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528" w:rsidRPr="009562C6" w:rsidRDefault="004D6528" w:rsidP="009562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9562C6">
        <w:rPr>
          <w:rFonts w:ascii="Times New Roman" w:hAnsi="Times New Roman"/>
          <w:b/>
          <w:sz w:val="28"/>
          <w:szCs w:val="28"/>
        </w:rPr>
        <w:t>ащитные факторы, снижающие риск суицида:</w:t>
      </w:r>
    </w:p>
    <w:p w:rsidR="004D6528" w:rsidRPr="00DC321C" w:rsidRDefault="004D6528" w:rsidP="00DC32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C321C">
        <w:rPr>
          <w:rFonts w:ascii="Times New Roman" w:hAnsi="Times New Roman"/>
          <w:sz w:val="28"/>
          <w:szCs w:val="28"/>
        </w:rPr>
        <w:t>Поддержка семьи, друзей, других важных в жизни человека людей;</w:t>
      </w:r>
    </w:p>
    <w:p w:rsidR="004D6528" w:rsidRPr="00DC321C" w:rsidRDefault="004D6528" w:rsidP="00DC32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C321C">
        <w:rPr>
          <w:rFonts w:ascii="Times New Roman" w:hAnsi="Times New Roman"/>
          <w:sz w:val="28"/>
          <w:szCs w:val="28"/>
        </w:rPr>
        <w:t>Религиозные, культурные и этнические ценности;</w:t>
      </w:r>
    </w:p>
    <w:p w:rsidR="004D6528" w:rsidRPr="00DC321C" w:rsidRDefault="004D6528" w:rsidP="00DC32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C321C">
        <w:rPr>
          <w:rFonts w:ascii="Times New Roman" w:hAnsi="Times New Roman"/>
          <w:sz w:val="28"/>
          <w:szCs w:val="28"/>
        </w:rPr>
        <w:t>Участие в жизни общества;</w:t>
      </w:r>
    </w:p>
    <w:p w:rsidR="004D6528" w:rsidRPr="00DC321C" w:rsidRDefault="004D6528" w:rsidP="00DC32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C321C">
        <w:rPr>
          <w:rFonts w:ascii="Times New Roman" w:hAnsi="Times New Roman"/>
          <w:sz w:val="28"/>
          <w:szCs w:val="28"/>
        </w:rPr>
        <w:t>Приносящая удовлетв</w:t>
      </w:r>
      <w:bookmarkStart w:id="0" w:name="_GoBack"/>
      <w:bookmarkEnd w:id="0"/>
      <w:r w:rsidRPr="00DC321C">
        <w:rPr>
          <w:rFonts w:ascii="Times New Roman" w:hAnsi="Times New Roman"/>
          <w:sz w:val="28"/>
          <w:szCs w:val="28"/>
        </w:rPr>
        <w:t>орение жизнь в обществе;</w:t>
      </w:r>
    </w:p>
    <w:p w:rsidR="004D6528" w:rsidRPr="00DC321C" w:rsidRDefault="004D6528" w:rsidP="00DC32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C321C">
        <w:rPr>
          <w:rFonts w:ascii="Times New Roman" w:hAnsi="Times New Roman"/>
          <w:sz w:val="28"/>
          <w:szCs w:val="28"/>
        </w:rPr>
        <w:t>Социальная интеграция с помощью работы, учебы, проведения досуга;</w:t>
      </w:r>
    </w:p>
    <w:p w:rsidR="004D6528" w:rsidRPr="00DC321C" w:rsidRDefault="004D6528" w:rsidP="00DC32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C321C">
        <w:rPr>
          <w:rFonts w:ascii="Times New Roman" w:hAnsi="Times New Roman"/>
          <w:sz w:val="28"/>
          <w:szCs w:val="28"/>
        </w:rPr>
        <w:t>Наличие доступа к услугам по охране психического здоровья.</w:t>
      </w:r>
    </w:p>
    <w:p w:rsidR="004D6528" w:rsidRPr="00DC321C" w:rsidRDefault="004D6528" w:rsidP="00E365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3570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i1025" type="#_x0000_t75" alt="http://www.turan.az/mmedia/2018/main/080600012196.jpg" style="width:228pt;height:126.75pt;visibility:visible">
            <v:imagedata r:id="rId7" o:title=""/>
          </v:shape>
        </w:pict>
      </w:r>
    </w:p>
    <w:p w:rsidR="004D6528" w:rsidRDefault="004D6528" w:rsidP="00D802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D6528" w:rsidRPr="00B9230B" w:rsidRDefault="004D6528" w:rsidP="00B923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30B">
        <w:rPr>
          <w:rFonts w:ascii="Times New Roman" w:hAnsi="Times New Roman"/>
          <w:sz w:val="28"/>
          <w:szCs w:val="28"/>
        </w:rPr>
        <w:t>Один из самых полезных жизненных навыков – это умение быстро забывать плохое: не зацикливаться на неприятностях, не жить обидами, не упиваться раздражением, не таить злобу. Не стоит тащить разный хлам в свою душу.</w:t>
      </w:r>
    </w:p>
    <w:p w:rsidR="004D6528" w:rsidRDefault="004D6528" w:rsidP="00D80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D6528" w:rsidRPr="00C7361C" w:rsidRDefault="004D6528" w:rsidP="00D8021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ru-RU"/>
        </w:rPr>
        <w:pict>
          <v:shape id="Рисунок 10" o:spid="_x0000_s1026" type="#_x0000_t75" alt="https://cdn-ru.bitrix24.ru/b5966523/landing/12d/12d75778ad5aa7d52ed985df788ec4a6/AdobeStock_101400176.jpg" style="position:absolute;left:0;text-align:left;margin-left:5.75pt;margin-top:-1.35pt;width:246.25pt;height:103.2pt;z-index:-251661824;visibility:visible;mso-wrap-distance-top:.96pt;mso-wrap-distance-right:9.71pt;mso-wrap-distance-bottom:1.49pt" wrapcoords="856 1565 659 2035 593 19096 856 20035 922 20035 20678 20035 20744 20035 21007 19096 21073 3913 20876 2035 20744 1565 856 156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">
            <v:imagedata r:id="rId8" o:title=""/>
            <o:lock v:ext="edit" aspectratio="f"/>
            <w10:wrap type="through"/>
          </v:shape>
        </w:pict>
      </w:r>
      <w:r w:rsidRPr="00C7361C">
        <w:rPr>
          <w:rFonts w:ascii="Times New Roman" w:hAnsi="Times New Roman"/>
          <w:b/>
          <w:sz w:val="40"/>
          <w:szCs w:val="40"/>
        </w:rPr>
        <w:t>НАШИ КОНТАКТЫ</w:t>
      </w:r>
    </w:p>
    <w:p w:rsidR="004D6528" w:rsidRDefault="004D6528" w:rsidP="00D80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D6528" w:rsidRPr="00C7361C" w:rsidRDefault="004D6528" w:rsidP="00721AF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7361C">
        <w:rPr>
          <w:rFonts w:ascii="Times New Roman" w:hAnsi="Times New Roman"/>
          <w:b/>
          <w:sz w:val="32"/>
          <w:szCs w:val="32"/>
        </w:rPr>
        <w:t>Прокуратура</w:t>
      </w:r>
    </w:p>
    <w:p w:rsidR="004D6528" w:rsidRDefault="004D6528" w:rsidP="00721AF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Калуж</w:t>
      </w:r>
      <w:r w:rsidRPr="00C7361C">
        <w:rPr>
          <w:rFonts w:ascii="Times New Roman" w:hAnsi="Times New Roman"/>
          <w:b/>
          <w:sz w:val="32"/>
          <w:szCs w:val="32"/>
        </w:rPr>
        <w:t>ской области</w:t>
      </w:r>
    </w:p>
    <w:p w:rsidR="004D6528" w:rsidRPr="00C7361C" w:rsidRDefault="004D6528" w:rsidP="00721AF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11" o:spid="_x0000_s1027" type="#_x0000_t75" style="position:absolute;left:0;text-align:left;margin-left:-.3pt;margin-top:-226.6pt;width:240.3pt;height:149.1pt;z-index:-251655680;visibility:visible" wrapcoords="-68 0 -68 21491 21600 21491 21600 0 -68 0">
            <v:imagedata r:id="rId9" o:title=""/>
            <w10:wrap type="through"/>
          </v:shape>
        </w:pict>
      </w:r>
    </w:p>
    <w:p w:rsidR="004D6528" w:rsidRPr="00C7361C" w:rsidRDefault="004D6528" w:rsidP="00721AF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7361C">
        <w:rPr>
          <w:rFonts w:ascii="Times New Roman" w:hAnsi="Times New Roman"/>
          <w:i/>
          <w:sz w:val="28"/>
          <w:szCs w:val="28"/>
        </w:rPr>
        <w:t>Почтовый адрес: 440052,</w:t>
      </w:r>
    </w:p>
    <w:p w:rsidR="004D6528" w:rsidRDefault="004D6528" w:rsidP="00721AF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г.Калуга, </w:t>
      </w:r>
      <w:r w:rsidRPr="00C7361C">
        <w:rPr>
          <w:rFonts w:ascii="Times New Roman" w:hAnsi="Times New Roman"/>
          <w:i/>
          <w:sz w:val="28"/>
          <w:szCs w:val="28"/>
        </w:rPr>
        <w:t xml:space="preserve"> ул. </w:t>
      </w:r>
      <w:r>
        <w:rPr>
          <w:rFonts w:ascii="Times New Roman" w:hAnsi="Times New Roman"/>
          <w:i/>
          <w:sz w:val="28"/>
          <w:szCs w:val="28"/>
        </w:rPr>
        <w:t>Кутузова, д. 2А</w:t>
      </w:r>
    </w:p>
    <w:p w:rsidR="004D6528" w:rsidRDefault="004D6528" w:rsidP="00721AF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Телефон: 8 (8442) 57-49-81</w:t>
      </w:r>
    </w:p>
    <w:p w:rsidR="004D6528" w:rsidRDefault="004D6528" w:rsidP="00721AF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D6528" w:rsidRPr="004D0A5B" w:rsidRDefault="004D6528" w:rsidP="00721AF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D6528" w:rsidRPr="0035310C" w:rsidRDefault="004D6528" w:rsidP="00721AF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D6528" w:rsidRPr="00D80214" w:rsidRDefault="004D6528" w:rsidP="00DB31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32"/>
          <w:szCs w:val="32"/>
        </w:rPr>
        <w:t>Прокуратура Мещовского района</w:t>
      </w:r>
    </w:p>
    <w:p w:rsidR="004D6528" w:rsidRPr="0035310C" w:rsidRDefault="004D6528" w:rsidP="00DB31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Почтовый адрес: 249240</w:t>
      </w:r>
      <w:r w:rsidRPr="0035310C">
        <w:rPr>
          <w:rFonts w:ascii="Times New Roman" w:hAnsi="Times New Roman"/>
          <w:i/>
          <w:sz w:val="28"/>
          <w:szCs w:val="28"/>
        </w:rPr>
        <w:t>,</w:t>
      </w:r>
    </w:p>
    <w:p w:rsidR="004D6528" w:rsidRPr="0035310C" w:rsidRDefault="004D6528" w:rsidP="00DB31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г.Мещовск</w:t>
      </w:r>
      <w:r w:rsidRPr="0035310C">
        <w:rPr>
          <w:rFonts w:ascii="Times New Roman" w:hAnsi="Times New Roman"/>
          <w:i/>
          <w:sz w:val="28"/>
          <w:szCs w:val="28"/>
        </w:rPr>
        <w:t>,</w:t>
      </w:r>
    </w:p>
    <w:p w:rsidR="004D6528" w:rsidRPr="0035310C" w:rsidRDefault="004D6528" w:rsidP="00DB31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ул. Комсомольская, 10</w:t>
      </w:r>
    </w:p>
    <w:p w:rsidR="004D6528" w:rsidRPr="0035310C" w:rsidRDefault="004D6528" w:rsidP="00DB317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5310C">
        <w:rPr>
          <w:rFonts w:ascii="Times New Roman" w:hAnsi="Times New Roman"/>
          <w:i/>
          <w:sz w:val="28"/>
          <w:szCs w:val="28"/>
        </w:rPr>
        <w:t xml:space="preserve">Телефон:8 </w:t>
      </w:r>
      <w:r>
        <w:rPr>
          <w:rFonts w:ascii="Times New Roman" w:hAnsi="Times New Roman"/>
          <w:i/>
          <w:sz w:val="28"/>
          <w:szCs w:val="28"/>
        </w:rPr>
        <w:t>(48446)-9-28-69</w:t>
      </w:r>
      <w:r w:rsidRPr="0035310C">
        <w:rPr>
          <w:rFonts w:ascii="Times New Roman" w:hAnsi="Times New Roman"/>
          <w:i/>
          <w:sz w:val="28"/>
          <w:szCs w:val="28"/>
        </w:rPr>
        <w:t xml:space="preserve"> </w:t>
      </w:r>
    </w:p>
    <w:p w:rsidR="004D6528" w:rsidRPr="00DB317C" w:rsidRDefault="004D6528" w:rsidP="00D80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D6528" w:rsidRPr="00DB317C" w:rsidRDefault="004D6528" w:rsidP="00D80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D6528" w:rsidRPr="00DB317C" w:rsidRDefault="004D6528" w:rsidP="00F76824">
      <w:pPr>
        <w:spacing w:after="0" w:line="240" w:lineRule="auto"/>
        <w:jc w:val="center"/>
        <w:rPr>
          <w:rFonts w:ascii="Times New Roman" w:hAnsi="Times New Roman"/>
          <w:sz w:val="50"/>
          <w:szCs w:val="50"/>
        </w:rPr>
      </w:pPr>
    </w:p>
    <w:p w:rsidR="004D6528" w:rsidRDefault="004D6528" w:rsidP="00F7682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723006">
        <w:rPr>
          <w:rFonts w:ascii="Times New Roman" w:hAnsi="Times New Roman"/>
          <w:sz w:val="50"/>
          <w:szCs w:val="50"/>
        </w:rPr>
        <w:t>Детскому суициду НЕТ!</w:t>
      </w:r>
    </w:p>
    <w:p w:rsidR="004D6528" w:rsidRDefault="004D6528" w:rsidP="00F7682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4D6528" w:rsidRDefault="004D6528" w:rsidP="00F7682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4D6528" w:rsidRDefault="004D6528" w:rsidP="00F7682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8D3570">
        <w:rPr>
          <w:rFonts w:ascii="Times New Roman" w:hAnsi="Times New Roman"/>
          <w:noProof/>
          <w:sz w:val="40"/>
          <w:szCs w:val="40"/>
          <w:lang w:eastAsia="ru-RU"/>
        </w:rPr>
        <w:pict>
          <v:shape id="Рисунок 7" o:spid="_x0000_i1026" type="#_x0000_t75" alt="https://yt3.ggpht.com/a/AATXAJwpVV8ZWqh4yQLkN12Q1pxfedHboxzw6nZExQ=s900-c-k-c0xffffffff-no-rj-mo" style="width:229.5pt;height:229.5pt;visibility:visible">
            <v:imagedata r:id="rId10" o:title=""/>
          </v:shape>
        </w:pict>
      </w:r>
    </w:p>
    <w:p w:rsidR="004D6528" w:rsidRPr="00133A9D" w:rsidRDefault="004D6528" w:rsidP="00133A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3A9D">
        <w:rPr>
          <w:rStyle w:val="Emphasis"/>
          <w:rFonts w:ascii="Times New Roman" w:hAnsi="Times New Roman"/>
          <w:b/>
          <w:color w:val="111111"/>
          <w:sz w:val="24"/>
          <w:szCs w:val="24"/>
          <w:shd w:val="clear" w:color="auto" w:fill="FFFFFF"/>
        </w:rPr>
        <w:t>«Мир, вероятно, спасти уже не удастся,</w:t>
      </w:r>
      <w:r w:rsidRPr="00133A9D">
        <w:rPr>
          <w:rFonts w:ascii="Times New Roman" w:hAnsi="Times New Roman"/>
          <w:b/>
          <w:i/>
          <w:iCs/>
          <w:color w:val="111111"/>
          <w:sz w:val="24"/>
          <w:szCs w:val="24"/>
          <w:shd w:val="clear" w:color="auto" w:fill="FFFFFF"/>
        </w:rPr>
        <w:br/>
      </w:r>
      <w:r>
        <w:rPr>
          <w:rStyle w:val="Emphasis"/>
          <w:rFonts w:ascii="Times New Roman" w:hAnsi="Times New Roman"/>
          <w:b/>
          <w:color w:val="111111"/>
          <w:sz w:val="24"/>
          <w:szCs w:val="24"/>
          <w:shd w:val="clear" w:color="auto" w:fill="FFFFFF"/>
        </w:rPr>
        <w:t>н</w:t>
      </w:r>
      <w:r w:rsidRPr="00133A9D">
        <w:rPr>
          <w:rStyle w:val="Emphasis"/>
          <w:rFonts w:ascii="Times New Roman" w:hAnsi="Times New Roman"/>
          <w:b/>
          <w:color w:val="111111"/>
          <w:sz w:val="24"/>
          <w:szCs w:val="24"/>
          <w:shd w:val="clear" w:color="auto" w:fill="FFFFFF"/>
        </w:rPr>
        <w:t>о отдельного человека всегда можно»</w:t>
      </w:r>
      <w:r w:rsidRPr="00133A9D">
        <w:rPr>
          <w:rFonts w:ascii="Times New Roman" w:hAnsi="Times New Roman"/>
          <w:b/>
          <w:sz w:val="24"/>
          <w:szCs w:val="24"/>
        </w:rPr>
        <w:t>И. Бродский</w:t>
      </w:r>
    </w:p>
    <w:p w:rsidR="004D6528" w:rsidRDefault="004D6528" w:rsidP="00721AF4">
      <w:pPr>
        <w:spacing w:after="0" w:line="240" w:lineRule="auto"/>
        <w:rPr>
          <w:rFonts w:ascii="Times New Roman" w:hAnsi="Times New Roman"/>
          <w:sz w:val="40"/>
          <w:szCs w:val="40"/>
        </w:rPr>
      </w:pPr>
    </w:p>
    <w:p w:rsidR="004D6528" w:rsidRPr="00721AF4" w:rsidRDefault="004D6528" w:rsidP="00F7682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г. Мещовск</w:t>
      </w:r>
    </w:p>
    <w:p w:rsidR="004D6528" w:rsidRPr="00F76824" w:rsidRDefault="004D6528" w:rsidP="00F7682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2020</w:t>
      </w:r>
      <w:r w:rsidRPr="00F76824">
        <w:rPr>
          <w:rFonts w:ascii="Times New Roman" w:hAnsi="Times New Roman"/>
          <w:sz w:val="40"/>
          <w:szCs w:val="40"/>
        </w:rPr>
        <w:t xml:space="preserve"> год</w:t>
      </w:r>
    </w:p>
    <w:p w:rsidR="004D6528" w:rsidRDefault="004D6528" w:rsidP="00D80214">
      <w:pPr>
        <w:spacing w:after="0" w:line="240" w:lineRule="auto"/>
        <w:ind w:firstLine="709"/>
        <w:jc w:val="both"/>
        <w:rPr>
          <w:rFonts w:ascii="Times New Roman" w:hAnsi="Times New Roman"/>
        </w:rPr>
        <w:sectPr w:rsidR="004D6528" w:rsidSect="00BB24EB">
          <w:pgSz w:w="16838" w:h="11906" w:orient="landscape"/>
          <w:pgMar w:top="851" w:right="851" w:bottom="851" w:left="567" w:header="709" w:footer="709" w:gutter="0"/>
          <w:cols w:num="3" w:space="708"/>
          <w:docGrid w:linePitch="360"/>
        </w:sectPr>
      </w:pPr>
    </w:p>
    <w:p w:rsidR="004D6528" w:rsidRDefault="004D6528" w:rsidP="005556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B5A49">
        <w:rPr>
          <w:rFonts w:ascii="Times New Roman" w:hAnsi="Times New Roman"/>
          <w:b/>
          <w:sz w:val="26"/>
          <w:szCs w:val="26"/>
          <w:u w:val="single"/>
        </w:rPr>
        <w:t>Суицид</w:t>
      </w:r>
      <w:r>
        <w:rPr>
          <w:rFonts w:ascii="Times New Roman" w:hAnsi="Times New Roman"/>
          <w:sz w:val="24"/>
          <w:szCs w:val="24"/>
        </w:rPr>
        <w:t xml:space="preserve"> – умышленное </w:t>
      </w:r>
      <w:r w:rsidRPr="00133A9D">
        <w:rPr>
          <w:rFonts w:ascii="Times New Roman" w:hAnsi="Times New Roman"/>
          <w:sz w:val="24"/>
          <w:szCs w:val="24"/>
        </w:rPr>
        <w:t xml:space="preserve">самоповреждение со смертельным исходом (лишение себя жизни). </w:t>
      </w:r>
    </w:p>
    <w:p w:rsidR="004D6528" w:rsidRDefault="004D6528" w:rsidP="005556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3A9D">
        <w:rPr>
          <w:rFonts w:ascii="Times New Roman" w:hAnsi="Times New Roman"/>
          <w:sz w:val="24"/>
          <w:szCs w:val="24"/>
        </w:rPr>
        <w:t xml:space="preserve">Психологический смысл подросткового суицида — «крик о помощи», стремление привлечь внимание к своему страданию. Настоящего желания смерти нет, представление о ней крайне неотчетливо, инфантильно. </w:t>
      </w:r>
    </w:p>
    <w:p w:rsidR="004D6528" w:rsidRDefault="004D6528" w:rsidP="00555647">
      <w:pPr>
        <w:spacing w:after="0" w:line="240" w:lineRule="auto"/>
        <w:ind w:firstLine="426"/>
        <w:jc w:val="both"/>
        <w:rPr>
          <w:rFonts w:ascii="Times New Roman" w:hAnsi="Times New Roman"/>
          <w:sz w:val="32"/>
          <w:szCs w:val="32"/>
        </w:rPr>
      </w:pPr>
      <w:r w:rsidRPr="00133A9D">
        <w:rPr>
          <w:rFonts w:ascii="Times New Roman" w:hAnsi="Times New Roman"/>
          <w:sz w:val="24"/>
          <w:szCs w:val="24"/>
        </w:rPr>
        <w:t>Смерть представляется в виде желательного, длительного сна, отдыха от невзгод, способа попасть в иной мир, так же она видится средством наказать обидчиков.</w:t>
      </w:r>
    </w:p>
    <w:p w:rsidR="004D6528" w:rsidRPr="008D363E" w:rsidRDefault="004D6528" w:rsidP="008D363E">
      <w:pPr>
        <w:spacing w:after="0" w:line="240" w:lineRule="auto"/>
        <w:ind w:firstLine="426"/>
        <w:jc w:val="center"/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6" o:spid="_x0000_s1028" type="#_x0000_t75" style="position:absolute;left:0;text-align:left;margin-left:-.3pt;margin-top:3.25pt;width:233.4pt;height:155pt;z-index:-251660800;visibility:visible" wrapcoords="-69 0 -69 21496 21600 21496 21600 0 -69 0">
            <v:imagedata r:id="rId11" o:title=""/>
            <w10:wrap type="through"/>
          </v:shape>
        </w:pict>
      </w:r>
      <w:r w:rsidRPr="008D363E">
        <w:rPr>
          <w:rFonts w:ascii="Times New Roman" w:hAnsi="Times New Roman"/>
          <w:b/>
          <w:sz w:val="24"/>
          <w:szCs w:val="24"/>
          <w:u w:val="single"/>
        </w:rPr>
        <w:t>Четыре основные причинысамоубийства</w:t>
      </w:r>
      <w:r w:rsidRPr="008D363E">
        <w:rPr>
          <w:rFonts w:ascii="Times New Roman" w:hAnsi="Times New Roman"/>
        </w:rPr>
        <w:t>:</w:t>
      </w:r>
    </w:p>
    <w:p w:rsidR="004D6528" w:rsidRPr="008D363E" w:rsidRDefault="004D6528" w:rsidP="008D363E">
      <w:pPr>
        <w:spacing w:after="0" w:line="240" w:lineRule="auto"/>
        <w:jc w:val="both"/>
        <w:rPr>
          <w:rFonts w:ascii="Times New Roman" w:hAnsi="Times New Roman"/>
        </w:rPr>
      </w:pPr>
      <w:r w:rsidRPr="008D363E">
        <w:rPr>
          <w:rFonts w:ascii="Times New Roman" w:hAnsi="Times New Roman"/>
        </w:rPr>
        <w:t>1.Изоляция (чувство, что тебя никто не понимает, тобой никто не интересуется);</w:t>
      </w:r>
    </w:p>
    <w:p w:rsidR="004D6528" w:rsidRPr="008D363E" w:rsidRDefault="004D6528" w:rsidP="008D363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 w:rsidRPr="008D363E">
        <w:rPr>
          <w:rFonts w:ascii="Times New Roman" w:hAnsi="Times New Roman"/>
        </w:rPr>
        <w:t>Беспомощность (ощущение,  что ты не можешь контролировать жизнь, все зависит не от тебя);</w:t>
      </w:r>
    </w:p>
    <w:p w:rsidR="004D6528" w:rsidRPr="008D363E" w:rsidRDefault="004D6528" w:rsidP="008D363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r w:rsidRPr="008D363E">
        <w:rPr>
          <w:rFonts w:ascii="Times New Roman" w:hAnsi="Times New Roman"/>
        </w:rPr>
        <w:t>Безнадежность (когда будущее не предвещает ничего хорошего);</w:t>
      </w:r>
    </w:p>
    <w:p w:rsidR="004D6528" w:rsidRDefault="004D6528" w:rsidP="008D363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r w:rsidRPr="008D363E">
        <w:rPr>
          <w:rFonts w:ascii="Times New Roman" w:hAnsi="Times New Roman"/>
        </w:rPr>
        <w:t>Чувство собственной незначимости (уязвленное чувство собственного достоинства, низкая самооценка, переживание некомпетентности, стыд за себя).</w:t>
      </w:r>
    </w:p>
    <w:p w:rsidR="004D6528" w:rsidRPr="008D363E" w:rsidRDefault="004D6528" w:rsidP="008D36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D363E">
        <w:rPr>
          <w:rFonts w:ascii="Times New Roman" w:hAnsi="Times New Roman"/>
          <w:b/>
          <w:sz w:val="24"/>
          <w:szCs w:val="24"/>
          <w:u w:val="single"/>
        </w:rPr>
        <w:t>Опасные ситуации, на которые надо обратить особое внимание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4D6528" w:rsidRPr="008D363E" w:rsidRDefault="004D6528" w:rsidP="008D363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D363E">
        <w:rPr>
          <w:rFonts w:ascii="Times New Roman" w:hAnsi="Times New Roman"/>
        </w:rPr>
        <w:t>Отвержение сверстников, травля (</w:t>
      </w:r>
      <w:r>
        <w:rPr>
          <w:rFonts w:ascii="Times New Roman" w:hAnsi="Times New Roman"/>
        </w:rPr>
        <w:t>в том числе в социальных сетях);</w:t>
      </w:r>
    </w:p>
    <w:p w:rsidR="004D6528" w:rsidRPr="008D363E" w:rsidRDefault="004D6528" w:rsidP="008D363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D363E">
        <w:rPr>
          <w:rFonts w:ascii="Times New Roman" w:hAnsi="Times New Roman"/>
        </w:rPr>
        <w:t>Ссора или острый конфликт со значи</w:t>
      </w:r>
      <w:r>
        <w:rPr>
          <w:rFonts w:ascii="Times New Roman" w:hAnsi="Times New Roman"/>
        </w:rPr>
        <w:t>мыми взрослыми;</w:t>
      </w:r>
    </w:p>
    <w:p w:rsidR="004D6528" w:rsidRPr="008D363E" w:rsidRDefault="004D6528" w:rsidP="008D363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D363E">
        <w:rPr>
          <w:rFonts w:ascii="Times New Roman" w:hAnsi="Times New Roman"/>
        </w:rPr>
        <w:t>Несчастная любовь или</w:t>
      </w:r>
      <w:r>
        <w:rPr>
          <w:rFonts w:ascii="Times New Roman" w:hAnsi="Times New Roman"/>
        </w:rPr>
        <w:t xml:space="preserve"> разрыв романтических отношений;</w:t>
      </w:r>
    </w:p>
    <w:p w:rsidR="004D6528" w:rsidRPr="008D363E" w:rsidRDefault="004D6528" w:rsidP="008D363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8D363E">
        <w:rPr>
          <w:rFonts w:ascii="Times New Roman" w:hAnsi="Times New Roman"/>
        </w:rPr>
        <w:t>Объективно тяжелая жизненная ситуация (потеря близкого человека, резкое общественное о</w:t>
      </w:r>
      <w:r>
        <w:rPr>
          <w:rFonts w:ascii="Times New Roman" w:hAnsi="Times New Roman"/>
        </w:rPr>
        <w:t>твержение, тяжелое заболевание);</w:t>
      </w:r>
    </w:p>
    <w:p w:rsidR="004D6528" w:rsidRPr="008D363E" w:rsidRDefault="004D6528" w:rsidP="008D363E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pict>
          <v:line id="Прямая соединительная линия 15" o:spid="_x0000_s1029" style="position:absolute;left:0;text-align:left;flip:y;z-index:251659776;visibility:visible" from="267.65pt,15.35pt" to="500.5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" strokecolor="red" strokeweight="3pt"/>
        </w:pict>
      </w:r>
      <w:r>
        <w:rPr>
          <w:noProof/>
          <w:lang w:eastAsia="ru-RU"/>
        </w:rPr>
        <w:pict>
          <v:line id="Прямая соединительная линия 14" o:spid="_x0000_s1030" style="position:absolute;left:0;text-align:left;z-index:251658752;visibility:visible" from="267.65pt,15.35pt" to="500.5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" strokecolor="red" strokeweight="3pt"/>
        </w:pict>
      </w:r>
      <w:r>
        <w:rPr>
          <w:rFonts w:ascii="Times New Roman" w:hAnsi="Times New Roman"/>
        </w:rPr>
        <w:t xml:space="preserve">- </w:t>
      </w:r>
      <w:r w:rsidRPr="008D363E">
        <w:rPr>
          <w:rFonts w:ascii="Times New Roman" w:hAnsi="Times New Roman"/>
        </w:rPr>
        <w:t>Личная неудача подростка на фоне высокой значимости и ценности соци</w:t>
      </w:r>
      <w:r>
        <w:rPr>
          <w:rFonts w:ascii="Times New Roman" w:hAnsi="Times New Roman"/>
        </w:rPr>
        <w:t>ального успеха;</w:t>
      </w:r>
    </w:p>
    <w:p w:rsidR="004D6528" w:rsidRPr="008D363E" w:rsidRDefault="004D6528" w:rsidP="008D363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D363E">
        <w:rPr>
          <w:rFonts w:ascii="Times New Roman" w:hAnsi="Times New Roman"/>
        </w:rPr>
        <w:t>Резкое изменение социального окружения (например, в рез</w:t>
      </w:r>
      <w:r>
        <w:rPr>
          <w:rFonts w:ascii="Times New Roman" w:hAnsi="Times New Roman"/>
        </w:rPr>
        <w:t>ультате смены места жительства);</w:t>
      </w:r>
    </w:p>
    <w:p w:rsidR="004D6528" w:rsidRDefault="004D6528" w:rsidP="008D363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D363E">
        <w:rPr>
          <w:rFonts w:ascii="Times New Roman" w:hAnsi="Times New Roman"/>
        </w:rPr>
        <w:t>Нестабильная семейная ситуация (развод родителей,</w:t>
      </w:r>
      <w:r>
        <w:rPr>
          <w:rFonts w:ascii="Times New Roman" w:hAnsi="Times New Roman"/>
        </w:rPr>
        <w:t xml:space="preserve"> конфликты, ситуации насилия).</w:t>
      </w:r>
    </w:p>
    <w:p w:rsidR="004D6528" w:rsidRDefault="004D6528" w:rsidP="00336D59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8" o:spid="_x0000_s1031" type="#_x0000_t75" alt="https://ds04.infourok.ru/uploads/ex/0fa1/000ec928-410a3a59/2/img7.jpg" style="position:absolute;left:0;text-align:left;margin-left:-2.85pt;margin-top:5.25pt;width:233.4pt;height:175.15pt;z-index:-251659776;visibility:visible" wrapcoords="-417 -554 -417 22062 22017 22062 22017 -554 -417 -554" stroked="t" strokecolor="red" strokeweight="4.5pt">
            <v:imagedata r:id="rId12" o:title=""/>
            <w10:wrap type="through"/>
          </v:shape>
        </w:pict>
      </w:r>
      <w:r w:rsidRPr="003C68DC">
        <w:rPr>
          <w:rFonts w:ascii="Times New Roman" w:hAnsi="Times New Roman"/>
        </w:rPr>
        <w:t xml:space="preserve">Не важно, в какой форме совершается суицид, необходимо предупредить его. Родственникам и знакомым жертвы нужно обратить внимание на нее, когда человек начинает вести себя не как обычно. Не всегда суицид является полностью желанием жертвы. Ее могут принудить к этому, довести. Именно за такое преступление предусмотрена </w:t>
      </w:r>
      <w:r w:rsidRPr="003C68DC">
        <w:rPr>
          <w:rFonts w:ascii="Times New Roman" w:hAnsi="Times New Roman"/>
          <w:b/>
        </w:rPr>
        <w:t>уголовная ответственность</w:t>
      </w:r>
      <w:r>
        <w:rPr>
          <w:rFonts w:ascii="Times New Roman" w:hAnsi="Times New Roman"/>
        </w:rPr>
        <w:t>.</w:t>
      </w:r>
    </w:p>
    <w:p w:rsidR="004D6528" w:rsidRDefault="004D6528" w:rsidP="00F51A31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F51A31">
        <w:rPr>
          <w:rFonts w:ascii="Times New Roman" w:hAnsi="Times New Roman"/>
          <w:b/>
          <w:i/>
        </w:rPr>
        <w:t>Пункт «а» часть 2 статья 110 УК РФ</w:t>
      </w:r>
      <w:r>
        <w:rPr>
          <w:rFonts w:ascii="Times New Roman" w:hAnsi="Times New Roman"/>
        </w:rPr>
        <w:t>- д</w:t>
      </w:r>
      <w:r w:rsidRPr="002B5A49">
        <w:rPr>
          <w:rFonts w:ascii="Times New Roman" w:hAnsi="Times New Roman"/>
        </w:rPr>
        <w:t xml:space="preserve">оведение несовершеннолетнего лица до самоубийства или до покушения на самоубийство путем угроз, жестокого обращения или систематического унижения человеческого достоинства потерпевшегонаказывается </w:t>
      </w:r>
      <w:r w:rsidRPr="002B5A49">
        <w:rPr>
          <w:rFonts w:ascii="Times New Roman" w:hAnsi="Times New Roman"/>
          <w:u w:val="single"/>
        </w:rPr>
        <w:t>лишением свободы на срок от восьми до пятнадцати лет с лишением права занимать определенные должности или заниматься определенной деятельностью на срок до десяти лет или без такового и с ограничением свободы на срок до двух лет или без такового</w:t>
      </w:r>
      <w:r w:rsidRPr="002B5A49">
        <w:rPr>
          <w:rFonts w:ascii="Times New Roman" w:hAnsi="Times New Roman"/>
        </w:rPr>
        <w:t>.</w:t>
      </w:r>
    </w:p>
    <w:p w:rsidR="004D6528" w:rsidRPr="00F51A31" w:rsidRDefault="004D6528" w:rsidP="00F51A31">
      <w:pPr>
        <w:spacing w:after="0" w:line="240" w:lineRule="auto"/>
        <w:ind w:firstLine="708"/>
        <w:jc w:val="both"/>
        <w:rPr>
          <w:rFonts w:ascii="Times New Roman" w:hAnsi="Times New Roman"/>
          <w:u w:val="single"/>
        </w:rPr>
      </w:pPr>
      <w:r>
        <w:rPr>
          <w:noProof/>
          <w:lang w:eastAsia="ru-RU"/>
        </w:rPr>
        <w:pict>
          <v:shape id="Рисунок 13" o:spid="_x0000_s1032" type="#_x0000_t75" alt="https://kp.ru/share/i/12/10877080/" style="position:absolute;left:0;text-align:left;margin-left:-1.2pt;margin-top:4.9pt;width:232.8pt;height:172.95pt;z-index:-251658752;visibility:visible" wrapcoords="-418 -561 -418 22068 22018 22068 22018 -561 -418 -561" stroked="t" strokecolor="red" strokeweight="4.5pt">
            <v:imagedata r:id="rId13" o:title=""/>
            <w10:wrap type="through"/>
          </v:shape>
        </w:pict>
      </w:r>
      <w:r w:rsidRPr="00F51A31">
        <w:rPr>
          <w:rFonts w:ascii="Times New Roman" w:hAnsi="Times New Roman"/>
          <w:b/>
          <w:i/>
        </w:rPr>
        <w:t>Пункт «а» часть 3 статья 110.1 УК РФ</w:t>
      </w:r>
      <w:r>
        <w:rPr>
          <w:rFonts w:ascii="Times New Roman" w:hAnsi="Times New Roman"/>
        </w:rPr>
        <w:t xml:space="preserve"> - с</w:t>
      </w:r>
      <w:r w:rsidRPr="00F51A31">
        <w:rPr>
          <w:rFonts w:ascii="Times New Roman" w:hAnsi="Times New Roman"/>
        </w:rPr>
        <w:t>клонение к совершению самоубийства путем уговоров, предложений, подкупа, обмана или иным способом при отсутствии признаков доведения до самоубийствав отношении несовершеннолетнего</w:t>
      </w:r>
      <w:r>
        <w:rPr>
          <w:rFonts w:ascii="Times New Roman" w:hAnsi="Times New Roman"/>
        </w:rPr>
        <w:t xml:space="preserve"> лица </w:t>
      </w:r>
      <w:r w:rsidRPr="00F51A31">
        <w:rPr>
          <w:rFonts w:ascii="Times New Roman" w:hAnsi="Times New Roman"/>
        </w:rPr>
        <w:t xml:space="preserve">наказываются </w:t>
      </w:r>
      <w:r w:rsidRPr="00F51A31">
        <w:rPr>
          <w:rFonts w:ascii="Times New Roman" w:hAnsi="Times New Roman"/>
          <w:u w:val="single"/>
        </w:rPr>
        <w:t>принудительными работами на срок до четырех лет с 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 четырех лет с лишением права занимать определенные должности или заниматься определенной деятельностью на срок до пяти лет или без такового.</w:t>
      </w:r>
    </w:p>
    <w:sectPr w:rsidR="004D6528" w:rsidRPr="00F51A31" w:rsidSect="00F51A31">
      <w:pgSz w:w="16838" w:h="11906" w:orient="landscape"/>
      <w:pgMar w:top="567" w:right="851" w:bottom="709" w:left="567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528" w:rsidRDefault="004D6528" w:rsidP="006A428A">
      <w:pPr>
        <w:spacing w:after="0" w:line="240" w:lineRule="auto"/>
      </w:pPr>
      <w:r>
        <w:separator/>
      </w:r>
    </w:p>
  </w:endnote>
  <w:endnote w:type="continuationSeparator" w:id="0">
    <w:p w:rsidR="004D6528" w:rsidRDefault="004D6528" w:rsidP="006A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528" w:rsidRDefault="004D6528" w:rsidP="006A428A">
      <w:pPr>
        <w:spacing w:after="0" w:line="240" w:lineRule="auto"/>
      </w:pPr>
      <w:r>
        <w:separator/>
      </w:r>
    </w:p>
  </w:footnote>
  <w:footnote w:type="continuationSeparator" w:id="0">
    <w:p w:rsidR="004D6528" w:rsidRDefault="004D6528" w:rsidP="006A4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A1B02"/>
    <w:multiLevelType w:val="hybridMultilevel"/>
    <w:tmpl w:val="518AB3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3F94A84"/>
    <w:multiLevelType w:val="hybridMultilevel"/>
    <w:tmpl w:val="DF2C51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A5B7B"/>
    <w:multiLevelType w:val="hybridMultilevel"/>
    <w:tmpl w:val="89202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F64105"/>
    <w:multiLevelType w:val="hybridMultilevel"/>
    <w:tmpl w:val="55A2A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3B7629"/>
    <w:multiLevelType w:val="hybridMultilevel"/>
    <w:tmpl w:val="F9F6E0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CDF78E1"/>
    <w:multiLevelType w:val="hybridMultilevel"/>
    <w:tmpl w:val="510241D4"/>
    <w:lvl w:ilvl="0" w:tplc="C28C051C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428A"/>
    <w:rsid w:val="00025467"/>
    <w:rsid w:val="000E2C74"/>
    <w:rsid w:val="001066FD"/>
    <w:rsid w:val="00133A9D"/>
    <w:rsid w:val="00164886"/>
    <w:rsid w:val="0017374C"/>
    <w:rsid w:val="001A2FA2"/>
    <w:rsid w:val="001B7B28"/>
    <w:rsid w:val="001F2F7F"/>
    <w:rsid w:val="00241C65"/>
    <w:rsid w:val="00245EA4"/>
    <w:rsid w:val="002619D6"/>
    <w:rsid w:val="00266E1E"/>
    <w:rsid w:val="002B5A49"/>
    <w:rsid w:val="002E50FE"/>
    <w:rsid w:val="002E7469"/>
    <w:rsid w:val="0032271C"/>
    <w:rsid w:val="00336D59"/>
    <w:rsid w:val="0035310C"/>
    <w:rsid w:val="003930C9"/>
    <w:rsid w:val="003C68DC"/>
    <w:rsid w:val="00432B13"/>
    <w:rsid w:val="00447472"/>
    <w:rsid w:val="00462EEC"/>
    <w:rsid w:val="004850EE"/>
    <w:rsid w:val="004D0A5B"/>
    <w:rsid w:val="004D4506"/>
    <w:rsid w:val="004D6528"/>
    <w:rsid w:val="0051284A"/>
    <w:rsid w:val="005359B0"/>
    <w:rsid w:val="00555647"/>
    <w:rsid w:val="00566C53"/>
    <w:rsid w:val="005735E2"/>
    <w:rsid w:val="005962F0"/>
    <w:rsid w:val="005A7B58"/>
    <w:rsid w:val="005B67D9"/>
    <w:rsid w:val="006A428A"/>
    <w:rsid w:val="006A51FD"/>
    <w:rsid w:val="006B00E0"/>
    <w:rsid w:val="006B6316"/>
    <w:rsid w:val="006F237B"/>
    <w:rsid w:val="006F61A1"/>
    <w:rsid w:val="0070665D"/>
    <w:rsid w:val="00721AF4"/>
    <w:rsid w:val="00723006"/>
    <w:rsid w:val="00766536"/>
    <w:rsid w:val="007B64F5"/>
    <w:rsid w:val="007D34A9"/>
    <w:rsid w:val="00832953"/>
    <w:rsid w:val="00832B4D"/>
    <w:rsid w:val="00837A42"/>
    <w:rsid w:val="0087490C"/>
    <w:rsid w:val="008D3570"/>
    <w:rsid w:val="008D363E"/>
    <w:rsid w:val="008D3BD5"/>
    <w:rsid w:val="00950A27"/>
    <w:rsid w:val="009562C6"/>
    <w:rsid w:val="00967122"/>
    <w:rsid w:val="00A03903"/>
    <w:rsid w:val="00A7643B"/>
    <w:rsid w:val="00A800FB"/>
    <w:rsid w:val="00AB35FB"/>
    <w:rsid w:val="00AF63AD"/>
    <w:rsid w:val="00B11256"/>
    <w:rsid w:val="00B43C57"/>
    <w:rsid w:val="00B61D4A"/>
    <w:rsid w:val="00B9230B"/>
    <w:rsid w:val="00BB24EB"/>
    <w:rsid w:val="00BD335D"/>
    <w:rsid w:val="00C010EB"/>
    <w:rsid w:val="00C33B60"/>
    <w:rsid w:val="00C453BF"/>
    <w:rsid w:val="00C60FAF"/>
    <w:rsid w:val="00C7361C"/>
    <w:rsid w:val="00C810C4"/>
    <w:rsid w:val="00CA5E31"/>
    <w:rsid w:val="00CC3D0F"/>
    <w:rsid w:val="00CE6632"/>
    <w:rsid w:val="00D154A9"/>
    <w:rsid w:val="00D77665"/>
    <w:rsid w:val="00D80214"/>
    <w:rsid w:val="00DB317C"/>
    <w:rsid w:val="00DC0E72"/>
    <w:rsid w:val="00DC321C"/>
    <w:rsid w:val="00E16D93"/>
    <w:rsid w:val="00E3657A"/>
    <w:rsid w:val="00E40129"/>
    <w:rsid w:val="00E41685"/>
    <w:rsid w:val="00E84E07"/>
    <w:rsid w:val="00E90D32"/>
    <w:rsid w:val="00E97DB9"/>
    <w:rsid w:val="00F04F84"/>
    <w:rsid w:val="00F51A31"/>
    <w:rsid w:val="00F76824"/>
    <w:rsid w:val="00FE4BBC"/>
    <w:rsid w:val="00FE6EB9"/>
    <w:rsid w:val="00FF3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FA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A42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6A428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A428A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rsid w:val="006A428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A428A"/>
  </w:style>
  <w:style w:type="paragraph" w:styleId="Footer">
    <w:name w:val="footer"/>
    <w:basedOn w:val="Normal"/>
    <w:link w:val="FooterChar"/>
    <w:uiPriority w:val="99"/>
    <w:rsid w:val="006A428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A428A"/>
  </w:style>
  <w:style w:type="character" w:customStyle="1" w:styleId="2Exact">
    <w:name w:val="Основной текст (2) Exact"/>
    <w:uiPriority w:val="99"/>
    <w:rsid w:val="00E97DB9"/>
    <w:rPr>
      <w:rFonts w:ascii="Microsoft Sans Serif" w:eastAsia="Times New Roman" w:hAnsi="Microsoft Sans Serif"/>
      <w:sz w:val="19"/>
      <w:u w:val="none"/>
    </w:rPr>
  </w:style>
  <w:style w:type="character" w:customStyle="1" w:styleId="2">
    <w:name w:val="Основной текст (2)_"/>
    <w:link w:val="20"/>
    <w:uiPriority w:val="99"/>
    <w:locked/>
    <w:rsid w:val="00E97DB9"/>
    <w:rPr>
      <w:rFonts w:ascii="Microsoft Sans Serif" w:eastAsia="Times New Roman" w:hAnsi="Microsoft Sans Serif"/>
      <w:sz w:val="19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E97DB9"/>
    <w:pPr>
      <w:widowControl w:val="0"/>
      <w:shd w:val="clear" w:color="auto" w:fill="FFFFFF"/>
      <w:spacing w:after="0" w:line="259" w:lineRule="exact"/>
      <w:jc w:val="both"/>
    </w:pPr>
    <w:rPr>
      <w:rFonts w:ascii="Microsoft Sans Serif" w:hAnsi="Microsoft Sans Serif"/>
      <w:sz w:val="19"/>
      <w:szCs w:val="19"/>
      <w:lang w:eastAsia="ru-RU"/>
    </w:rPr>
  </w:style>
  <w:style w:type="character" w:customStyle="1" w:styleId="3Exact">
    <w:name w:val="Основной текст (3) Exact"/>
    <w:link w:val="3"/>
    <w:uiPriority w:val="99"/>
    <w:locked/>
    <w:rsid w:val="00E97DB9"/>
    <w:rPr>
      <w:rFonts w:ascii="Microsoft Sans Serif" w:eastAsia="Times New Roman" w:hAnsi="Microsoft Sans Serif"/>
      <w:sz w:val="30"/>
      <w:shd w:val="clear" w:color="auto" w:fill="FFFFFF"/>
    </w:rPr>
  </w:style>
  <w:style w:type="character" w:customStyle="1" w:styleId="3Exact0">
    <w:name w:val="Основной текст (3) + Малые прописные Exact"/>
    <w:uiPriority w:val="99"/>
    <w:rsid w:val="00E97DB9"/>
    <w:rPr>
      <w:rFonts w:ascii="Microsoft Sans Serif" w:eastAsia="Times New Roman" w:hAnsi="Microsoft Sans Serif"/>
      <w:smallCaps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4Exact">
    <w:name w:val="Заголовок №4 Exact"/>
    <w:uiPriority w:val="99"/>
    <w:rsid w:val="00E97DB9"/>
    <w:rPr>
      <w:rFonts w:ascii="Microsoft Sans Serif" w:eastAsia="Times New Roman" w:hAnsi="Microsoft Sans Serif"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2Corbel">
    <w:name w:val="Основной текст (2) + Corbel"/>
    <w:aliases w:val="10,5 pt,Полужирный Exact"/>
    <w:uiPriority w:val="99"/>
    <w:rsid w:val="00E97DB9"/>
    <w:rPr>
      <w:rFonts w:ascii="Corbel" w:eastAsia="Times New Roman" w:hAnsi="Corbel"/>
      <w:b/>
      <w:color w:val="000000"/>
      <w:spacing w:val="0"/>
      <w:w w:val="100"/>
      <w:position w:val="0"/>
      <w:sz w:val="21"/>
      <w:u w:val="none"/>
      <w:shd w:val="clear" w:color="auto" w:fill="FFFFFF"/>
      <w:lang w:val="en-US" w:eastAsia="en-US"/>
    </w:rPr>
  </w:style>
  <w:style w:type="paragraph" w:customStyle="1" w:styleId="3">
    <w:name w:val="Основной текст (3)"/>
    <w:basedOn w:val="Normal"/>
    <w:link w:val="3Exact"/>
    <w:uiPriority w:val="99"/>
    <w:rsid w:val="00E97DB9"/>
    <w:pPr>
      <w:widowControl w:val="0"/>
      <w:shd w:val="clear" w:color="auto" w:fill="FFFFFF"/>
      <w:spacing w:after="120" w:line="240" w:lineRule="atLeast"/>
    </w:pPr>
    <w:rPr>
      <w:rFonts w:ascii="Microsoft Sans Serif" w:hAnsi="Microsoft Sans Serif"/>
      <w:sz w:val="30"/>
      <w:szCs w:val="30"/>
      <w:lang w:eastAsia="ru-RU"/>
    </w:rPr>
  </w:style>
  <w:style w:type="character" w:styleId="Hyperlink">
    <w:name w:val="Hyperlink"/>
    <w:basedOn w:val="DefaultParagraphFont"/>
    <w:uiPriority w:val="99"/>
    <w:rsid w:val="00266E1E"/>
    <w:rPr>
      <w:rFonts w:cs="Times New Roman"/>
      <w:color w:val="0066CC"/>
      <w:u w:val="single"/>
    </w:rPr>
  </w:style>
  <w:style w:type="character" w:styleId="Emphasis">
    <w:name w:val="Emphasis"/>
    <w:basedOn w:val="DefaultParagraphFont"/>
    <w:uiPriority w:val="99"/>
    <w:qFormat/>
    <w:locked/>
    <w:rsid w:val="00133A9D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88</TotalTime>
  <Pages>2</Pages>
  <Words>574</Words>
  <Characters>3273</Characters>
  <Application>Microsoft Office Outlook</Application>
  <DocSecurity>0</DocSecurity>
  <Lines>0</Lines>
  <Paragraphs>0</Paragraphs>
  <ScaleCrop>false</ScaleCrop>
  <Company>прокуратура Пензенской области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2020-07-05T11:10:00Z</cp:lastPrinted>
  <dcterms:created xsi:type="dcterms:W3CDTF">2020-05-19T11:12:00Z</dcterms:created>
  <dcterms:modified xsi:type="dcterms:W3CDTF">2020-07-20T12:38:00Z</dcterms:modified>
</cp:coreProperties>
</file>