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20" w:type="dxa"/>
        <w:tblInd w:w="96" w:type="dxa"/>
        <w:tblLook w:val="00A0"/>
      </w:tblPr>
      <w:tblGrid>
        <w:gridCol w:w="4740"/>
        <w:gridCol w:w="1240"/>
        <w:gridCol w:w="1220"/>
        <w:gridCol w:w="1520"/>
      </w:tblGrid>
      <w:tr w:rsidR="00CB2CD3" w:rsidRPr="00E57E18" w:rsidTr="00FE2E99">
        <w:trPr>
          <w:trHeight w:val="856"/>
        </w:trPr>
        <w:tc>
          <w:tcPr>
            <w:tcW w:w="8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Оперативная информация о состоянии преступности</w:t>
            </w:r>
            <w:r w:rsidRPr="00FE2E9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в Республике Хакасия за январь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-сентябрь</w:t>
            </w:r>
            <w:r w:rsidRPr="00FE2E9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2017 г.</w:t>
            </w:r>
          </w:p>
        </w:tc>
      </w:tr>
      <w:tr w:rsidR="00CB2CD3" w:rsidRPr="00E57E18" w:rsidTr="00FE2E99">
        <w:trPr>
          <w:trHeight w:val="4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2016 г.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2017 г.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+/-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зарегистрировано преступлений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1,6%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Раскрываемость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69,9%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71,0%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1,1%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Тяжкие и особо тяжкие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1284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-3,5%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Удельный вес от зарегистрированных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15,4%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14,6%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-0,8%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73,0%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75,8%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2,8%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Убийства и покушение на убийство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-22,4%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94,5%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5,5%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Ст. 111 УК РФ 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-21,8%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 т.ч. ч.4 ст.111 УК РФ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-14,3%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95,6%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93,5%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-2,1%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sz w:val="24"/>
                <w:szCs w:val="24"/>
                <w:lang w:eastAsia="ru-RU"/>
              </w:rPr>
              <w:t>в т.ч. ч. 4 ст. 111 УК РФ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93,8%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95,2%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1,4%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Изнасилования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107,1%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Раскрываемость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Разбои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5,3%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85,7%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92,6%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6,9%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Грабежи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10,7%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Раскрываемость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74,1%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69,9%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-4,2%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Кражи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3493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3,3%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Раскрываемость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56,8%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57,2%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0,4%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Мошенничество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663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-12,3%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sz w:val="24"/>
                <w:szCs w:val="24"/>
                <w:lang w:eastAsia="ru-RU"/>
              </w:rPr>
              <w:t>Раскрываемость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42,2%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34,8%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-7,4%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Статья 264 УК РФ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-25,0%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sz w:val="24"/>
                <w:szCs w:val="24"/>
                <w:lang w:eastAsia="ru-RU"/>
              </w:rPr>
              <w:t>в т.ч. со смертельным исходом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-25,0%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Статья 264.1 УК РФ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-9,7%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Экономической направленности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-24,5%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Коррупционная направленность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-43,1%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Незаконный оборот наркотиков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15,0%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Совершено несовершеннолетними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-27,1%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sz w:val="24"/>
                <w:szCs w:val="24"/>
                <w:lang w:eastAsia="ru-RU"/>
              </w:rPr>
              <w:t>Удельный вес от расследованных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-1,1%</w:t>
            </w:r>
          </w:p>
        </w:tc>
      </w:tr>
      <w:tr w:rsidR="00CB2CD3" w:rsidRPr="00E57E18" w:rsidTr="00FE2E99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sz w:val="24"/>
                <w:szCs w:val="24"/>
                <w:lang w:eastAsia="ru-RU"/>
              </w:rPr>
              <w:t>Удельный вес несовершеннолетних</w:t>
            </w:r>
            <w:r w:rsidRPr="00FE2E9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от общего числа лиц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3,1%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-0,7%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Совершено в сост. алк. опьянения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2582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-6,7%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Удельный вес от расследованных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49,0%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46,8%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-2,2%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Совершено ранее совершавшими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3984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2,6%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Удельный вес от расследованных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68,8%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72,2%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3,4%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Совершено в группе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-6,6%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Удельный вес от расследованных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5,7%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5,4%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-0,3%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прест-й, сов-х орг. группой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57,1%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Удельный вес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0,2%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0,1%</w:t>
            </w:r>
          </w:p>
        </w:tc>
      </w:tr>
      <w:tr w:rsidR="00CB2CD3" w:rsidRPr="00E57E18" w:rsidTr="00FE2E99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Зарегистрировано преступлений,</w:t>
            </w: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совершенных в общественных местах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3190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3276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2,7%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Удельный вес от зарегистрированных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36,9%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37,3%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0,4%</w:t>
            </w:r>
          </w:p>
        </w:tc>
      </w:tr>
      <w:tr w:rsidR="00CB2CD3" w:rsidRPr="00E57E18" w:rsidTr="00FE2E99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т.ч. на улицах, площадях, в парках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2376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2374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-0,1%</w:t>
            </w:r>
          </w:p>
        </w:tc>
      </w:tr>
      <w:tr w:rsidR="00CB2CD3" w:rsidRPr="00E57E18" w:rsidTr="00FE2E9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CD3" w:rsidRPr="00FE2E99" w:rsidRDefault="00CB2CD3" w:rsidP="00FE2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Удельный вес от зарегистрированных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27,5%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27,0%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B2CD3" w:rsidRPr="00FE2E99" w:rsidRDefault="00CB2CD3" w:rsidP="00FE2E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E2E9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-0,5%</w:t>
            </w:r>
          </w:p>
        </w:tc>
      </w:tr>
    </w:tbl>
    <w:p w:rsidR="00CB2CD3" w:rsidRDefault="00CB2CD3"/>
    <w:sectPr w:rsidR="00CB2CD3" w:rsidSect="00FE2E99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2E99"/>
    <w:rsid w:val="00075050"/>
    <w:rsid w:val="000E2C95"/>
    <w:rsid w:val="001C05C9"/>
    <w:rsid w:val="003C087C"/>
    <w:rsid w:val="004948DB"/>
    <w:rsid w:val="006E0F7C"/>
    <w:rsid w:val="007F093A"/>
    <w:rsid w:val="00835F19"/>
    <w:rsid w:val="008A6B53"/>
    <w:rsid w:val="00994029"/>
    <w:rsid w:val="00A82A32"/>
    <w:rsid w:val="00BB1555"/>
    <w:rsid w:val="00BE4C5B"/>
    <w:rsid w:val="00C850F6"/>
    <w:rsid w:val="00CB2CD3"/>
    <w:rsid w:val="00CD7660"/>
    <w:rsid w:val="00DA505A"/>
    <w:rsid w:val="00E57E18"/>
    <w:rsid w:val="00FE2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A3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35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277</Words>
  <Characters>1583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информация о состоянии преступности</dc:title>
  <dc:subject/>
  <dc:creator>Ксения С. Вопилова</dc:creator>
  <cp:keywords/>
  <dc:description/>
  <cp:lastModifiedBy>User</cp:lastModifiedBy>
  <cp:revision>2</cp:revision>
  <dcterms:created xsi:type="dcterms:W3CDTF">2017-10-13T09:03:00Z</dcterms:created>
  <dcterms:modified xsi:type="dcterms:W3CDTF">2017-10-13T09:03:00Z</dcterms:modified>
</cp:coreProperties>
</file>