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AF3A8" w14:textId="77777777" w:rsidR="00165ED2" w:rsidRPr="001E0EDC" w:rsidRDefault="00165ED2" w:rsidP="000E682B">
      <w:pPr>
        <w:jc w:val="center"/>
        <w:rPr>
          <w:b/>
          <w:sz w:val="28"/>
          <w:szCs w:val="28"/>
        </w:rPr>
      </w:pPr>
    </w:p>
    <w:p w14:paraId="01C21F6B" w14:textId="77777777" w:rsidR="001707F1" w:rsidRPr="000E682B" w:rsidRDefault="001707F1" w:rsidP="000E682B">
      <w:pPr>
        <w:jc w:val="center"/>
        <w:rPr>
          <w:b/>
          <w:sz w:val="28"/>
          <w:szCs w:val="28"/>
        </w:rPr>
      </w:pPr>
    </w:p>
    <w:p w14:paraId="0F3C05DE" w14:textId="77777777" w:rsidR="004815AE" w:rsidRDefault="004815AE" w:rsidP="000E682B">
      <w:pPr>
        <w:jc w:val="center"/>
        <w:rPr>
          <w:b/>
          <w:sz w:val="28"/>
          <w:szCs w:val="28"/>
        </w:rPr>
      </w:pPr>
    </w:p>
    <w:p w14:paraId="0CB9DFC2" w14:textId="77777777" w:rsidR="0057117F" w:rsidRDefault="0057117F" w:rsidP="003E27F7">
      <w:pPr>
        <w:jc w:val="center"/>
        <w:rPr>
          <w:b/>
          <w:sz w:val="28"/>
          <w:szCs w:val="28"/>
        </w:rPr>
      </w:pPr>
    </w:p>
    <w:p w14:paraId="51C9D23E" w14:textId="77777777" w:rsidR="0057117F" w:rsidRDefault="0057117F" w:rsidP="003E27F7">
      <w:pPr>
        <w:jc w:val="center"/>
        <w:rPr>
          <w:b/>
          <w:sz w:val="28"/>
          <w:szCs w:val="28"/>
        </w:rPr>
      </w:pPr>
    </w:p>
    <w:p w14:paraId="46937A47" w14:textId="77777777" w:rsidR="0057117F" w:rsidRDefault="0057117F" w:rsidP="003E27F7">
      <w:pPr>
        <w:jc w:val="center"/>
        <w:rPr>
          <w:b/>
          <w:sz w:val="28"/>
          <w:szCs w:val="28"/>
        </w:rPr>
      </w:pPr>
    </w:p>
    <w:p w14:paraId="22C6C2E5" w14:textId="77777777" w:rsidR="0057117F" w:rsidRPr="001E0EDC" w:rsidRDefault="0057117F" w:rsidP="003E27F7">
      <w:pPr>
        <w:jc w:val="center"/>
        <w:rPr>
          <w:b/>
          <w:sz w:val="28"/>
          <w:szCs w:val="28"/>
        </w:rPr>
      </w:pPr>
    </w:p>
    <w:p w14:paraId="3E2FA182" w14:textId="77777777" w:rsidR="00165ED2" w:rsidRPr="001E0EDC" w:rsidRDefault="00165ED2" w:rsidP="003E27F7">
      <w:pPr>
        <w:jc w:val="center"/>
        <w:rPr>
          <w:b/>
          <w:sz w:val="28"/>
          <w:szCs w:val="28"/>
        </w:rPr>
      </w:pPr>
    </w:p>
    <w:p w14:paraId="4453DBA8" w14:textId="77777777" w:rsidR="00596E81" w:rsidRDefault="00596E81" w:rsidP="003E27F7">
      <w:pPr>
        <w:pStyle w:val="1"/>
        <w:ind w:right="84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01E974B" w14:textId="77777777" w:rsidR="000E682B" w:rsidRPr="000E682B" w:rsidRDefault="000E682B" w:rsidP="003E27F7">
      <w:pPr>
        <w:pStyle w:val="1"/>
        <w:ind w:right="84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E18B7E3" w14:textId="2B518E26" w:rsidR="00FD41B2" w:rsidRPr="001E0EDC" w:rsidRDefault="00FD41B2" w:rsidP="00A01962">
      <w:pPr>
        <w:pStyle w:val="1"/>
        <w:spacing w:line="240" w:lineRule="exact"/>
        <w:ind w:left="851" w:right="849"/>
        <w:jc w:val="center"/>
        <w:rPr>
          <w:sz w:val="28"/>
          <w:szCs w:val="28"/>
        </w:rPr>
      </w:pPr>
      <w:r w:rsidRPr="00E64FF5">
        <w:rPr>
          <w:rFonts w:ascii="Times New Roman" w:hAnsi="Times New Roman"/>
          <w:b/>
          <w:bCs/>
          <w:sz w:val="28"/>
          <w:szCs w:val="28"/>
        </w:rPr>
        <w:t>О</w:t>
      </w:r>
      <w:r w:rsidR="00974A15" w:rsidRPr="00E64FF5">
        <w:rPr>
          <w:rFonts w:ascii="Times New Roman" w:hAnsi="Times New Roman"/>
          <w:b/>
          <w:bCs/>
          <w:sz w:val="28"/>
          <w:szCs w:val="28"/>
        </w:rPr>
        <w:t>б утверждении</w:t>
      </w:r>
      <w:r w:rsidR="00A01962" w:rsidRPr="00E64FF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73E25">
        <w:rPr>
          <w:rFonts w:ascii="Times New Roman" w:hAnsi="Times New Roman"/>
          <w:b/>
          <w:bCs/>
          <w:sz w:val="28"/>
          <w:szCs w:val="28"/>
        </w:rPr>
        <w:t>П</w:t>
      </w:r>
      <w:bookmarkStart w:id="0" w:name="_GoBack"/>
      <w:bookmarkEnd w:id="0"/>
      <w:r w:rsidR="00974A15" w:rsidRPr="00E64FF5">
        <w:rPr>
          <w:rFonts w:ascii="Times New Roman" w:hAnsi="Times New Roman"/>
          <w:b/>
          <w:bCs/>
          <w:sz w:val="28"/>
          <w:szCs w:val="28"/>
        </w:rPr>
        <w:t xml:space="preserve">орядка </w:t>
      </w:r>
      <w:r w:rsidR="00A01962" w:rsidRPr="00E64FF5">
        <w:rPr>
          <w:rFonts w:ascii="Times New Roman" w:hAnsi="Times New Roman"/>
          <w:b/>
          <w:bCs/>
          <w:sz w:val="28"/>
          <w:szCs w:val="28"/>
        </w:rPr>
        <w:t>продовольственного обеспечения военнослужащих органов</w:t>
      </w:r>
      <w:r w:rsidR="00A01962">
        <w:rPr>
          <w:rFonts w:ascii="Times New Roman" w:hAnsi="Times New Roman"/>
          <w:b/>
          <w:bCs/>
          <w:sz w:val="28"/>
          <w:szCs w:val="28"/>
        </w:rPr>
        <w:t xml:space="preserve"> военной прокуратуры </w:t>
      </w:r>
      <w:r w:rsidR="00C9318C">
        <w:rPr>
          <w:rFonts w:ascii="Times New Roman" w:hAnsi="Times New Roman"/>
          <w:b/>
          <w:bCs/>
          <w:sz w:val="28"/>
          <w:szCs w:val="28"/>
        </w:rPr>
        <w:br/>
      </w:r>
    </w:p>
    <w:p w14:paraId="555354CF" w14:textId="02E2BE90" w:rsidR="008564EC" w:rsidRPr="00CE5A7C" w:rsidRDefault="00FC4D1C" w:rsidP="00695462">
      <w:pPr>
        <w:ind w:firstLine="708"/>
        <w:jc w:val="both"/>
        <w:rPr>
          <w:sz w:val="28"/>
          <w:szCs w:val="28"/>
        </w:rPr>
      </w:pPr>
      <w:r w:rsidRPr="00E64FF5">
        <w:rPr>
          <w:sz w:val="28"/>
          <w:szCs w:val="28"/>
        </w:rPr>
        <w:t xml:space="preserve">В соответствии с </w:t>
      </w:r>
      <w:r w:rsidR="00974A15" w:rsidRPr="00E64FF5">
        <w:rPr>
          <w:sz w:val="28"/>
          <w:szCs w:val="28"/>
        </w:rPr>
        <w:t xml:space="preserve">пунктом 2 статьи 50 Федерального закона от 17 января </w:t>
      </w:r>
      <w:r w:rsidR="00974A15" w:rsidRPr="00E64FF5">
        <w:rPr>
          <w:sz w:val="28"/>
          <w:szCs w:val="28"/>
        </w:rPr>
        <w:br/>
        <w:t>1992 г. № 2202-</w:t>
      </w:r>
      <w:r w:rsidR="00974A15" w:rsidRPr="00E64FF5">
        <w:rPr>
          <w:sz w:val="28"/>
          <w:szCs w:val="28"/>
          <w:lang w:val="en-US"/>
        </w:rPr>
        <w:t>I</w:t>
      </w:r>
      <w:r w:rsidR="00974A15" w:rsidRPr="00E64FF5">
        <w:rPr>
          <w:sz w:val="28"/>
          <w:szCs w:val="28"/>
        </w:rPr>
        <w:t xml:space="preserve"> «О прокуратуре Российской Федерации», </w:t>
      </w:r>
      <w:r w:rsidRPr="00E64FF5">
        <w:rPr>
          <w:sz w:val="28"/>
          <w:szCs w:val="28"/>
        </w:rPr>
        <w:t xml:space="preserve">пунктом </w:t>
      </w:r>
      <w:r w:rsidR="003979AA" w:rsidRPr="00E64FF5">
        <w:rPr>
          <w:sz w:val="28"/>
          <w:szCs w:val="28"/>
        </w:rPr>
        <w:t>1</w:t>
      </w:r>
      <w:r w:rsidR="00AB4FFA" w:rsidRPr="00E64FF5">
        <w:rPr>
          <w:sz w:val="28"/>
          <w:szCs w:val="28"/>
        </w:rPr>
        <w:t xml:space="preserve"> статьи 14 Федерального закона</w:t>
      </w:r>
      <w:r w:rsidR="00010F73" w:rsidRPr="00E64FF5">
        <w:rPr>
          <w:sz w:val="28"/>
          <w:szCs w:val="28"/>
        </w:rPr>
        <w:t xml:space="preserve"> от 27 мая 1998 г. № 76-ФЗ </w:t>
      </w:r>
      <w:r w:rsidR="00AB4FFA" w:rsidRPr="00E64FF5">
        <w:rPr>
          <w:sz w:val="28"/>
          <w:szCs w:val="28"/>
        </w:rPr>
        <w:t>«О статусе военнослужащих»</w:t>
      </w:r>
      <w:r w:rsidR="00A01962" w:rsidRPr="00E64FF5">
        <w:rPr>
          <w:sz w:val="28"/>
          <w:szCs w:val="28"/>
        </w:rPr>
        <w:t xml:space="preserve">, </w:t>
      </w:r>
      <w:r w:rsidR="000F6DFA" w:rsidRPr="00E64FF5">
        <w:rPr>
          <w:sz w:val="28"/>
          <w:szCs w:val="28"/>
        </w:rPr>
        <w:br/>
      </w:r>
      <w:r w:rsidR="00AB4FFA" w:rsidRPr="00B0672A">
        <w:rPr>
          <w:sz w:val="28"/>
          <w:szCs w:val="28"/>
        </w:rPr>
        <w:t xml:space="preserve">и </w:t>
      </w:r>
      <w:r w:rsidR="008564EC" w:rsidRPr="00B0672A">
        <w:rPr>
          <w:sz w:val="28"/>
          <w:szCs w:val="28"/>
        </w:rPr>
        <w:t>постановлени</w:t>
      </w:r>
      <w:r w:rsidR="00A01962" w:rsidRPr="00B0672A">
        <w:rPr>
          <w:sz w:val="28"/>
          <w:szCs w:val="28"/>
        </w:rPr>
        <w:t>ем</w:t>
      </w:r>
      <w:r w:rsidR="008564EC" w:rsidRPr="00B0672A">
        <w:rPr>
          <w:sz w:val="28"/>
          <w:szCs w:val="28"/>
        </w:rPr>
        <w:t xml:space="preserve"> Правительства Российской Федерации от 29 декабря 2007 г.</w:t>
      </w:r>
      <w:r w:rsidR="008564EC" w:rsidRPr="00CE5A7C">
        <w:rPr>
          <w:sz w:val="28"/>
          <w:szCs w:val="28"/>
        </w:rPr>
        <w:t xml:space="preserve"> </w:t>
      </w:r>
      <w:r w:rsidR="000F6DFA">
        <w:rPr>
          <w:sz w:val="28"/>
          <w:szCs w:val="28"/>
        </w:rPr>
        <w:br/>
      </w:r>
      <w:r w:rsidR="008564EC" w:rsidRPr="00CE5A7C">
        <w:rPr>
          <w:sz w:val="28"/>
          <w:szCs w:val="28"/>
        </w:rPr>
        <w:t>№ 946 «О продовольственном обеспечении военнослужащих и некоторых других категорий лиц, а также</w:t>
      </w:r>
      <w:r w:rsidR="00A01962">
        <w:rPr>
          <w:sz w:val="28"/>
          <w:szCs w:val="28"/>
        </w:rPr>
        <w:t xml:space="preserve"> </w:t>
      </w:r>
      <w:r w:rsidR="008564EC" w:rsidRPr="00CE5A7C">
        <w:rPr>
          <w:sz w:val="28"/>
          <w:szCs w:val="28"/>
        </w:rPr>
        <w:t>об обеспечении кормами (продуктами) штатных животных воинских частей</w:t>
      </w:r>
      <w:r w:rsidR="00A01962">
        <w:rPr>
          <w:sz w:val="28"/>
          <w:szCs w:val="28"/>
        </w:rPr>
        <w:t xml:space="preserve"> </w:t>
      </w:r>
      <w:r w:rsidR="008564EC" w:rsidRPr="00CE5A7C">
        <w:rPr>
          <w:sz w:val="28"/>
          <w:szCs w:val="28"/>
        </w:rPr>
        <w:t>и организаций в мирное время», руководствуясь пунктом 1 статьи 17 Федерального закона «О прокуратуре Российской Федерации»</w:t>
      </w:r>
      <w:r w:rsidR="00AB4FFA" w:rsidRPr="00CE5A7C">
        <w:rPr>
          <w:sz w:val="28"/>
          <w:szCs w:val="28"/>
        </w:rPr>
        <w:t>,</w:t>
      </w:r>
    </w:p>
    <w:p w14:paraId="78E95EC4" w14:textId="77777777" w:rsidR="008564EC" w:rsidRPr="00CE5A7C" w:rsidRDefault="008564EC" w:rsidP="003E27F7">
      <w:pPr>
        <w:ind w:right="284" w:firstLine="709"/>
        <w:jc w:val="center"/>
        <w:rPr>
          <w:b/>
          <w:sz w:val="28"/>
          <w:szCs w:val="28"/>
        </w:rPr>
      </w:pPr>
    </w:p>
    <w:p w14:paraId="2BE56FAE" w14:textId="0455986A" w:rsidR="008564EC" w:rsidRPr="00CE5A7C" w:rsidRDefault="00982BB1" w:rsidP="00982BB1">
      <w:pPr>
        <w:ind w:right="284" w:firstLine="709"/>
        <w:rPr>
          <w:b/>
          <w:sz w:val="28"/>
          <w:szCs w:val="28"/>
        </w:rPr>
      </w:pPr>
      <w:r w:rsidRPr="00982BB1">
        <w:rPr>
          <w:b/>
          <w:sz w:val="28"/>
          <w:szCs w:val="28"/>
        </w:rPr>
        <w:t xml:space="preserve">                                        </w:t>
      </w:r>
      <w:r w:rsidR="008564EC" w:rsidRPr="00982BB1">
        <w:rPr>
          <w:b/>
          <w:sz w:val="28"/>
          <w:szCs w:val="28"/>
        </w:rPr>
        <w:t>П Р И К А З Ы В А Ю</w:t>
      </w:r>
      <w:r w:rsidR="00B2562F" w:rsidRPr="00982BB1">
        <w:rPr>
          <w:b/>
          <w:sz w:val="28"/>
          <w:szCs w:val="28"/>
        </w:rPr>
        <w:t>:</w:t>
      </w:r>
    </w:p>
    <w:p w14:paraId="1BFA1E09" w14:textId="77777777" w:rsidR="008564EC" w:rsidRPr="00CE5A7C" w:rsidRDefault="008564EC" w:rsidP="003E27F7">
      <w:pPr>
        <w:ind w:right="284" w:firstLine="709"/>
        <w:jc w:val="center"/>
        <w:rPr>
          <w:b/>
          <w:sz w:val="28"/>
          <w:szCs w:val="28"/>
        </w:rPr>
      </w:pPr>
    </w:p>
    <w:p w14:paraId="655EFF1B" w14:textId="77777777" w:rsidR="00DF4046" w:rsidRPr="00CE5A7C" w:rsidRDefault="008564EC" w:rsidP="003E27F7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5A7C">
        <w:rPr>
          <w:rFonts w:ascii="Times New Roman" w:hAnsi="Times New Roman"/>
          <w:sz w:val="28"/>
          <w:szCs w:val="28"/>
        </w:rPr>
        <w:t>Утвердить</w:t>
      </w:r>
      <w:r w:rsidR="008C438C" w:rsidRPr="00CE5A7C">
        <w:rPr>
          <w:rFonts w:ascii="Times New Roman" w:hAnsi="Times New Roman"/>
          <w:sz w:val="28"/>
          <w:szCs w:val="28"/>
        </w:rPr>
        <w:t xml:space="preserve"> </w:t>
      </w:r>
      <w:r w:rsidRPr="00CE5A7C">
        <w:rPr>
          <w:rFonts w:ascii="Times New Roman" w:hAnsi="Times New Roman"/>
          <w:sz w:val="28"/>
          <w:szCs w:val="28"/>
        </w:rPr>
        <w:t xml:space="preserve">Порядок продовольственного обеспечения военнослужащих </w:t>
      </w:r>
      <w:r w:rsidR="004E2B13" w:rsidRPr="00CE5A7C">
        <w:rPr>
          <w:rFonts w:ascii="Times New Roman" w:hAnsi="Times New Roman"/>
          <w:sz w:val="28"/>
          <w:szCs w:val="28"/>
        </w:rPr>
        <w:t>органов военной прокуратуры</w:t>
      </w:r>
      <w:r w:rsidR="00DF4046" w:rsidRPr="00CE5A7C">
        <w:rPr>
          <w:rFonts w:ascii="Times New Roman" w:hAnsi="Times New Roman"/>
          <w:sz w:val="28"/>
          <w:szCs w:val="28"/>
        </w:rPr>
        <w:t>.</w:t>
      </w:r>
    </w:p>
    <w:p w14:paraId="459151B0" w14:textId="77777777" w:rsidR="00CD70FC" w:rsidRPr="00CE5A7C" w:rsidRDefault="00CD70FC" w:rsidP="00CD70FC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Реализацию положений настоящего приказа осуществлять за счет </w:t>
      </w:r>
      <w:r>
        <w:rPr>
          <w:rFonts w:ascii="Times New Roman" w:hAnsi="Times New Roman"/>
          <w:sz w:val="28"/>
          <w:szCs w:val="28"/>
        </w:rPr>
        <w:br/>
        <w:t>и в пределах бюджетных ассигнований федерального бюджета, предусмотренных для обеспечения деятельности органов военной прокуратуры.</w:t>
      </w:r>
    </w:p>
    <w:p w14:paraId="086DA5B9" w14:textId="77777777" w:rsidR="00F93779" w:rsidRDefault="00F93779" w:rsidP="003E27F7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5A7C">
        <w:rPr>
          <w:rFonts w:ascii="Times New Roman" w:hAnsi="Times New Roman"/>
          <w:sz w:val="28"/>
          <w:szCs w:val="28"/>
        </w:rPr>
        <w:t>Приказ опубликовать в журнале «Законность» и разместить</w:t>
      </w:r>
      <w:r w:rsidR="00B2562F" w:rsidRPr="00CE5A7C">
        <w:rPr>
          <w:rFonts w:ascii="Times New Roman" w:hAnsi="Times New Roman"/>
          <w:sz w:val="28"/>
          <w:szCs w:val="28"/>
        </w:rPr>
        <w:t xml:space="preserve"> </w:t>
      </w:r>
      <w:r w:rsidR="00DB67AA">
        <w:rPr>
          <w:rFonts w:ascii="Times New Roman" w:hAnsi="Times New Roman"/>
          <w:sz w:val="28"/>
          <w:szCs w:val="28"/>
        </w:rPr>
        <w:br/>
      </w:r>
      <w:r w:rsidRPr="00CE5A7C">
        <w:rPr>
          <w:rFonts w:ascii="Times New Roman" w:hAnsi="Times New Roman"/>
          <w:sz w:val="28"/>
          <w:szCs w:val="28"/>
        </w:rPr>
        <w:t xml:space="preserve">на официальном сайте Генеральной прокуратуры Российской Федерации </w:t>
      </w:r>
      <w:r w:rsidR="00DB67AA">
        <w:rPr>
          <w:rFonts w:ascii="Times New Roman" w:hAnsi="Times New Roman"/>
          <w:sz w:val="28"/>
          <w:szCs w:val="28"/>
        </w:rPr>
        <w:br/>
      </w:r>
      <w:r w:rsidRPr="00CE5A7C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14:paraId="2649E2CA" w14:textId="77777777" w:rsidR="006074AF" w:rsidRPr="00CE5A7C" w:rsidRDefault="00F93779" w:rsidP="003E27F7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5A7C">
        <w:rPr>
          <w:rFonts w:ascii="Times New Roman" w:hAnsi="Times New Roman"/>
          <w:sz w:val="28"/>
          <w:szCs w:val="28"/>
        </w:rPr>
        <w:t>Контроль за исполнением приказа возложить на заместителя Генерального прокурора Российской Федерации – Главного военного прокурора.</w:t>
      </w:r>
    </w:p>
    <w:p w14:paraId="7B8E2596" w14:textId="77777777" w:rsidR="00165ED2" w:rsidRPr="00CE5A7C" w:rsidRDefault="00AC0F75" w:rsidP="00695462">
      <w:pPr>
        <w:ind w:firstLine="708"/>
        <w:jc w:val="both"/>
        <w:rPr>
          <w:sz w:val="28"/>
          <w:szCs w:val="28"/>
        </w:rPr>
      </w:pPr>
      <w:r w:rsidRPr="00CE5A7C">
        <w:rPr>
          <w:sz w:val="28"/>
          <w:szCs w:val="28"/>
        </w:rPr>
        <w:t>Приказ направить заместителям Генерального прокурора Российской Федерации, начальникам главных управлений</w:t>
      </w:r>
      <w:r w:rsidR="008A54A1" w:rsidRPr="00CE5A7C">
        <w:rPr>
          <w:sz w:val="28"/>
          <w:szCs w:val="28"/>
        </w:rPr>
        <w:t xml:space="preserve"> и</w:t>
      </w:r>
      <w:r w:rsidRPr="00CE5A7C">
        <w:rPr>
          <w:sz w:val="28"/>
          <w:szCs w:val="28"/>
        </w:rPr>
        <w:t xml:space="preserve"> управлений </w:t>
      </w:r>
      <w:r w:rsidR="002C5F7A" w:rsidRPr="00CE5A7C">
        <w:rPr>
          <w:sz w:val="28"/>
          <w:szCs w:val="28"/>
        </w:rPr>
        <w:t>Генеральной</w:t>
      </w:r>
      <w:r w:rsidRPr="00CE5A7C">
        <w:rPr>
          <w:sz w:val="28"/>
          <w:szCs w:val="28"/>
        </w:rPr>
        <w:t xml:space="preserve"> прокуратуры Российской Федерации</w:t>
      </w:r>
      <w:r w:rsidR="002C5F7A" w:rsidRPr="00CE5A7C">
        <w:rPr>
          <w:sz w:val="28"/>
          <w:szCs w:val="28"/>
        </w:rPr>
        <w:t xml:space="preserve">, </w:t>
      </w:r>
      <w:r w:rsidR="008A54A1" w:rsidRPr="00CE5A7C">
        <w:rPr>
          <w:sz w:val="28"/>
          <w:szCs w:val="28"/>
        </w:rPr>
        <w:t xml:space="preserve">военным прокурорам, </w:t>
      </w:r>
      <w:r w:rsidR="00F93779" w:rsidRPr="00CE5A7C">
        <w:rPr>
          <w:sz w:val="28"/>
          <w:szCs w:val="28"/>
        </w:rPr>
        <w:t>приравненным</w:t>
      </w:r>
      <w:r w:rsidR="007A4D96" w:rsidRPr="00CE5A7C">
        <w:rPr>
          <w:sz w:val="28"/>
          <w:szCs w:val="28"/>
        </w:rPr>
        <w:t xml:space="preserve"> </w:t>
      </w:r>
      <w:r w:rsidR="0028539F" w:rsidRPr="00CE5A7C">
        <w:rPr>
          <w:sz w:val="28"/>
          <w:szCs w:val="28"/>
        </w:rPr>
        <w:br/>
      </w:r>
      <w:r w:rsidR="00F93779" w:rsidRPr="00CE5A7C">
        <w:rPr>
          <w:sz w:val="28"/>
          <w:szCs w:val="28"/>
        </w:rPr>
        <w:t xml:space="preserve">к прокурорам </w:t>
      </w:r>
      <w:r w:rsidR="008A54A1" w:rsidRPr="00CE5A7C">
        <w:rPr>
          <w:sz w:val="28"/>
          <w:szCs w:val="28"/>
        </w:rPr>
        <w:t>субъектов Российской Федерации</w:t>
      </w:r>
      <w:r w:rsidR="00F93779" w:rsidRPr="00CE5A7C">
        <w:rPr>
          <w:sz w:val="28"/>
          <w:szCs w:val="28"/>
        </w:rPr>
        <w:t xml:space="preserve">, которым довести </w:t>
      </w:r>
      <w:r w:rsidR="008A54A1" w:rsidRPr="00CE5A7C">
        <w:rPr>
          <w:sz w:val="28"/>
          <w:szCs w:val="28"/>
        </w:rPr>
        <w:t>его содержание до сведения</w:t>
      </w:r>
      <w:r w:rsidR="00F93779" w:rsidRPr="00CE5A7C">
        <w:rPr>
          <w:sz w:val="28"/>
          <w:szCs w:val="28"/>
        </w:rPr>
        <w:t xml:space="preserve"> подчиненных работников.</w:t>
      </w:r>
    </w:p>
    <w:p w14:paraId="1744F344" w14:textId="77777777" w:rsidR="0005760F" w:rsidRPr="00CE5A7C" w:rsidRDefault="0005760F" w:rsidP="00695462">
      <w:pPr>
        <w:rPr>
          <w:sz w:val="28"/>
          <w:szCs w:val="28"/>
        </w:rPr>
      </w:pPr>
    </w:p>
    <w:p w14:paraId="4B353046" w14:textId="77777777" w:rsidR="0005760F" w:rsidRPr="00CE5A7C" w:rsidRDefault="0005760F" w:rsidP="00695462">
      <w:pPr>
        <w:rPr>
          <w:sz w:val="28"/>
          <w:szCs w:val="28"/>
        </w:rPr>
      </w:pPr>
    </w:p>
    <w:p w14:paraId="5289CC96" w14:textId="77777777" w:rsidR="00BB47D4" w:rsidRPr="00CE5A7C" w:rsidRDefault="00BB47D4" w:rsidP="00695462">
      <w:pPr>
        <w:rPr>
          <w:sz w:val="28"/>
          <w:szCs w:val="28"/>
        </w:rPr>
      </w:pPr>
      <w:r w:rsidRPr="00CE5A7C">
        <w:rPr>
          <w:sz w:val="28"/>
          <w:szCs w:val="28"/>
        </w:rPr>
        <w:t>Генеральный прокурор</w:t>
      </w:r>
    </w:p>
    <w:p w14:paraId="0B7A8A8F" w14:textId="77777777" w:rsidR="00BB47D4" w:rsidRPr="00CE5A7C" w:rsidRDefault="00BB47D4" w:rsidP="003E27F7">
      <w:pPr>
        <w:spacing w:line="240" w:lineRule="exact"/>
        <w:rPr>
          <w:sz w:val="28"/>
          <w:szCs w:val="28"/>
        </w:rPr>
      </w:pPr>
      <w:r w:rsidRPr="00CE5A7C">
        <w:rPr>
          <w:sz w:val="28"/>
          <w:szCs w:val="28"/>
        </w:rPr>
        <w:t>Российской Федерации</w:t>
      </w:r>
    </w:p>
    <w:p w14:paraId="77225149" w14:textId="77777777" w:rsidR="00BB47D4" w:rsidRPr="00CE5A7C" w:rsidRDefault="00BB47D4" w:rsidP="003E27F7">
      <w:pPr>
        <w:spacing w:line="240" w:lineRule="exact"/>
        <w:rPr>
          <w:sz w:val="28"/>
          <w:szCs w:val="28"/>
        </w:rPr>
      </w:pPr>
    </w:p>
    <w:p w14:paraId="7A954657" w14:textId="77777777" w:rsidR="00BB47D4" w:rsidRPr="00CE5A7C" w:rsidRDefault="00BB47D4" w:rsidP="003E27F7">
      <w:pPr>
        <w:spacing w:line="240" w:lineRule="exact"/>
        <w:rPr>
          <w:sz w:val="28"/>
          <w:szCs w:val="28"/>
        </w:rPr>
      </w:pPr>
      <w:r w:rsidRPr="00CE5A7C">
        <w:rPr>
          <w:sz w:val="28"/>
          <w:szCs w:val="28"/>
        </w:rPr>
        <w:t>действительный государственный</w:t>
      </w:r>
    </w:p>
    <w:p w14:paraId="4BB87C4E" w14:textId="77777777" w:rsidR="003979AA" w:rsidRPr="00CE5A7C" w:rsidRDefault="00BB47D4" w:rsidP="003E27F7">
      <w:pPr>
        <w:spacing w:line="240" w:lineRule="exact"/>
      </w:pPr>
      <w:r w:rsidRPr="00CE5A7C">
        <w:rPr>
          <w:sz w:val="28"/>
          <w:szCs w:val="28"/>
        </w:rPr>
        <w:t xml:space="preserve">советник юстиции </w:t>
      </w:r>
      <w:r w:rsidRPr="00CE5A7C">
        <w:rPr>
          <w:sz w:val="28"/>
          <w:szCs w:val="28"/>
        </w:rPr>
        <w:tab/>
      </w:r>
      <w:r w:rsidRPr="00CE5A7C">
        <w:rPr>
          <w:sz w:val="28"/>
          <w:szCs w:val="28"/>
        </w:rPr>
        <w:tab/>
      </w:r>
      <w:r w:rsidRPr="00CE5A7C">
        <w:rPr>
          <w:sz w:val="28"/>
          <w:szCs w:val="28"/>
        </w:rPr>
        <w:tab/>
      </w:r>
      <w:r w:rsidRPr="00CE5A7C">
        <w:rPr>
          <w:sz w:val="28"/>
          <w:szCs w:val="28"/>
        </w:rPr>
        <w:tab/>
      </w:r>
      <w:r w:rsidRPr="00CE5A7C">
        <w:rPr>
          <w:sz w:val="28"/>
          <w:szCs w:val="28"/>
        </w:rPr>
        <w:tab/>
      </w:r>
      <w:r w:rsidRPr="00CE5A7C">
        <w:rPr>
          <w:sz w:val="28"/>
          <w:szCs w:val="28"/>
        </w:rPr>
        <w:tab/>
      </w:r>
      <w:r w:rsidRPr="00CE5A7C">
        <w:rPr>
          <w:sz w:val="28"/>
          <w:szCs w:val="28"/>
        </w:rPr>
        <w:tab/>
      </w:r>
      <w:r w:rsidRPr="00CE5A7C">
        <w:rPr>
          <w:sz w:val="28"/>
          <w:szCs w:val="28"/>
        </w:rPr>
        <w:tab/>
      </w:r>
      <w:r w:rsidR="0053335F" w:rsidRPr="00CE5A7C">
        <w:rPr>
          <w:sz w:val="28"/>
          <w:szCs w:val="28"/>
        </w:rPr>
        <w:t xml:space="preserve">     </w:t>
      </w:r>
      <w:r w:rsidRPr="00CE5A7C">
        <w:rPr>
          <w:sz w:val="28"/>
          <w:szCs w:val="28"/>
        </w:rPr>
        <w:t xml:space="preserve">  </w:t>
      </w:r>
      <w:r w:rsidR="007B11C8" w:rsidRPr="00CE5A7C">
        <w:rPr>
          <w:sz w:val="28"/>
          <w:szCs w:val="28"/>
        </w:rPr>
        <w:t xml:space="preserve">   </w:t>
      </w:r>
      <w:r w:rsidR="0053335F" w:rsidRPr="00CE5A7C">
        <w:rPr>
          <w:sz w:val="28"/>
          <w:szCs w:val="28"/>
        </w:rPr>
        <w:t>А</w:t>
      </w:r>
      <w:r w:rsidRPr="00CE5A7C">
        <w:rPr>
          <w:sz w:val="28"/>
          <w:szCs w:val="28"/>
        </w:rPr>
        <w:t xml:space="preserve">.В. </w:t>
      </w:r>
      <w:proofErr w:type="spellStart"/>
      <w:r w:rsidR="0053335F" w:rsidRPr="00CE5A7C">
        <w:rPr>
          <w:sz w:val="28"/>
          <w:szCs w:val="28"/>
        </w:rPr>
        <w:t>Гуцан</w:t>
      </w:r>
      <w:proofErr w:type="spellEnd"/>
      <w:r w:rsidR="003979AA" w:rsidRPr="00CE5A7C">
        <w:rPr>
          <w:sz w:val="28"/>
          <w:szCs w:val="28"/>
        </w:rPr>
        <w:br w:type="page"/>
      </w:r>
    </w:p>
    <w:p w14:paraId="7F858A2F" w14:textId="77777777" w:rsidR="004815AE" w:rsidRPr="00CE5A7C" w:rsidRDefault="00855DD0" w:rsidP="006B7123">
      <w:pPr>
        <w:spacing w:line="240" w:lineRule="exact"/>
        <w:ind w:left="5670"/>
        <w:jc w:val="both"/>
        <w:rPr>
          <w:sz w:val="28"/>
          <w:szCs w:val="28"/>
        </w:rPr>
      </w:pPr>
      <w:r w:rsidRPr="00CE5A7C">
        <w:rPr>
          <w:sz w:val="28"/>
          <w:szCs w:val="28"/>
        </w:rPr>
        <w:lastRenderedPageBreak/>
        <w:t>УТВЕРЖДЕН</w:t>
      </w:r>
    </w:p>
    <w:p w14:paraId="411322B6" w14:textId="77777777" w:rsidR="001E1D81" w:rsidRPr="00CE5A7C" w:rsidRDefault="001E1D81" w:rsidP="006B7123">
      <w:pPr>
        <w:spacing w:line="240" w:lineRule="exact"/>
        <w:ind w:left="5670"/>
        <w:jc w:val="both"/>
        <w:rPr>
          <w:sz w:val="28"/>
          <w:szCs w:val="28"/>
        </w:rPr>
      </w:pPr>
    </w:p>
    <w:p w14:paraId="162780DA" w14:textId="77777777" w:rsidR="00B2562F" w:rsidRPr="00CE5A7C" w:rsidRDefault="00D166C8" w:rsidP="006B7123">
      <w:pPr>
        <w:spacing w:line="240" w:lineRule="exact"/>
        <w:ind w:left="5670"/>
        <w:rPr>
          <w:sz w:val="28"/>
          <w:szCs w:val="28"/>
        </w:rPr>
      </w:pPr>
      <w:r w:rsidRPr="00CE5A7C">
        <w:rPr>
          <w:sz w:val="28"/>
          <w:szCs w:val="28"/>
        </w:rPr>
        <w:t>приказ</w:t>
      </w:r>
      <w:r w:rsidR="00855DD0" w:rsidRPr="00CE5A7C">
        <w:rPr>
          <w:sz w:val="28"/>
          <w:szCs w:val="28"/>
        </w:rPr>
        <w:t>ом</w:t>
      </w:r>
      <w:r w:rsidR="008A54A1" w:rsidRPr="00CE5A7C">
        <w:rPr>
          <w:sz w:val="28"/>
          <w:szCs w:val="28"/>
        </w:rPr>
        <w:br/>
      </w:r>
      <w:r w:rsidR="002B4B08" w:rsidRPr="00CE5A7C">
        <w:rPr>
          <w:sz w:val="28"/>
          <w:szCs w:val="28"/>
        </w:rPr>
        <w:t>Генерального</w:t>
      </w:r>
      <w:r w:rsidR="008A54A1" w:rsidRPr="00CE5A7C">
        <w:rPr>
          <w:sz w:val="28"/>
          <w:szCs w:val="28"/>
        </w:rPr>
        <w:t xml:space="preserve"> </w:t>
      </w:r>
      <w:r w:rsidR="00FE404A" w:rsidRPr="00CE5A7C">
        <w:rPr>
          <w:sz w:val="28"/>
          <w:szCs w:val="28"/>
        </w:rPr>
        <w:t>прокурора</w:t>
      </w:r>
    </w:p>
    <w:p w14:paraId="0486F1C8" w14:textId="77777777" w:rsidR="00FE404A" w:rsidRPr="00CE5A7C" w:rsidRDefault="00FE404A" w:rsidP="006B7123">
      <w:pPr>
        <w:spacing w:line="240" w:lineRule="exact"/>
        <w:ind w:left="5670"/>
        <w:rPr>
          <w:sz w:val="28"/>
          <w:szCs w:val="28"/>
        </w:rPr>
      </w:pPr>
      <w:r w:rsidRPr="00CE5A7C">
        <w:rPr>
          <w:sz w:val="28"/>
          <w:szCs w:val="28"/>
        </w:rPr>
        <w:t>Российской Федерации</w:t>
      </w:r>
    </w:p>
    <w:p w14:paraId="47F63D2E" w14:textId="77777777" w:rsidR="00855DD0" w:rsidRPr="00CE5A7C" w:rsidRDefault="00855DD0" w:rsidP="00695462">
      <w:pPr>
        <w:ind w:left="5670"/>
        <w:contextualSpacing/>
        <w:jc w:val="both"/>
        <w:rPr>
          <w:sz w:val="28"/>
          <w:szCs w:val="28"/>
        </w:rPr>
      </w:pPr>
      <w:r w:rsidRPr="00CE5A7C">
        <w:rPr>
          <w:sz w:val="28"/>
          <w:szCs w:val="28"/>
        </w:rPr>
        <w:t>от_</w:t>
      </w:r>
      <w:proofErr w:type="gramStart"/>
      <w:r w:rsidRPr="00CE5A7C">
        <w:rPr>
          <w:sz w:val="28"/>
          <w:szCs w:val="28"/>
        </w:rPr>
        <w:t>_._</w:t>
      </w:r>
      <w:proofErr w:type="gramEnd"/>
      <w:r w:rsidRPr="00CE5A7C">
        <w:rPr>
          <w:sz w:val="28"/>
          <w:szCs w:val="28"/>
        </w:rPr>
        <w:t>__.2026 № ______</w:t>
      </w:r>
    </w:p>
    <w:p w14:paraId="4C95D80A" w14:textId="77777777" w:rsidR="000D2B6B" w:rsidRPr="00CE5A7C" w:rsidRDefault="000D2B6B" w:rsidP="00695462">
      <w:pPr>
        <w:jc w:val="center"/>
        <w:rPr>
          <w:b/>
          <w:sz w:val="28"/>
          <w:szCs w:val="28"/>
        </w:rPr>
      </w:pPr>
    </w:p>
    <w:p w14:paraId="2B8DD8AB" w14:textId="77777777" w:rsidR="00EB3ACC" w:rsidRPr="00CE5A7C" w:rsidRDefault="00EB3ACC" w:rsidP="00695462">
      <w:pPr>
        <w:jc w:val="center"/>
        <w:rPr>
          <w:b/>
          <w:sz w:val="28"/>
          <w:szCs w:val="28"/>
        </w:rPr>
      </w:pPr>
    </w:p>
    <w:p w14:paraId="7BBDD436" w14:textId="77777777" w:rsidR="006B7123" w:rsidRPr="00CE5A7C" w:rsidRDefault="00FE404A" w:rsidP="00E43CB5">
      <w:pPr>
        <w:spacing w:line="240" w:lineRule="exact"/>
        <w:ind w:left="851" w:right="851"/>
        <w:jc w:val="center"/>
        <w:rPr>
          <w:b/>
          <w:sz w:val="28"/>
          <w:szCs w:val="28"/>
        </w:rPr>
      </w:pPr>
      <w:r w:rsidRPr="00CE5A7C">
        <w:rPr>
          <w:b/>
          <w:sz w:val="28"/>
          <w:szCs w:val="28"/>
        </w:rPr>
        <w:t>П</w:t>
      </w:r>
      <w:r w:rsidR="006B7123" w:rsidRPr="00CE5A7C">
        <w:rPr>
          <w:b/>
          <w:sz w:val="28"/>
          <w:szCs w:val="28"/>
        </w:rPr>
        <w:t>ОРЯДОК</w:t>
      </w:r>
    </w:p>
    <w:p w14:paraId="3C830F62" w14:textId="77777777" w:rsidR="00FD6142" w:rsidRPr="00CE5A7C" w:rsidRDefault="00FE404A" w:rsidP="00E43CB5">
      <w:pPr>
        <w:spacing w:line="240" w:lineRule="exact"/>
        <w:ind w:left="851" w:right="851"/>
        <w:jc w:val="center"/>
        <w:rPr>
          <w:b/>
          <w:sz w:val="28"/>
          <w:szCs w:val="28"/>
        </w:rPr>
      </w:pPr>
      <w:r w:rsidRPr="00CE5A7C">
        <w:rPr>
          <w:b/>
          <w:sz w:val="28"/>
          <w:szCs w:val="28"/>
        </w:rPr>
        <w:t xml:space="preserve">продовольственного обеспечения </w:t>
      </w:r>
    </w:p>
    <w:p w14:paraId="0AF1EE82" w14:textId="77777777" w:rsidR="003F3CAC" w:rsidRPr="00CE5A7C" w:rsidRDefault="00FE404A" w:rsidP="00E43CB5">
      <w:pPr>
        <w:spacing w:line="240" w:lineRule="exact"/>
        <w:ind w:left="851" w:right="851"/>
        <w:jc w:val="center"/>
        <w:rPr>
          <w:b/>
          <w:sz w:val="28"/>
          <w:szCs w:val="28"/>
        </w:rPr>
      </w:pPr>
      <w:r w:rsidRPr="00CE5A7C">
        <w:rPr>
          <w:b/>
          <w:sz w:val="28"/>
          <w:szCs w:val="28"/>
        </w:rPr>
        <w:t>военнослужащих органов военной прокуратуры</w:t>
      </w:r>
    </w:p>
    <w:p w14:paraId="7E57A4C6" w14:textId="77777777" w:rsidR="007914AC" w:rsidRPr="00CE5A7C" w:rsidRDefault="007914AC" w:rsidP="00290EA3">
      <w:pPr>
        <w:ind w:left="851" w:right="851"/>
        <w:jc w:val="center"/>
        <w:rPr>
          <w:b/>
          <w:sz w:val="28"/>
          <w:szCs w:val="28"/>
        </w:rPr>
      </w:pPr>
    </w:p>
    <w:p w14:paraId="03593EF0" w14:textId="77777777" w:rsidR="007914AC" w:rsidRPr="00CE5A7C" w:rsidRDefault="006B7123" w:rsidP="00695462">
      <w:pPr>
        <w:autoSpaceDE w:val="0"/>
        <w:autoSpaceDN w:val="0"/>
        <w:adjustRightInd w:val="0"/>
        <w:ind w:left="851" w:right="851"/>
        <w:jc w:val="center"/>
        <w:outlineLvl w:val="0"/>
        <w:rPr>
          <w:rFonts w:eastAsia="Calibri"/>
          <w:b/>
          <w:bCs/>
          <w:sz w:val="28"/>
          <w:szCs w:val="28"/>
        </w:rPr>
      </w:pPr>
      <w:r w:rsidRPr="00CE5A7C">
        <w:rPr>
          <w:rFonts w:eastAsia="Calibri"/>
          <w:b/>
          <w:bCs/>
          <w:sz w:val="28"/>
          <w:szCs w:val="28"/>
        </w:rPr>
        <w:t>1</w:t>
      </w:r>
      <w:r w:rsidR="001E1D81" w:rsidRPr="00CE5A7C">
        <w:rPr>
          <w:rFonts w:eastAsia="Calibri"/>
          <w:b/>
          <w:bCs/>
          <w:sz w:val="28"/>
          <w:szCs w:val="28"/>
        </w:rPr>
        <w:t xml:space="preserve">. </w:t>
      </w:r>
      <w:r w:rsidR="007914AC" w:rsidRPr="00CE5A7C">
        <w:rPr>
          <w:b/>
          <w:bCs/>
          <w:iCs/>
          <w:sz w:val="28"/>
          <w:szCs w:val="28"/>
        </w:rPr>
        <w:t>Общие</w:t>
      </w:r>
      <w:r w:rsidR="007914AC" w:rsidRPr="00CE5A7C">
        <w:rPr>
          <w:rFonts w:eastAsia="Calibri"/>
          <w:b/>
          <w:bCs/>
          <w:sz w:val="28"/>
          <w:szCs w:val="28"/>
        </w:rPr>
        <w:t xml:space="preserve"> положения</w:t>
      </w:r>
    </w:p>
    <w:p w14:paraId="11D02C2C" w14:textId="77777777" w:rsidR="007914AC" w:rsidRPr="00CE5A7C" w:rsidRDefault="007914AC" w:rsidP="00695462">
      <w:pPr>
        <w:ind w:firstLine="709"/>
        <w:jc w:val="center"/>
        <w:rPr>
          <w:rFonts w:eastAsia="Calibri"/>
          <w:sz w:val="28"/>
          <w:szCs w:val="28"/>
        </w:rPr>
      </w:pPr>
    </w:p>
    <w:p w14:paraId="7A3B4330" w14:textId="79577730" w:rsidR="00B83E41" w:rsidRPr="007678B5" w:rsidRDefault="009C4110" w:rsidP="00695462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продовольственного обеспечения военнослужащих органов военной прокуратуры (далее – Порядок) регулирует вопросы п</w:t>
      </w:r>
      <w:r w:rsidR="008878E5" w:rsidRPr="00CE5A7C">
        <w:rPr>
          <w:rFonts w:ascii="Times New Roman" w:hAnsi="Times New Roman"/>
          <w:sz w:val="28"/>
          <w:szCs w:val="28"/>
        </w:rPr>
        <w:t>родовольственно</w:t>
      </w:r>
      <w:r>
        <w:rPr>
          <w:rFonts w:ascii="Times New Roman" w:hAnsi="Times New Roman"/>
          <w:sz w:val="28"/>
          <w:szCs w:val="28"/>
        </w:rPr>
        <w:t>го</w:t>
      </w:r>
      <w:r w:rsidR="00467102" w:rsidRPr="00CE5A7C">
        <w:rPr>
          <w:rFonts w:ascii="Times New Roman" w:hAnsi="Times New Roman"/>
          <w:sz w:val="28"/>
          <w:szCs w:val="28"/>
        </w:rPr>
        <w:t xml:space="preserve"> </w:t>
      </w:r>
      <w:r w:rsidR="008878E5" w:rsidRPr="00CE5A7C">
        <w:rPr>
          <w:rFonts w:ascii="Times New Roman" w:hAnsi="Times New Roman"/>
          <w:sz w:val="28"/>
          <w:szCs w:val="28"/>
        </w:rPr>
        <w:t>обеспечени</w:t>
      </w:r>
      <w:r>
        <w:rPr>
          <w:rFonts w:ascii="Times New Roman" w:hAnsi="Times New Roman"/>
          <w:sz w:val="28"/>
          <w:szCs w:val="28"/>
        </w:rPr>
        <w:t>я</w:t>
      </w:r>
      <w:r w:rsidR="008878E5" w:rsidRPr="00CE5A7C">
        <w:rPr>
          <w:rFonts w:ascii="Times New Roman" w:hAnsi="Times New Roman"/>
          <w:sz w:val="28"/>
          <w:szCs w:val="28"/>
        </w:rPr>
        <w:t xml:space="preserve"> военнослужащих органов военной прокуратуры (далее </w:t>
      </w:r>
      <w:r w:rsidR="0091566C" w:rsidRPr="00CE5A7C">
        <w:rPr>
          <w:rFonts w:ascii="Times New Roman" w:hAnsi="Times New Roman"/>
          <w:sz w:val="28"/>
          <w:szCs w:val="28"/>
        </w:rPr>
        <w:t>–</w:t>
      </w:r>
      <w:r w:rsidR="008878E5" w:rsidRPr="00CE5A7C">
        <w:rPr>
          <w:rFonts w:ascii="Times New Roman" w:hAnsi="Times New Roman"/>
          <w:sz w:val="28"/>
          <w:szCs w:val="28"/>
        </w:rPr>
        <w:t xml:space="preserve"> военнослужащие)</w:t>
      </w:r>
      <w:r w:rsidR="00E64FF5">
        <w:rPr>
          <w:rFonts w:ascii="Times New Roman" w:hAnsi="Times New Roman"/>
          <w:sz w:val="28"/>
          <w:szCs w:val="28"/>
        </w:rPr>
        <w:t xml:space="preserve"> </w:t>
      </w:r>
      <w:r w:rsidR="0030183A" w:rsidRPr="00024F3F">
        <w:rPr>
          <w:rFonts w:ascii="Times New Roman" w:hAnsi="Times New Roman"/>
          <w:sz w:val="28"/>
          <w:szCs w:val="28"/>
        </w:rPr>
        <w:t xml:space="preserve">путем прикрепления </w:t>
      </w:r>
      <w:r w:rsidR="00182515" w:rsidRPr="00E64FF5">
        <w:rPr>
          <w:rFonts w:ascii="Times New Roman" w:hAnsi="Times New Roman"/>
          <w:sz w:val="28"/>
          <w:szCs w:val="28"/>
        </w:rPr>
        <w:t>их</w:t>
      </w:r>
      <w:r w:rsidR="00182515">
        <w:rPr>
          <w:rFonts w:ascii="Times New Roman" w:hAnsi="Times New Roman"/>
          <w:sz w:val="28"/>
          <w:szCs w:val="28"/>
        </w:rPr>
        <w:t xml:space="preserve"> </w:t>
      </w:r>
      <w:r w:rsidR="0030183A" w:rsidRPr="00024F3F">
        <w:rPr>
          <w:rFonts w:ascii="Times New Roman" w:hAnsi="Times New Roman"/>
          <w:sz w:val="28"/>
          <w:szCs w:val="28"/>
        </w:rPr>
        <w:t xml:space="preserve">на продовольственное обеспечение </w:t>
      </w:r>
      <w:r w:rsidR="00DE02A1">
        <w:rPr>
          <w:rFonts w:ascii="Times New Roman" w:hAnsi="Times New Roman"/>
          <w:sz w:val="28"/>
          <w:szCs w:val="28"/>
        </w:rPr>
        <w:br/>
      </w:r>
      <w:r w:rsidR="0030183A" w:rsidRPr="00024F3F">
        <w:rPr>
          <w:rFonts w:ascii="Times New Roman" w:hAnsi="Times New Roman"/>
          <w:sz w:val="28"/>
          <w:szCs w:val="28"/>
        </w:rPr>
        <w:t xml:space="preserve">к </w:t>
      </w:r>
      <w:r w:rsidR="00AB7148" w:rsidRPr="00024F3F">
        <w:rPr>
          <w:rFonts w:ascii="Times New Roman" w:hAnsi="Times New Roman"/>
          <w:sz w:val="28"/>
          <w:szCs w:val="28"/>
        </w:rPr>
        <w:t>воинским частям (организациям, учреждениям</w:t>
      </w:r>
      <w:r w:rsidRPr="00024F3F">
        <w:rPr>
          <w:rFonts w:ascii="Times New Roman" w:hAnsi="Times New Roman"/>
          <w:sz w:val="28"/>
          <w:szCs w:val="28"/>
        </w:rPr>
        <w:t>)</w:t>
      </w:r>
      <w:r w:rsidR="00257020" w:rsidRPr="00024F3F">
        <w:rPr>
          <w:rFonts w:ascii="Times New Roman" w:hAnsi="Times New Roman"/>
          <w:sz w:val="28"/>
          <w:szCs w:val="28"/>
        </w:rPr>
        <w:t xml:space="preserve"> </w:t>
      </w:r>
      <w:r w:rsidRPr="00024F3F">
        <w:rPr>
          <w:rFonts w:ascii="Times New Roman" w:hAnsi="Times New Roman"/>
          <w:sz w:val="28"/>
          <w:szCs w:val="28"/>
        </w:rPr>
        <w:t>(</w:t>
      </w:r>
      <w:r w:rsidR="00AB7148" w:rsidRPr="00024F3F">
        <w:rPr>
          <w:rFonts w:ascii="Times New Roman" w:hAnsi="Times New Roman"/>
          <w:sz w:val="28"/>
          <w:szCs w:val="28"/>
        </w:rPr>
        <w:t xml:space="preserve">далее – </w:t>
      </w:r>
      <w:r w:rsidR="00024F3F" w:rsidRPr="00024F3F">
        <w:rPr>
          <w:rFonts w:ascii="Times New Roman" w:hAnsi="Times New Roman"/>
          <w:sz w:val="28"/>
          <w:szCs w:val="28"/>
        </w:rPr>
        <w:t>подразделения</w:t>
      </w:r>
      <w:r w:rsidR="00AB7148" w:rsidRPr="00024F3F">
        <w:rPr>
          <w:rFonts w:ascii="Times New Roman" w:hAnsi="Times New Roman"/>
          <w:sz w:val="28"/>
          <w:szCs w:val="28"/>
        </w:rPr>
        <w:t xml:space="preserve">) </w:t>
      </w:r>
      <w:r w:rsidR="0030183A" w:rsidRPr="00024F3F">
        <w:rPr>
          <w:rFonts w:ascii="Times New Roman" w:hAnsi="Times New Roman"/>
          <w:sz w:val="28"/>
          <w:szCs w:val="28"/>
        </w:rPr>
        <w:t>федеральных органов</w:t>
      </w:r>
      <w:r w:rsidR="0030183A" w:rsidRPr="0030183A">
        <w:rPr>
          <w:rFonts w:ascii="Times New Roman" w:hAnsi="Times New Roman"/>
          <w:sz w:val="28"/>
          <w:szCs w:val="28"/>
        </w:rPr>
        <w:t xml:space="preserve"> исполнительной власти, </w:t>
      </w:r>
      <w:r w:rsidR="00AB7148">
        <w:rPr>
          <w:rFonts w:ascii="Times New Roman" w:hAnsi="Times New Roman"/>
          <w:sz w:val="28"/>
          <w:szCs w:val="28"/>
        </w:rPr>
        <w:t>в которых федеральным законом предусмотрена военная служба</w:t>
      </w:r>
      <w:r>
        <w:rPr>
          <w:rFonts w:ascii="Times New Roman" w:hAnsi="Times New Roman"/>
          <w:sz w:val="28"/>
          <w:szCs w:val="28"/>
        </w:rPr>
        <w:t xml:space="preserve"> и</w:t>
      </w:r>
      <w:r w:rsidR="00AB7148">
        <w:rPr>
          <w:rFonts w:ascii="Times New Roman" w:hAnsi="Times New Roman"/>
          <w:sz w:val="28"/>
          <w:szCs w:val="28"/>
        </w:rPr>
        <w:t xml:space="preserve"> </w:t>
      </w:r>
      <w:r w:rsidR="0030183A" w:rsidRPr="0030183A">
        <w:rPr>
          <w:rFonts w:ascii="Times New Roman" w:hAnsi="Times New Roman"/>
          <w:sz w:val="28"/>
          <w:szCs w:val="28"/>
        </w:rPr>
        <w:t xml:space="preserve">с которыми </w:t>
      </w:r>
      <w:r w:rsidR="0030183A">
        <w:rPr>
          <w:rFonts w:ascii="Times New Roman" w:hAnsi="Times New Roman"/>
          <w:sz w:val="28"/>
          <w:szCs w:val="28"/>
        </w:rPr>
        <w:t xml:space="preserve">Генеральная прокуратура Российской Федерации </w:t>
      </w:r>
      <w:r w:rsidR="0030183A" w:rsidRPr="0030183A">
        <w:rPr>
          <w:rFonts w:ascii="Times New Roman" w:hAnsi="Times New Roman"/>
          <w:sz w:val="28"/>
          <w:szCs w:val="28"/>
        </w:rPr>
        <w:t xml:space="preserve">осуществляет взаимные расчеты в соответствии </w:t>
      </w:r>
      <w:r w:rsidR="00DE02A1">
        <w:rPr>
          <w:rFonts w:ascii="Times New Roman" w:hAnsi="Times New Roman"/>
          <w:sz w:val="28"/>
          <w:szCs w:val="28"/>
        </w:rPr>
        <w:br/>
      </w:r>
      <w:r w:rsidR="0030183A" w:rsidRPr="0030183A">
        <w:rPr>
          <w:rFonts w:ascii="Times New Roman" w:hAnsi="Times New Roman"/>
          <w:sz w:val="28"/>
          <w:szCs w:val="28"/>
        </w:rPr>
        <w:t xml:space="preserve">с постановлением Правительства Российской Федерации от 18 октября 2004 г. </w:t>
      </w:r>
      <w:r w:rsidR="00DE02A1">
        <w:rPr>
          <w:rFonts w:ascii="Times New Roman" w:hAnsi="Times New Roman"/>
          <w:sz w:val="28"/>
          <w:szCs w:val="28"/>
        </w:rPr>
        <w:br/>
      </w:r>
      <w:r w:rsidR="0030183A">
        <w:rPr>
          <w:rFonts w:ascii="Times New Roman" w:hAnsi="Times New Roman"/>
          <w:sz w:val="28"/>
          <w:szCs w:val="28"/>
        </w:rPr>
        <w:t>№</w:t>
      </w:r>
      <w:r w:rsidR="0030183A" w:rsidRPr="0030183A">
        <w:rPr>
          <w:rFonts w:ascii="Times New Roman" w:hAnsi="Times New Roman"/>
          <w:sz w:val="28"/>
          <w:szCs w:val="28"/>
        </w:rPr>
        <w:t xml:space="preserve"> 565 </w:t>
      </w:r>
      <w:r w:rsidR="0030183A">
        <w:rPr>
          <w:rFonts w:ascii="Times New Roman" w:hAnsi="Times New Roman"/>
          <w:sz w:val="28"/>
          <w:szCs w:val="28"/>
        </w:rPr>
        <w:t>«</w:t>
      </w:r>
      <w:r w:rsidR="0030183A" w:rsidRPr="0030183A">
        <w:rPr>
          <w:rFonts w:ascii="Times New Roman" w:hAnsi="Times New Roman"/>
          <w:sz w:val="28"/>
          <w:szCs w:val="28"/>
        </w:rPr>
        <w:t xml:space="preserve">Об утверждении Правил осуществления взаимных расчетов между главными распорядителями средств федерального бюджета по основаниям, предусмотренным законодательными и иными нормативными правовыми актами </w:t>
      </w:r>
      <w:r w:rsidR="0030183A" w:rsidRPr="00AB7148">
        <w:rPr>
          <w:rFonts w:ascii="Times New Roman" w:hAnsi="Times New Roman"/>
          <w:sz w:val="28"/>
          <w:szCs w:val="28"/>
        </w:rPr>
        <w:t>Российской Федерации»</w:t>
      </w:r>
      <w:r w:rsidR="00AB7148">
        <w:rPr>
          <w:rFonts w:ascii="Times New Roman" w:hAnsi="Times New Roman"/>
          <w:sz w:val="28"/>
          <w:szCs w:val="28"/>
        </w:rPr>
        <w:t xml:space="preserve"> (далее –</w:t>
      </w:r>
      <w:r w:rsidR="004F6AF3">
        <w:rPr>
          <w:rFonts w:ascii="Times New Roman" w:hAnsi="Times New Roman"/>
          <w:sz w:val="28"/>
          <w:szCs w:val="28"/>
        </w:rPr>
        <w:t xml:space="preserve"> </w:t>
      </w:r>
      <w:r w:rsidR="00AB7148">
        <w:rPr>
          <w:rFonts w:ascii="Times New Roman" w:hAnsi="Times New Roman"/>
          <w:sz w:val="28"/>
          <w:szCs w:val="28"/>
        </w:rPr>
        <w:t>федеральн</w:t>
      </w:r>
      <w:r w:rsidR="004F6AF3">
        <w:rPr>
          <w:rFonts w:ascii="Times New Roman" w:hAnsi="Times New Roman"/>
          <w:sz w:val="28"/>
          <w:szCs w:val="28"/>
        </w:rPr>
        <w:t>ый</w:t>
      </w:r>
      <w:r w:rsidR="00AB7148">
        <w:rPr>
          <w:rFonts w:ascii="Times New Roman" w:hAnsi="Times New Roman"/>
          <w:sz w:val="28"/>
          <w:szCs w:val="28"/>
        </w:rPr>
        <w:t xml:space="preserve"> орган исполнительной власти</w:t>
      </w:r>
      <w:r w:rsidR="00AB7148" w:rsidRPr="007678B5">
        <w:rPr>
          <w:rFonts w:ascii="Times New Roman" w:hAnsi="Times New Roman"/>
          <w:sz w:val="28"/>
          <w:szCs w:val="28"/>
        </w:rPr>
        <w:t>)</w:t>
      </w:r>
      <w:r w:rsidR="00C5596A" w:rsidRPr="007678B5">
        <w:rPr>
          <w:rFonts w:ascii="Times New Roman" w:hAnsi="Times New Roman"/>
          <w:sz w:val="28"/>
          <w:szCs w:val="28"/>
        </w:rPr>
        <w:t>.</w:t>
      </w:r>
    </w:p>
    <w:p w14:paraId="4E8D72E9" w14:textId="22AB26D4" w:rsidR="00E71E0A" w:rsidRPr="004F6AF3" w:rsidRDefault="00B83E41" w:rsidP="004F6AF3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7678B5">
        <w:rPr>
          <w:rFonts w:ascii="Times New Roman" w:hAnsi="Times New Roman"/>
          <w:sz w:val="28"/>
          <w:szCs w:val="28"/>
        </w:rPr>
        <w:t>Прикрепление</w:t>
      </w:r>
      <w:r w:rsidR="0030183A" w:rsidRPr="007678B5">
        <w:rPr>
          <w:rFonts w:ascii="Times New Roman" w:hAnsi="Times New Roman"/>
          <w:sz w:val="28"/>
          <w:szCs w:val="28"/>
        </w:rPr>
        <w:t xml:space="preserve"> орган</w:t>
      </w:r>
      <w:r w:rsidR="00AB7148" w:rsidRPr="007678B5">
        <w:rPr>
          <w:rFonts w:ascii="Times New Roman" w:hAnsi="Times New Roman"/>
          <w:sz w:val="28"/>
          <w:szCs w:val="28"/>
        </w:rPr>
        <w:t>а</w:t>
      </w:r>
      <w:r w:rsidR="0030183A" w:rsidRPr="007678B5">
        <w:rPr>
          <w:rFonts w:ascii="Times New Roman" w:hAnsi="Times New Roman"/>
          <w:sz w:val="28"/>
          <w:szCs w:val="28"/>
        </w:rPr>
        <w:t xml:space="preserve"> военной прокуратуры (подразделени</w:t>
      </w:r>
      <w:r w:rsidR="00AB7148" w:rsidRPr="007678B5">
        <w:rPr>
          <w:rFonts w:ascii="Times New Roman" w:hAnsi="Times New Roman"/>
          <w:sz w:val="28"/>
          <w:szCs w:val="28"/>
        </w:rPr>
        <w:t>я</w:t>
      </w:r>
      <w:r w:rsidR="0030183A" w:rsidRPr="007678B5">
        <w:rPr>
          <w:rFonts w:ascii="Times New Roman" w:hAnsi="Times New Roman"/>
          <w:sz w:val="28"/>
          <w:szCs w:val="28"/>
        </w:rPr>
        <w:t>, прокурорск</w:t>
      </w:r>
      <w:r w:rsidR="00AB7148" w:rsidRPr="007678B5">
        <w:rPr>
          <w:rFonts w:ascii="Times New Roman" w:hAnsi="Times New Roman"/>
          <w:sz w:val="28"/>
          <w:szCs w:val="28"/>
        </w:rPr>
        <w:t>ого</w:t>
      </w:r>
      <w:r w:rsidR="0030183A" w:rsidRPr="007678B5">
        <w:rPr>
          <w:rFonts w:ascii="Times New Roman" w:hAnsi="Times New Roman"/>
          <w:sz w:val="28"/>
          <w:szCs w:val="28"/>
        </w:rPr>
        <w:t xml:space="preserve"> участк</w:t>
      </w:r>
      <w:r w:rsidR="00AB7148" w:rsidRPr="007678B5">
        <w:rPr>
          <w:rFonts w:ascii="Times New Roman" w:hAnsi="Times New Roman"/>
          <w:sz w:val="28"/>
          <w:szCs w:val="28"/>
        </w:rPr>
        <w:t>а</w:t>
      </w:r>
      <w:r w:rsidR="0030183A" w:rsidRPr="007678B5">
        <w:rPr>
          <w:rFonts w:ascii="Times New Roman" w:hAnsi="Times New Roman"/>
          <w:sz w:val="28"/>
          <w:szCs w:val="28"/>
        </w:rPr>
        <w:t>, военнослужащ</w:t>
      </w:r>
      <w:r w:rsidR="00AB7148" w:rsidRPr="007678B5">
        <w:rPr>
          <w:rFonts w:ascii="Times New Roman" w:hAnsi="Times New Roman"/>
          <w:sz w:val="28"/>
          <w:szCs w:val="28"/>
        </w:rPr>
        <w:t>его</w:t>
      </w:r>
      <w:r w:rsidR="0030183A" w:rsidRPr="004F6AF3">
        <w:rPr>
          <w:rFonts w:ascii="Times New Roman" w:hAnsi="Times New Roman"/>
          <w:sz w:val="28"/>
          <w:szCs w:val="28"/>
        </w:rPr>
        <w:t xml:space="preserve">) </w:t>
      </w:r>
      <w:r w:rsidR="00332B1A" w:rsidRPr="004F6AF3">
        <w:rPr>
          <w:rFonts w:ascii="Times New Roman" w:hAnsi="Times New Roman"/>
          <w:sz w:val="28"/>
          <w:szCs w:val="28"/>
        </w:rPr>
        <w:t>на</w:t>
      </w:r>
      <w:r w:rsidRPr="004F6AF3">
        <w:rPr>
          <w:rFonts w:ascii="Times New Roman" w:hAnsi="Times New Roman"/>
          <w:sz w:val="28"/>
          <w:szCs w:val="28"/>
        </w:rPr>
        <w:t xml:space="preserve"> продовольственное обеспечени</w:t>
      </w:r>
      <w:r w:rsidR="00E826DB" w:rsidRPr="004F6AF3">
        <w:rPr>
          <w:rFonts w:ascii="Times New Roman" w:hAnsi="Times New Roman"/>
          <w:sz w:val="28"/>
          <w:szCs w:val="28"/>
        </w:rPr>
        <w:t xml:space="preserve">е </w:t>
      </w:r>
      <w:r w:rsidR="00C944AC">
        <w:rPr>
          <w:rFonts w:ascii="Times New Roman" w:hAnsi="Times New Roman"/>
          <w:sz w:val="28"/>
          <w:szCs w:val="28"/>
        </w:rPr>
        <w:br/>
      </w:r>
      <w:r w:rsidR="00AB7148" w:rsidRPr="004F6AF3">
        <w:rPr>
          <w:rFonts w:ascii="Times New Roman" w:hAnsi="Times New Roman"/>
          <w:sz w:val="28"/>
          <w:szCs w:val="28"/>
        </w:rPr>
        <w:t xml:space="preserve">к </w:t>
      </w:r>
      <w:r w:rsidR="004F6AF3">
        <w:rPr>
          <w:rFonts w:ascii="Times New Roman" w:hAnsi="Times New Roman"/>
          <w:sz w:val="28"/>
          <w:szCs w:val="28"/>
        </w:rPr>
        <w:t>подразделению</w:t>
      </w:r>
      <w:r w:rsidR="00AB7148" w:rsidRPr="004F6AF3">
        <w:rPr>
          <w:rFonts w:ascii="Times New Roman" w:hAnsi="Times New Roman"/>
          <w:sz w:val="28"/>
          <w:szCs w:val="28"/>
        </w:rPr>
        <w:t xml:space="preserve"> федерального органа исполнительной власти осуществляется </w:t>
      </w:r>
      <w:r w:rsidR="00C944AC">
        <w:rPr>
          <w:rFonts w:ascii="Times New Roman" w:hAnsi="Times New Roman"/>
          <w:sz w:val="28"/>
          <w:szCs w:val="28"/>
        </w:rPr>
        <w:br/>
      </w:r>
      <w:r w:rsidR="00AB7148" w:rsidRPr="004F6AF3">
        <w:rPr>
          <w:rFonts w:ascii="Times New Roman" w:hAnsi="Times New Roman"/>
          <w:sz w:val="28"/>
          <w:szCs w:val="28"/>
        </w:rPr>
        <w:t xml:space="preserve">в порядке, </w:t>
      </w:r>
      <w:r w:rsidR="00EA58F4" w:rsidRPr="004F6AF3">
        <w:rPr>
          <w:rFonts w:ascii="Times New Roman" w:hAnsi="Times New Roman"/>
          <w:sz w:val="28"/>
          <w:szCs w:val="28"/>
        </w:rPr>
        <w:t>установленн</w:t>
      </w:r>
      <w:r w:rsidR="0026490C" w:rsidRPr="004F6AF3">
        <w:rPr>
          <w:rFonts w:ascii="Times New Roman" w:hAnsi="Times New Roman"/>
          <w:sz w:val="28"/>
          <w:szCs w:val="28"/>
        </w:rPr>
        <w:t>о</w:t>
      </w:r>
      <w:r w:rsidR="00AB7148" w:rsidRPr="004F6AF3">
        <w:rPr>
          <w:rFonts w:ascii="Times New Roman" w:hAnsi="Times New Roman"/>
          <w:sz w:val="28"/>
          <w:szCs w:val="28"/>
        </w:rPr>
        <w:t>м</w:t>
      </w:r>
      <w:r w:rsidR="00EA58F4" w:rsidRPr="004F6AF3">
        <w:rPr>
          <w:rFonts w:ascii="Times New Roman" w:hAnsi="Times New Roman"/>
          <w:sz w:val="28"/>
          <w:szCs w:val="28"/>
        </w:rPr>
        <w:t xml:space="preserve"> совместным </w:t>
      </w:r>
      <w:r w:rsidR="004F55D3">
        <w:rPr>
          <w:rFonts w:ascii="Times New Roman" w:hAnsi="Times New Roman"/>
          <w:sz w:val="28"/>
          <w:szCs w:val="28"/>
        </w:rPr>
        <w:t>организационно-</w:t>
      </w:r>
      <w:r w:rsidR="0026490C" w:rsidRPr="004F6AF3">
        <w:rPr>
          <w:rFonts w:ascii="Times New Roman" w:hAnsi="Times New Roman"/>
          <w:sz w:val="28"/>
          <w:szCs w:val="28"/>
        </w:rPr>
        <w:t>распорядительным документом</w:t>
      </w:r>
      <w:r w:rsidR="00EA58F4" w:rsidRPr="004F6AF3">
        <w:rPr>
          <w:rFonts w:ascii="Times New Roman" w:hAnsi="Times New Roman"/>
          <w:sz w:val="28"/>
          <w:szCs w:val="28"/>
        </w:rPr>
        <w:t xml:space="preserve"> Генеральной прокуратуры Российской Федерации и </w:t>
      </w:r>
      <w:r w:rsidR="00AB7148" w:rsidRPr="004F6AF3">
        <w:rPr>
          <w:rFonts w:ascii="Times New Roman" w:hAnsi="Times New Roman"/>
          <w:sz w:val="28"/>
          <w:szCs w:val="28"/>
        </w:rPr>
        <w:t>федерального органа исполнительной власти</w:t>
      </w:r>
      <w:r w:rsidR="004F55D3">
        <w:rPr>
          <w:rFonts w:ascii="Times New Roman" w:hAnsi="Times New Roman"/>
          <w:sz w:val="28"/>
          <w:szCs w:val="28"/>
        </w:rPr>
        <w:t xml:space="preserve"> (далее – совместный приказ)</w:t>
      </w:r>
      <w:r w:rsidR="00CE4C86" w:rsidRPr="004F6AF3">
        <w:rPr>
          <w:rFonts w:ascii="Times New Roman" w:hAnsi="Times New Roman"/>
          <w:sz w:val="28"/>
          <w:szCs w:val="28"/>
        </w:rPr>
        <w:t>.</w:t>
      </w:r>
    </w:p>
    <w:p w14:paraId="237E32D5" w14:textId="67B71488" w:rsidR="004F6AF3" w:rsidRDefault="004F6AF3" w:rsidP="002C6D5A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6AF3">
        <w:rPr>
          <w:rFonts w:ascii="Times New Roman" w:hAnsi="Times New Roman"/>
          <w:sz w:val="28"/>
          <w:szCs w:val="28"/>
        </w:rPr>
        <w:t xml:space="preserve">Продовольственное обеспечение органа военной прокуратуры </w:t>
      </w:r>
      <w:r w:rsidRPr="00195BA7">
        <w:rPr>
          <w:rFonts w:ascii="Times New Roman" w:hAnsi="Times New Roman"/>
          <w:spacing w:val="-1"/>
          <w:sz w:val="28"/>
          <w:szCs w:val="28"/>
        </w:rPr>
        <w:t>(подра</w:t>
      </w:r>
      <w:r w:rsidR="00024F3F">
        <w:rPr>
          <w:rFonts w:ascii="Times New Roman" w:hAnsi="Times New Roman"/>
          <w:spacing w:val="-1"/>
          <w:sz w:val="28"/>
          <w:szCs w:val="28"/>
        </w:rPr>
        <w:t>зделения, прокурорского участка</w:t>
      </w:r>
      <w:r w:rsidR="00DE02A1">
        <w:rPr>
          <w:rFonts w:ascii="Times New Roman" w:hAnsi="Times New Roman"/>
          <w:spacing w:val="-1"/>
          <w:sz w:val="28"/>
          <w:szCs w:val="28"/>
        </w:rPr>
        <w:t>, военнослужащего</w:t>
      </w:r>
      <w:r w:rsidRPr="00195BA7">
        <w:rPr>
          <w:rFonts w:ascii="Times New Roman" w:hAnsi="Times New Roman"/>
          <w:spacing w:val="-1"/>
          <w:sz w:val="28"/>
          <w:szCs w:val="28"/>
        </w:rPr>
        <w:t xml:space="preserve">) </w:t>
      </w:r>
      <w:r w:rsidRPr="004F6AF3">
        <w:rPr>
          <w:rFonts w:ascii="Times New Roman" w:hAnsi="Times New Roman"/>
          <w:sz w:val="28"/>
          <w:szCs w:val="28"/>
        </w:rPr>
        <w:t>осуществля</w:t>
      </w:r>
      <w:r w:rsidR="00CD70FC">
        <w:rPr>
          <w:rFonts w:ascii="Times New Roman" w:hAnsi="Times New Roman"/>
          <w:sz w:val="28"/>
          <w:szCs w:val="28"/>
        </w:rPr>
        <w:t>ется</w:t>
      </w:r>
      <w:r w:rsidRPr="004F6AF3">
        <w:rPr>
          <w:rFonts w:ascii="Times New Roman" w:hAnsi="Times New Roman"/>
          <w:sz w:val="28"/>
          <w:szCs w:val="28"/>
        </w:rPr>
        <w:t xml:space="preserve"> только в одно</w:t>
      </w:r>
      <w:r>
        <w:rPr>
          <w:rFonts w:ascii="Times New Roman" w:hAnsi="Times New Roman"/>
          <w:sz w:val="28"/>
          <w:szCs w:val="28"/>
        </w:rPr>
        <w:t>м подразделении</w:t>
      </w:r>
      <w:r w:rsidRPr="004F6AF3">
        <w:rPr>
          <w:rFonts w:ascii="Times New Roman" w:hAnsi="Times New Roman"/>
          <w:sz w:val="28"/>
          <w:szCs w:val="28"/>
        </w:rPr>
        <w:t xml:space="preserve"> федерального органа исполнительной власти</w:t>
      </w:r>
      <w:r w:rsidR="007678B5">
        <w:rPr>
          <w:rFonts w:ascii="Times New Roman" w:hAnsi="Times New Roman"/>
          <w:sz w:val="28"/>
          <w:szCs w:val="28"/>
        </w:rPr>
        <w:t>.</w:t>
      </w:r>
    </w:p>
    <w:p w14:paraId="3B70D538" w14:textId="04DF7C1E" w:rsidR="0089395E" w:rsidRPr="0089395E" w:rsidRDefault="0089395E" w:rsidP="0089395E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95E">
        <w:rPr>
          <w:rFonts w:ascii="Times New Roman" w:hAnsi="Times New Roman"/>
          <w:sz w:val="28"/>
          <w:szCs w:val="28"/>
        </w:rPr>
        <w:t xml:space="preserve">Военнослужащий, направленный в командировку в </w:t>
      </w:r>
      <w:r w:rsidR="00CD70FC" w:rsidRPr="00602F2E">
        <w:rPr>
          <w:rFonts w:ascii="Times New Roman" w:hAnsi="Times New Roman"/>
          <w:sz w:val="28"/>
          <w:szCs w:val="28"/>
        </w:rPr>
        <w:t>орган</w:t>
      </w:r>
      <w:r w:rsidR="00CD70FC">
        <w:rPr>
          <w:rFonts w:ascii="Times New Roman" w:hAnsi="Times New Roman"/>
          <w:sz w:val="28"/>
          <w:szCs w:val="28"/>
        </w:rPr>
        <w:t xml:space="preserve"> </w:t>
      </w:r>
      <w:r w:rsidRPr="0089395E">
        <w:rPr>
          <w:rFonts w:ascii="Times New Roman" w:hAnsi="Times New Roman"/>
          <w:sz w:val="28"/>
          <w:szCs w:val="28"/>
        </w:rPr>
        <w:t>военн</w:t>
      </w:r>
      <w:r w:rsidR="00CD70FC">
        <w:rPr>
          <w:rFonts w:ascii="Times New Roman" w:hAnsi="Times New Roman"/>
          <w:sz w:val="28"/>
          <w:szCs w:val="28"/>
        </w:rPr>
        <w:t>ой</w:t>
      </w:r>
      <w:r w:rsidRPr="0089395E">
        <w:rPr>
          <w:rFonts w:ascii="Times New Roman" w:hAnsi="Times New Roman"/>
          <w:sz w:val="28"/>
          <w:szCs w:val="28"/>
        </w:rPr>
        <w:t xml:space="preserve"> прокуратур</w:t>
      </w:r>
      <w:r w:rsidR="00CD70FC">
        <w:rPr>
          <w:rFonts w:ascii="Times New Roman" w:hAnsi="Times New Roman"/>
          <w:sz w:val="28"/>
          <w:szCs w:val="28"/>
        </w:rPr>
        <w:t xml:space="preserve">ы </w:t>
      </w:r>
      <w:r w:rsidRPr="0089395E">
        <w:rPr>
          <w:rFonts w:ascii="Times New Roman" w:hAnsi="Times New Roman"/>
          <w:sz w:val="28"/>
          <w:szCs w:val="28"/>
        </w:rPr>
        <w:t xml:space="preserve">и имеющий право на питание за счет средств федерального бюджета, обеспечивается </w:t>
      </w:r>
      <w:r w:rsidR="00CD70FC" w:rsidRPr="00602F2E">
        <w:rPr>
          <w:rFonts w:ascii="Times New Roman" w:hAnsi="Times New Roman"/>
          <w:sz w:val="28"/>
          <w:szCs w:val="28"/>
        </w:rPr>
        <w:t>питанием</w:t>
      </w:r>
      <w:r w:rsidRPr="0089395E">
        <w:rPr>
          <w:rFonts w:ascii="Times New Roman" w:hAnsi="Times New Roman"/>
          <w:sz w:val="28"/>
          <w:szCs w:val="28"/>
        </w:rPr>
        <w:t xml:space="preserve"> в </w:t>
      </w:r>
      <w:r w:rsidR="00C32E5B">
        <w:rPr>
          <w:rFonts w:ascii="Times New Roman" w:hAnsi="Times New Roman"/>
          <w:sz w:val="28"/>
          <w:szCs w:val="28"/>
        </w:rPr>
        <w:t>подразделении</w:t>
      </w:r>
      <w:r w:rsidR="00C32E5B" w:rsidRPr="004F6AF3">
        <w:rPr>
          <w:rFonts w:ascii="Times New Roman" w:hAnsi="Times New Roman"/>
          <w:sz w:val="28"/>
          <w:szCs w:val="28"/>
        </w:rPr>
        <w:t xml:space="preserve"> федерального органа исполнительной власти</w:t>
      </w:r>
      <w:r w:rsidRPr="0089395E">
        <w:rPr>
          <w:rFonts w:ascii="Times New Roman" w:hAnsi="Times New Roman"/>
          <w:sz w:val="28"/>
          <w:szCs w:val="28"/>
        </w:rPr>
        <w:t>, к которо</w:t>
      </w:r>
      <w:r w:rsidR="00C32E5B">
        <w:rPr>
          <w:rFonts w:ascii="Times New Roman" w:hAnsi="Times New Roman"/>
          <w:sz w:val="28"/>
          <w:szCs w:val="28"/>
        </w:rPr>
        <w:t>му</w:t>
      </w:r>
      <w:r w:rsidRPr="0089395E">
        <w:rPr>
          <w:rFonts w:ascii="Times New Roman" w:hAnsi="Times New Roman"/>
          <w:sz w:val="28"/>
          <w:szCs w:val="28"/>
        </w:rPr>
        <w:t xml:space="preserve"> </w:t>
      </w:r>
      <w:r w:rsidR="006670DA">
        <w:rPr>
          <w:rFonts w:ascii="Times New Roman" w:hAnsi="Times New Roman"/>
          <w:sz w:val="28"/>
          <w:szCs w:val="28"/>
        </w:rPr>
        <w:t xml:space="preserve">указанный </w:t>
      </w:r>
      <w:r w:rsidR="00C1506C" w:rsidRPr="00602F2E">
        <w:rPr>
          <w:rFonts w:ascii="Times New Roman" w:hAnsi="Times New Roman"/>
          <w:sz w:val="28"/>
          <w:szCs w:val="28"/>
        </w:rPr>
        <w:t xml:space="preserve">орган </w:t>
      </w:r>
      <w:r w:rsidR="00CD70FC" w:rsidRPr="00602F2E">
        <w:rPr>
          <w:rFonts w:ascii="Times New Roman" w:hAnsi="Times New Roman"/>
          <w:sz w:val="28"/>
          <w:szCs w:val="28"/>
        </w:rPr>
        <w:t>военн</w:t>
      </w:r>
      <w:r w:rsidR="00C1506C" w:rsidRPr="00602F2E">
        <w:rPr>
          <w:rFonts w:ascii="Times New Roman" w:hAnsi="Times New Roman"/>
          <w:sz w:val="28"/>
          <w:szCs w:val="28"/>
        </w:rPr>
        <w:t>ой</w:t>
      </w:r>
      <w:r w:rsidR="00CD70FC" w:rsidRPr="00602F2E">
        <w:rPr>
          <w:rFonts w:ascii="Times New Roman" w:hAnsi="Times New Roman"/>
          <w:sz w:val="28"/>
          <w:szCs w:val="28"/>
        </w:rPr>
        <w:t xml:space="preserve"> прокуратур</w:t>
      </w:r>
      <w:r w:rsidR="00C1506C" w:rsidRPr="00602F2E">
        <w:rPr>
          <w:rFonts w:ascii="Times New Roman" w:hAnsi="Times New Roman"/>
          <w:sz w:val="28"/>
          <w:szCs w:val="28"/>
        </w:rPr>
        <w:t>ы</w:t>
      </w:r>
      <w:r w:rsidR="00CD70FC" w:rsidRPr="00602F2E">
        <w:rPr>
          <w:rFonts w:ascii="Times New Roman" w:hAnsi="Times New Roman"/>
          <w:sz w:val="28"/>
          <w:szCs w:val="28"/>
        </w:rPr>
        <w:t xml:space="preserve"> </w:t>
      </w:r>
      <w:r w:rsidR="00CD70FC" w:rsidRPr="0089395E">
        <w:rPr>
          <w:rFonts w:ascii="Times New Roman" w:hAnsi="Times New Roman"/>
          <w:sz w:val="28"/>
          <w:szCs w:val="28"/>
        </w:rPr>
        <w:t>прикреплен</w:t>
      </w:r>
      <w:r w:rsidRPr="0089395E">
        <w:rPr>
          <w:rFonts w:ascii="Times New Roman" w:hAnsi="Times New Roman"/>
          <w:sz w:val="28"/>
          <w:szCs w:val="28"/>
        </w:rPr>
        <w:t xml:space="preserve"> </w:t>
      </w:r>
      <w:r w:rsidR="006670DA">
        <w:rPr>
          <w:rFonts w:ascii="Times New Roman" w:hAnsi="Times New Roman"/>
          <w:sz w:val="28"/>
          <w:szCs w:val="28"/>
        </w:rPr>
        <w:br/>
      </w:r>
      <w:r w:rsidRPr="0089395E">
        <w:rPr>
          <w:rFonts w:ascii="Times New Roman" w:hAnsi="Times New Roman"/>
          <w:sz w:val="28"/>
          <w:szCs w:val="28"/>
        </w:rPr>
        <w:t xml:space="preserve">на </w:t>
      </w:r>
      <w:r w:rsidR="002F6FF7">
        <w:rPr>
          <w:rFonts w:ascii="Times New Roman" w:hAnsi="Times New Roman"/>
          <w:sz w:val="28"/>
          <w:szCs w:val="28"/>
        </w:rPr>
        <w:t>продовольственное обеспечение</w:t>
      </w:r>
      <w:r w:rsidRPr="0089395E">
        <w:rPr>
          <w:rFonts w:ascii="Times New Roman" w:hAnsi="Times New Roman"/>
          <w:sz w:val="28"/>
          <w:szCs w:val="28"/>
        </w:rPr>
        <w:t>.</w:t>
      </w:r>
    </w:p>
    <w:p w14:paraId="72B095E4" w14:textId="0B4FD535" w:rsidR="0089395E" w:rsidRDefault="0089395E" w:rsidP="0089395E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95E">
        <w:rPr>
          <w:rFonts w:ascii="Times New Roman" w:hAnsi="Times New Roman"/>
          <w:sz w:val="28"/>
          <w:szCs w:val="28"/>
        </w:rPr>
        <w:t xml:space="preserve">При одновременном возникновении права на продовольственное обеспечение по нескольким основаниям </w:t>
      </w:r>
      <w:r w:rsidR="00F33366" w:rsidRPr="00602F2E">
        <w:rPr>
          <w:rFonts w:ascii="Times New Roman" w:hAnsi="Times New Roman"/>
          <w:sz w:val="28"/>
          <w:szCs w:val="28"/>
        </w:rPr>
        <w:t xml:space="preserve">организация </w:t>
      </w:r>
      <w:r w:rsidRPr="00602F2E">
        <w:rPr>
          <w:rFonts w:ascii="Times New Roman" w:hAnsi="Times New Roman"/>
          <w:sz w:val="28"/>
          <w:szCs w:val="28"/>
        </w:rPr>
        <w:t>питани</w:t>
      </w:r>
      <w:r w:rsidR="00602F2E">
        <w:rPr>
          <w:rFonts w:ascii="Times New Roman" w:hAnsi="Times New Roman"/>
          <w:sz w:val="28"/>
          <w:szCs w:val="28"/>
        </w:rPr>
        <w:t>я</w:t>
      </w:r>
      <w:r w:rsidRPr="00602F2E">
        <w:rPr>
          <w:rFonts w:ascii="Times New Roman" w:hAnsi="Times New Roman"/>
          <w:sz w:val="28"/>
          <w:szCs w:val="28"/>
        </w:rPr>
        <w:t xml:space="preserve"> или выдача </w:t>
      </w:r>
      <w:r w:rsidR="00F33366" w:rsidRPr="00602F2E">
        <w:rPr>
          <w:rFonts w:ascii="Times New Roman" w:hAnsi="Times New Roman"/>
          <w:sz w:val="28"/>
          <w:szCs w:val="28"/>
        </w:rPr>
        <w:t xml:space="preserve">продовольственного </w:t>
      </w:r>
      <w:r w:rsidRPr="00602F2E">
        <w:rPr>
          <w:rFonts w:ascii="Times New Roman" w:hAnsi="Times New Roman"/>
          <w:sz w:val="28"/>
          <w:szCs w:val="28"/>
        </w:rPr>
        <w:t>пайка осуществ</w:t>
      </w:r>
      <w:r w:rsidR="00583674" w:rsidRPr="00602F2E">
        <w:rPr>
          <w:rFonts w:ascii="Times New Roman" w:hAnsi="Times New Roman"/>
          <w:sz w:val="28"/>
          <w:szCs w:val="28"/>
        </w:rPr>
        <w:t>ляются тольк</w:t>
      </w:r>
      <w:r w:rsidR="00583674">
        <w:rPr>
          <w:rFonts w:ascii="Times New Roman" w:hAnsi="Times New Roman"/>
          <w:sz w:val="28"/>
          <w:szCs w:val="28"/>
        </w:rPr>
        <w:t>о по одному из них.</w:t>
      </w:r>
    </w:p>
    <w:p w14:paraId="7B732FC7" w14:textId="1087E132" w:rsidR="00583674" w:rsidRPr="005E2836" w:rsidRDefault="00583674" w:rsidP="00583674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5A7C">
        <w:rPr>
          <w:rFonts w:ascii="Times New Roman" w:hAnsi="Times New Roman"/>
          <w:sz w:val="28"/>
          <w:szCs w:val="28"/>
        </w:rPr>
        <w:t>Продовольственным</w:t>
      </w:r>
      <w:r w:rsidRPr="00F36D2D">
        <w:rPr>
          <w:rFonts w:ascii="Times New Roman" w:hAnsi="Times New Roman"/>
          <w:sz w:val="28"/>
          <w:szCs w:val="28"/>
        </w:rPr>
        <w:t xml:space="preserve"> пайком обеспечиваются военнослужащие, проходящие военную службу по контракту за</w:t>
      </w:r>
      <w:r w:rsidRPr="009C3F76">
        <w:rPr>
          <w:rFonts w:ascii="Times New Roman" w:hAnsi="Times New Roman"/>
          <w:sz w:val="28"/>
          <w:szCs w:val="28"/>
        </w:rPr>
        <w:t xml:space="preserve"> пределами территории Российской Федерации, в районах Крайнего Севера и приравненных к ним местностя</w:t>
      </w:r>
      <w:r w:rsidR="00207D0E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</w:t>
      </w:r>
      <w:r w:rsidR="004F55D3">
        <w:rPr>
          <w:rFonts w:ascii="Times New Roman" w:hAnsi="Times New Roman"/>
          <w:sz w:val="28"/>
          <w:szCs w:val="28"/>
        </w:rPr>
        <w:t xml:space="preserve"> </w:t>
      </w:r>
      <w:r w:rsidR="004F55D3">
        <w:rPr>
          <w:rFonts w:ascii="Times New Roman" w:hAnsi="Times New Roman"/>
          <w:sz w:val="28"/>
          <w:szCs w:val="28"/>
        </w:rPr>
        <w:br/>
        <w:t xml:space="preserve">по их просьбе, </w:t>
      </w:r>
      <w:r w:rsidRPr="009C3F76">
        <w:rPr>
          <w:rFonts w:ascii="Times New Roman" w:hAnsi="Times New Roman"/>
          <w:sz w:val="28"/>
          <w:szCs w:val="28"/>
        </w:rPr>
        <w:t xml:space="preserve">на основании приказа </w:t>
      </w:r>
      <w:r w:rsidR="008F3B4A">
        <w:rPr>
          <w:rFonts w:ascii="Times New Roman" w:hAnsi="Times New Roman"/>
          <w:sz w:val="28"/>
          <w:szCs w:val="28"/>
        </w:rPr>
        <w:t>руководителя органа военной прокуратуры</w:t>
      </w:r>
      <w:r w:rsidRPr="00C62CB3">
        <w:rPr>
          <w:rFonts w:ascii="Times New Roman" w:hAnsi="Times New Roman"/>
          <w:sz w:val="28"/>
          <w:szCs w:val="28"/>
        </w:rPr>
        <w:t xml:space="preserve"> </w:t>
      </w:r>
      <w:r w:rsidRPr="00C62CB3">
        <w:rPr>
          <w:rFonts w:ascii="Times New Roman" w:hAnsi="Times New Roman"/>
          <w:sz w:val="28"/>
          <w:szCs w:val="28"/>
        </w:rPr>
        <w:lastRenderedPageBreak/>
        <w:t>(лица, его замещающего)</w:t>
      </w:r>
      <w:r>
        <w:rPr>
          <w:rFonts w:ascii="Times New Roman" w:hAnsi="Times New Roman"/>
          <w:sz w:val="28"/>
          <w:szCs w:val="28"/>
        </w:rPr>
        <w:t>,</w:t>
      </w:r>
      <w:r w:rsidRPr="009C3F76">
        <w:rPr>
          <w:rFonts w:ascii="Times New Roman" w:hAnsi="Times New Roman"/>
          <w:sz w:val="28"/>
          <w:szCs w:val="28"/>
        </w:rPr>
        <w:t xml:space="preserve"> издаваемого в период с 25</w:t>
      </w:r>
      <w:r>
        <w:rPr>
          <w:rFonts w:ascii="Times New Roman" w:hAnsi="Times New Roman"/>
          <w:sz w:val="28"/>
          <w:szCs w:val="28"/>
        </w:rPr>
        <w:t>-го</w:t>
      </w:r>
      <w:r w:rsidRPr="009C3F76">
        <w:rPr>
          <w:rFonts w:ascii="Times New Roman" w:hAnsi="Times New Roman"/>
          <w:sz w:val="28"/>
          <w:szCs w:val="28"/>
        </w:rPr>
        <w:t xml:space="preserve"> по </w:t>
      </w:r>
      <w:r w:rsidR="00160857">
        <w:rPr>
          <w:rFonts w:ascii="Times New Roman" w:hAnsi="Times New Roman"/>
          <w:sz w:val="28"/>
          <w:szCs w:val="28"/>
        </w:rPr>
        <w:t>30</w:t>
      </w:r>
      <w:r w:rsidRPr="009C3F76">
        <w:rPr>
          <w:rFonts w:ascii="Times New Roman" w:hAnsi="Times New Roman"/>
          <w:sz w:val="28"/>
          <w:szCs w:val="28"/>
        </w:rPr>
        <w:t xml:space="preserve">-е число каждого </w:t>
      </w:r>
      <w:r w:rsidRPr="005E2836">
        <w:rPr>
          <w:rFonts w:ascii="Times New Roman" w:hAnsi="Times New Roman"/>
          <w:sz w:val="28"/>
          <w:szCs w:val="28"/>
        </w:rPr>
        <w:t>месяца за текущий месяц.</w:t>
      </w:r>
    </w:p>
    <w:p w14:paraId="0CFCF17D" w14:textId="643A3C9C" w:rsidR="00583674" w:rsidRPr="009C3F76" w:rsidRDefault="00583674" w:rsidP="005836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</w:t>
      </w:r>
      <w:r w:rsidRPr="009C3F76">
        <w:rPr>
          <w:sz w:val="28"/>
          <w:szCs w:val="28"/>
        </w:rPr>
        <w:t>своевременно</w:t>
      </w:r>
      <w:r>
        <w:rPr>
          <w:sz w:val="28"/>
          <w:szCs w:val="28"/>
        </w:rPr>
        <w:t>го</w:t>
      </w:r>
      <w:r w:rsidRPr="009C3F76">
        <w:rPr>
          <w:sz w:val="28"/>
          <w:szCs w:val="28"/>
        </w:rPr>
        <w:t xml:space="preserve"> получени</w:t>
      </w:r>
      <w:r>
        <w:rPr>
          <w:sz w:val="28"/>
          <w:szCs w:val="28"/>
        </w:rPr>
        <w:t>я</w:t>
      </w:r>
      <w:r w:rsidRPr="009C3F76">
        <w:rPr>
          <w:sz w:val="28"/>
          <w:szCs w:val="28"/>
        </w:rPr>
        <w:t xml:space="preserve"> </w:t>
      </w:r>
      <w:r w:rsidR="008F3B4A">
        <w:rPr>
          <w:sz w:val="28"/>
          <w:szCs w:val="28"/>
        </w:rPr>
        <w:t xml:space="preserve">военнослужащими </w:t>
      </w:r>
      <w:r w:rsidRPr="009C3F76">
        <w:rPr>
          <w:sz w:val="28"/>
          <w:szCs w:val="28"/>
        </w:rPr>
        <w:t>продовольственных пайков</w:t>
      </w:r>
      <w:r w:rsidRPr="00C62CB3">
        <w:rPr>
          <w:sz w:val="28"/>
          <w:szCs w:val="28"/>
        </w:rPr>
        <w:t xml:space="preserve"> </w:t>
      </w:r>
      <w:r>
        <w:rPr>
          <w:sz w:val="28"/>
          <w:szCs w:val="28"/>
        </w:rPr>
        <w:t>возлагается на руководителя органа военной прокуратуры</w:t>
      </w:r>
      <w:r w:rsidRPr="00C62CB3">
        <w:rPr>
          <w:sz w:val="28"/>
          <w:szCs w:val="28"/>
        </w:rPr>
        <w:t xml:space="preserve"> (лиц</w:t>
      </w:r>
      <w:r>
        <w:rPr>
          <w:sz w:val="28"/>
          <w:szCs w:val="28"/>
        </w:rPr>
        <w:t>о</w:t>
      </w:r>
      <w:r w:rsidRPr="00C62CB3">
        <w:rPr>
          <w:sz w:val="28"/>
          <w:szCs w:val="28"/>
        </w:rPr>
        <w:t>, его замещающ</w:t>
      </w:r>
      <w:r w:rsidR="00182515" w:rsidRPr="00E64FF5">
        <w:rPr>
          <w:sz w:val="28"/>
          <w:szCs w:val="28"/>
        </w:rPr>
        <w:t>им</w:t>
      </w:r>
      <w:r w:rsidRPr="00C62CB3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9C3F76">
        <w:rPr>
          <w:sz w:val="28"/>
          <w:szCs w:val="28"/>
        </w:rPr>
        <w:t xml:space="preserve"> </w:t>
      </w:r>
    </w:p>
    <w:p w14:paraId="5EC8F631" w14:textId="77777777" w:rsidR="00583674" w:rsidRPr="00583674" w:rsidRDefault="00583674" w:rsidP="00583674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9C3F76">
        <w:rPr>
          <w:rFonts w:ascii="Times New Roman" w:hAnsi="Times New Roman"/>
          <w:sz w:val="28"/>
          <w:szCs w:val="28"/>
        </w:rPr>
        <w:t xml:space="preserve">За военнослужащими, проходящими военную службу по контракту </w:t>
      </w:r>
      <w:r w:rsidRPr="009C3F76">
        <w:rPr>
          <w:rFonts w:ascii="Times New Roman" w:hAnsi="Times New Roman"/>
          <w:sz w:val="28"/>
          <w:szCs w:val="28"/>
        </w:rPr>
        <w:br/>
        <w:t xml:space="preserve">за пределами территории Российской Федерации, в районах Крайнего Севера </w:t>
      </w:r>
      <w:r w:rsidRPr="009C3F76">
        <w:rPr>
          <w:rFonts w:ascii="Times New Roman" w:hAnsi="Times New Roman"/>
          <w:sz w:val="28"/>
          <w:szCs w:val="28"/>
        </w:rPr>
        <w:br/>
        <w:t xml:space="preserve">и приравненных к ним местностях, при убытии в командировку (отпуск) право </w:t>
      </w:r>
      <w:r w:rsidRPr="009C3F76">
        <w:rPr>
          <w:rFonts w:ascii="Times New Roman" w:hAnsi="Times New Roman"/>
          <w:sz w:val="28"/>
          <w:szCs w:val="28"/>
        </w:rPr>
        <w:br/>
        <w:t xml:space="preserve">на продовольственное обеспечение в форме выдачи продовольственного пайка </w:t>
      </w:r>
      <w:r w:rsidRPr="009C3F76">
        <w:rPr>
          <w:rFonts w:ascii="Times New Roman" w:hAnsi="Times New Roman"/>
          <w:sz w:val="28"/>
          <w:szCs w:val="28"/>
        </w:rPr>
        <w:br/>
        <w:t xml:space="preserve">по месту военной службы сохраняется, если в период командировки (отпуска) </w:t>
      </w:r>
      <w:r w:rsidRPr="009C3F76">
        <w:rPr>
          <w:rFonts w:ascii="Times New Roman" w:hAnsi="Times New Roman"/>
          <w:sz w:val="28"/>
          <w:szCs w:val="28"/>
        </w:rPr>
        <w:br/>
        <w:t>у военнослужащего не возникло право на продовольственное</w:t>
      </w:r>
      <w:r w:rsidRPr="00494A04">
        <w:rPr>
          <w:rFonts w:ascii="Times New Roman" w:hAnsi="Times New Roman"/>
          <w:sz w:val="28"/>
          <w:szCs w:val="28"/>
        </w:rPr>
        <w:t xml:space="preserve"> обеспечение, которым он </w:t>
      </w:r>
      <w:r>
        <w:rPr>
          <w:rFonts w:ascii="Times New Roman" w:hAnsi="Times New Roman"/>
          <w:sz w:val="28"/>
          <w:szCs w:val="28"/>
        </w:rPr>
        <w:t>воспользовался.</w:t>
      </w:r>
    </w:p>
    <w:p w14:paraId="5E998EF7" w14:textId="7F0C41FE" w:rsidR="00583674" w:rsidRPr="00CE5A7C" w:rsidRDefault="00583674" w:rsidP="00583674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A7C">
        <w:rPr>
          <w:rFonts w:ascii="Times New Roman" w:eastAsia="Times New Roman" w:hAnsi="Times New Roman"/>
          <w:sz w:val="28"/>
          <w:szCs w:val="28"/>
          <w:lang w:eastAsia="ru-RU"/>
        </w:rPr>
        <w:t xml:space="preserve">Учет выдачи продовольствия военнослужащим по </w:t>
      </w:r>
      <w:r w:rsidR="00CD70FC" w:rsidRPr="00602F2E">
        <w:rPr>
          <w:rFonts w:ascii="Times New Roman" w:eastAsia="Times New Roman" w:hAnsi="Times New Roman"/>
          <w:sz w:val="28"/>
          <w:szCs w:val="28"/>
          <w:lang w:eastAsia="ru-RU"/>
        </w:rPr>
        <w:t>прилагаемой</w:t>
      </w:r>
      <w:r w:rsidRPr="00CE5A7C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форме (приложение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 Порядку</w:t>
      </w:r>
      <w:r w:rsidRPr="00CE5A7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7218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E5A7C">
        <w:rPr>
          <w:rFonts w:ascii="Times New Roman" w:eastAsia="Times New Roman" w:hAnsi="Times New Roman"/>
          <w:sz w:val="28"/>
          <w:szCs w:val="28"/>
          <w:lang w:eastAsia="ru-RU"/>
        </w:rPr>
        <w:t xml:space="preserve">ведется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CE5A7C">
        <w:rPr>
          <w:rFonts w:ascii="Times New Roman" w:eastAsia="Times New Roman" w:hAnsi="Times New Roman"/>
          <w:sz w:val="28"/>
          <w:szCs w:val="28"/>
          <w:lang w:eastAsia="ru-RU"/>
        </w:rPr>
        <w:t xml:space="preserve"> военной прокуратуре гарнизона (округа) ответственн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Pr="00CE5A7C">
        <w:rPr>
          <w:rFonts w:ascii="Times New Roman" w:eastAsia="Times New Roman" w:hAnsi="Times New Roman"/>
          <w:sz w:val="28"/>
          <w:szCs w:val="28"/>
          <w:lang w:eastAsia="ru-RU"/>
        </w:rPr>
        <w:t xml:space="preserve"> лицо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CE5A7C">
        <w:rPr>
          <w:rFonts w:ascii="Times New Roman" w:eastAsia="Times New Roman" w:hAnsi="Times New Roman"/>
          <w:sz w:val="28"/>
          <w:szCs w:val="28"/>
          <w:lang w:eastAsia="ru-RU"/>
        </w:rPr>
        <w:t xml:space="preserve">, на которого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такая обязанность возложена </w:t>
      </w:r>
      <w:r w:rsidRPr="00CE5A7C">
        <w:rPr>
          <w:rFonts w:ascii="Times New Roman" w:eastAsia="Times New Roman" w:hAnsi="Times New Roman"/>
          <w:sz w:val="28"/>
          <w:szCs w:val="28"/>
          <w:lang w:eastAsia="ru-RU"/>
        </w:rPr>
        <w:t>приказом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руководителя органа военной прокуратуры</w:t>
      </w:r>
      <w:r w:rsidR="006670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670DA" w:rsidRPr="006670DA">
        <w:rPr>
          <w:rFonts w:ascii="Times New Roman" w:eastAsia="Times New Roman" w:hAnsi="Times New Roman"/>
          <w:sz w:val="28"/>
          <w:szCs w:val="28"/>
          <w:lang w:eastAsia="ru-RU"/>
        </w:rPr>
        <w:t>(лицо</w:t>
      </w:r>
      <w:r w:rsidR="004F55D3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6670DA" w:rsidRPr="006670DA">
        <w:rPr>
          <w:rFonts w:ascii="Times New Roman" w:eastAsia="Times New Roman" w:hAnsi="Times New Roman"/>
          <w:sz w:val="28"/>
          <w:szCs w:val="28"/>
          <w:lang w:eastAsia="ru-RU"/>
        </w:rPr>
        <w:t>, его замещающ</w:t>
      </w:r>
      <w:r w:rsidR="004F55D3">
        <w:rPr>
          <w:rFonts w:ascii="Times New Roman" w:eastAsia="Times New Roman" w:hAnsi="Times New Roman"/>
          <w:sz w:val="28"/>
          <w:szCs w:val="28"/>
          <w:lang w:eastAsia="ru-RU"/>
        </w:rPr>
        <w:t>им</w:t>
      </w:r>
      <w:r w:rsidR="006670DA" w:rsidRPr="006670DA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CE5A7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40E796A" w14:textId="144C9DE5" w:rsidR="00AA7E80" w:rsidRPr="00CE5A7C" w:rsidRDefault="00C57F1E" w:rsidP="005706D9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р</w:t>
      </w:r>
      <w:r w:rsidR="00F01D97" w:rsidRPr="00CE5A7C">
        <w:rPr>
          <w:rFonts w:ascii="Times New Roman" w:hAnsi="Times New Roman"/>
          <w:sz w:val="28"/>
          <w:szCs w:val="28"/>
        </w:rPr>
        <w:t>асчет</w:t>
      </w:r>
      <w:r>
        <w:rPr>
          <w:rFonts w:ascii="Times New Roman" w:hAnsi="Times New Roman"/>
          <w:sz w:val="28"/>
          <w:szCs w:val="28"/>
        </w:rPr>
        <w:t>ов</w:t>
      </w:r>
      <w:r w:rsidR="00F01D97" w:rsidRPr="00CE5A7C">
        <w:rPr>
          <w:rFonts w:ascii="Times New Roman" w:hAnsi="Times New Roman"/>
          <w:sz w:val="28"/>
          <w:szCs w:val="28"/>
        </w:rPr>
        <w:t xml:space="preserve"> по расходам на продовольственное обеспечение (выдача продовольственных пайков, питание в стационарных условиях, питание </w:t>
      </w:r>
      <w:r w:rsidR="00F01D97" w:rsidRPr="00CE5A7C">
        <w:rPr>
          <w:rFonts w:ascii="Times New Roman" w:hAnsi="Times New Roman"/>
          <w:sz w:val="28"/>
          <w:szCs w:val="28"/>
        </w:rPr>
        <w:br/>
        <w:t>в полевых условиях</w:t>
      </w:r>
      <w:r w:rsidR="00F01D97" w:rsidRPr="00CE5A7C">
        <w:rPr>
          <w:rStyle w:val="ad"/>
          <w:rFonts w:ascii="Times New Roman" w:hAnsi="Times New Roman"/>
          <w:sz w:val="28"/>
          <w:szCs w:val="28"/>
        </w:rPr>
        <w:footnoteReference w:id="1"/>
      </w:r>
      <w:r w:rsidR="00F01D97" w:rsidRPr="00CE5A7C">
        <w:rPr>
          <w:rFonts w:ascii="Times New Roman" w:hAnsi="Times New Roman"/>
          <w:sz w:val="28"/>
          <w:szCs w:val="28"/>
        </w:rPr>
        <w:t xml:space="preserve"> и в</w:t>
      </w:r>
      <w:r w:rsidR="00952EC1" w:rsidRPr="00CE5A7C">
        <w:rPr>
          <w:rFonts w:ascii="Times New Roman" w:hAnsi="Times New Roman"/>
          <w:sz w:val="28"/>
          <w:szCs w:val="28"/>
        </w:rPr>
        <w:t xml:space="preserve"> военно-медицинских организациях</w:t>
      </w:r>
      <w:r w:rsidR="00952EC1" w:rsidRPr="00CE5A7C">
        <w:rPr>
          <w:rStyle w:val="ad"/>
          <w:rFonts w:ascii="Times New Roman" w:hAnsi="Times New Roman"/>
          <w:sz w:val="28"/>
          <w:szCs w:val="28"/>
        </w:rPr>
        <w:footnoteReference w:id="2"/>
      </w:r>
      <w:r w:rsidR="00F01D97" w:rsidRPr="00CE5A7C">
        <w:rPr>
          <w:rFonts w:ascii="Times New Roman" w:hAnsi="Times New Roman"/>
          <w:sz w:val="28"/>
          <w:szCs w:val="28"/>
        </w:rPr>
        <w:t xml:space="preserve">) </w:t>
      </w:r>
      <w:r w:rsidR="00721891">
        <w:rPr>
          <w:rFonts w:ascii="Times New Roman" w:hAnsi="Times New Roman"/>
          <w:sz w:val="28"/>
          <w:szCs w:val="28"/>
        </w:rPr>
        <w:t>устанавливается</w:t>
      </w:r>
      <w:r w:rsidR="00F01D97" w:rsidRPr="00CE5A7C">
        <w:rPr>
          <w:rFonts w:ascii="Times New Roman" w:hAnsi="Times New Roman"/>
          <w:sz w:val="28"/>
          <w:szCs w:val="28"/>
        </w:rPr>
        <w:t xml:space="preserve"> совместным приказом.</w:t>
      </w:r>
    </w:p>
    <w:p w14:paraId="7A54AF9F" w14:textId="376108C1" w:rsidR="00AA7E80" w:rsidRPr="00CE5A7C" w:rsidRDefault="008F3B4A" w:rsidP="00AD74D9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Руководитель органа военной прокуратуры</w:t>
      </w:r>
      <w:r w:rsidR="00AA7E80" w:rsidRPr="00CE5A7C">
        <w:rPr>
          <w:rFonts w:ascii="Times New Roman" w:hAnsi="Times New Roman"/>
          <w:sz w:val="28"/>
          <w:szCs w:val="28"/>
        </w:rPr>
        <w:t xml:space="preserve"> организует рассмотрение</w:t>
      </w:r>
      <w:r w:rsidR="00543E90" w:rsidRPr="00CE5A7C">
        <w:rPr>
          <w:rFonts w:ascii="Times New Roman" w:hAnsi="Times New Roman"/>
          <w:sz w:val="28"/>
          <w:szCs w:val="28"/>
        </w:rPr>
        <w:t xml:space="preserve"> поступающих из </w:t>
      </w:r>
      <w:r w:rsidR="00721891">
        <w:rPr>
          <w:rFonts w:ascii="Times New Roman" w:hAnsi="Times New Roman"/>
          <w:sz w:val="28"/>
          <w:szCs w:val="28"/>
        </w:rPr>
        <w:t>федеральных органов исполнительной власти</w:t>
      </w:r>
      <w:r w:rsidR="00543E90" w:rsidRPr="00CE5A7C">
        <w:rPr>
          <w:rFonts w:ascii="Times New Roman" w:hAnsi="Times New Roman"/>
          <w:sz w:val="28"/>
          <w:szCs w:val="28"/>
        </w:rPr>
        <w:t xml:space="preserve"> в соответствии </w:t>
      </w:r>
      <w:r w:rsidR="00C944AC">
        <w:rPr>
          <w:rFonts w:ascii="Times New Roman" w:hAnsi="Times New Roman"/>
          <w:sz w:val="28"/>
          <w:szCs w:val="28"/>
        </w:rPr>
        <w:br/>
      </w:r>
      <w:r w:rsidR="00543E90" w:rsidRPr="00CE5A7C">
        <w:rPr>
          <w:rFonts w:ascii="Times New Roman" w:hAnsi="Times New Roman"/>
          <w:sz w:val="28"/>
          <w:szCs w:val="28"/>
        </w:rPr>
        <w:t xml:space="preserve">с требованиями совместных приказов </w:t>
      </w:r>
      <w:r w:rsidR="00AA7E80" w:rsidRPr="00CE5A7C">
        <w:rPr>
          <w:rFonts w:ascii="Times New Roman" w:hAnsi="Times New Roman"/>
          <w:sz w:val="28"/>
          <w:szCs w:val="28"/>
        </w:rPr>
        <w:t xml:space="preserve">отчетных таблиц по взаимным расчетам </w:t>
      </w:r>
      <w:r w:rsidR="00C944AC">
        <w:rPr>
          <w:rFonts w:ascii="Times New Roman" w:hAnsi="Times New Roman"/>
          <w:sz w:val="28"/>
          <w:szCs w:val="28"/>
        </w:rPr>
        <w:br/>
      </w:r>
      <w:r w:rsidR="00AA7E80" w:rsidRPr="00CE5A7C">
        <w:rPr>
          <w:rFonts w:ascii="Times New Roman" w:hAnsi="Times New Roman"/>
          <w:sz w:val="28"/>
          <w:szCs w:val="28"/>
        </w:rPr>
        <w:t>за первое полугодие, 9 месяцев текущего финансового года и за отчетный финансовый год, проверку</w:t>
      </w:r>
      <w:r w:rsidR="00721891">
        <w:rPr>
          <w:rFonts w:ascii="Times New Roman" w:hAnsi="Times New Roman"/>
          <w:sz w:val="28"/>
          <w:szCs w:val="28"/>
        </w:rPr>
        <w:t xml:space="preserve"> правильности их</w:t>
      </w:r>
      <w:r w:rsidR="00AA7E80" w:rsidRPr="00CE5A7C">
        <w:rPr>
          <w:rFonts w:ascii="Times New Roman" w:hAnsi="Times New Roman"/>
          <w:sz w:val="28"/>
          <w:szCs w:val="28"/>
        </w:rPr>
        <w:t xml:space="preserve"> оформления и обоснованност</w:t>
      </w:r>
      <w:r w:rsidR="00721891">
        <w:rPr>
          <w:rFonts w:ascii="Times New Roman" w:hAnsi="Times New Roman"/>
          <w:sz w:val="28"/>
          <w:szCs w:val="28"/>
        </w:rPr>
        <w:t>и</w:t>
      </w:r>
      <w:r w:rsidR="00AA7E80" w:rsidRPr="00CE5A7C">
        <w:rPr>
          <w:rFonts w:ascii="Times New Roman" w:hAnsi="Times New Roman"/>
          <w:sz w:val="28"/>
          <w:szCs w:val="28"/>
        </w:rPr>
        <w:t xml:space="preserve"> включения расходов на продовольственное обеспечение.</w:t>
      </w:r>
    </w:p>
    <w:p w14:paraId="1DE257FB" w14:textId="77777777" w:rsidR="005339A4" w:rsidRPr="00583674" w:rsidRDefault="005339A4" w:rsidP="00695462">
      <w:pPr>
        <w:jc w:val="center"/>
        <w:rPr>
          <w:rFonts w:eastAsia="Calibri"/>
          <w:bCs/>
          <w:sz w:val="28"/>
          <w:szCs w:val="28"/>
        </w:rPr>
      </w:pPr>
    </w:p>
    <w:p w14:paraId="0F55FD59" w14:textId="14D7720B" w:rsidR="00FD6142" w:rsidRPr="00CD70FC" w:rsidRDefault="006B7123" w:rsidP="00A568DC">
      <w:pPr>
        <w:autoSpaceDE w:val="0"/>
        <w:autoSpaceDN w:val="0"/>
        <w:adjustRightInd w:val="0"/>
        <w:spacing w:line="240" w:lineRule="exact"/>
        <w:ind w:left="851" w:right="851"/>
        <w:jc w:val="center"/>
        <w:outlineLvl w:val="0"/>
        <w:rPr>
          <w:b/>
          <w:bCs/>
          <w:strike/>
          <w:sz w:val="28"/>
          <w:szCs w:val="28"/>
        </w:rPr>
      </w:pPr>
      <w:r w:rsidRPr="00CE5A7C">
        <w:rPr>
          <w:rFonts w:eastAsia="Calibri"/>
          <w:b/>
          <w:bCs/>
          <w:sz w:val="28"/>
          <w:szCs w:val="28"/>
        </w:rPr>
        <w:t>2</w:t>
      </w:r>
      <w:r w:rsidR="001E1D81" w:rsidRPr="00602F2E">
        <w:rPr>
          <w:rFonts w:eastAsia="Calibri"/>
          <w:b/>
          <w:bCs/>
          <w:sz w:val="28"/>
          <w:szCs w:val="28"/>
        </w:rPr>
        <w:t>.</w:t>
      </w:r>
      <w:r w:rsidR="001E1D81" w:rsidRPr="00602F2E">
        <w:rPr>
          <w:b/>
          <w:bCs/>
          <w:sz w:val="28"/>
          <w:szCs w:val="28"/>
        </w:rPr>
        <w:t xml:space="preserve"> </w:t>
      </w:r>
      <w:r w:rsidR="00564F26" w:rsidRPr="00602F2E">
        <w:rPr>
          <w:b/>
          <w:bCs/>
          <w:sz w:val="28"/>
          <w:szCs w:val="28"/>
        </w:rPr>
        <w:t xml:space="preserve">Порядок </w:t>
      </w:r>
      <w:r w:rsidR="00564F26" w:rsidRPr="00564F26">
        <w:rPr>
          <w:b/>
          <w:bCs/>
          <w:iCs/>
          <w:sz w:val="28"/>
          <w:szCs w:val="28"/>
        </w:rPr>
        <w:t>з</w:t>
      </w:r>
      <w:r w:rsidR="00A568DC" w:rsidRPr="00564F26">
        <w:rPr>
          <w:b/>
          <w:bCs/>
          <w:iCs/>
          <w:sz w:val="28"/>
          <w:szCs w:val="28"/>
        </w:rPr>
        <w:t>ачислени</w:t>
      </w:r>
      <w:r w:rsidR="00564F26" w:rsidRPr="00564F26">
        <w:rPr>
          <w:b/>
          <w:bCs/>
          <w:iCs/>
          <w:sz w:val="28"/>
          <w:szCs w:val="28"/>
        </w:rPr>
        <w:t>я</w:t>
      </w:r>
      <w:r w:rsidR="00A568DC" w:rsidRPr="00564F26">
        <w:rPr>
          <w:b/>
          <w:bCs/>
          <w:iCs/>
          <w:sz w:val="28"/>
          <w:szCs w:val="28"/>
        </w:rPr>
        <w:t xml:space="preserve"> военнослужащих</w:t>
      </w:r>
      <w:r w:rsidR="00FD6142" w:rsidRPr="00564F26">
        <w:rPr>
          <w:b/>
          <w:bCs/>
          <w:sz w:val="28"/>
          <w:szCs w:val="28"/>
        </w:rPr>
        <w:t xml:space="preserve"> на продовольственное</w:t>
      </w:r>
      <w:r w:rsidRPr="00564F26">
        <w:rPr>
          <w:b/>
          <w:bCs/>
          <w:sz w:val="28"/>
          <w:szCs w:val="28"/>
        </w:rPr>
        <w:t xml:space="preserve"> </w:t>
      </w:r>
      <w:r w:rsidR="00FD6142" w:rsidRPr="00564F26">
        <w:rPr>
          <w:b/>
          <w:bCs/>
          <w:sz w:val="28"/>
          <w:szCs w:val="28"/>
        </w:rPr>
        <w:t>обеспечен</w:t>
      </w:r>
      <w:r w:rsidR="00A568DC" w:rsidRPr="00564F26">
        <w:rPr>
          <w:b/>
          <w:bCs/>
          <w:sz w:val="28"/>
          <w:szCs w:val="28"/>
        </w:rPr>
        <w:t>и</w:t>
      </w:r>
      <w:r w:rsidR="00FD6142" w:rsidRPr="00564F26">
        <w:rPr>
          <w:b/>
          <w:bCs/>
          <w:sz w:val="28"/>
          <w:szCs w:val="28"/>
        </w:rPr>
        <w:t>е</w:t>
      </w:r>
      <w:r w:rsidR="00A568DC" w:rsidRPr="00564F26">
        <w:rPr>
          <w:b/>
          <w:bCs/>
          <w:sz w:val="28"/>
          <w:szCs w:val="28"/>
        </w:rPr>
        <w:t xml:space="preserve"> </w:t>
      </w:r>
      <w:r w:rsidR="00FD6142" w:rsidRPr="00564F26">
        <w:rPr>
          <w:b/>
          <w:bCs/>
          <w:sz w:val="28"/>
          <w:szCs w:val="28"/>
        </w:rPr>
        <w:t>(сняти</w:t>
      </w:r>
      <w:r w:rsidR="00F33366" w:rsidRPr="00602F2E">
        <w:rPr>
          <w:b/>
          <w:bCs/>
          <w:sz w:val="28"/>
          <w:szCs w:val="28"/>
        </w:rPr>
        <w:t>я</w:t>
      </w:r>
      <w:r w:rsidR="00FD6142" w:rsidRPr="00564F26">
        <w:rPr>
          <w:b/>
          <w:bCs/>
          <w:sz w:val="28"/>
          <w:szCs w:val="28"/>
        </w:rPr>
        <w:t xml:space="preserve"> с продовольственного обеспечения)</w:t>
      </w:r>
    </w:p>
    <w:p w14:paraId="4B2A9031" w14:textId="77777777" w:rsidR="000C090C" w:rsidRPr="000C090C" w:rsidRDefault="000C090C" w:rsidP="00695462">
      <w:pPr>
        <w:jc w:val="center"/>
        <w:rPr>
          <w:b/>
          <w:color w:val="FF0000"/>
          <w:sz w:val="28"/>
          <w:szCs w:val="28"/>
        </w:rPr>
      </w:pPr>
    </w:p>
    <w:p w14:paraId="0E901AF1" w14:textId="295BC646" w:rsidR="00C32E5B" w:rsidRPr="000719E4" w:rsidRDefault="006975F0" w:rsidP="00C32E5B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2F2E">
        <w:rPr>
          <w:rFonts w:ascii="Times New Roman" w:hAnsi="Times New Roman"/>
          <w:sz w:val="28"/>
          <w:szCs w:val="28"/>
        </w:rPr>
        <w:t xml:space="preserve">Военнослужащие зачисляются на продовольственное обеспечение </w:t>
      </w:r>
      <w:r w:rsidR="008F3B4A" w:rsidRPr="00602F2E">
        <w:rPr>
          <w:rFonts w:ascii="Times New Roman" w:hAnsi="Times New Roman"/>
          <w:sz w:val="28"/>
          <w:szCs w:val="28"/>
        </w:rPr>
        <w:br/>
      </w:r>
      <w:r w:rsidRPr="00602F2E">
        <w:rPr>
          <w:rFonts w:ascii="Times New Roman" w:hAnsi="Times New Roman"/>
          <w:sz w:val="28"/>
          <w:szCs w:val="28"/>
        </w:rPr>
        <w:t xml:space="preserve">в </w:t>
      </w:r>
      <w:r w:rsidRPr="000719E4">
        <w:rPr>
          <w:rFonts w:ascii="Times New Roman" w:hAnsi="Times New Roman"/>
          <w:sz w:val="28"/>
          <w:szCs w:val="28"/>
        </w:rPr>
        <w:t xml:space="preserve">соответствии с </w:t>
      </w:r>
      <w:r w:rsidR="00CE4B12" w:rsidRPr="000719E4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</w:t>
      </w:r>
      <w:r w:rsidR="00CC45B3">
        <w:rPr>
          <w:rFonts w:ascii="Times New Roman" w:hAnsi="Times New Roman"/>
          <w:sz w:val="28"/>
          <w:szCs w:val="28"/>
        </w:rPr>
        <w:br/>
      </w:r>
      <w:r w:rsidR="00CE4B12" w:rsidRPr="000719E4">
        <w:rPr>
          <w:rFonts w:ascii="Times New Roman" w:hAnsi="Times New Roman"/>
          <w:sz w:val="28"/>
          <w:szCs w:val="28"/>
        </w:rPr>
        <w:t>от 29</w:t>
      </w:r>
      <w:r w:rsidR="000719E4">
        <w:rPr>
          <w:rFonts w:ascii="Times New Roman" w:hAnsi="Times New Roman"/>
          <w:sz w:val="28"/>
          <w:szCs w:val="28"/>
        </w:rPr>
        <w:t xml:space="preserve"> декабря </w:t>
      </w:r>
      <w:r w:rsidR="00CE4B12" w:rsidRPr="000719E4">
        <w:rPr>
          <w:rFonts w:ascii="Times New Roman" w:hAnsi="Times New Roman"/>
          <w:sz w:val="28"/>
          <w:szCs w:val="28"/>
        </w:rPr>
        <w:t xml:space="preserve">2007 </w:t>
      </w:r>
      <w:r w:rsidR="000719E4">
        <w:rPr>
          <w:rFonts w:ascii="Times New Roman" w:hAnsi="Times New Roman"/>
          <w:sz w:val="28"/>
          <w:szCs w:val="28"/>
        </w:rPr>
        <w:t xml:space="preserve">г. </w:t>
      </w:r>
      <w:r w:rsidR="00CE4B12" w:rsidRPr="000719E4">
        <w:rPr>
          <w:rFonts w:ascii="Times New Roman" w:hAnsi="Times New Roman"/>
          <w:sz w:val="28"/>
          <w:szCs w:val="28"/>
        </w:rPr>
        <w:t xml:space="preserve">№ 946 «О продовольственном обеспечении военнослужащих </w:t>
      </w:r>
      <w:r w:rsidR="000719E4">
        <w:rPr>
          <w:rFonts w:ascii="Times New Roman" w:hAnsi="Times New Roman"/>
          <w:sz w:val="28"/>
          <w:szCs w:val="28"/>
        </w:rPr>
        <w:br/>
      </w:r>
      <w:r w:rsidR="00CE4B12" w:rsidRPr="000719E4">
        <w:rPr>
          <w:rFonts w:ascii="Times New Roman" w:hAnsi="Times New Roman"/>
          <w:sz w:val="28"/>
          <w:szCs w:val="28"/>
        </w:rPr>
        <w:t>и некоторых других категорий лиц, а также об обеспечении кормами (продуктами) штатных животных воинский частей и организаций в мирное время»</w:t>
      </w:r>
      <w:r w:rsidR="00241697" w:rsidRPr="000719E4">
        <w:rPr>
          <w:rFonts w:ascii="Times New Roman" w:hAnsi="Times New Roman"/>
          <w:sz w:val="28"/>
          <w:szCs w:val="28"/>
        </w:rPr>
        <w:t xml:space="preserve"> (далее – постановление </w:t>
      </w:r>
      <w:r w:rsidR="000719E4">
        <w:rPr>
          <w:rFonts w:ascii="Times New Roman" w:hAnsi="Times New Roman"/>
          <w:sz w:val="28"/>
          <w:szCs w:val="28"/>
        </w:rPr>
        <w:t xml:space="preserve">от 29.12.2007 </w:t>
      </w:r>
      <w:r w:rsidR="00241697" w:rsidRPr="000719E4">
        <w:rPr>
          <w:rFonts w:ascii="Times New Roman" w:hAnsi="Times New Roman"/>
          <w:sz w:val="28"/>
          <w:szCs w:val="28"/>
        </w:rPr>
        <w:t>№ 946)</w:t>
      </w:r>
      <w:r w:rsidRPr="000719E4">
        <w:rPr>
          <w:rFonts w:ascii="Times New Roman" w:hAnsi="Times New Roman"/>
          <w:sz w:val="28"/>
          <w:szCs w:val="28"/>
        </w:rPr>
        <w:t>.</w:t>
      </w:r>
    </w:p>
    <w:p w14:paraId="451FBA36" w14:textId="00031490" w:rsidR="00C32E5B" w:rsidRDefault="00EF770B" w:rsidP="00695462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70B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продовольственное обеспечение в форме питания в случаях, когда </w:t>
      </w:r>
      <w:r w:rsidR="008F3B4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F770B">
        <w:rPr>
          <w:rFonts w:ascii="Times New Roman" w:eastAsia="Times New Roman" w:hAnsi="Times New Roman"/>
          <w:sz w:val="28"/>
          <w:szCs w:val="28"/>
          <w:lang w:eastAsia="ru-RU"/>
        </w:rPr>
        <w:t xml:space="preserve">по условиям военной службы (размещения) требуется организация питания,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могут быть зачислены </w:t>
      </w:r>
      <w:r w:rsidRPr="00EF770B">
        <w:rPr>
          <w:rFonts w:ascii="Times New Roman" w:eastAsia="Times New Roman" w:hAnsi="Times New Roman"/>
          <w:sz w:val="28"/>
          <w:szCs w:val="28"/>
          <w:lang w:eastAsia="ru-RU"/>
        </w:rPr>
        <w:t>военнослужащие:</w:t>
      </w:r>
    </w:p>
    <w:p w14:paraId="6C9D309B" w14:textId="11388DE4" w:rsidR="00EF770B" w:rsidRDefault="00EF770B" w:rsidP="00EF770B">
      <w:pPr>
        <w:autoSpaceDE w:val="0"/>
        <w:autoSpaceDN w:val="0"/>
        <w:adjustRightInd w:val="0"/>
        <w:ind w:firstLine="709"/>
        <w:jc w:val="both"/>
        <w:rPr>
          <w:rFonts w:eastAsia="Droid Sans Fallback"/>
          <w:kern w:val="1"/>
          <w:sz w:val="28"/>
          <w:szCs w:val="28"/>
          <w:lang w:eastAsia="zh-CN" w:bidi="hi-IN"/>
        </w:rPr>
      </w:pPr>
      <w:r w:rsidRPr="00CE5A7C">
        <w:rPr>
          <w:rFonts w:eastAsia="Droid Sans Fallback"/>
          <w:kern w:val="1"/>
          <w:sz w:val="28"/>
          <w:szCs w:val="28"/>
          <w:lang w:eastAsia="zh-CN" w:bidi="hi-IN"/>
        </w:rPr>
        <w:t xml:space="preserve">выполняющие задачи на территориях населенных пунктов, входящих </w:t>
      </w:r>
      <w:r w:rsidR="008F3B4A">
        <w:rPr>
          <w:rFonts w:eastAsia="Droid Sans Fallback"/>
          <w:kern w:val="1"/>
          <w:sz w:val="28"/>
          <w:szCs w:val="28"/>
          <w:lang w:eastAsia="zh-CN" w:bidi="hi-IN"/>
        </w:rPr>
        <w:br/>
      </w:r>
      <w:r w:rsidRPr="00CE5A7C">
        <w:rPr>
          <w:rFonts w:eastAsia="Droid Sans Fallback"/>
          <w:kern w:val="1"/>
          <w:sz w:val="28"/>
          <w:szCs w:val="28"/>
          <w:lang w:eastAsia="zh-CN" w:bidi="hi-IN"/>
        </w:rPr>
        <w:t>в 15</w:t>
      </w:r>
      <w:r>
        <w:rPr>
          <w:rFonts w:eastAsia="Droid Sans Fallback"/>
          <w:kern w:val="1"/>
          <w:sz w:val="28"/>
          <w:szCs w:val="28"/>
          <w:lang w:eastAsia="zh-CN" w:bidi="hi-IN"/>
        </w:rPr>
        <w:t>-</w:t>
      </w:r>
      <w:r w:rsidRPr="00CE5A7C">
        <w:rPr>
          <w:rFonts w:eastAsia="Droid Sans Fallback"/>
          <w:kern w:val="1"/>
          <w:sz w:val="28"/>
          <w:szCs w:val="28"/>
          <w:lang w:eastAsia="zh-CN" w:bidi="hi-IN"/>
        </w:rPr>
        <w:t>километровую зону от линии боевого соприкосновения</w:t>
      </w:r>
      <w:r w:rsidRPr="00CE5A7C">
        <w:rPr>
          <w:rStyle w:val="ad"/>
          <w:bCs/>
          <w:sz w:val="28"/>
          <w:szCs w:val="28"/>
        </w:rPr>
        <w:footnoteReference w:id="3"/>
      </w:r>
      <w:r>
        <w:rPr>
          <w:rFonts w:eastAsia="Droid Sans Fallback"/>
          <w:kern w:val="1"/>
          <w:sz w:val="28"/>
          <w:szCs w:val="28"/>
          <w:lang w:eastAsia="zh-CN" w:bidi="hi-IN"/>
        </w:rPr>
        <w:t>;</w:t>
      </w:r>
    </w:p>
    <w:p w14:paraId="06E95F92" w14:textId="7739EF26" w:rsidR="006975F0" w:rsidRDefault="00052116" w:rsidP="00EF77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выполняющие служебные задачи в полевых условиях</w:t>
      </w:r>
      <w:r w:rsidR="006975F0">
        <w:rPr>
          <w:sz w:val="28"/>
          <w:szCs w:val="28"/>
        </w:rPr>
        <w:t>;</w:t>
      </w:r>
    </w:p>
    <w:p w14:paraId="7DEA68BC" w14:textId="6889E0B3" w:rsidR="002044C5" w:rsidRDefault="002044C5" w:rsidP="00EF770B">
      <w:pPr>
        <w:autoSpaceDE w:val="0"/>
        <w:autoSpaceDN w:val="0"/>
        <w:adjustRightInd w:val="0"/>
        <w:ind w:firstLine="709"/>
        <w:jc w:val="both"/>
        <w:rPr>
          <w:rFonts w:eastAsia="Droid Sans Fallback"/>
          <w:kern w:val="1"/>
          <w:sz w:val="28"/>
          <w:szCs w:val="28"/>
          <w:lang w:eastAsia="zh-CN" w:bidi="hi-IN"/>
        </w:rPr>
      </w:pPr>
      <w:r>
        <w:rPr>
          <w:sz w:val="28"/>
          <w:szCs w:val="28"/>
        </w:rPr>
        <w:t xml:space="preserve">находящиеся на излечении или стационарном обследовании (освидетельствовании) в </w:t>
      </w:r>
      <w:r w:rsidR="003C23D5">
        <w:rPr>
          <w:sz w:val="28"/>
          <w:szCs w:val="28"/>
        </w:rPr>
        <w:t>военно-</w:t>
      </w:r>
      <w:r>
        <w:rPr>
          <w:sz w:val="28"/>
          <w:szCs w:val="28"/>
        </w:rPr>
        <w:t>медицинских организациях;</w:t>
      </w:r>
    </w:p>
    <w:p w14:paraId="2FDC469F" w14:textId="74A0D8AB" w:rsidR="00EF770B" w:rsidRPr="00EF770B" w:rsidRDefault="00EF770B" w:rsidP="00EF77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 </w:t>
      </w:r>
      <w:r w:rsidR="009C60AC">
        <w:rPr>
          <w:sz w:val="28"/>
          <w:szCs w:val="28"/>
        </w:rPr>
        <w:t>военнослужащие по решению Генерального прокурора Российской Федерации.</w:t>
      </w:r>
    </w:p>
    <w:p w14:paraId="1846F7C4" w14:textId="7543F8EC" w:rsidR="00D61B0A" w:rsidRPr="00164210" w:rsidRDefault="00EF7B60" w:rsidP="00695462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770B">
        <w:rPr>
          <w:rFonts w:ascii="Times New Roman" w:eastAsia="Times New Roman" w:hAnsi="Times New Roman"/>
          <w:sz w:val="28"/>
          <w:szCs w:val="28"/>
          <w:lang w:eastAsia="ru-RU"/>
        </w:rPr>
        <w:t>Зачисление</w:t>
      </w:r>
      <w:r w:rsidR="003F1626" w:rsidRPr="00EF77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60AC">
        <w:rPr>
          <w:rFonts w:ascii="Times New Roman" w:eastAsia="Times New Roman" w:hAnsi="Times New Roman"/>
          <w:sz w:val="28"/>
          <w:szCs w:val="28"/>
          <w:lang w:eastAsia="ru-RU"/>
        </w:rPr>
        <w:t xml:space="preserve">военнослужащих </w:t>
      </w:r>
      <w:r w:rsidR="000C090C" w:rsidRPr="00602F2E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продовольственное обеспечение </w:t>
      </w:r>
      <w:r w:rsidR="00120C49" w:rsidRPr="00164210">
        <w:rPr>
          <w:rFonts w:ascii="Times New Roman" w:hAnsi="Times New Roman"/>
          <w:sz w:val="28"/>
          <w:szCs w:val="28"/>
        </w:rPr>
        <w:t>осуществляется</w:t>
      </w:r>
      <w:r w:rsidR="00CC3CBF" w:rsidRPr="00164210">
        <w:rPr>
          <w:rFonts w:ascii="Times New Roman" w:hAnsi="Times New Roman"/>
          <w:sz w:val="28"/>
          <w:szCs w:val="28"/>
        </w:rPr>
        <w:t xml:space="preserve"> на основании</w:t>
      </w:r>
      <w:r w:rsidR="00120C49" w:rsidRPr="00164210">
        <w:rPr>
          <w:rFonts w:ascii="Times New Roman" w:hAnsi="Times New Roman"/>
          <w:sz w:val="28"/>
          <w:szCs w:val="28"/>
        </w:rPr>
        <w:t xml:space="preserve"> </w:t>
      </w:r>
      <w:r w:rsidR="00FD6142" w:rsidRPr="00164210">
        <w:rPr>
          <w:rFonts w:ascii="Times New Roman" w:hAnsi="Times New Roman"/>
          <w:sz w:val="28"/>
          <w:szCs w:val="28"/>
        </w:rPr>
        <w:t>приказ</w:t>
      </w:r>
      <w:r w:rsidR="00CC3CBF" w:rsidRPr="00164210">
        <w:rPr>
          <w:rFonts w:ascii="Times New Roman" w:hAnsi="Times New Roman"/>
          <w:sz w:val="28"/>
          <w:szCs w:val="28"/>
        </w:rPr>
        <w:t>а</w:t>
      </w:r>
      <w:r w:rsidR="00AA7E80" w:rsidRPr="00164210">
        <w:rPr>
          <w:rFonts w:ascii="Times New Roman" w:hAnsi="Times New Roman"/>
          <w:sz w:val="28"/>
          <w:szCs w:val="28"/>
        </w:rPr>
        <w:t xml:space="preserve"> </w:t>
      </w:r>
      <w:r w:rsidR="007678B5">
        <w:rPr>
          <w:rFonts w:ascii="Times New Roman" w:eastAsia="Times New Roman" w:hAnsi="Times New Roman"/>
          <w:sz w:val="28"/>
          <w:szCs w:val="28"/>
          <w:lang w:eastAsia="ru-RU"/>
        </w:rPr>
        <w:t>руководителя органа военной прокуратуры</w:t>
      </w:r>
      <w:r w:rsidR="007678B5">
        <w:rPr>
          <w:rFonts w:ascii="Times New Roman" w:hAnsi="Times New Roman"/>
          <w:sz w:val="28"/>
          <w:szCs w:val="28"/>
        </w:rPr>
        <w:t xml:space="preserve"> </w:t>
      </w:r>
      <w:r w:rsidR="005C1FB7">
        <w:rPr>
          <w:rFonts w:ascii="Times New Roman" w:hAnsi="Times New Roman"/>
          <w:sz w:val="28"/>
          <w:szCs w:val="28"/>
        </w:rPr>
        <w:t>(лица, его замещающего)</w:t>
      </w:r>
      <w:r w:rsidR="00164210" w:rsidRPr="00164210">
        <w:rPr>
          <w:rFonts w:ascii="Times New Roman" w:hAnsi="Times New Roman"/>
          <w:sz w:val="28"/>
          <w:szCs w:val="28"/>
        </w:rPr>
        <w:t xml:space="preserve">, в котором </w:t>
      </w:r>
      <w:r w:rsidR="00425D87" w:rsidRPr="00164210">
        <w:rPr>
          <w:rFonts w:ascii="Times New Roman" w:hAnsi="Times New Roman"/>
          <w:sz w:val="28"/>
          <w:szCs w:val="28"/>
        </w:rPr>
        <w:t>указыва</w:t>
      </w:r>
      <w:r w:rsidR="00115806" w:rsidRPr="00164210">
        <w:rPr>
          <w:rFonts w:ascii="Times New Roman" w:hAnsi="Times New Roman"/>
          <w:sz w:val="28"/>
          <w:szCs w:val="28"/>
        </w:rPr>
        <w:t>ю</w:t>
      </w:r>
      <w:r w:rsidR="00425D87" w:rsidRPr="00164210">
        <w:rPr>
          <w:rFonts w:ascii="Times New Roman" w:hAnsi="Times New Roman"/>
          <w:sz w:val="28"/>
          <w:szCs w:val="28"/>
        </w:rPr>
        <w:t>т</w:t>
      </w:r>
      <w:r w:rsidR="00AA7E80" w:rsidRPr="00164210">
        <w:rPr>
          <w:rFonts w:ascii="Times New Roman" w:hAnsi="Times New Roman"/>
          <w:sz w:val="28"/>
          <w:szCs w:val="28"/>
        </w:rPr>
        <w:t>ся</w:t>
      </w:r>
      <w:r w:rsidR="00E41DFB" w:rsidRPr="00164210">
        <w:rPr>
          <w:rFonts w:ascii="Times New Roman" w:hAnsi="Times New Roman"/>
          <w:sz w:val="28"/>
          <w:szCs w:val="28"/>
        </w:rPr>
        <w:t xml:space="preserve"> </w:t>
      </w:r>
      <w:r w:rsidR="00ED3862" w:rsidRPr="00164210">
        <w:rPr>
          <w:rFonts w:ascii="Times New Roman" w:hAnsi="Times New Roman"/>
          <w:sz w:val="28"/>
          <w:szCs w:val="28"/>
        </w:rPr>
        <w:t xml:space="preserve">сроки (периоды) </w:t>
      </w:r>
      <w:r>
        <w:rPr>
          <w:rFonts w:ascii="Times New Roman" w:hAnsi="Times New Roman"/>
          <w:sz w:val="28"/>
          <w:szCs w:val="28"/>
        </w:rPr>
        <w:t>зачисления</w:t>
      </w:r>
      <w:r w:rsidR="00E41DFB" w:rsidRPr="00164210">
        <w:rPr>
          <w:rFonts w:ascii="Times New Roman" w:hAnsi="Times New Roman"/>
          <w:sz w:val="28"/>
          <w:szCs w:val="28"/>
        </w:rPr>
        <w:t xml:space="preserve"> </w:t>
      </w:r>
      <w:r w:rsidR="00891BF3">
        <w:rPr>
          <w:rFonts w:ascii="Times New Roman" w:hAnsi="Times New Roman"/>
          <w:sz w:val="28"/>
          <w:szCs w:val="28"/>
        </w:rPr>
        <w:br/>
      </w:r>
      <w:r w:rsidR="00ED3862" w:rsidRPr="00164210">
        <w:rPr>
          <w:rFonts w:ascii="Times New Roman" w:hAnsi="Times New Roman"/>
          <w:sz w:val="28"/>
          <w:szCs w:val="28"/>
        </w:rPr>
        <w:t>на продовольственное обеспечени</w:t>
      </w:r>
      <w:r w:rsidR="00787A8A" w:rsidRPr="00164210">
        <w:rPr>
          <w:rFonts w:ascii="Times New Roman" w:hAnsi="Times New Roman"/>
          <w:sz w:val="28"/>
          <w:szCs w:val="28"/>
        </w:rPr>
        <w:t>е</w:t>
      </w:r>
      <w:r w:rsidR="00F33366">
        <w:rPr>
          <w:rFonts w:ascii="Times New Roman" w:hAnsi="Times New Roman"/>
          <w:sz w:val="28"/>
          <w:szCs w:val="28"/>
        </w:rPr>
        <w:t xml:space="preserve">, </w:t>
      </w:r>
      <w:r w:rsidR="00F33366" w:rsidRPr="00602F2E">
        <w:rPr>
          <w:rFonts w:ascii="Times New Roman" w:hAnsi="Times New Roman"/>
          <w:sz w:val="28"/>
          <w:szCs w:val="28"/>
        </w:rPr>
        <w:t>форма продовольственного обеспечения</w:t>
      </w:r>
      <w:r w:rsidR="00D66ED7" w:rsidRPr="00164210">
        <w:rPr>
          <w:rFonts w:ascii="Times New Roman" w:hAnsi="Times New Roman"/>
          <w:sz w:val="28"/>
          <w:szCs w:val="28"/>
        </w:rPr>
        <w:t>.</w:t>
      </w:r>
      <w:r w:rsidR="00FD6142" w:rsidRPr="00164210">
        <w:rPr>
          <w:rFonts w:ascii="Times New Roman" w:hAnsi="Times New Roman"/>
          <w:sz w:val="28"/>
          <w:szCs w:val="28"/>
        </w:rPr>
        <w:t xml:space="preserve"> </w:t>
      </w:r>
      <w:r w:rsidR="007C6315">
        <w:rPr>
          <w:rFonts w:ascii="Times New Roman" w:hAnsi="Times New Roman"/>
          <w:sz w:val="28"/>
          <w:szCs w:val="28"/>
        </w:rPr>
        <w:t>В</w:t>
      </w:r>
      <w:r w:rsidR="00EA3D1D" w:rsidRPr="00164210">
        <w:rPr>
          <w:rFonts w:ascii="Times New Roman" w:hAnsi="Times New Roman"/>
          <w:sz w:val="28"/>
          <w:szCs w:val="28"/>
        </w:rPr>
        <w:t>ыписк</w:t>
      </w:r>
      <w:r w:rsidR="007C6315">
        <w:rPr>
          <w:rFonts w:ascii="Times New Roman" w:hAnsi="Times New Roman"/>
          <w:sz w:val="28"/>
          <w:szCs w:val="28"/>
        </w:rPr>
        <w:t>а</w:t>
      </w:r>
      <w:r w:rsidR="00EA3D1D" w:rsidRPr="00164210">
        <w:rPr>
          <w:rFonts w:ascii="Times New Roman" w:hAnsi="Times New Roman"/>
          <w:sz w:val="28"/>
          <w:szCs w:val="28"/>
        </w:rPr>
        <w:t xml:space="preserve"> из приказа</w:t>
      </w:r>
      <w:r w:rsidR="00A74B9A" w:rsidRPr="00164210">
        <w:rPr>
          <w:rFonts w:ascii="Times New Roman" w:hAnsi="Times New Roman"/>
          <w:sz w:val="28"/>
          <w:szCs w:val="28"/>
        </w:rPr>
        <w:t xml:space="preserve"> </w:t>
      </w:r>
      <w:r w:rsidR="007C6315" w:rsidRPr="00164210">
        <w:rPr>
          <w:rFonts w:ascii="Times New Roman" w:hAnsi="Times New Roman"/>
          <w:sz w:val="28"/>
          <w:szCs w:val="28"/>
        </w:rPr>
        <w:t>в течение суток направл</w:t>
      </w:r>
      <w:r w:rsidR="007C6315">
        <w:rPr>
          <w:rFonts w:ascii="Times New Roman" w:hAnsi="Times New Roman"/>
          <w:sz w:val="28"/>
          <w:szCs w:val="28"/>
        </w:rPr>
        <w:t>яется</w:t>
      </w:r>
      <w:r w:rsidR="007C6315" w:rsidRPr="00164210">
        <w:rPr>
          <w:rFonts w:ascii="Times New Roman" w:hAnsi="Times New Roman"/>
          <w:sz w:val="28"/>
          <w:szCs w:val="28"/>
        </w:rPr>
        <w:t xml:space="preserve"> в</w:t>
      </w:r>
      <w:r w:rsidR="00A74B9A" w:rsidRPr="00164210">
        <w:rPr>
          <w:rFonts w:ascii="Times New Roman" w:hAnsi="Times New Roman"/>
          <w:sz w:val="28"/>
          <w:szCs w:val="28"/>
        </w:rPr>
        <w:t xml:space="preserve"> </w:t>
      </w:r>
      <w:r w:rsidR="007C6315" w:rsidRPr="007C6315">
        <w:rPr>
          <w:rFonts w:ascii="Times New Roman" w:hAnsi="Times New Roman"/>
          <w:sz w:val="28"/>
          <w:szCs w:val="28"/>
        </w:rPr>
        <w:t>подразделени</w:t>
      </w:r>
      <w:r w:rsidR="007C6315">
        <w:rPr>
          <w:rFonts w:ascii="Times New Roman" w:hAnsi="Times New Roman"/>
          <w:sz w:val="28"/>
          <w:szCs w:val="28"/>
        </w:rPr>
        <w:t>е</w:t>
      </w:r>
      <w:r w:rsidR="007C6315" w:rsidRPr="007C6315">
        <w:rPr>
          <w:rFonts w:ascii="Times New Roman" w:hAnsi="Times New Roman"/>
          <w:sz w:val="28"/>
          <w:szCs w:val="28"/>
        </w:rPr>
        <w:t xml:space="preserve"> федерального органа исполнительной власти</w:t>
      </w:r>
      <w:r w:rsidR="00A74B9A" w:rsidRPr="00164210">
        <w:rPr>
          <w:rFonts w:ascii="Times New Roman" w:hAnsi="Times New Roman"/>
          <w:sz w:val="28"/>
          <w:szCs w:val="28"/>
        </w:rPr>
        <w:t>,</w:t>
      </w:r>
      <w:r w:rsidR="00BC6021" w:rsidRPr="00164210">
        <w:rPr>
          <w:rFonts w:ascii="Times New Roman" w:hAnsi="Times New Roman"/>
          <w:sz w:val="28"/>
          <w:szCs w:val="28"/>
        </w:rPr>
        <w:t xml:space="preserve"> </w:t>
      </w:r>
      <w:r w:rsidR="0011737F">
        <w:rPr>
          <w:rFonts w:ascii="Times New Roman" w:hAnsi="Times New Roman"/>
          <w:sz w:val="28"/>
          <w:szCs w:val="28"/>
        </w:rPr>
        <w:t xml:space="preserve">на продовольственном обеспечении </w:t>
      </w:r>
      <w:r w:rsidR="00A74B9A" w:rsidRPr="00164210">
        <w:rPr>
          <w:rFonts w:ascii="Times New Roman" w:hAnsi="Times New Roman"/>
          <w:sz w:val="28"/>
          <w:szCs w:val="28"/>
        </w:rPr>
        <w:t>которо</w:t>
      </w:r>
      <w:r w:rsidR="0011737F">
        <w:rPr>
          <w:rFonts w:ascii="Times New Roman" w:hAnsi="Times New Roman"/>
          <w:sz w:val="28"/>
          <w:szCs w:val="28"/>
        </w:rPr>
        <w:t>го</w:t>
      </w:r>
      <w:r w:rsidR="00A74B9A" w:rsidRPr="00164210">
        <w:rPr>
          <w:rFonts w:ascii="Times New Roman" w:hAnsi="Times New Roman"/>
          <w:sz w:val="28"/>
          <w:szCs w:val="28"/>
        </w:rPr>
        <w:t xml:space="preserve"> </w:t>
      </w:r>
      <w:r w:rsidR="0011737F">
        <w:rPr>
          <w:rFonts w:ascii="Times New Roman" w:hAnsi="Times New Roman"/>
          <w:sz w:val="28"/>
          <w:szCs w:val="28"/>
        </w:rPr>
        <w:t xml:space="preserve">состоит </w:t>
      </w:r>
      <w:r w:rsidR="000C090C" w:rsidRPr="00602F2E">
        <w:rPr>
          <w:rFonts w:ascii="Times New Roman" w:hAnsi="Times New Roman"/>
          <w:sz w:val="28"/>
          <w:szCs w:val="28"/>
        </w:rPr>
        <w:t xml:space="preserve">орган </w:t>
      </w:r>
      <w:r w:rsidR="00A74B9A" w:rsidRPr="00164210">
        <w:rPr>
          <w:rFonts w:ascii="Times New Roman" w:hAnsi="Times New Roman"/>
          <w:sz w:val="28"/>
          <w:szCs w:val="28"/>
        </w:rPr>
        <w:t>военн</w:t>
      </w:r>
      <w:r w:rsidR="000C090C">
        <w:rPr>
          <w:rFonts w:ascii="Times New Roman" w:hAnsi="Times New Roman"/>
          <w:sz w:val="28"/>
          <w:szCs w:val="28"/>
        </w:rPr>
        <w:t>ой</w:t>
      </w:r>
      <w:r w:rsidR="00A74B9A" w:rsidRPr="00164210">
        <w:rPr>
          <w:rFonts w:ascii="Times New Roman" w:hAnsi="Times New Roman"/>
          <w:sz w:val="28"/>
          <w:szCs w:val="28"/>
        </w:rPr>
        <w:t xml:space="preserve"> прокуратур</w:t>
      </w:r>
      <w:r w:rsidR="000C090C">
        <w:rPr>
          <w:rFonts w:ascii="Times New Roman" w:hAnsi="Times New Roman"/>
          <w:sz w:val="28"/>
          <w:szCs w:val="28"/>
        </w:rPr>
        <w:t>ы</w:t>
      </w:r>
      <w:r w:rsidR="0011737F">
        <w:rPr>
          <w:rFonts w:ascii="Times New Roman" w:hAnsi="Times New Roman"/>
          <w:sz w:val="28"/>
          <w:szCs w:val="28"/>
        </w:rPr>
        <w:t>.</w:t>
      </w:r>
    </w:p>
    <w:p w14:paraId="759BCDD3" w14:textId="77777777" w:rsidR="00FD6142" w:rsidRPr="00CE5A7C" w:rsidRDefault="00FD6142" w:rsidP="007C63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7C">
        <w:rPr>
          <w:sz w:val="28"/>
          <w:szCs w:val="28"/>
        </w:rPr>
        <w:t>Основанием для</w:t>
      </w:r>
      <w:r w:rsidR="00425D87" w:rsidRPr="00CE5A7C">
        <w:rPr>
          <w:sz w:val="28"/>
          <w:szCs w:val="28"/>
        </w:rPr>
        <w:t xml:space="preserve"> </w:t>
      </w:r>
      <w:r w:rsidR="001A0E50" w:rsidRPr="00CE5A7C">
        <w:rPr>
          <w:sz w:val="28"/>
          <w:szCs w:val="28"/>
        </w:rPr>
        <w:t>издания приказа</w:t>
      </w:r>
      <w:r w:rsidRPr="00CE5A7C">
        <w:rPr>
          <w:sz w:val="28"/>
          <w:szCs w:val="28"/>
        </w:rPr>
        <w:t xml:space="preserve"> являются:</w:t>
      </w:r>
    </w:p>
    <w:p w14:paraId="75341D9F" w14:textId="77777777" w:rsidR="00516B01" w:rsidRPr="00CE5A7C" w:rsidRDefault="0068221D" w:rsidP="007C63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hyperlink r:id="rId8" w:history="1">
        <w:r w:rsidR="00516B01" w:rsidRPr="00CE5A7C">
          <w:rPr>
            <w:sz w:val="28"/>
            <w:szCs w:val="28"/>
          </w:rPr>
          <w:t>предписание</w:t>
        </w:r>
      </w:hyperlink>
      <w:r w:rsidR="00516B01" w:rsidRPr="00CE5A7C">
        <w:rPr>
          <w:sz w:val="28"/>
          <w:szCs w:val="28"/>
        </w:rPr>
        <w:t xml:space="preserve"> </w:t>
      </w:r>
      <w:r w:rsidR="007C6315">
        <w:rPr>
          <w:sz w:val="28"/>
          <w:szCs w:val="28"/>
        </w:rPr>
        <w:t>(</w:t>
      </w:r>
      <w:hyperlink r:id="rId9" w:history="1">
        <w:r w:rsidR="00516B01" w:rsidRPr="00CE5A7C">
          <w:rPr>
            <w:sz w:val="28"/>
            <w:szCs w:val="28"/>
          </w:rPr>
          <w:t>командировочное удостоверение</w:t>
        </w:r>
      </w:hyperlink>
      <w:r w:rsidR="007C6315">
        <w:rPr>
          <w:sz w:val="28"/>
          <w:szCs w:val="28"/>
        </w:rPr>
        <w:t>)</w:t>
      </w:r>
      <w:r w:rsidR="004E2B13" w:rsidRPr="00CE5A7C">
        <w:rPr>
          <w:sz w:val="28"/>
          <w:szCs w:val="28"/>
        </w:rPr>
        <w:t>;</w:t>
      </w:r>
    </w:p>
    <w:p w14:paraId="6B615445" w14:textId="5DB206BB" w:rsidR="00805918" w:rsidRDefault="00FD6142" w:rsidP="008059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7C">
        <w:rPr>
          <w:sz w:val="28"/>
          <w:szCs w:val="28"/>
        </w:rPr>
        <w:t>рапорт военнослужащего</w:t>
      </w:r>
      <w:r w:rsidR="007C6315">
        <w:rPr>
          <w:sz w:val="28"/>
          <w:szCs w:val="28"/>
        </w:rPr>
        <w:t>, в котором у</w:t>
      </w:r>
      <w:r w:rsidR="00425D87" w:rsidRPr="00CE5A7C">
        <w:rPr>
          <w:sz w:val="28"/>
          <w:szCs w:val="28"/>
        </w:rPr>
        <w:t>казыва</w:t>
      </w:r>
      <w:r w:rsidR="0011737F">
        <w:rPr>
          <w:sz w:val="28"/>
          <w:szCs w:val="28"/>
        </w:rPr>
        <w:t>ю</w:t>
      </w:r>
      <w:r w:rsidR="00425D87" w:rsidRPr="00CE5A7C">
        <w:rPr>
          <w:sz w:val="28"/>
          <w:szCs w:val="28"/>
        </w:rPr>
        <w:t>т</w:t>
      </w:r>
      <w:r w:rsidR="007C6315">
        <w:rPr>
          <w:sz w:val="28"/>
          <w:szCs w:val="28"/>
        </w:rPr>
        <w:t>ся</w:t>
      </w:r>
      <w:r w:rsidR="00425D87" w:rsidRPr="00CE5A7C">
        <w:rPr>
          <w:sz w:val="28"/>
          <w:szCs w:val="28"/>
        </w:rPr>
        <w:t xml:space="preserve"> </w:t>
      </w:r>
      <w:r w:rsidR="00161517" w:rsidRPr="00CE5A7C">
        <w:rPr>
          <w:sz w:val="28"/>
          <w:szCs w:val="28"/>
        </w:rPr>
        <w:t xml:space="preserve">основание, </w:t>
      </w:r>
      <w:r w:rsidR="00ED3862" w:rsidRPr="00CE5A7C">
        <w:rPr>
          <w:sz w:val="28"/>
          <w:szCs w:val="28"/>
        </w:rPr>
        <w:t xml:space="preserve">сроки (периоды) </w:t>
      </w:r>
      <w:r w:rsidR="00EF7B60">
        <w:rPr>
          <w:sz w:val="28"/>
          <w:szCs w:val="28"/>
        </w:rPr>
        <w:t>зачисления</w:t>
      </w:r>
      <w:r w:rsidR="00ED3862" w:rsidRPr="00CE5A7C">
        <w:rPr>
          <w:sz w:val="28"/>
          <w:szCs w:val="28"/>
        </w:rPr>
        <w:t xml:space="preserve"> на продовольственное обеспечение</w:t>
      </w:r>
      <w:r w:rsidR="001A0E50" w:rsidRPr="00CE5A7C">
        <w:rPr>
          <w:sz w:val="28"/>
          <w:szCs w:val="28"/>
        </w:rPr>
        <w:t xml:space="preserve"> с учетом разделения п</w:t>
      </w:r>
      <w:r w:rsidR="00425D87" w:rsidRPr="00CE5A7C">
        <w:rPr>
          <w:sz w:val="28"/>
          <w:szCs w:val="28"/>
        </w:rPr>
        <w:t>рием</w:t>
      </w:r>
      <w:r w:rsidR="0011737F">
        <w:rPr>
          <w:sz w:val="28"/>
          <w:szCs w:val="28"/>
        </w:rPr>
        <w:t>ов</w:t>
      </w:r>
      <w:r w:rsidR="00425D87" w:rsidRPr="00CE5A7C">
        <w:rPr>
          <w:sz w:val="28"/>
          <w:szCs w:val="28"/>
        </w:rPr>
        <w:t xml:space="preserve"> пищи </w:t>
      </w:r>
      <w:r w:rsidR="00425D87" w:rsidRPr="007C7E99">
        <w:rPr>
          <w:sz w:val="28"/>
          <w:szCs w:val="28"/>
        </w:rPr>
        <w:t>на завтрак</w:t>
      </w:r>
      <w:r w:rsidR="009B5954" w:rsidRPr="007C7E99">
        <w:rPr>
          <w:sz w:val="28"/>
          <w:szCs w:val="28"/>
        </w:rPr>
        <w:t xml:space="preserve">, обед </w:t>
      </w:r>
      <w:r w:rsidR="00B2562F" w:rsidRPr="007C7E99">
        <w:rPr>
          <w:sz w:val="28"/>
          <w:szCs w:val="28"/>
        </w:rPr>
        <w:t>и ужин, а также форм</w:t>
      </w:r>
      <w:r w:rsidR="0011737F" w:rsidRPr="007C7E99">
        <w:rPr>
          <w:sz w:val="28"/>
          <w:szCs w:val="28"/>
        </w:rPr>
        <w:t>ы</w:t>
      </w:r>
      <w:r w:rsidR="00B2562F" w:rsidRPr="007C7E99">
        <w:rPr>
          <w:sz w:val="28"/>
          <w:szCs w:val="28"/>
        </w:rPr>
        <w:t xml:space="preserve"> </w:t>
      </w:r>
      <w:r w:rsidR="00F33366" w:rsidRPr="00602F2E">
        <w:rPr>
          <w:sz w:val="28"/>
          <w:szCs w:val="28"/>
        </w:rPr>
        <w:t>продовольственного</w:t>
      </w:r>
      <w:r w:rsidR="00F33366">
        <w:rPr>
          <w:sz w:val="28"/>
          <w:szCs w:val="28"/>
        </w:rPr>
        <w:t xml:space="preserve"> </w:t>
      </w:r>
      <w:r w:rsidR="00B2562F" w:rsidRPr="007C7E99">
        <w:rPr>
          <w:sz w:val="28"/>
          <w:szCs w:val="28"/>
        </w:rPr>
        <w:t>обеспечения (</w:t>
      </w:r>
      <w:r w:rsidR="00F33366" w:rsidRPr="00602F2E">
        <w:rPr>
          <w:sz w:val="28"/>
          <w:szCs w:val="28"/>
        </w:rPr>
        <w:t>организация</w:t>
      </w:r>
      <w:r w:rsidR="00F33366">
        <w:rPr>
          <w:sz w:val="28"/>
          <w:szCs w:val="28"/>
        </w:rPr>
        <w:t xml:space="preserve"> </w:t>
      </w:r>
      <w:r w:rsidR="00B2562F" w:rsidRPr="007C7E99">
        <w:rPr>
          <w:sz w:val="28"/>
          <w:szCs w:val="28"/>
        </w:rPr>
        <w:t>питани</w:t>
      </w:r>
      <w:r w:rsidR="00602F2E">
        <w:rPr>
          <w:sz w:val="28"/>
          <w:szCs w:val="28"/>
        </w:rPr>
        <w:t>я</w:t>
      </w:r>
      <w:r w:rsidR="00CC3CBF" w:rsidRPr="007C7E99">
        <w:rPr>
          <w:sz w:val="28"/>
          <w:szCs w:val="28"/>
        </w:rPr>
        <w:t xml:space="preserve"> или</w:t>
      </w:r>
      <w:r w:rsidR="00C526A8" w:rsidRPr="007C7E99">
        <w:rPr>
          <w:sz w:val="28"/>
          <w:szCs w:val="28"/>
        </w:rPr>
        <w:t xml:space="preserve"> </w:t>
      </w:r>
      <w:r w:rsidR="00B2562F" w:rsidRPr="007C7E99">
        <w:rPr>
          <w:sz w:val="28"/>
          <w:szCs w:val="28"/>
        </w:rPr>
        <w:t>получение продовольственного пайка).</w:t>
      </w:r>
    </w:p>
    <w:p w14:paraId="3E4CCA70" w14:textId="5B9741F3" w:rsidR="00EF7B60" w:rsidRDefault="00B30D77" w:rsidP="00B30D77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7E99">
        <w:rPr>
          <w:rFonts w:ascii="Times New Roman" w:hAnsi="Times New Roman"/>
          <w:sz w:val="28"/>
          <w:szCs w:val="28"/>
        </w:rPr>
        <w:t xml:space="preserve">Руководитель органа военной прокуратуры </w:t>
      </w:r>
      <w:r w:rsidR="00EF7B60" w:rsidRPr="007C7E99">
        <w:rPr>
          <w:rFonts w:ascii="Times New Roman" w:hAnsi="Times New Roman"/>
          <w:sz w:val="28"/>
          <w:szCs w:val="28"/>
        </w:rPr>
        <w:t xml:space="preserve">принимает решение </w:t>
      </w:r>
      <w:r w:rsidR="00DB67AA">
        <w:rPr>
          <w:rFonts w:ascii="Times New Roman" w:hAnsi="Times New Roman"/>
          <w:sz w:val="28"/>
          <w:szCs w:val="28"/>
        </w:rPr>
        <w:br/>
      </w:r>
      <w:r w:rsidR="00EF7B60" w:rsidRPr="007C7E99">
        <w:rPr>
          <w:rFonts w:ascii="Times New Roman" w:hAnsi="Times New Roman"/>
          <w:sz w:val="28"/>
          <w:szCs w:val="28"/>
        </w:rPr>
        <w:t xml:space="preserve">об издании приказа с учетом требований </w:t>
      </w:r>
      <w:r w:rsidR="00EF7B60" w:rsidRPr="000719E4">
        <w:rPr>
          <w:rFonts w:ascii="Times New Roman" w:hAnsi="Times New Roman"/>
          <w:sz w:val="28"/>
          <w:szCs w:val="28"/>
        </w:rPr>
        <w:t xml:space="preserve">постановления </w:t>
      </w:r>
      <w:r w:rsidR="000719E4" w:rsidRPr="000719E4">
        <w:rPr>
          <w:rFonts w:ascii="Times New Roman" w:hAnsi="Times New Roman"/>
          <w:sz w:val="28"/>
          <w:szCs w:val="28"/>
        </w:rPr>
        <w:t xml:space="preserve">от 29.12.2007 </w:t>
      </w:r>
      <w:r w:rsidR="00EF7B60" w:rsidRPr="000719E4">
        <w:rPr>
          <w:rFonts w:ascii="Times New Roman" w:hAnsi="Times New Roman"/>
          <w:sz w:val="28"/>
          <w:szCs w:val="28"/>
        </w:rPr>
        <w:t>№ 946</w:t>
      </w:r>
      <w:r w:rsidR="007C7E99" w:rsidRPr="007C7E99">
        <w:rPr>
          <w:rFonts w:ascii="Times New Roman" w:hAnsi="Times New Roman"/>
          <w:sz w:val="28"/>
          <w:szCs w:val="28"/>
        </w:rPr>
        <w:t xml:space="preserve"> </w:t>
      </w:r>
      <w:r w:rsidR="000719E4">
        <w:rPr>
          <w:rFonts w:ascii="Times New Roman" w:hAnsi="Times New Roman"/>
          <w:sz w:val="28"/>
          <w:szCs w:val="28"/>
        </w:rPr>
        <w:br/>
      </w:r>
      <w:r w:rsidR="007C7E99" w:rsidRPr="007C7E99">
        <w:rPr>
          <w:rFonts w:ascii="Times New Roman" w:hAnsi="Times New Roman"/>
          <w:sz w:val="28"/>
          <w:szCs w:val="28"/>
        </w:rPr>
        <w:t>и приказов о порядке продовольственного обеспечения военнослужащих соответствующих федеральных органов исполнительной власти, в которых федеральным законом предусмотрена военная служба</w:t>
      </w:r>
      <w:r w:rsidR="00401FC2">
        <w:rPr>
          <w:rFonts w:ascii="Times New Roman" w:hAnsi="Times New Roman"/>
          <w:sz w:val="28"/>
          <w:szCs w:val="28"/>
        </w:rPr>
        <w:t>.</w:t>
      </w:r>
    </w:p>
    <w:p w14:paraId="3BD3BF04" w14:textId="062F35A1" w:rsidR="00401FC2" w:rsidRPr="00602F2E" w:rsidRDefault="00401FC2" w:rsidP="00401FC2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1AD9">
        <w:rPr>
          <w:rFonts w:ascii="Times New Roman" w:hAnsi="Times New Roman"/>
          <w:sz w:val="28"/>
          <w:szCs w:val="28"/>
        </w:rPr>
        <w:t xml:space="preserve">Военнослужащие, продовольственное обеспечение которых осуществляется </w:t>
      </w:r>
      <w:r w:rsidRPr="00602F2E">
        <w:rPr>
          <w:rFonts w:ascii="Times New Roman" w:hAnsi="Times New Roman"/>
          <w:sz w:val="28"/>
          <w:szCs w:val="28"/>
        </w:rPr>
        <w:t xml:space="preserve">в определенные </w:t>
      </w:r>
      <w:r w:rsidR="00F33366" w:rsidRPr="00602F2E">
        <w:rPr>
          <w:rFonts w:ascii="Times New Roman" w:hAnsi="Times New Roman"/>
          <w:sz w:val="28"/>
          <w:szCs w:val="28"/>
        </w:rPr>
        <w:t>сроки (периоды)</w:t>
      </w:r>
      <w:r w:rsidRPr="00602F2E">
        <w:rPr>
          <w:rFonts w:ascii="Times New Roman" w:hAnsi="Times New Roman"/>
          <w:sz w:val="28"/>
          <w:szCs w:val="28"/>
        </w:rPr>
        <w:t xml:space="preserve">, </w:t>
      </w:r>
      <w:r w:rsidRPr="00D31AD9">
        <w:rPr>
          <w:rFonts w:ascii="Times New Roman" w:hAnsi="Times New Roman"/>
          <w:sz w:val="28"/>
          <w:szCs w:val="28"/>
        </w:rPr>
        <w:t xml:space="preserve">зачисляются </w:t>
      </w:r>
      <w:r w:rsidR="00602F2E">
        <w:rPr>
          <w:rFonts w:ascii="Times New Roman" w:hAnsi="Times New Roman"/>
          <w:sz w:val="28"/>
          <w:szCs w:val="28"/>
        </w:rPr>
        <w:br/>
      </w:r>
      <w:r w:rsidRPr="00D31AD9">
        <w:rPr>
          <w:rFonts w:ascii="Times New Roman" w:hAnsi="Times New Roman"/>
          <w:sz w:val="28"/>
          <w:szCs w:val="28"/>
        </w:rPr>
        <w:t xml:space="preserve">на продовольственное обеспечение в форме </w:t>
      </w:r>
      <w:r w:rsidR="00F33366">
        <w:rPr>
          <w:rFonts w:ascii="Times New Roman" w:hAnsi="Times New Roman"/>
          <w:sz w:val="28"/>
          <w:szCs w:val="28"/>
        </w:rPr>
        <w:t xml:space="preserve">организации </w:t>
      </w:r>
      <w:r w:rsidRPr="00D31AD9">
        <w:rPr>
          <w:rFonts w:ascii="Times New Roman" w:hAnsi="Times New Roman"/>
          <w:sz w:val="28"/>
          <w:szCs w:val="28"/>
        </w:rPr>
        <w:t xml:space="preserve">питания на указанный период приказом </w:t>
      </w:r>
      <w:r w:rsidRPr="00D31AD9">
        <w:rPr>
          <w:rFonts w:ascii="Times New Roman" w:eastAsia="Times New Roman" w:hAnsi="Times New Roman"/>
          <w:sz w:val="28"/>
          <w:szCs w:val="28"/>
          <w:lang w:eastAsia="ru-RU"/>
        </w:rPr>
        <w:t>руководителя органа военной прокуратуры</w:t>
      </w:r>
      <w:r w:rsidRPr="00D31AD9">
        <w:rPr>
          <w:rFonts w:ascii="Times New Roman" w:hAnsi="Times New Roman"/>
          <w:sz w:val="28"/>
          <w:szCs w:val="28"/>
        </w:rPr>
        <w:t xml:space="preserve"> (лица, его замещающего) на основании рапортов</w:t>
      </w:r>
      <w:r w:rsidR="00C1506C">
        <w:rPr>
          <w:rFonts w:ascii="Times New Roman" w:hAnsi="Times New Roman"/>
          <w:sz w:val="28"/>
          <w:szCs w:val="28"/>
        </w:rPr>
        <w:t xml:space="preserve"> </w:t>
      </w:r>
      <w:r w:rsidR="00C1506C" w:rsidRPr="00602F2E">
        <w:rPr>
          <w:rFonts w:ascii="Times New Roman" w:hAnsi="Times New Roman"/>
          <w:sz w:val="28"/>
          <w:szCs w:val="28"/>
        </w:rPr>
        <w:t>военнослужащих</w:t>
      </w:r>
      <w:r w:rsidRPr="00602F2E">
        <w:rPr>
          <w:rFonts w:ascii="Times New Roman" w:hAnsi="Times New Roman"/>
          <w:sz w:val="28"/>
          <w:szCs w:val="28"/>
        </w:rPr>
        <w:t>.</w:t>
      </w:r>
    </w:p>
    <w:p w14:paraId="2A49B8A4" w14:textId="77777777" w:rsidR="001A0E50" w:rsidRPr="00CE5A7C" w:rsidRDefault="00FD6142" w:rsidP="003B769C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5A7C">
        <w:rPr>
          <w:rFonts w:ascii="Times New Roman" w:hAnsi="Times New Roman"/>
          <w:sz w:val="28"/>
          <w:szCs w:val="28"/>
        </w:rPr>
        <w:t xml:space="preserve">Военнослужащие </w:t>
      </w:r>
      <w:r w:rsidR="001A0E50" w:rsidRPr="00CE5A7C">
        <w:rPr>
          <w:rFonts w:ascii="Times New Roman" w:hAnsi="Times New Roman"/>
          <w:sz w:val="28"/>
          <w:szCs w:val="28"/>
        </w:rPr>
        <w:t>подлежат снятию с продовольственного обеспечения</w:t>
      </w:r>
      <w:r w:rsidR="00AA7E80" w:rsidRPr="00CE5A7C">
        <w:rPr>
          <w:rFonts w:ascii="Times New Roman" w:hAnsi="Times New Roman"/>
          <w:sz w:val="28"/>
          <w:szCs w:val="28"/>
        </w:rPr>
        <w:t xml:space="preserve"> </w:t>
      </w:r>
      <w:r w:rsidR="005C18DB">
        <w:rPr>
          <w:rFonts w:ascii="Times New Roman" w:hAnsi="Times New Roman"/>
          <w:sz w:val="28"/>
          <w:szCs w:val="28"/>
        </w:rPr>
        <w:t xml:space="preserve">на основании </w:t>
      </w:r>
      <w:r w:rsidR="004E2B13" w:rsidRPr="00CE5A7C">
        <w:rPr>
          <w:rFonts w:ascii="Times New Roman" w:hAnsi="Times New Roman"/>
          <w:sz w:val="28"/>
          <w:szCs w:val="28"/>
        </w:rPr>
        <w:t>приказ</w:t>
      </w:r>
      <w:r w:rsidR="005C18DB">
        <w:rPr>
          <w:rFonts w:ascii="Times New Roman" w:hAnsi="Times New Roman"/>
          <w:sz w:val="28"/>
          <w:szCs w:val="28"/>
        </w:rPr>
        <w:t>а</w:t>
      </w:r>
      <w:r w:rsidR="004E2B13" w:rsidRPr="00CE5A7C">
        <w:rPr>
          <w:rFonts w:ascii="Times New Roman" w:hAnsi="Times New Roman"/>
          <w:sz w:val="28"/>
          <w:szCs w:val="28"/>
        </w:rPr>
        <w:t xml:space="preserve"> </w:t>
      </w:r>
      <w:r w:rsidR="007678B5">
        <w:rPr>
          <w:rFonts w:ascii="Times New Roman" w:eastAsia="Times New Roman" w:hAnsi="Times New Roman"/>
          <w:sz w:val="28"/>
          <w:szCs w:val="28"/>
          <w:lang w:eastAsia="ru-RU"/>
        </w:rPr>
        <w:t>руководителя органа военной прокуратуры</w:t>
      </w:r>
      <w:r w:rsidR="007678B5">
        <w:rPr>
          <w:rFonts w:ascii="Times New Roman" w:hAnsi="Times New Roman"/>
          <w:sz w:val="28"/>
          <w:szCs w:val="28"/>
        </w:rPr>
        <w:t xml:space="preserve"> </w:t>
      </w:r>
      <w:r w:rsidR="007C6315">
        <w:rPr>
          <w:rFonts w:ascii="Times New Roman" w:hAnsi="Times New Roman"/>
          <w:sz w:val="28"/>
          <w:szCs w:val="28"/>
        </w:rPr>
        <w:t>(лица, его замещающего)</w:t>
      </w:r>
      <w:r w:rsidR="007C6315" w:rsidRPr="00CE5A7C">
        <w:rPr>
          <w:rFonts w:ascii="Times New Roman" w:hAnsi="Times New Roman"/>
          <w:sz w:val="28"/>
          <w:szCs w:val="28"/>
        </w:rPr>
        <w:t xml:space="preserve"> </w:t>
      </w:r>
      <w:r w:rsidR="007C6315">
        <w:rPr>
          <w:rFonts w:ascii="Times New Roman" w:hAnsi="Times New Roman"/>
          <w:sz w:val="28"/>
          <w:szCs w:val="28"/>
        </w:rPr>
        <w:t>со дня</w:t>
      </w:r>
      <w:r w:rsidR="001A0E50" w:rsidRPr="00CE5A7C">
        <w:rPr>
          <w:rFonts w:ascii="Times New Roman" w:hAnsi="Times New Roman"/>
          <w:sz w:val="28"/>
          <w:szCs w:val="28"/>
        </w:rPr>
        <w:t>:</w:t>
      </w:r>
    </w:p>
    <w:p w14:paraId="693D4018" w14:textId="2E5F667E" w:rsidR="001A0E50" w:rsidRPr="00602F2E" w:rsidRDefault="000D6415" w:rsidP="00FD61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7C">
        <w:rPr>
          <w:sz w:val="28"/>
          <w:szCs w:val="28"/>
        </w:rPr>
        <w:t>и</w:t>
      </w:r>
      <w:r w:rsidR="001A0E50" w:rsidRPr="00CE5A7C">
        <w:rPr>
          <w:sz w:val="28"/>
          <w:szCs w:val="28"/>
        </w:rPr>
        <w:t xml:space="preserve">сключения из списков личного состава </w:t>
      </w:r>
      <w:r w:rsidR="000C090C" w:rsidRPr="00602F2E">
        <w:rPr>
          <w:sz w:val="28"/>
          <w:szCs w:val="28"/>
        </w:rPr>
        <w:t xml:space="preserve">органа </w:t>
      </w:r>
      <w:r w:rsidR="001A0E50" w:rsidRPr="00602F2E">
        <w:rPr>
          <w:sz w:val="28"/>
          <w:szCs w:val="28"/>
        </w:rPr>
        <w:t>военной прокуратуры;</w:t>
      </w:r>
    </w:p>
    <w:p w14:paraId="6DD0D4B9" w14:textId="1977C22E" w:rsidR="000D6415" w:rsidRPr="00CE5A7C" w:rsidRDefault="000D6415" w:rsidP="00FD61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2F2E">
        <w:rPr>
          <w:sz w:val="28"/>
          <w:szCs w:val="28"/>
        </w:rPr>
        <w:t xml:space="preserve">временного убытия из </w:t>
      </w:r>
      <w:r w:rsidR="000C090C" w:rsidRPr="00602F2E">
        <w:rPr>
          <w:sz w:val="28"/>
          <w:szCs w:val="28"/>
        </w:rPr>
        <w:t xml:space="preserve">органа </w:t>
      </w:r>
      <w:r w:rsidRPr="00602F2E">
        <w:rPr>
          <w:sz w:val="28"/>
          <w:szCs w:val="28"/>
        </w:rPr>
        <w:t xml:space="preserve">военной </w:t>
      </w:r>
      <w:r w:rsidRPr="00CE5A7C">
        <w:rPr>
          <w:sz w:val="28"/>
          <w:szCs w:val="28"/>
        </w:rPr>
        <w:t>прокуратуры</w:t>
      </w:r>
      <w:r w:rsidR="00442918" w:rsidRPr="00CE5A7C">
        <w:rPr>
          <w:sz w:val="28"/>
          <w:szCs w:val="28"/>
        </w:rPr>
        <w:t xml:space="preserve">, в случаях возникновения права на продовольственное обеспечение не по основному месту службы </w:t>
      </w:r>
      <w:r w:rsidRPr="00CE5A7C">
        <w:rPr>
          <w:sz w:val="28"/>
          <w:szCs w:val="28"/>
        </w:rPr>
        <w:t>(</w:t>
      </w:r>
      <w:r w:rsidR="00D8549C" w:rsidRPr="00CE5A7C">
        <w:rPr>
          <w:sz w:val="28"/>
          <w:szCs w:val="28"/>
        </w:rPr>
        <w:t xml:space="preserve">в командировку, </w:t>
      </w:r>
      <w:r w:rsidRPr="00CE5A7C">
        <w:rPr>
          <w:sz w:val="28"/>
          <w:szCs w:val="28"/>
        </w:rPr>
        <w:t>на лечение и др.).</w:t>
      </w:r>
    </w:p>
    <w:p w14:paraId="7F7DAEA5" w14:textId="58096B74" w:rsidR="00C526A8" w:rsidRPr="00CE5A7C" w:rsidRDefault="00C526A8" w:rsidP="003B769C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1F46">
        <w:rPr>
          <w:rFonts w:ascii="Times New Roman" w:hAnsi="Times New Roman"/>
          <w:sz w:val="28"/>
          <w:szCs w:val="28"/>
        </w:rPr>
        <w:t xml:space="preserve">В случае </w:t>
      </w:r>
      <w:r w:rsidR="00112A2D" w:rsidRPr="00E21F46">
        <w:rPr>
          <w:rFonts w:ascii="Times New Roman" w:hAnsi="Times New Roman"/>
          <w:sz w:val="28"/>
          <w:szCs w:val="28"/>
        </w:rPr>
        <w:t>убытия</w:t>
      </w:r>
      <w:r w:rsidRPr="00E21F46">
        <w:rPr>
          <w:rFonts w:ascii="Times New Roman" w:hAnsi="Times New Roman"/>
          <w:sz w:val="28"/>
          <w:szCs w:val="28"/>
        </w:rPr>
        <w:t xml:space="preserve"> </w:t>
      </w:r>
      <w:r w:rsidR="00605CD7" w:rsidRPr="00E21F46">
        <w:rPr>
          <w:rFonts w:ascii="Times New Roman" w:hAnsi="Times New Roman"/>
          <w:sz w:val="28"/>
          <w:szCs w:val="28"/>
        </w:rPr>
        <w:t>имеющ</w:t>
      </w:r>
      <w:r w:rsidR="00E21F46">
        <w:rPr>
          <w:rFonts w:ascii="Times New Roman" w:hAnsi="Times New Roman"/>
          <w:sz w:val="28"/>
          <w:szCs w:val="28"/>
        </w:rPr>
        <w:t>его</w:t>
      </w:r>
      <w:r w:rsidR="00605CD7" w:rsidRPr="00E21F46">
        <w:rPr>
          <w:rFonts w:ascii="Times New Roman" w:hAnsi="Times New Roman"/>
          <w:sz w:val="28"/>
          <w:szCs w:val="28"/>
        </w:rPr>
        <w:t xml:space="preserve"> право на продовольственное обеспечение </w:t>
      </w:r>
      <w:r w:rsidR="00C30402" w:rsidRPr="00E21F46">
        <w:rPr>
          <w:rFonts w:ascii="Times New Roman" w:hAnsi="Times New Roman"/>
          <w:sz w:val="28"/>
          <w:szCs w:val="28"/>
        </w:rPr>
        <w:t>военнослужащ</w:t>
      </w:r>
      <w:r w:rsidR="00E21F46">
        <w:rPr>
          <w:rFonts w:ascii="Times New Roman" w:hAnsi="Times New Roman"/>
          <w:sz w:val="28"/>
          <w:szCs w:val="28"/>
        </w:rPr>
        <w:t>его</w:t>
      </w:r>
      <w:r w:rsidR="00C30402" w:rsidRPr="00E21F46">
        <w:rPr>
          <w:rFonts w:ascii="Times New Roman" w:hAnsi="Times New Roman"/>
          <w:sz w:val="28"/>
          <w:szCs w:val="28"/>
        </w:rPr>
        <w:t xml:space="preserve"> </w:t>
      </w:r>
      <w:r w:rsidRPr="00E21F46">
        <w:rPr>
          <w:rFonts w:ascii="Times New Roman" w:hAnsi="Times New Roman"/>
          <w:sz w:val="28"/>
          <w:szCs w:val="28"/>
        </w:rPr>
        <w:t>на лечение</w:t>
      </w:r>
      <w:r w:rsidR="00DC082D" w:rsidRPr="00E21F46">
        <w:rPr>
          <w:rFonts w:ascii="Times New Roman" w:hAnsi="Times New Roman"/>
          <w:sz w:val="28"/>
          <w:szCs w:val="28"/>
        </w:rPr>
        <w:t xml:space="preserve"> </w:t>
      </w:r>
      <w:r w:rsidR="0099039D" w:rsidRPr="00E21F46">
        <w:rPr>
          <w:rFonts w:ascii="Times New Roman" w:hAnsi="Times New Roman"/>
          <w:sz w:val="28"/>
          <w:szCs w:val="28"/>
        </w:rPr>
        <w:t xml:space="preserve">и обеспечения </w:t>
      </w:r>
      <w:r w:rsidR="00E21F46">
        <w:rPr>
          <w:rFonts w:ascii="Times New Roman" w:hAnsi="Times New Roman"/>
          <w:sz w:val="28"/>
          <w:szCs w:val="28"/>
        </w:rPr>
        <w:t>его</w:t>
      </w:r>
      <w:r w:rsidR="0099039D" w:rsidRPr="00E21F46">
        <w:rPr>
          <w:rFonts w:ascii="Times New Roman" w:hAnsi="Times New Roman"/>
          <w:sz w:val="28"/>
          <w:szCs w:val="28"/>
        </w:rPr>
        <w:t xml:space="preserve"> </w:t>
      </w:r>
      <w:r w:rsidR="00E21F46" w:rsidRPr="00E21F46">
        <w:rPr>
          <w:rFonts w:ascii="Times New Roman" w:hAnsi="Times New Roman"/>
          <w:sz w:val="28"/>
          <w:szCs w:val="28"/>
        </w:rPr>
        <w:t>питанием</w:t>
      </w:r>
      <w:r w:rsidR="00E21F46">
        <w:rPr>
          <w:rFonts w:ascii="Times New Roman" w:hAnsi="Times New Roman"/>
          <w:sz w:val="28"/>
          <w:szCs w:val="28"/>
        </w:rPr>
        <w:t xml:space="preserve"> </w:t>
      </w:r>
      <w:r w:rsidR="00442918" w:rsidRPr="00E21F46">
        <w:rPr>
          <w:rFonts w:ascii="Times New Roman" w:hAnsi="Times New Roman"/>
          <w:sz w:val="28"/>
          <w:szCs w:val="28"/>
        </w:rPr>
        <w:t xml:space="preserve">в </w:t>
      </w:r>
      <w:r w:rsidR="00DF3FC7" w:rsidRPr="00E21F46">
        <w:rPr>
          <w:rFonts w:ascii="Times New Roman" w:hAnsi="Times New Roman"/>
          <w:sz w:val="28"/>
          <w:szCs w:val="28"/>
        </w:rPr>
        <w:t>военно-медицинской организации</w:t>
      </w:r>
      <w:r w:rsidRPr="00E21F46">
        <w:rPr>
          <w:rFonts w:ascii="Times New Roman" w:hAnsi="Times New Roman"/>
          <w:sz w:val="28"/>
          <w:szCs w:val="28"/>
        </w:rPr>
        <w:t xml:space="preserve"> </w:t>
      </w:r>
      <w:r w:rsidR="007678B5">
        <w:rPr>
          <w:rFonts w:ascii="Times New Roman" w:eastAsia="Times New Roman" w:hAnsi="Times New Roman"/>
          <w:sz w:val="28"/>
          <w:szCs w:val="28"/>
          <w:lang w:eastAsia="ru-RU"/>
        </w:rPr>
        <w:t>руководитель органа военной прокуратуры</w:t>
      </w:r>
      <w:r w:rsidR="007678B5" w:rsidRPr="00E21F46">
        <w:rPr>
          <w:rFonts w:ascii="Times New Roman" w:hAnsi="Times New Roman"/>
          <w:sz w:val="28"/>
          <w:szCs w:val="28"/>
        </w:rPr>
        <w:t xml:space="preserve"> </w:t>
      </w:r>
      <w:r w:rsidR="00E21F46" w:rsidRPr="00E21F46">
        <w:rPr>
          <w:rFonts w:ascii="Times New Roman" w:hAnsi="Times New Roman"/>
          <w:sz w:val="28"/>
          <w:szCs w:val="28"/>
        </w:rPr>
        <w:t xml:space="preserve">(лицо, его замещающее) </w:t>
      </w:r>
      <w:r w:rsidRPr="00E21F46">
        <w:rPr>
          <w:rFonts w:ascii="Times New Roman" w:hAnsi="Times New Roman"/>
          <w:sz w:val="28"/>
          <w:szCs w:val="28"/>
        </w:rPr>
        <w:t>издает приказ о</w:t>
      </w:r>
      <w:r w:rsidR="000D0958" w:rsidRPr="00E21F46">
        <w:rPr>
          <w:rFonts w:ascii="Times New Roman" w:hAnsi="Times New Roman"/>
          <w:sz w:val="28"/>
          <w:szCs w:val="28"/>
        </w:rPr>
        <w:t xml:space="preserve"> </w:t>
      </w:r>
      <w:r w:rsidRPr="00E21F46">
        <w:rPr>
          <w:rFonts w:ascii="Times New Roman" w:hAnsi="Times New Roman"/>
          <w:sz w:val="28"/>
          <w:szCs w:val="28"/>
        </w:rPr>
        <w:t xml:space="preserve">снятии </w:t>
      </w:r>
      <w:r w:rsidR="000C090C" w:rsidRPr="00602F2E">
        <w:rPr>
          <w:rFonts w:ascii="Times New Roman" w:hAnsi="Times New Roman"/>
          <w:sz w:val="28"/>
          <w:szCs w:val="28"/>
        </w:rPr>
        <w:t>военнослужащего</w:t>
      </w:r>
      <w:r w:rsidR="000C090C">
        <w:rPr>
          <w:rFonts w:ascii="Times New Roman" w:hAnsi="Times New Roman"/>
          <w:sz w:val="28"/>
          <w:szCs w:val="28"/>
        </w:rPr>
        <w:t xml:space="preserve"> </w:t>
      </w:r>
      <w:r w:rsidRPr="00E21F46">
        <w:rPr>
          <w:rFonts w:ascii="Times New Roman" w:hAnsi="Times New Roman"/>
          <w:sz w:val="28"/>
          <w:szCs w:val="28"/>
        </w:rPr>
        <w:t xml:space="preserve">с </w:t>
      </w:r>
      <w:r w:rsidR="005A7EFA">
        <w:rPr>
          <w:rFonts w:ascii="Times New Roman" w:hAnsi="Times New Roman"/>
          <w:sz w:val="28"/>
          <w:szCs w:val="28"/>
        </w:rPr>
        <w:t>продовольственного обеспечения</w:t>
      </w:r>
      <w:r w:rsidRPr="00E21F46">
        <w:rPr>
          <w:rFonts w:ascii="Times New Roman" w:hAnsi="Times New Roman"/>
          <w:sz w:val="28"/>
          <w:szCs w:val="28"/>
        </w:rPr>
        <w:t xml:space="preserve"> </w:t>
      </w:r>
      <w:r w:rsidR="00A52CD6">
        <w:rPr>
          <w:rFonts w:ascii="Times New Roman" w:hAnsi="Times New Roman"/>
          <w:sz w:val="28"/>
          <w:szCs w:val="28"/>
        </w:rPr>
        <w:br/>
      </w:r>
      <w:r w:rsidRPr="00E21F46">
        <w:rPr>
          <w:rFonts w:ascii="Times New Roman" w:hAnsi="Times New Roman"/>
          <w:sz w:val="28"/>
          <w:szCs w:val="28"/>
        </w:rPr>
        <w:t xml:space="preserve">и </w:t>
      </w:r>
      <w:r w:rsidR="006865A9" w:rsidRPr="00E21F46">
        <w:rPr>
          <w:rFonts w:ascii="Times New Roman" w:hAnsi="Times New Roman"/>
          <w:sz w:val="28"/>
          <w:szCs w:val="28"/>
        </w:rPr>
        <w:t xml:space="preserve">в течение одного рабочего дня, следующего за днем издания приказа, </w:t>
      </w:r>
      <w:r w:rsidR="007C6315" w:rsidRPr="00E21F46">
        <w:rPr>
          <w:rFonts w:ascii="Times New Roman" w:hAnsi="Times New Roman"/>
          <w:sz w:val="28"/>
          <w:szCs w:val="28"/>
        </w:rPr>
        <w:t>направляет в</w:t>
      </w:r>
      <w:r w:rsidRPr="00E21F46">
        <w:rPr>
          <w:rFonts w:ascii="Times New Roman" w:hAnsi="Times New Roman"/>
          <w:sz w:val="28"/>
          <w:szCs w:val="28"/>
        </w:rPr>
        <w:t>ыписк</w:t>
      </w:r>
      <w:r w:rsidR="00E21F46">
        <w:rPr>
          <w:rFonts w:ascii="Times New Roman" w:hAnsi="Times New Roman"/>
          <w:sz w:val="28"/>
          <w:szCs w:val="28"/>
        </w:rPr>
        <w:t>у</w:t>
      </w:r>
      <w:r w:rsidRPr="00E21F46">
        <w:rPr>
          <w:rFonts w:ascii="Times New Roman" w:hAnsi="Times New Roman"/>
          <w:sz w:val="28"/>
          <w:szCs w:val="28"/>
        </w:rPr>
        <w:t xml:space="preserve"> из</w:t>
      </w:r>
      <w:r w:rsidR="007C6315" w:rsidRPr="00E21F46">
        <w:rPr>
          <w:rFonts w:ascii="Times New Roman" w:hAnsi="Times New Roman"/>
          <w:sz w:val="28"/>
          <w:szCs w:val="28"/>
        </w:rPr>
        <w:t xml:space="preserve"> </w:t>
      </w:r>
      <w:r w:rsidR="000C090C" w:rsidRPr="00602F2E">
        <w:rPr>
          <w:rFonts w:ascii="Times New Roman" w:hAnsi="Times New Roman"/>
          <w:sz w:val="28"/>
          <w:szCs w:val="28"/>
        </w:rPr>
        <w:t>указанного приказа</w:t>
      </w:r>
      <w:r w:rsidRPr="00602F2E">
        <w:rPr>
          <w:rFonts w:ascii="Times New Roman" w:hAnsi="Times New Roman"/>
          <w:sz w:val="28"/>
          <w:szCs w:val="28"/>
        </w:rPr>
        <w:t xml:space="preserve"> </w:t>
      </w:r>
      <w:r w:rsidRPr="00E21F46">
        <w:rPr>
          <w:rFonts w:ascii="Times New Roman" w:hAnsi="Times New Roman"/>
          <w:sz w:val="28"/>
          <w:szCs w:val="28"/>
        </w:rPr>
        <w:t xml:space="preserve">в </w:t>
      </w:r>
      <w:r w:rsidR="007C6315" w:rsidRPr="00E21F46">
        <w:rPr>
          <w:rFonts w:ascii="Times New Roman" w:hAnsi="Times New Roman"/>
          <w:sz w:val="28"/>
          <w:szCs w:val="28"/>
        </w:rPr>
        <w:t>подразделение федерального органа исполнительной</w:t>
      </w:r>
      <w:r w:rsidR="007C6315" w:rsidRPr="007C6315">
        <w:rPr>
          <w:rFonts w:ascii="Times New Roman" w:hAnsi="Times New Roman"/>
          <w:sz w:val="28"/>
          <w:szCs w:val="28"/>
        </w:rPr>
        <w:t xml:space="preserve"> власти</w:t>
      </w:r>
      <w:r w:rsidR="007C6315" w:rsidRPr="00CE5A7C">
        <w:rPr>
          <w:rFonts w:ascii="Times New Roman" w:hAnsi="Times New Roman"/>
          <w:sz w:val="28"/>
          <w:szCs w:val="28"/>
        </w:rPr>
        <w:t xml:space="preserve"> </w:t>
      </w:r>
      <w:r w:rsidRPr="00CE5A7C">
        <w:rPr>
          <w:rFonts w:ascii="Times New Roman" w:hAnsi="Times New Roman"/>
          <w:sz w:val="28"/>
          <w:szCs w:val="28"/>
        </w:rPr>
        <w:t xml:space="preserve">и </w:t>
      </w:r>
      <w:r w:rsidR="00B333D3" w:rsidRPr="00CE5A7C">
        <w:rPr>
          <w:rFonts w:ascii="Times New Roman" w:hAnsi="Times New Roman"/>
          <w:sz w:val="28"/>
          <w:szCs w:val="28"/>
        </w:rPr>
        <w:t>военно-медицинскую организацию.</w:t>
      </w:r>
    </w:p>
    <w:p w14:paraId="13A1F072" w14:textId="4B9FA7F8" w:rsidR="00BC6021" w:rsidRPr="00602F2E" w:rsidRDefault="0051581C" w:rsidP="00BC602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E31EC">
        <w:rPr>
          <w:rFonts w:eastAsia="Calibri"/>
          <w:sz w:val="28"/>
          <w:szCs w:val="28"/>
        </w:rPr>
        <w:t>По окончани</w:t>
      </w:r>
      <w:r w:rsidR="0011737F">
        <w:rPr>
          <w:rFonts w:eastAsia="Calibri"/>
          <w:sz w:val="28"/>
          <w:szCs w:val="28"/>
        </w:rPr>
        <w:t>и</w:t>
      </w:r>
      <w:r w:rsidRPr="00CE31EC">
        <w:rPr>
          <w:rFonts w:eastAsia="Calibri"/>
          <w:sz w:val="28"/>
          <w:szCs w:val="28"/>
        </w:rPr>
        <w:t xml:space="preserve"> лечения военнослужащего н</w:t>
      </w:r>
      <w:r w:rsidR="00BC6021" w:rsidRPr="00CE31EC">
        <w:rPr>
          <w:rFonts w:eastAsia="Calibri"/>
          <w:sz w:val="28"/>
          <w:szCs w:val="28"/>
        </w:rPr>
        <w:t xml:space="preserve">а основании рапорта </w:t>
      </w:r>
      <w:r w:rsidR="00D31AD9" w:rsidRPr="00602F2E">
        <w:rPr>
          <w:rFonts w:eastAsia="Calibri"/>
          <w:sz w:val="28"/>
          <w:szCs w:val="28"/>
        </w:rPr>
        <w:t xml:space="preserve">военнослужащего </w:t>
      </w:r>
      <w:r w:rsidR="00BC6021" w:rsidRPr="00602F2E">
        <w:rPr>
          <w:rFonts w:eastAsia="Calibri"/>
          <w:sz w:val="28"/>
          <w:szCs w:val="28"/>
        </w:rPr>
        <w:t>и документов из военно-медицинской организации</w:t>
      </w:r>
      <w:r w:rsidRPr="00602F2E">
        <w:rPr>
          <w:rFonts w:eastAsia="Calibri"/>
          <w:sz w:val="28"/>
          <w:szCs w:val="28"/>
        </w:rPr>
        <w:t xml:space="preserve"> </w:t>
      </w:r>
      <w:r w:rsidR="007678B5" w:rsidRPr="00602F2E">
        <w:rPr>
          <w:sz w:val="28"/>
          <w:szCs w:val="28"/>
        </w:rPr>
        <w:t xml:space="preserve">руководитель органа военной прокуратуры </w:t>
      </w:r>
      <w:r w:rsidR="00C62CB3" w:rsidRPr="00602F2E">
        <w:rPr>
          <w:sz w:val="28"/>
          <w:szCs w:val="28"/>
        </w:rPr>
        <w:t xml:space="preserve">(лицо, его замещающее) </w:t>
      </w:r>
      <w:r w:rsidR="00CE31EC" w:rsidRPr="00602F2E">
        <w:rPr>
          <w:rFonts w:eastAsia="Calibri"/>
          <w:sz w:val="28"/>
          <w:szCs w:val="28"/>
        </w:rPr>
        <w:t xml:space="preserve">для осуществления перерасчетов </w:t>
      </w:r>
      <w:r w:rsidR="00BC6021" w:rsidRPr="00602F2E">
        <w:rPr>
          <w:rFonts w:eastAsia="Calibri"/>
          <w:sz w:val="28"/>
          <w:szCs w:val="28"/>
        </w:rPr>
        <w:t>издает приказ</w:t>
      </w:r>
      <w:r w:rsidR="0011737F" w:rsidRPr="00602F2E">
        <w:rPr>
          <w:rFonts w:eastAsia="Calibri"/>
          <w:sz w:val="28"/>
          <w:szCs w:val="28"/>
        </w:rPr>
        <w:t>.</w:t>
      </w:r>
      <w:r w:rsidRPr="00602F2E">
        <w:rPr>
          <w:rFonts w:eastAsia="Calibri"/>
          <w:sz w:val="28"/>
          <w:szCs w:val="28"/>
        </w:rPr>
        <w:t xml:space="preserve"> </w:t>
      </w:r>
      <w:r w:rsidR="0011737F" w:rsidRPr="00602F2E">
        <w:rPr>
          <w:rFonts w:eastAsia="Calibri"/>
          <w:sz w:val="28"/>
          <w:szCs w:val="28"/>
        </w:rPr>
        <w:t>В</w:t>
      </w:r>
      <w:r w:rsidR="00BC6021" w:rsidRPr="00602F2E">
        <w:rPr>
          <w:rFonts w:eastAsia="Calibri"/>
          <w:sz w:val="28"/>
          <w:szCs w:val="28"/>
        </w:rPr>
        <w:t>ыписк</w:t>
      </w:r>
      <w:r w:rsidR="00444E4A" w:rsidRPr="00602F2E">
        <w:rPr>
          <w:rFonts w:eastAsia="Calibri"/>
          <w:sz w:val="28"/>
          <w:szCs w:val="28"/>
        </w:rPr>
        <w:t>а</w:t>
      </w:r>
      <w:r w:rsidR="00BC6021" w:rsidRPr="00602F2E">
        <w:rPr>
          <w:rFonts w:eastAsia="Calibri"/>
          <w:sz w:val="28"/>
          <w:szCs w:val="28"/>
        </w:rPr>
        <w:t xml:space="preserve"> из </w:t>
      </w:r>
      <w:r w:rsidR="00D31AD9" w:rsidRPr="00602F2E">
        <w:rPr>
          <w:rFonts w:eastAsia="Calibri"/>
          <w:sz w:val="28"/>
          <w:szCs w:val="28"/>
        </w:rPr>
        <w:t xml:space="preserve">указанного приказа </w:t>
      </w:r>
      <w:r w:rsidR="00BC6021" w:rsidRPr="00602F2E">
        <w:rPr>
          <w:rFonts w:eastAsia="Calibri"/>
          <w:sz w:val="28"/>
          <w:szCs w:val="28"/>
        </w:rPr>
        <w:lastRenderedPageBreak/>
        <w:t>направляет</w:t>
      </w:r>
      <w:r w:rsidR="00444E4A" w:rsidRPr="00602F2E">
        <w:rPr>
          <w:rFonts w:eastAsia="Calibri"/>
          <w:sz w:val="28"/>
          <w:szCs w:val="28"/>
        </w:rPr>
        <w:t>ся</w:t>
      </w:r>
      <w:r w:rsidR="00BC6021" w:rsidRPr="00602F2E">
        <w:rPr>
          <w:rFonts w:eastAsia="Calibri"/>
          <w:sz w:val="28"/>
          <w:szCs w:val="28"/>
        </w:rPr>
        <w:t xml:space="preserve"> в </w:t>
      </w:r>
      <w:r w:rsidR="00C62CB3" w:rsidRPr="00602F2E">
        <w:rPr>
          <w:sz w:val="28"/>
          <w:szCs w:val="28"/>
        </w:rPr>
        <w:t>подразделение федерального органа исполнительной власти</w:t>
      </w:r>
      <w:r w:rsidR="00BC6021" w:rsidRPr="00602F2E">
        <w:rPr>
          <w:rFonts w:eastAsia="Calibri"/>
          <w:sz w:val="28"/>
          <w:szCs w:val="28"/>
        </w:rPr>
        <w:t>,</w:t>
      </w:r>
      <w:r w:rsidR="00BC6021" w:rsidRPr="00602F2E">
        <w:rPr>
          <w:sz w:val="28"/>
          <w:szCs w:val="28"/>
        </w:rPr>
        <w:t xml:space="preserve"> </w:t>
      </w:r>
      <w:r w:rsidR="00602F2E">
        <w:rPr>
          <w:sz w:val="28"/>
          <w:szCs w:val="28"/>
        </w:rPr>
        <w:br/>
      </w:r>
      <w:r w:rsidR="0011737F" w:rsidRPr="00602F2E">
        <w:rPr>
          <w:sz w:val="28"/>
          <w:szCs w:val="28"/>
        </w:rPr>
        <w:t xml:space="preserve">на продовольственном обеспечении </w:t>
      </w:r>
      <w:r w:rsidR="00BC6021" w:rsidRPr="00602F2E">
        <w:rPr>
          <w:sz w:val="28"/>
          <w:szCs w:val="28"/>
        </w:rPr>
        <w:t>которо</w:t>
      </w:r>
      <w:r w:rsidR="0011737F" w:rsidRPr="00602F2E">
        <w:rPr>
          <w:sz w:val="28"/>
          <w:szCs w:val="28"/>
        </w:rPr>
        <w:t>го состоит</w:t>
      </w:r>
      <w:r w:rsidR="00BC6021" w:rsidRPr="00602F2E">
        <w:rPr>
          <w:sz w:val="28"/>
          <w:szCs w:val="28"/>
        </w:rPr>
        <w:t xml:space="preserve"> </w:t>
      </w:r>
      <w:r w:rsidR="00C1506C" w:rsidRPr="00602F2E">
        <w:rPr>
          <w:sz w:val="28"/>
          <w:szCs w:val="28"/>
        </w:rPr>
        <w:t xml:space="preserve">орган </w:t>
      </w:r>
      <w:r w:rsidR="00BC6021" w:rsidRPr="00602F2E">
        <w:rPr>
          <w:sz w:val="28"/>
          <w:szCs w:val="28"/>
        </w:rPr>
        <w:t>военн</w:t>
      </w:r>
      <w:r w:rsidR="00C1506C" w:rsidRPr="00602F2E">
        <w:rPr>
          <w:sz w:val="28"/>
          <w:szCs w:val="28"/>
        </w:rPr>
        <w:t>ой</w:t>
      </w:r>
      <w:r w:rsidR="00BC6021" w:rsidRPr="00602F2E">
        <w:rPr>
          <w:sz w:val="28"/>
          <w:szCs w:val="28"/>
        </w:rPr>
        <w:t xml:space="preserve"> прокуратур</w:t>
      </w:r>
      <w:r w:rsidR="00C1506C" w:rsidRPr="00602F2E">
        <w:rPr>
          <w:sz w:val="28"/>
          <w:szCs w:val="28"/>
        </w:rPr>
        <w:t>ы</w:t>
      </w:r>
      <w:r w:rsidR="0011737F" w:rsidRPr="00602F2E">
        <w:rPr>
          <w:sz w:val="28"/>
          <w:szCs w:val="28"/>
        </w:rPr>
        <w:t>.</w:t>
      </w:r>
      <w:r w:rsidR="00BC6021" w:rsidRPr="00602F2E">
        <w:rPr>
          <w:sz w:val="28"/>
          <w:szCs w:val="28"/>
        </w:rPr>
        <w:t xml:space="preserve"> </w:t>
      </w:r>
    </w:p>
    <w:p w14:paraId="46920CAC" w14:textId="28A7231C" w:rsidR="00851E40" w:rsidRPr="0080286A" w:rsidRDefault="00424F8D" w:rsidP="00BC602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286A">
        <w:rPr>
          <w:rFonts w:ascii="Times New Roman" w:hAnsi="Times New Roman"/>
          <w:sz w:val="28"/>
          <w:szCs w:val="28"/>
        </w:rPr>
        <w:t xml:space="preserve">Военнослужащие, имеющие право на продовольственное обеспечение </w:t>
      </w:r>
      <w:r w:rsidR="0028539F" w:rsidRPr="0080286A">
        <w:rPr>
          <w:rFonts w:ascii="Times New Roman" w:hAnsi="Times New Roman"/>
          <w:sz w:val="28"/>
          <w:szCs w:val="28"/>
        </w:rPr>
        <w:br/>
      </w:r>
      <w:r w:rsidRPr="0080286A">
        <w:rPr>
          <w:rFonts w:ascii="Times New Roman" w:hAnsi="Times New Roman"/>
          <w:sz w:val="28"/>
          <w:szCs w:val="28"/>
        </w:rPr>
        <w:t>по месту военной службы, в случае если в период командировки осуществлялось их продовольственное обеспечение, а также госпитализированные в период отпуска, по прибытии к месту военной службы докладывают об этом письменн</w:t>
      </w:r>
      <w:r w:rsidR="00442918" w:rsidRPr="0080286A">
        <w:rPr>
          <w:rFonts w:ascii="Times New Roman" w:hAnsi="Times New Roman"/>
          <w:sz w:val="28"/>
          <w:szCs w:val="28"/>
        </w:rPr>
        <w:t>о</w:t>
      </w:r>
      <w:r w:rsidRPr="0080286A">
        <w:rPr>
          <w:rFonts w:ascii="Times New Roman" w:hAnsi="Times New Roman"/>
          <w:sz w:val="28"/>
          <w:szCs w:val="28"/>
        </w:rPr>
        <w:t xml:space="preserve"> руководителю </w:t>
      </w:r>
      <w:r w:rsidR="004F15F2" w:rsidRPr="0080286A">
        <w:rPr>
          <w:rFonts w:ascii="Times New Roman" w:hAnsi="Times New Roman"/>
          <w:sz w:val="28"/>
          <w:szCs w:val="28"/>
        </w:rPr>
        <w:t xml:space="preserve">органа военной прокуратуры </w:t>
      </w:r>
      <w:r w:rsidR="00182515" w:rsidRPr="00E64FF5">
        <w:rPr>
          <w:rFonts w:ascii="Times New Roman" w:hAnsi="Times New Roman"/>
          <w:sz w:val="28"/>
          <w:szCs w:val="28"/>
        </w:rPr>
        <w:t xml:space="preserve">в течении </w:t>
      </w:r>
      <w:r w:rsidR="00905B1A" w:rsidRPr="00E64FF5">
        <w:rPr>
          <w:rFonts w:ascii="Times New Roman" w:hAnsi="Times New Roman"/>
          <w:sz w:val="28"/>
          <w:szCs w:val="28"/>
        </w:rPr>
        <w:t xml:space="preserve">10 </w:t>
      </w:r>
      <w:r w:rsidR="00E64FF5" w:rsidRPr="00E64FF5">
        <w:rPr>
          <w:rFonts w:ascii="Times New Roman" w:hAnsi="Times New Roman"/>
          <w:sz w:val="28"/>
          <w:szCs w:val="28"/>
        </w:rPr>
        <w:t>рабочих дней</w:t>
      </w:r>
      <w:r w:rsidR="00182515">
        <w:rPr>
          <w:rFonts w:ascii="Times New Roman" w:hAnsi="Times New Roman"/>
          <w:sz w:val="28"/>
          <w:szCs w:val="28"/>
        </w:rPr>
        <w:t xml:space="preserve"> </w:t>
      </w:r>
      <w:r w:rsidRPr="0080286A">
        <w:rPr>
          <w:rFonts w:ascii="Times New Roman" w:hAnsi="Times New Roman"/>
          <w:sz w:val="28"/>
          <w:szCs w:val="28"/>
        </w:rPr>
        <w:t xml:space="preserve">с указанием </w:t>
      </w:r>
      <w:r w:rsidR="00C62CB3" w:rsidRPr="0080286A">
        <w:rPr>
          <w:rFonts w:ascii="Times New Roman" w:hAnsi="Times New Roman"/>
          <w:sz w:val="28"/>
          <w:szCs w:val="28"/>
        </w:rPr>
        <w:t xml:space="preserve">периода </w:t>
      </w:r>
      <w:r w:rsidRPr="0080286A">
        <w:rPr>
          <w:rFonts w:ascii="Times New Roman" w:hAnsi="Times New Roman"/>
          <w:sz w:val="28"/>
          <w:szCs w:val="28"/>
        </w:rPr>
        <w:t>их продовольственно</w:t>
      </w:r>
      <w:r w:rsidR="00C62CB3" w:rsidRPr="0080286A">
        <w:rPr>
          <w:rFonts w:ascii="Times New Roman" w:hAnsi="Times New Roman"/>
          <w:sz w:val="28"/>
          <w:szCs w:val="28"/>
        </w:rPr>
        <w:t>го</w:t>
      </w:r>
      <w:r w:rsidRPr="0080286A">
        <w:rPr>
          <w:rFonts w:ascii="Times New Roman" w:hAnsi="Times New Roman"/>
          <w:sz w:val="28"/>
          <w:szCs w:val="28"/>
        </w:rPr>
        <w:t xml:space="preserve"> обеспечени</w:t>
      </w:r>
      <w:r w:rsidR="00C62CB3" w:rsidRPr="0080286A">
        <w:rPr>
          <w:rFonts w:ascii="Times New Roman" w:hAnsi="Times New Roman"/>
          <w:sz w:val="28"/>
          <w:szCs w:val="28"/>
        </w:rPr>
        <w:t>я</w:t>
      </w:r>
      <w:r w:rsidRPr="0080286A">
        <w:rPr>
          <w:rFonts w:ascii="Times New Roman" w:hAnsi="Times New Roman"/>
          <w:sz w:val="28"/>
          <w:szCs w:val="28"/>
        </w:rPr>
        <w:t xml:space="preserve"> в командировке (отпуске).</w:t>
      </w:r>
    </w:p>
    <w:p w14:paraId="6BFCF25B" w14:textId="77777777" w:rsidR="00424F8D" w:rsidRPr="00CE5A7C" w:rsidRDefault="00424F8D" w:rsidP="00424F8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E5A7C">
        <w:rPr>
          <w:rFonts w:eastAsia="Calibri"/>
          <w:sz w:val="28"/>
          <w:szCs w:val="28"/>
        </w:rPr>
        <w:t xml:space="preserve">В командировочных </w:t>
      </w:r>
      <w:r w:rsidR="008D7E77" w:rsidRPr="00CE5A7C">
        <w:rPr>
          <w:rFonts w:eastAsia="Calibri"/>
          <w:sz w:val="28"/>
          <w:szCs w:val="28"/>
        </w:rPr>
        <w:t xml:space="preserve">(отпускных) </w:t>
      </w:r>
      <w:r w:rsidRPr="00CE5A7C">
        <w:rPr>
          <w:rFonts w:eastAsia="Calibri"/>
          <w:sz w:val="28"/>
          <w:szCs w:val="28"/>
        </w:rPr>
        <w:t xml:space="preserve">удостоверениях военнослужащих </w:t>
      </w:r>
      <w:r w:rsidR="007678B5">
        <w:rPr>
          <w:rFonts w:eastAsia="Calibri"/>
          <w:sz w:val="28"/>
          <w:szCs w:val="28"/>
        </w:rPr>
        <w:t>могут проставляться</w:t>
      </w:r>
      <w:r w:rsidRPr="00CE5A7C">
        <w:rPr>
          <w:rFonts w:eastAsia="Calibri"/>
          <w:sz w:val="28"/>
          <w:szCs w:val="28"/>
        </w:rPr>
        <w:t xml:space="preserve"> отметки об осуществлении их продовольственного обеспечения </w:t>
      </w:r>
      <w:r w:rsidR="00DB67AA">
        <w:rPr>
          <w:rFonts w:eastAsia="Calibri"/>
          <w:sz w:val="28"/>
          <w:szCs w:val="28"/>
        </w:rPr>
        <w:br/>
      </w:r>
      <w:r w:rsidRPr="00CE5A7C">
        <w:rPr>
          <w:rFonts w:eastAsia="Calibri"/>
          <w:sz w:val="28"/>
          <w:szCs w:val="28"/>
        </w:rPr>
        <w:t>в период командировки</w:t>
      </w:r>
      <w:r w:rsidR="008D7E77" w:rsidRPr="00CE5A7C">
        <w:rPr>
          <w:rFonts w:eastAsia="Calibri"/>
          <w:sz w:val="28"/>
          <w:szCs w:val="28"/>
        </w:rPr>
        <w:t xml:space="preserve"> (отпуск</w:t>
      </w:r>
      <w:r w:rsidR="00065D4A" w:rsidRPr="00CE5A7C">
        <w:rPr>
          <w:rFonts w:eastAsia="Calibri"/>
          <w:sz w:val="28"/>
          <w:szCs w:val="28"/>
        </w:rPr>
        <w:t>а</w:t>
      </w:r>
      <w:r w:rsidR="008D7E77" w:rsidRPr="00CE5A7C">
        <w:rPr>
          <w:rFonts w:eastAsia="Calibri"/>
          <w:sz w:val="28"/>
          <w:szCs w:val="28"/>
        </w:rPr>
        <w:t>)</w:t>
      </w:r>
      <w:r w:rsidRPr="00CE5A7C">
        <w:rPr>
          <w:rFonts w:eastAsia="Calibri"/>
          <w:sz w:val="28"/>
          <w:szCs w:val="28"/>
        </w:rPr>
        <w:t>.</w:t>
      </w:r>
    </w:p>
    <w:p w14:paraId="61EA7F06" w14:textId="133C0C58" w:rsidR="0073735D" w:rsidRDefault="00442918" w:rsidP="0073735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D1A1E">
        <w:rPr>
          <w:rFonts w:eastAsia="Calibri"/>
          <w:sz w:val="28"/>
          <w:szCs w:val="28"/>
        </w:rPr>
        <w:t>На основании рапорта</w:t>
      </w:r>
      <w:r w:rsidR="0073735D" w:rsidRPr="001D1A1E">
        <w:rPr>
          <w:rFonts w:eastAsia="Calibri"/>
          <w:sz w:val="28"/>
          <w:szCs w:val="28"/>
        </w:rPr>
        <w:t xml:space="preserve"> и</w:t>
      </w:r>
      <w:r w:rsidRPr="001D1A1E">
        <w:rPr>
          <w:rFonts w:eastAsia="Calibri"/>
          <w:sz w:val="28"/>
          <w:szCs w:val="28"/>
        </w:rPr>
        <w:t xml:space="preserve"> командировочного (отпускного) удостоверения</w:t>
      </w:r>
      <w:r w:rsidR="00266C8F" w:rsidRPr="001D1A1E">
        <w:rPr>
          <w:rFonts w:eastAsia="Calibri"/>
          <w:sz w:val="28"/>
          <w:szCs w:val="28"/>
        </w:rPr>
        <w:t xml:space="preserve">, </w:t>
      </w:r>
      <w:r w:rsidR="000D2B6B" w:rsidRPr="001D1A1E">
        <w:rPr>
          <w:rFonts w:eastAsia="Calibri"/>
          <w:sz w:val="28"/>
          <w:szCs w:val="28"/>
        </w:rPr>
        <w:t>документ</w:t>
      </w:r>
      <w:r w:rsidR="00115806" w:rsidRPr="001D1A1E">
        <w:rPr>
          <w:rFonts w:eastAsia="Calibri"/>
          <w:sz w:val="28"/>
          <w:szCs w:val="28"/>
        </w:rPr>
        <w:t>ов</w:t>
      </w:r>
      <w:r w:rsidR="000D2B6B" w:rsidRPr="001D1A1E">
        <w:rPr>
          <w:rFonts w:eastAsia="Calibri"/>
          <w:sz w:val="28"/>
          <w:szCs w:val="28"/>
        </w:rPr>
        <w:t xml:space="preserve"> из военно-медицинской организации </w:t>
      </w:r>
      <w:r w:rsidR="00115806" w:rsidRPr="001D1A1E">
        <w:rPr>
          <w:rFonts w:eastAsia="Calibri"/>
          <w:sz w:val="28"/>
          <w:szCs w:val="28"/>
        </w:rPr>
        <w:t xml:space="preserve">на </w:t>
      </w:r>
      <w:r w:rsidR="000D2B6B" w:rsidRPr="001D1A1E">
        <w:rPr>
          <w:rFonts w:eastAsia="Calibri"/>
          <w:sz w:val="28"/>
          <w:szCs w:val="28"/>
        </w:rPr>
        <w:t>военнослужащего</w:t>
      </w:r>
      <w:r w:rsidR="001D1A1E" w:rsidRPr="001D1A1E">
        <w:rPr>
          <w:rFonts w:eastAsia="Calibri"/>
          <w:sz w:val="28"/>
          <w:szCs w:val="28"/>
        </w:rPr>
        <w:t xml:space="preserve"> </w:t>
      </w:r>
      <w:r w:rsidR="007678B5">
        <w:rPr>
          <w:sz w:val="28"/>
          <w:szCs w:val="28"/>
        </w:rPr>
        <w:t>руководитель органа военной прокуратуры</w:t>
      </w:r>
      <w:r w:rsidR="00C62CB3">
        <w:rPr>
          <w:sz w:val="28"/>
          <w:szCs w:val="28"/>
        </w:rPr>
        <w:t xml:space="preserve"> (лицо, его замещающее)</w:t>
      </w:r>
      <w:r w:rsidR="00C62CB3" w:rsidRPr="00CE5A7C">
        <w:rPr>
          <w:sz w:val="28"/>
          <w:szCs w:val="28"/>
        </w:rPr>
        <w:t xml:space="preserve"> </w:t>
      </w:r>
      <w:r w:rsidRPr="001D1A1E">
        <w:rPr>
          <w:rFonts w:eastAsia="Calibri"/>
          <w:sz w:val="28"/>
          <w:szCs w:val="28"/>
        </w:rPr>
        <w:t>издает приказ</w:t>
      </w:r>
      <w:r w:rsidR="0011737F">
        <w:rPr>
          <w:rFonts w:eastAsia="Calibri"/>
          <w:sz w:val="28"/>
          <w:szCs w:val="28"/>
        </w:rPr>
        <w:t>.</w:t>
      </w:r>
      <w:r w:rsidRPr="001D1A1E">
        <w:rPr>
          <w:rFonts w:eastAsia="Calibri"/>
          <w:sz w:val="28"/>
          <w:szCs w:val="28"/>
        </w:rPr>
        <w:t xml:space="preserve"> </w:t>
      </w:r>
      <w:r w:rsidR="0011737F">
        <w:rPr>
          <w:rFonts w:eastAsia="Calibri"/>
          <w:sz w:val="28"/>
          <w:szCs w:val="28"/>
        </w:rPr>
        <w:t>В</w:t>
      </w:r>
      <w:r w:rsidRPr="001D1A1E">
        <w:rPr>
          <w:rFonts w:eastAsia="Calibri"/>
          <w:sz w:val="28"/>
          <w:szCs w:val="28"/>
        </w:rPr>
        <w:t>ыписк</w:t>
      </w:r>
      <w:r w:rsidR="00822406">
        <w:rPr>
          <w:rFonts w:eastAsia="Calibri"/>
          <w:sz w:val="28"/>
          <w:szCs w:val="28"/>
        </w:rPr>
        <w:t>а</w:t>
      </w:r>
      <w:r w:rsidRPr="001D1A1E">
        <w:rPr>
          <w:rFonts w:eastAsia="Calibri"/>
          <w:sz w:val="28"/>
          <w:szCs w:val="28"/>
        </w:rPr>
        <w:t xml:space="preserve"> из </w:t>
      </w:r>
      <w:r w:rsidR="00C1506C" w:rsidRPr="00602F2E">
        <w:rPr>
          <w:rFonts w:eastAsia="Calibri"/>
          <w:sz w:val="28"/>
          <w:szCs w:val="28"/>
        </w:rPr>
        <w:t>указанного приказа</w:t>
      </w:r>
      <w:r w:rsidRPr="00602F2E">
        <w:rPr>
          <w:rFonts w:eastAsia="Calibri"/>
          <w:sz w:val="28"/>
          <w:szCs w:val="28"/>
        </w:rPr>
        <w:t xml:space="preserve"> направл</w:t>
      </w:r>
      <w:r w:rsidR="0073735D" w:rsidRPr="00602F2E">
        <w:rPr>
          <w:rFonts w:eastAsia="Calibri"/>
          <w:sz w:val="28"/>
          <w:szCs w:val="28"/>
        </w:rPr>
        <w:t>яет</w:t>
      </w:r>
      <w:r w:rsidR="00822406" w:rsidRPr="00602F2E">
        <w:rPr>
          <w:rFonts w:eastAsia="Calibri"/>
          <w:sz w:val="28"/>
          <w:szCs w:val="28"/>
        </w:rPr>
        <w:t>ся</w:t>
      </w:r>
      <w:r w:rsidR="0073735D" w:rsidRPr="00602F2E">
        <w:rPr>
          <w:rFonts w:eastAsia="Calibri"/>
          <w:sz w:val="28"/>
          <w:szCs w:val="28"/>
        </w:rPr>
        <w:t xml:space="preserve"> </w:t>
      </w:r>
      <w:r w:rsidR="00C62CB3" w:rsidRPr="00602F2E">
        <w:rPr>
          <w:rFonts w:eastAsia="Calibri"/>
          <w:sz w:val="28"/>
          <w:szCs w:val="28"/>
        </w:rPr>
        <w:t xml:space="preserve">в </w:t>
      </w:r>
      <w:r w:rsidR="00C62CB3" w:rsidRPr="00602F2E">
        <w:rPr>
          <w:sz w:val="28"/>
          <w:szCs w:val="28"/>
        </w:rPr>
        <w:t>подразделение федерального органа исполнительной власти</w:t>
      </w:r>
      <w:r w:rsidR="0073735D" w:rsidRPr="00602F2E">
        <w:rPr>
          <w:rFonts w:eastAsia="Calibri"/>
          <w:sz w:val="28"/>
          <w:szCs w:val="28"/>
        </w:rPr>
        <w:t>,</w:t>
      </w:r>
      <w:r w:rsidR="00C62CB3" w:rsidRPr="00602F2E">
        <w:rPr>
          <w:rFonts w:eastAsia="Calibri"/>
          <w:sz w:val="28"/>
          <w:szCs w:val="28"/>
        </w:rPr>
        <w:t xml:space="preserve"> </w:t>
      </w:r>
      <w:r w:rsidR="0011737F" w:rsidRPr="00602F2E">
        <w:rPr>
          <w:sz w:val="28"/>
          <w:szCs w:val="28"/>
        </w:rPr>
        <w:t xml:space="preserve">на продовольственном обеспечении </w:t>
      </w:r>
      <w:r w:rsidR="0073735D" w:rsidRPr="00602F2E">
        <w:rPr>
          <w:sz w:val="28"/>
          <w:szCs w:val="28"/>
        </w:rPr>
        <w:t>которо</w:t>
      </w:r>
      <w:r w:rsidR="0011737F" w:rsidRPr="00602F2E">
        <w:rPr>
          <w:sz w:val="28"/>
          <w:szCs w:val="28"/>
        </w:rPr>
        <w:t>го состоит</w:t>
      </w:r>
      <w:r w:rsidR="00C1506C" w:rsidRPr="00602F2E">
        <w:rPr>
          <w:sz w:val="28"/>
          <w:szCs w:val="28"/>
        </w:rPr>
        <w:t xml:space="preserve"> орган</w:t>
      </w:r>
      <w:r w:rsidR="0073735D" w:rsidRPr="00602F2E">
        <w:rPr>
          <w:sz w:val="28"/>
          <w:szCs w:val="28"/>
        </w:rPr>
        <w:t xml:space="preserve"> военн</w:t>
      </w:r>
      <w:r w:rsidR="00C1506C" w:rsidRPr="00602F2E">
        <w:rPr>
          <w:sz w:val="28"/>
          <w:szCs w:val="28"/>
        </w:rPr>
        <w:t>ой</w:t>
      </w:r>
      <w:r w:rsidR="0073735D" w:rsidRPr="00602F2E">
        <w:rPr>
          <w:sz w:val="28"/>
          <w:szCs w:val="28"/>
        </w:rPr>
        <w:t xml:space="preserve"> </w:t>
      </w:r>
      <w:r w:rsidR="0073735D" w:rsidRPr="001D1A1E">
        <w:rPr>
          <w:sz w:val="28"/>
          <w:szCs w:val="28"/>
        </w:rPr>
        <w:t>прокуратур</w:t>
      </w:r>
      <w:r w:rsidR="00C1506C">
        <w:rPr>
          <w:sz w:val="28"/>
          <w:szCs w:val="28"/>
        </w:rPr>
        <w:t>ы</w:t>
      </w:r>
      <w:r w:rsidR="0073735D" w:rsidRPr="001D1A1E">
        <w:rPr>
          <w:sz w:val="28"/>
          <w:szCs w:val="28"/>
        </w:rPr>
        <w:t xml:space="preserve">, </w:t>
      </w:r>
      <w:r w:rsidR="0073735D" w:rsidRPr="001D1A1E">
        <w:rPr>
          <w:rFonts w:eastAsia="Calibri"/>
          <w:sz w:val="28"/>
          <w:szCs w:val="28"/>
        </w:rPr>
        <w:t>для осуществления перерасчетов.</w:t>
      </w:r>
    </w:p>
    <w:p w14:paraId="7C17EDA8" w14:textId="77777777" w:rsidR="00E35397" w:rsidRPr="00E64FF5" w:rsidRDefault="00E35397" w:rsidP="00E35397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4FF5">
        <w:rPr>
          <w:rFonts w:ascii="Times New Roman" w:hAnsi="Times New Roman"/>
          <w:sz w:val="28"/>
          <w:szCs w:val="28"/>
        </w:rPr>
        <w:t>Порядок и периодичность подачи рапортов, место и сроки их хранения определяет руководитель органа военной прокуратуры. За своевременное представление рапортов отвечают непосредственно сами военнослужащие.</w:t>
      </w:r>
    </w:p>
    <w:sectPr w:rsidR="00E35397" w:rsidRPr="00E64FF5" w:rsidSect="003D696D">
      <w:headerReference w:type="even" r:id="rId10"/>
      <w:headerReference w:type="default" r:id="rId11"/>
      <w:pgSz w:w="11906" w:h="16838" w:code="9"/>
      <w:pgMar w:top="992" w:right="567" w:bottom="851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4272D4" w14:textId="77777777" w:rsidR="0068221D" w:rsidRDefault="0068221D">
      <w:r>
        <w:separator/>
      </w:r>
    </w:p>
  </w:endnote>
  <w:endnote w:type="continuationSeparator" w:id="0">
    <w:p w14:paraId="0131F408" w14:textId="77777777" w:rsidR="0068221D" w:rsidRDefault="00682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roid Sans Fallback">
    <w:altName w:val="MS Gothic"/>
    <w:charset w:val="80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1EB709" w14:textId="77777777" w:rsidR="0068221D" w:rsidRDefault="0068221D">
      <w:r>
        <w:separator/>
      </w:r>
    </w:p>
  </w:footnote>
  <w:footnote w:type="continuationSeparator" w:id="0">
    <w:p w14:paraId="3B993097" w14:textId="77777777" w:rsidR="0068221D" w:rsidRDefault="0068221D">
      <w:r>
        <w:continuationSeparator/>
      </w:r>
    </w:p>
  </w:footnote>
  <w:footnote w:id="1">
    <w:p w14:paraId="35FCB204" w14:textId="7FAAB337" w:rsidR="00F01D97" w:rsidRPr="00CE5A7C" w:rsidRDefault="00F01D97" w:rsidP="00F01D97">
      <w:pPr>
        <w:pStyle w:val="ab"/>
        <w:ind w:firstLine="708"/>
        <w:jc w:val="both"/>
      </w:pPr>
      <w:r w:rsidRPr="00CE5A7C">
        <w:rPr>
          <w:rStyle w:val="ad"/>
        </w:rPr>
        <w:footnoteRef/>
      </w:r>
      <w:r w:rsidRPr="00CE5A7C">
        <w:t xml:space="preserve"> </w:t>
      </w:r>
      <w:r w:rsidR="00AF58D0">
        <w:t xml:space="preserve">Под полевыми условиями понимаются </w:t>
      </w:r>
      <w:r w:rsidRPr="00CE5A7C">
        <w:t>полевы</w:t>
      </w:r>
      <w:r w:rsidR="00AF58D0">
        <w:t>е</w:t>
      </w:r>
      <w:r w:rsidRPr="00CE5A7C">
        <w:t xml:space="preserve"> учения, маневр</w:t>
      </w:r>
      <w:r w:rsidR="00AF58D0">
        <w:t>ы</w:t>
      </w:r>
      <w:r w:rsidRPr="00CE5A7C">
        <w:t>, полигон</w:t>
      </w:r>
      <w:r w:rsidR="00AF58D0">
        <w:t>ы</w:t>
      </w:r>
      <w:r w:rsidR="00052116">
        <w:t>, учебны</w:t>
      </w:r>
      <w:r w:rsidR="00AF58D0">
        <w:t>е</w:t>
      </w:r>
      <w:r w:rsidR="00052116">
        <w:t xml:space="preserve"> центр</w:t>
      </w:r>
      <w:r w:rsidR="00AF58D0">
        <w:t>ы</w:t>
      </w:r>
      <w:r w:rsidR="00052116">
        <w:t xml:space="preserve"> и лагеря</w:t>
      </w:r>
      <w:r w:rsidR="00AF58D0">
        <w:t>, при условии проживания в них военнослужащих</w:t>
      </w:r>
      <w:r w:rsidRPr="00CE5A7C">
        <w:t>.</w:t>
      </w:r>
    </w:p>
  </w:footnote>
  <w:footnote w:id="2">
    <w:p w14:paraId="3A46095D" w14:textId="77777777" w:rsidR="00952EC1" w:rsidRPr="00952EC1" w:rsidRDefault="00952EC1" w:rsidP="00952EC1">
      <w:pPr>
        <w:pStyle w:val="ab"/>
        <w:ind w:firstLine="708"/>
      </w:pPr>
      <w:r w:rsidRPr="00CE5A7C">
        <w:rPr>
          <w:rStyle w:val="ad"/>
        </w:rPr>
        <w:footnoteRef/>
      </w:r>
      <w:r w:rsidRPr="00CE5A7C">
        <w:t xml:space="preserve"> В медицинских, военно-медицинских подразделениях, частях и учреждениях (организациях).</w:t>
      </w:r>
    </w:p>
  </w:footnote>
  <w:footnote w:id="3">
    <w:p w14:paraId="508F988D" w14:textId="77777777" w:rsidR="00EF770B" w:rsidRDefault="00EF770B" w:rsidP="00EF770B">
      <w:pPr>
        <w:pStyle w:val="ab"/>
        <w:ind w:firstLine="709"/>
        <w:jc w:val="both"/>
      </w:pPr>
      <w:r>
        <w:rPr>
          <w:rStyle w:val="ad"/>
        </w:rPr>
        <w:footnoteRef/>
      </w:r>
      <w:r>
        <w:t xml:space="preserve"> Перечень населенных пунктов определяется один раз в месяц Генеральным штабом Вооруженных Сил Российской Федерации.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F84D34" w14:textId="77777777" w:rsidR="005C13AA" w:rsidRDefault="005C13AA" w:rsidP="005C13A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0B682AF" w14:textId="77777777" w:rsidR="005C13AA" w:rsidRDefault="005C13A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E3212C" w14:textId="77777777" w:rsidR="00FF5EB4" w:rsidRDefault="005C13AA" w:rsidP="00FF5EB4">
    <w:pPr>
      <w:pStyle w:val="a3"/>
      <w:jc w:val="center"/>
      <w:rPr>
        <w:sz w:val="20"/>
      </w:rPr>
    </w:pPr>
    <w:r w:rsidRPr="003B769C">
      <w:rPr>
        <w:sz w:val="20"/>
      </w:rPr>
      <w:fldChar w:fldCharType="begin"/>
    </w:r>
    <w:r w:rsidRPr="003B769C">
      <w:rPr>
        <w:sz w:val="20"/>
      </w:rPr>
      <w:instrText>PAGE   \* MERGEFORMAT</w:instrText>
    </w:r>
    <w:r w:rsidRPr="003B769C">
      <w:rPr>
        <w:sz w:val="20"/>
      </w:rPr>
      <w:fldChar w:fldCharType="separate"/>
    </w:r>
    <w:r w:rsidR="00373E25">
      <w:rPr>
        <w:noProof/>
        <w:sz w:val="20"/>
      </w:rPr>
      <w:t>5</w:t>
    </w:r>
    <w:r w:rsidRPr="003B769C">
      <w:rPr>
        <w:sz w:val="20"/>
      </w:rPr>
      <w:fldChar w:fldCharType="end"/>
    </w:r>
  </w:p>
  <w:p w14:paraId="437C4F0E" w14:textId="77777777" w:rsidR="003B769C" w:rsidRPr="003B769C" w:rsidRDefault="003B769C" w:rsidP="00FF5EB4">
    <w:pPr>
      <w:pStyle w:val="a3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A0DF1"/>
    <w:multiLevelType w:val="multilevel"/>
    <w:tmpl w:val="5B36C0B0"/>
    <w:lvl w:ilvl="0">
      <w:start w:val="1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3CC1DD5"/>
    <w:multiLevelType w:val="hybridMultilevel"/>
    <w:tmpl w:val="4FAA88E6"/>
    <w:lvl w:ilvl="0" w:tplc="426C8482">
      <w:start w:val="1"/>
      <w:numFmt w:val="decimal"/>
      <w:suff w:val="space"/>
      <w:lvlText w:val="%1.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E26276"/>
    <w:multiLevelType w:val="multilevel"/>
    <w:tmpl w:val="BC2097CE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3A7E24E1"/>
    <w:multiLevelType w:val="hybridMultilevel"/>
    <w:tmpl w:val="A2E4B864"/>
    <w:lvl w:ilvl="0" w:tplc="64A0CD1A">
      <w:start w:val="1"/>
      <w:numFmt w:val="decimal"/>
      <w:suff w:val="space"/>
      <w:lvlText w:val="%1."/>
      <w:lvlJc w:val="left"/>
      <w:pPr>
        <w:ind w:left="1495" w:hanging="360"/>
      </w:pPr>
      <w:rPr>
        <w:rFonts w:ascii="Times New Roman" w:eastAsia="Calibri" w:hAnsi="Times New Roman" w:cs="Times New Roman"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0540DFD"/>
    <w:multiLevelType w:val="multilevel"/>
    <w:tmpl w:val="6192A3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45A33CCF"/>
    <w:multiLevelType w:val="multilevel"/>
    <w:tmpl w:val="6192A3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5D682BA3"/>
    <w:multiLevelType w:val="hybridMultilevel"/>
    <w:tmpl w:val="F06AD792"/>
    <w:lvl w:ilvl="0" w:tplc="81ECCB0A">
      <w:start w:val="1"/>
      <w:numFmt w:val="decimal"/>
      <w:suff w:val="space"/>
      <w:lvlText w:val="%1."/>
      <w:lvlJc w:val="left"/>
      <w:pPr>
        <w:ind w:left="1134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EA07877"/>
    <w:multiLevelType w:val="hybridMultilevel"/>
    <w:tmpl w:val="010CA680"/>
    <w:lvl w:ilvl="0" w:tplc="0A8A9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EF61F17"/>
    <w:multiLevelType w:val="hybridMultilevel"/>
    <w:tmpl w:val="F0BCE2B2"/>
    <w:lvl w:ilvl="0" w:tplc="51B28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attachedTemplate r:id="rId1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F18"/>
    <w:rsid w:val="00000BDE"/>
    <w:rsid w:val="00000FAB"/>
    <w:rsid w:val="0001045B"/>
    <w:rsid w:val="00010F73"/>
    <w:rsid w:val="00011E89"/>
    <w:rsid w:val="00016B2E"/>
    <w:rsid w:val="00017A48"/>
    <w:rsid w:val="000217BF"/>
    <w:rsid w:val="00022EA2"/>
    <w:rsid w:val="000241AF"/>
    <w:rsid w:val="00024F3F"/>
    <w:rsid w:val="000274B2"/>
    <w:rsid w:val="0002759B"/>
    <w:rsid w:val="00033C90"/>
    <w:rsid w:val="0003433A"/>
    <w:rsid w:val="00042B5A"/>
    <w:rsid w:val="00043045"/>
    <w:rsid w:val="000430C1"/>
    <w:rsid w:val="00044F18"/>
    <w:rsid w:val="00046D70"/>
    <w:rsid w:val="00052116"/>
    <w:rsid w:val="00052703"/>
    <w:rsid w:val="000546CD"/>
    <w:rsid w:val="0005760F"/>
    <w:rsid w:val="000576EC"/>
    <w:rsid w:val="00062090"/>
    <w:rsid w:val="0006560C"/>
    <w:rsid w:val="00065D4A"/>
    <w:rsid w:val="00067469"/>
    <w:rsid w:val="00070FFA"/>
    <w:rsid w:val="000719E4"/>
    <w:rsid w:val="00074BF8"/>
    <w:rsid w:val="00082163"/>
    <w:rsid w:val="00083D11"/>
    <w:rsid w:val="00086A1D"/>
    <w:rsid w:val="000A0F0D"/>
    <w:rsid w:val="000A1361"/>
    <w:rsid w:val="000A2FCF"/>
    <w:rsid w:val="000A4343"/>
    <w:rsid w:val="000B0406"/>
    <w:rsid w:val="000B2B28"/>
    <w:rsid w:val="000B59DB"/>
    <w:rsid w:val="000B75D2"/>
    <w:rsid w:val="000C090C"/>
    <w:rsid w:val="000C20E9"/>
    <w:rsid w:val="000C28BD"/>
    <w:rsid w:val="000C488C"/>
    <w:rsid w:val="000D0958"/>
    <w:rsid w:val="000D1CC4"/>
    <w:rsid w:val="000D2658"/>
    <w:rsid w:val="000D2B6B"/>
    <w:rsid w:val="000D5FE9"/>
    <w:rsid w:val="000D6415"/>
    <w:rsid w:val="000D66FD"/>
    <w:rsid w:val="000E2220"/>
    <w:rsid w:val="000E682B"/>
    <w:rsid w:val="000E75C5"/>
    <w:rsid w:val="000F1482"/>
    <w:rsid w:val="000F44CD"/>
    <w:rsid w:val="000F5B08"/>
    <w:rsid w:val="000F5BFF"/>
    <w:rsid w:val="000F63C3"/>
    <w:rsid w:val="000F6DFA"/>
    <w:rsid w:val="00112531"/>
    <w:rsid w:val="00112A2D"/>
    <w:rsid w:val="00112D76"/>
    <w:rsid w:val="00113BD7"/>
    <w:rsid w:val="00115806"/>
    <w:rsid w:val="0011737F"/>
    <w:rsid w:val="00120C49"/>
    <w:rsid w:val="00120FF7"/>
    <w:rsid w:val="00126417"/>
    <w:rsid w:val="00136EAA"/>
    <w:rsid w:val="001400AD"/>
    <w:rsid w:val="00140158"/>
    <w:rsid w:val="00141318"/>
    <w:rsid w:val="00141C9A"/>
    <w:rsid w:val="001442CF"/>
    <w:rsid w:val="001500E2"/>
    <w:rsid w:val="00151040"/>
    <w:rsid w:val="00160857"/>
    <w:rsid w:val="00161517"/>
    <w:rsid w:val="00164210"/>
    <w:rsid w:val="00165ED2"/>
    <w:rsid w:val="001707F1"/>
    <w:rsid w:val="00173118"/>
    <w:rsid w:val="001748D9"/>
    <w:rsid w:val="00182515"/>
    <w:rsid w:val="001830DA"/>
    <w:rsid w:val="00184F7E"/>
    <w:rsid w:val="00186C50"/>
    <w:rsid w:val="00194653"/>
    <w:rsid w:val="00195BA7"/>
    <w:rsid w:val="001A02E2"/>
    <w:rsid w:val="001A0D08"/>
    <w:rsid w:val="001A0E50"/>
    <w:rsid w:val="001A1982"/>
    <w:rsid w:val="001A5FC5"/>
    <w:rsid w:val="001A6A8D"/>
    <w:rsid w:val="001A6CCF"/>
    <w:rsid w:val="001B04E2"/>
    <w:rsid w:val="001B4F7E"/>
    <w:rsid w:val="001D1A1E"/>
    <w:rsid w:val="001D4597"/>
    <w:rsid w:val="001D5BC1"/>
    <w:rsid w:val="001E0EDC"/>
    <w:rsid w:val="001E1D81"/>
    <w:rsid w:val="001E2F1D"/>
    <w:rsid w:val="001E3A76"/>
    <w:rsid w:val="001E6500"/>
    <w:rsid w:val="001E79E1"/>
    <w:rsid w:val="001F3FB5"/>
    <w:rsid w:val="0020100C"/>
    <w:rsid w:val="002044C5"/>
    <w:rsid w:val="00207D0E"/>
    <w:rsid w:val="00210A29"/>
    <w:rsid w:val="002113E8"/>
    <w:rsid w:val="00215414"/>
    <w:rsid w:val="00216658"/>
    <w:rsid w:val="00222C90"/>
    <w:rsid w:val="00225498"/>
    <w:rsid w:val="00234450"/>
    <w:rsid w:val="002378D3"/>
    <w:rsid w:val="00241697"/>
    <w:rsid w:val="00243117"/>
    <w:rsid w:val="00244F6C"/>
    <w:rsid w:val="002461ED"/>
    <w:rsid w:val="00250BC1"/>
    <w:rsid w:val="00251237"/>
    <w:rsid w:val="00257020"/>
    <w:rsid w:val="00257751"/>
    <w:rsid w:val="002642EF"/>
    <w:rsid w:val="0026490C"/>
    <w:rsid w:val="00266C8F"/>
    <w:rsid w:val="00266FF6"/>
    <w:rsid w:val="00274876"/>
    <w:rsid w:val="002756AB"/>
    <w:rsid w:val="00276588"/>
    <w:rsid w:val="00276B98"/>
    <w:rsid w:val="00280069"/>
    <w:rsid w:val="00280F88"/>
    <w:rsid w:val="002850DE"/>
    <w:rsid w:val="0028539F"/>
    <w:rsid w:val="00286976"/>
    <w:rsid w:val="00287383"/>
    <w:rsid w:val="00290CAA"/>
    <w:rsid w:val="00290EA3"/>
    <w:rsid w:val="002921CC"/>
    <w:rsid w:val="002925B9"/>
    <w:rsid w:val="00292836"/>
    <w:rsid w:val="00295637"/>
    <w:rsid w:val="002976C2"/>
    <w:rsid w:val="002A3959"/>
    <w:rsid w:val="002B4A37"/>
    <w:rsid w:val="002B4B08"/>
    <w:rsid w:val="002B4FD2"/>
    <w:rsid w:val="002B5C8A"/>
    <w:rsid w:val="002C07BA"/>
    <w:rsid w:val="002C1BE9"/>
    <w:rsid w:val="002C3ACC"/>
    <w:rsid w:val="002C5F7A"/>
    <w:rsid w:val="002C6D5A"/>
    <w:rsid w:val="002C7BC2"/>
    <w:rsid w:val="002D217F"/>
    <w:rsid w:val="002D2FF0"/>
    <w:rsid w:val="002D764C"/>
    <w:rsid w:val="002E4A64"/>
    <w:rsid w:val="002F02D1"/>
    <w:rsid w:val="002F1E1D"/>
    <w:rsid w:val="002F43A9"/>
    <w:rsid w:val="002F686D"/>
    <w:rsid w:val="002F6FF7"/>
    <w:rsid w:val="002F7902"/>
    <w:rsid w:val="00300161"/>
    <w:rsid w:val="00300575"/>
    <w:rsid w:val="0030183A"/>
    <w:rsid w:val="003025A8"/>
    <w:rsid w:val="00303F53"/>
    <w:rsid w:val="0030467E"/>
    <w:rsid w:val="00312F45"/>
    <w:rsid w:val="0031465C"/>
    <w:rsid w:val="00315138"/>
    <w:rsid w:val="00323999"/>
    <w:rsid w:val="0032624F"/>
    <w:rsid w:val="00330E53"/>
    <w:rsid w:val="003322BB"/>
    <w:rsid w:val="00332B1A"/>
    <w:rsid w:val="003335C6"/>
    <w:rsid w:val="003350C7"/>
    <w:rsid w:val="00340BB9"/>
    <w:rsid w:val="003418AD"/>
    <w:rsid w:val="00341935"/>
    <w:rsid w:val="00341AFA"/>
    <w:rsid w:val="003441D0"/>
    <w:rsid w:val="00345AEE"/>
    <w:rsid w:val="00347992"/>
    <w:rsid w:val="0035292D"/>
    <w:rsid w:val="00353EE5"/>
    <w:rsid w:val="00354B30"/>
    <w:rsid w:val="00361118"/>
    <w:rsid w:val="00363195"/>
    <w:rsid w:val="00364BDC"/>
    <w:rsid w:val="00371B71"/>
    <w:rsid w:val="00373E25"/>
    <w:rsid w:val="003824D7"/>
    <w:rsid w:val="0038290D"/>
    <w:rsid w:val="00382E1E"/>
    <w:rsid w:val="003834D6"/>
    <w:rsid w:val="00386E66"/>
    <w:rsid w:val="0038706E"/>
    <w:rsid w:val="003932CE"/>
    <w:rsid w:val="003979AA"/>
    <w:rsid w:val="003A01F0"/>
    <w:rsid w:val="003A23B4"/>
    <w:rsid w:val="003A5240"/>
    <w:rsid w:val="003A75B3"/>
    <w:rsid w:val="003B6A1E"/>
    <w:rsid w:val="003B6B48"/>
    <w:rsid w:val="003B769C"/>
    <w:rsid w:val="003C02F3"/>
    <w:rsid w:val="003C1E76"/>
    <w:rsid w:val="003C23D5"/>
    <w:rsid w:val="003C4B4E"/>
    <w:rsid w:val="003C55DD"/>
    <w:rsid w:val="003D0E93"/>
    <w:rsid w:val="003D696D"/>
    <w:rsid w:val="003E2136"/>
    <w:rsid w:val="003E27F7"/>
    <w:rsid w:val="003E3BA8"/>
    <w:rsid w:val="003E60CB"/>
    <w:rsid w:val="003E6552"/>
    <w:rsid w:val="003F03C5"/>
    <w:rsid w:val="003F04A2"/>
    <w:rsid w:val="003F1626"/>
    <w:rsid w:val="003F3CAC"/>
    <w:rsid w:val="003F5967"/>
    <w:rsid w:val="003F5D82"/>
    <w:rsid w:val="00400751"/>
    <w:rsid w:val="00401D04"/>
    <w:rsid w:val="00401FC2"/>
    <w:rsid w:val="00402201"/>
    <w:rsid w:val="00402401"/>
    <w:rsid w:val="00410390"/>
    <w:rsid w:val="0042201E"/>
    <w:rsid w:val="00424F8D"/>
    <w:rsid w:val="00425211"/>
    <w:rsid w:val="00425D87"/>
    <w:rsid w:val="004275DF"/>
    <w:rsid w:val="00430AF9"/>
    <w:rsid w:val="00433D0F"/>
    <w:rsid w:val="0043553A"/>
    <w:rsid w:val="00435E33"/>
    <w:rsid w:val="00436EFB"/>
    <w:rsid w:val="004374D3"/>
    <w:rsid w:val="004378D7"/>
    <w:rsid w:val="00440652"/>
    <w:rsid w:val="00440CA2"/>
    <w:rsid w:val="00442918"/>
    <w:rsid w:val="00444E4A"/>
    <w:rsid w:val="00446FA2"/>
    <w:rsid w:val="00447A3F"/>
    <w:rsid w:val="0045031C"/>
    <w:rsid w:val="00454395"/>
    <w:rsid w:val="00464976"/>
    <w:rsid w:val="00467037"/>
    <w:rsid w:val="00467102"/>
    <w:rsid w:val="00471200"/>
    <w:rsid w:val="004761F5"/>
    <w:rsid w:val="00480ED0"/>
    <w:rsid w:val="004815AE"/>
    <w:rsid w:val="0048353F"/>
    <w:rsid w:val="00484934"/>
    <w:rsid w:val="0049124C"/>
    <w:rsid w:val="00493945"/>
    <w:rsid w:val="00494A04"/>
    <w:rsid w:val="00497975"/>
    <w:rsid w:val="004A5DB7"/>
    <w:rsid w:val="004A5DFB"/>
    <w:rsid w:val="004B1418"/>
    <w:rsid w:val="004B24A2"/>
    <w:rsid w:val="004B474F"/>
    <w:rsid w:val="004B5046"/>
    <w:rsid w:val="004C45E6"/>
    <w:rsid w:val="004C5A03"/>
    <w:rsid w:val="004C7A67"/>
    <w:rsid w:val="004C7E1C"/>
    <w:rsid w:val="004D369C"/>
    <w:rsid w:val="004D523A"/>
    <w:rsid w:val="004E2A40"/>
    <w:rsid w:val="004E2B13"/>
    <w:rsid w:val="004E2C61"/>
    <w:rsid w:val="004E3071"/>
    <w:rsid w:val="004E5A5F"/>
    <w:rsid w:val="004E72BC"/>
    <w:rsid w:val="004F15F2"/>
    <w:rsid w:val="004F3BB4"/>
    <w:rsid w:val="004F55D3"/>
    <w:rsid w:val="004F6AF3"/>
    <w:rsid w:val="00503592"/>
    <w:rsid w:val="00505F90"/>
    <w:rsid w:val="0051581C"/>
    <w:rsid w:val="00515D0D"/>
    <w:rsid w:val="00516B01"/>
    <w:rsid w:val="0051727B"/>
    <w:rsid w:val="005238F5"/>
    <w:rsid w:val="00524513"/>
    <w:rsid w:val="00531054"/>
    <w:rsid w:val="00533317"/>
    <w:rsid w:val="0053335F"/>
    <w:rsid w:val="005339A4"/>
    <w:rsid w:val="0053449E"/>
    <w:rsid w:val="00535C32"/>
    <w:rsid w:val="00543E90"/>
    <w:rsid w:val="00551068"/>
    <w:rsid w:val="00551A91"/>
    <w:rsid w:val="00552966"/>
    <w:rsid w:val="00564F26"/>
    <w:rsid w:val="005656BA"/>
    <w:rsid w:val="00565DC0"/>
    <w:rsid w:val="00570378"/>
    <w:rsid w:val="0057117F"/>
    <w:rsid w:val="00574A58"/>
    <w:rsid w:val="00581F8A"/>
    <w:rsid w:val="00583674"/>
    <w:rsid w:val="00585F35"/>
    <w:rsid w:val="005865FD"/>
    <w:rsid w:val="005909E9"/>
    <w:rsid w:val="00594F7E"/>
    <w:rsid w:val="00596E81"/>
    <w:rsid w:val="005A4699"/>
    <w:rsid w:val="005A5F0D"/>
    <w:rsid w:val="005A6B15"/>
    <w:rsid w:val="005A76A5"/>
    <w:rsid w:val="005A7EFA"/>
    <w:rsid w:val="005B17EB"/>
    <w:rsid w:val="005C0EEE"/>
    <w:rsid w:val="005C13AA"/>
    <w:rsid w:val="005C18DB"/>
    <w:rsid w:val="005C1FB7"/>
    <w:rsid w:val="005C5147"/>
    <w:rsid w:val="005C596B"/>
    <w:rsid w:val="005D0162"/>
    <w:rsid w:val="005D1C43"/>
    <w:rsid w:val="005D4783"/>
    <w:rsid w:val="005D580A"/>
    <w:rsid w:val="005E2836"/>
    <w:rsid w:val="005E5FFE"/>
    <w:rsid w:val="005F4384"/>
    <w:rsid w:val="005F7E44"/>
    <w:rsid w:val="00602230"/>
    <w:rsid w:val="00602F2E"/>
    <w:rsid w:val="00605CD7"/>
    <w:rsid w:val="00605FFA"/>
    <w:rsid w:val="006074AF"/>
    <w:rsid w:val="00611173"/>
    <w:rsid w:val="00617A46"/>
    <w:rsid w:val="00622EA4"/>
    <w:rsid w:val="00624FBE"/>
    <w:rsid w:val="006269E5"/>
    <w:rsid w:val="006278B4"/>
    <w:rsid w:val="006334B9"/>
    <w:rsid w:val="00640F53"/>
    <w:rsid w:val="00646256"/>
    <w:rsid w:val="00650FD8"/>
    <w:rsid w:val="00651382"/>
    <w:rsid w:val="0066575F"/>
    <w:rsid w:val="006670DA"/>
    <w:rsid w:val="00674541"/>
    <w:rsid w:val="006817F6"/>
    <w:rsid w:val="0068221D"/>
    <w:rsid w:val="006825E8"/>
    <w:rsid w:val="006855D0"/>
    <w:rsid w:val="00685C3A"/>
    <w:rsid w:val="006865A9"/>
    <w:rsid w:val="00687DAF"/>
    <w:rsid w:val="00695462"/>
    <w:rsid w:val="00695D1C"/>
    <w:rsid w:val="00696FD7"/>
    <w:rsid w:val="006975F0"/>
    <w:rsid w:val="006A073A"/>
    <w:rsid w:val="006A0B56"/>
    <w:rsid w:val="006A4CE3"/>
    <w:rsid w:val="006A5C2D"/>
    <w:rsid w:val="006A6902"/>
    <w:rsid w:val="006B7123"/>
    <w:rsid w:val="006C0EEA"/>
    <w:rsid w:val="006C1AED"/>
    <w:rsid w:val="006C1E84"/>
    <w:rsid w:val="006C2ABD"/>
    <w:rsid w:val="006C6DBA"/>
    <w:rsid w:val="006E4496"/>
    <w:rsid w:val="006E5042"/>
    <w:rsid w:val="006E5650"/>
    <w:rsid w:val="006E7937"/>
    <w:rsid w:val="006F0AD4"/>
    <w:rsid w:val="006F1128"/>
    <w:rsid w:val="006F372D"/>
    <w:rsid w:val="006F4B36"/>
    <w:rsid w:val="006F5710"/>
    <w:rsid w:val="006F5861"/>
    <w:rsid w:val="006F5A88"/>
    <w:rsid w:val="006F69FC"/>
    <w:rsid w:val="006F716D"/>
    <w:rsid w:val="00705DF9"/>
    <w:rsid w:val="00715425"/>
    <w:rsid w:val="00716988"/>
    <w:rsid w:val="00716DA2"/>
    <w:rsid w:val="00716F87"/>
    <w:rsid w:val="00717E6A"/>
    <w:rsid w:val="00721891"/>
    <w:rsid w:val="00733D12"/>
    <w:rsid w:val="00735337"/>
    <w:rsid w:val="00735631"/>
    <w:rsid w:val="00736740"/>
    <w:rsid w:val="0073735D"/>
    <w:rsid w:val="00742F95"/>
    <w:rsid w:val="00743120"/>
    <w:rsid w:val="00745760"/>
    <w:rsid w:val="00747801"/>
    <w:rsid w:val="00754572"/>
    <w:rsid w:val="00754AD9"/>
    <w:rsid w:val="00754D01"/>
    <w:rsid w:val="00755903"/>
    <w:rsid w:val="00760F35"/>
    <w:rsid w:val="007661A0"/>
    <w:rsid w:val="007678B5"/>
    <w:rsid w:val="00772E9A"/>
    <w:rsid w:val="007731B1"/>
    <w:rsid w:val="00773726"/>
    <w:rsid w:val="00780576"/>
    <w:rsid w:val="007836FA"/>
    <w:rsid w:val="00783E9B"/>
    <w:rsid w:val="00787A8A"/>
    <w:rsid w:val="007914AC"/>
    <w:rsid w:val="007919B9"/>
    <w:rsid w:val="007928C9"/>
    <w:rsid w:val="00794D8A"/>
    <w:rsid w:val="007A0392"/>
    <w:rsid w:val="007A063B"/>
    <w:rsid w:val="007A3CFD"/>
    <w:rsid w:val="007A4D96"/>
    <w:rsid w:val="007A7953"/>
    <w:rsid w:val="007B11C8"/>
    <w:rsid w:val="007B4D27"/>
    <w:rsid w:val="007B661B"/>
    <w:rsid w:val="007C10AD"/>
    <w:rsid w:val="007C353D"/>
    <w:rsid w:val="007C5586"/>
    <w:rsid w:val="007C6315"/>
    <w:rsid w:val="007C7E99"/>
    <w:rsid w:val="007D0A5E"/>
    <w:rsid w:val="007D2CC4"/>
    <w:rsid w:val="007D353B"/>
    <w:rsid w:val="007D4CF6"/>
    <w:rsid w:val="007D5A0D"/>
    <w:rsid w:val="007D6CE6"/>
    <w:rsid w:val="007D7446"/>
    <w:rsid w:val="007D7699"/>
    <w:rsid w:val="007D7A84"/>
    <w:rsid w:val="007E2E03"/>
    <w:rsid w:val="007E4AC8"/>
    <w:rsid w:val="007E5171"/>
    <w:rsid w:val="007E5E38"/>
    <w:rsid w:val="007F4087"/>
    <w:rsid w:val="007F5B2E"/>
    <w:rsid w:val="007F6FB2"/>
    <w:rsid w:val="007F7160"/>
    <w:rsid w:val="0080286A"/>
    <w:rsid w:val="00805918"/>
    <w:rsid w:val="00806208"/>
    <w:rsid w:val="00807754"/>
    <w:rsid w:val="0082025B"/>
    <w:rsid w:val="008205BE"/>
    <w:rsid w:val="00822406"/>
    <w:rsid w:val="00822F8A"/>
    <w:rsid w:val="008233F9"/>
    <w:rsid w:val="00824D1E"/>
    <w:rsid w:val="00831133"/>
    <w:rsid w:val="00832719"/>
    <w:rsid w:val="00836A62"/>
    <w:rsid w:val="00840B5E"/>
    <w:rsid w:val="00846235"/>
    <w:rsid w:val="00850267"/>
    <w:rsid w:val="00851E40"/>
    <w:rsid w:val="0085333E"/>
    <w:rsid w:val="00855223"/>
    <w:rsid w:val="00855DD0"/>
    <w:rsid w:val="008564EC"/>
    <w:rsid w:val="0085663D"/>
    <w:rsid w:val="00863ECD"/>
    <w:rsid w:val="0086557C"/>
    <w:rsid w:val="00871C5F"/>
    <w:rsid w:val="008746C1"/>
    <w:rsid w:val="008749C4"/>
    <w:rsid w:val="00875525"/>
    <w:rsid w:val="008809FC"/>
    <w:rsid w:val="00880BFF"/>
    <w:rsid w:val="00883737"/>
    <w:rsid w:val="008856B6"/>
    <w:rsid w:val="00886C3D"/>
    <w:rsid w:val="00886E44"/>
    <w:rsid w:val="008878E5"/>
    <w:rsid w:val="00887E34"/>
    <w:rsid w:val="00891BF3"/>
    <w:rsid w:val="0089395E"/>
    <w:rsid w:val="00893C27"/>
    <w:rsid w:val="00895437"/>
    <w:rsid w:val="00895AC0"/>
    <w:rsid w:val="008A0585"/>
    <w:rsid w:val="008A1427"/>
    <w:rsid w:val="008A54A1"/>
    <w:rsid w:val="008A5D5E"/>
    <w:rsid w:val="008A5E86"/>
    <w:rsid w:val="008B5E0B"/>
    <w:rsid w:val="008B65E6"/>
    <w:rsid w:val="008C2AE3"/>
    <w:rsid w:val="008C438C"/>
    <w:rsid w:val="008C6879"/>
    <w:rsid w:val="008D00C3"/>
    <w:rsid w:val="008D13D9"/>
    <w:rsid w:val="008D1883"/>
    <w:rsid w:val="008D2E48"/>
    <w:rsid w:val="008D4013"/>
    <w:rsid w:val="008D519B"/>
    <w:rsid w:val="008D65F6"/>
    <w:rsid w:val="008D7E77"/>
    <w:rsid w:val="008E3D03"/>
    <w:rsid w:val="008F3B4A"/>
    <w:rsid w:val="008F4884"/>
    <w:rsid w:val="008F6036"/>
    <w:rsid w:val="00905B1A"/>
    <w:rsid w:val="00910CED"/>
    <w:rsid w:val="00911BC5"/>
    <w:rsid w:val="00913A55"/>
    <w:rsid w:val="0091566C"/>
    <w:rsid w:val="00915E40"/>
    <w:rsid w:val="0091711E"/>
    <w:rsid w:val="009223E8"/>
    <w:rsid w:val="009265B0"/>
    <w:rsid w:val="0093049E"/>
    <w:rsid w:val="009309FE"/>
    <w:rsid w:val="009326B3"/>
    <w:rsid w:val="0093360B"/>
    <w:rsid w:val="00933C3C"/>
    <w:rsid w:val="009424F4"/>
    <w:rsid w:val="00943C62"/>
    <w:rsid w:val="00943D72"/>
    <w:rsid w:val="009442D2"/>
    <w:rsid w:val="00947268"/>
    <w:rsid w:val="00952EC1"/>
    <w:rsid w:val="0095371F"/>
    <w:rsid w:val="00957275"/>
    <w:rsid w:val="00960ABE"/>
    <w:rsid w:val="009618B5"/>
    <w:rsid w:val="009653C6"/>
    <w:rsid w:val="00965665"/>
    <w:rsid w:val="009665B2"/>
    <w:rsid w:val="00972E96"/>
    <w:rsid w:val="00973800"/>
    <w:rsid w:val="00973BCB"/>
    <w:rsid w:val="00974A15"/>
    <w:rsid w:val="00975AB9"/>
    <w:rsid w:val="009762A5"/>
    <w:rsid w:val="00982BB1"/>
    <w:rsid w:val="009875B2"/>
    <w:rsid w:val="00987C0B"/>
    <w:rsid w:val="0099039D"/>
    <w:rsid w:val="00990EB7"/>
    <w:rsid w:val="009958C6"/>
    <w:rsid w:val="00996A01"/>
    <w:rsid w:val="009971C6"/>
    <w:rsid w:val="00997389"/>
    <w:rsid w:val="00997E4B"/>
    <w:rsid w:val="009A126E"/>
    <w:rsid w:val="009A300A"/>
    <w:rsid w:val="009A355D"/>
    <w:rsid w:val="009A4141"/>
    <w:rsid w:val="009A5776"/>
    <w:rsid w:val="009B09E7"/>
    <w:rsid w:val="009B11FF"/>
    <w:rsid w:val="009B1244"/>
    <w:rsid w:val="009B5954"/>
    <w:rsid w:val="009B5E98"/>
    <w:rsid w:val="009B7E1B"/>
    <w:rsid w:val="009C3F76"/>
    <w:rsid w:val="009C4110"/>
    <w:rsid w:val="009C60AC"/>
    <w:rsid w:val="009C6221"/>
    <w:rsid w:val="009C7D62"/>
    <w:rsid w:val="009D14EB"/>
    <w:rsid w:val="009D36F2"/>
    <w:rsid w:val="009D3988"/>
    <w:rsid w:val="009D4535"/>
    <w:rsid w:val="009D4860"/>
    <w:rsid w:val="009E372D"/>
    <w:rsid w:val="009E5D90"/>
    <w:rsid w:val="009E65F5"/>
    <w:rsid w:val="009F073B"/>
    <w:rsid w:val="009F248B"/>
    <w:rsid w:val="009F7548"/>
    <w:rsid w:val="00A005A8"/>
    <w:rsid w:val="00A01962"/>
    <w:rsid w:val="00A02169"/>
    <w:rsid w:val="00A022B9"/>
    <w:rsid w:val="00A054DA"/>
    <w:rsid w:val="00A072C9"/>
    <w:rsid w:val="00A07B74"/>
    <w:rsid w:val="00A16A71"/>
    <w:rsid w:val="00A17221"/>
    <w:rsid w:val="00A2211C"/>
    <w:rsid w:val="00A35A9B"/>
    <w:rsid w:val="00A41BD1"/>
    <w:rsid w:val="00A42A12"/>
    <w:rsid w:val="00A4637A"/>
    <w:rsid w:val="00A50CB8"/>
    <w:rsid w:val="00A5139E"/>
    <w:rsid w:val="00A52CD6"/>
    <w:rsid w:val="00A535FC"/>
    <w:rsid w:val="00A5417E"/>
    <w:rsid w:val="00A56084"/>
    <w:rsid w:val="00A568DC"/>
    <w:rsid w:val="00A5768B"/>
    <w:rsid w:val="00A62BA6"/>
    <w:rsid w:val="00A6321D"/>
    <w:rsid w:val="00A65957"/>
    <w:rsid w:val="00A66E6C"/>
    <w:rsid w:val="00A67EC2"/>
    <w:rsid w:val="00A721FB"/>
    <w:rsid w:val="00A72AD9"/>
    <w:rsid w:val="00A74B9A"/>
    <w:rsid w:val="00A75084"/>
    <w:rsid w:val="00A76A7B"/>
    <w:rsid w:val="00A84152"/>
    <w:rsid w:val="00A8789E"/>
    <w:rsid w:val="00A91D7A"/>
    <w:rsid w:val="00A95478"/>
    <w:rsid w:val="00A961D3"/>
    <w:rsid w:val="00A9725D"/>
    <w:rsid w:val="00A97E22"/>
    <w:rsid w:val="00AA30B5"/>
    <w:rsid w:val="00AA327A"/>
    <w:rsid w:val="00AA7E80"/>
    <w:rsid w:val="00AB0FD4"/>
    <w:rsid w:val="00AB40B0"/>
    <w:rsid w:val="00AB4FFA"/>
    <w:rsid w:val="00AB50B9"/>
    <w:rsid w:val="00AB5DA0"/>
    <w:rsid w:val="00AB6B83"/>
    <w:rsid w:val="00AB7148"/>
    <w:rsid w:val="00AC0F75"/>
    <w:rsid w:val="00AC610B"/>
    <w:rsid w:val="00AC6A73"/>
    <w:rsid w:val="00AD2185"/>
    <w:rsid w:val="00AD226D"/>
    <w:rsid w:val="00AD4304"/>
    <w:rsid w:val="00AE5BEA"/>
    <w:rsid w:val="00AF303B"/>
    <w:rsid w:val="00AF58D0"/>
    <w:rsid w:val="00B03036"/>
    <w:rsid w:val="00B03C2A"/>
    <w:rsid w:val="00B0672A"/>
    <w:rsid w:val="00B06E84"/>
    <w:rsid w:val="00B0754D"/>
    <w:rsid w:val="00B07AEE"/>
    <w:rsid w:val="00B144BA"/>
    <w:rsid w:val="00B162E9"/>
    <w:rsid w:val="00B1745A"/>
    <w:rsid w:val="00B201E7"/>
    <w:rsid w:val="00B20F95"/>
    <w:rsid w:val="00B24924"/>
    <w:rsid w:val="00B2562F"/>
    <w:rsid w:val="00B27146"/>
    <w:rsid w:val="00B277BC"/>
    <w:rsid w:val="00B30D77"/>
    <w:rsid w:val="00B32600"/>
    <w:rsid w:val="00B333D3"/>
    <w:rsid w:val="00B33C91"/>
    <w:rsid w:val="00B37974"/>
    <w:rsid w:val="00B37CAF"/>
    <w:rsid w:val="00B37EAA"/>
    <w:rsid w:val="00B45BD3"/>
    <w:rsid w:val="00B51BAC"/>
    <w:rsid w:val="00B5207D"/>
    <w:rsid w:val="00B521E8"/>
    <w:rsid w:val="00B53A16"/>
    <w:rsid w:val="00B6145C"/>
    <w:rsid w:val="00B63820"/>
    <w:rsid w:val="00B650FF"/>
    <w:rsid w:val="00B66177"/>
    <w:rsid w:val="00B66740"/>
    <w:rsid w:val="00B70EEE"/>
    <w:rsid w:val="00B74157"/>
    <w:rsid w:val="00B8174C"/>
    <w:rsid w:val="00B8228F"/>
    <w:rsid w:val="00B830AB"/>
    <w:rsid w:val="00B8399B"/>
    <w:rsid w:val="00B83E41"/>
    <w:rsid w:val="00B91C33"/>
    <w:rsid w:val="00B937ED"/>
    <w:rsid w:val="00B965CF"/>
    <w:rsid w:val="00B96807"/>
    <w:rsid w:val="00BA0C6F"/>
    <w:rsid w:val="00BA43CA"/>
    <w:rsid w:val="00BA5C7F"/>
    <w:rsid w:val="00BA770B"/>
    <w:rsid w:val="00BA7774"/>
    <w:rsid w:val="00BB35D0"/>
    <w:rsid w:val="00BB3FE7"/>
    <w:rsid w:val="00BB47D4"/>
    <w:rsid w:val="00BB53BF"/>
    <w:rsid w:val="00BB6D35"/>
    <w:rsid w:val="00BC4661"/>
    <w:rsid w:val="00BC6021"/>
    <w:rsid w:val="00BC65F8"/>
    <w:rsid w:val="00BC6BF1"/>
    <w:rsid w:val="00BD0B7E"/>
    <w:rsid w:val="00BE09E5"/>
    <w:rsid w:val="00BE0EEC"/>
    <w:rsid w:val="00BE2E97"/>
    <w:rsid w:val="00BE3673"/>
    <w:rsid w:val="00BE424B"/>
    <w:rsid w:val="00BE4CAE"/>
    <w:rsid w:val="00BE58DA"/>
    <w:rsid w:val="00BE760B"/>
    <w:rsid w:val="00BE7C41"/>
    <w:rsid w:val="00BF0AFF"/>
    <w:rsid w:val="00BF1404"/>
    <w:rsid w:val="00BF2846"/>
    <w:rsid w:val="00BF2F68"/>
    <w:rsid w:val="00BF33A4"/>
    <w:rsid w:val="00BF3B7B"/>
    <w:rsid w:val="00BF4856"/>
    <w:rsid w:val="00BF578D"/>
    <w:rsid w:val="00BF5C8E"/>
    <w:rsid w:val="00BF72B9"/>
    <w:rsid w:val="00C0075E"/>
    <w:rsid w:val="00C007EB"/>
    <w:rsid w:val="00C02BF7"/>
    <w:rsid w:val="00C0599B"/>
    <w:rsid w:val="00C1506C"/>
    <w:rsid w:val="00C20329"/>
    <w:rsid w:val="00C24504"/>
    <w:rsid w:val="00C2526D"/>
    <w:rsid w:val="00C30402"/>
    <w:rsid w:val="00C32E5B"/>
    <w:rsid w:val="00C34ADF"/>
    <w:rsid w:val="00C362E8"/>
    <w:rsid w:val="00C37143"/>
    <w:rsid w:val="00C439E5"/>
    <w:rsid w:val="00C462B6"/>
    <w:rsid w:val="00C4733C"/>
    <w:rsid w:val="00C51192"/>
    <w:rsid w:val="00C526A8"/>
    <w:rsid w:val="00C53D0A"/>
    <w:rsid w:val="00C557A2"/>
    <w:rsid w:val="00C5596A"/>
    <w:rsid w:val="00C57B4A"/>
    <w:rsid w:val="00C57F1E"/>
    <w:rsid w:val="00C613D3"/>
    <w:rsid w:val="00C62B55"/>
    <w:rsid w:val="00C62CB3"/>
    <w:rsid w:val="00C64514"/>
    <w:rsid w:val="00C67644"/>
    <w:rsid w:val="00C71B3B"/>
    <w:rsid w:val="00C7262C"/>
    <w:rsid w:val="00C761DD"/>
    <w:rsid w:val="00C77DB9"/>
    <w:rsid w:val="00C80EA5"/>
    <w:rsid w:val="00C8217A"/>
    <w:rsid w:val="00C90726"/>
    <w:rsid w:val="00C9318C"/>
    <w:rsid w:val="00C94214"/>
    <w:rsid w:val="00C944AC"/>
    <w:rsid w:val="00CA2C28"/>
    <w:rsid w:val="00CA3CDB"/>
    <w:rsid w:val="00CA6C38"/>
    <w:rsid w:val="00CA77A3"/>
    <w:rsid w:val="00CB01DE"/>
    <w:rsid w:val="00CB0848"/>
    <w:rsid w:val="00CB3544"/>
    <w:rsid w:val="00CB68F8"/>
    <w:rsid w:val="00CB73DB"/>
    <w:rsid w:val="00CC1CED"/>
    <w:rsid w:val="00CC227D"/>
    <w:rsid w:val="00CC36B8"/>
    <w:rsid w:val="00CC3CBF"/>
    <w:rsid w:val="00CC45B3"/>
    <w:rsid w:val="00CC6163"/>
    <w:rsid w:val="00CD242F"/>
    <w:rsid w:val="00CD3438"/>
    <w:rsid w:val="00CD70FC"/>
    <w:rsid w:val="00CE0E2B"/>
    <w:rsid w:val="00CE31EC"/>
    <w:rsid w:val="00CE4B12"/>
    <w:rsid w:val="00CE4C86"/>
    <w:rsid w:val="00CE5A7C"/>
    <w:rsid w:val="00CF0D32"/>
    <w:rsid w:val="00CF6835"/>
    <w:rsid w:val="00D04315"/>
    <w:rsid w:val="00D07A7A"/>
    <w:rsid w:val="00D10434"/>
    <w:rsid w:val="00D105F2"/>
    <w:rsid w:val="00D13B5B"/>
    <w:rsid w:val="00D166C8"/>
    <w:rsid w:val="00D1785C"/>
    <w:rsid w:val="00D2404C"/>
    <w:rsid w:val="00D3003F"/>
    <w:rsid w:val="00D31AD9"/>
    <w:rsid w:val="00D3311D"/>
    <w:rsid w:val="00D34A19"/>
    <w:rsid w:val="00D36062"/>
    <w:rsid w:val="00D36139"/>
    <w:rsid w:val="00D42DF2"/>
    <w:rsid w:val="00D463A8"/>
    <w:rsid w:val="00D50268"/>
    <w:rsid w:val="00D52944"/>
    <w:rsid w:val="00D53F11"/>
    <w:rsid w:val="00D55971"/>
    <w:rsid w:val="00D61B0A"/>
    <w:rsid w:val="00D6324D"/>
    <w:rsid w:val="00D651D0"/>
    <w:rsid w:val="00D66ED7"/>
    <w:rsid w:val="00D67737"/>
    <w:rsid w:val="00D74B3A"/>
    <w:rsid w:val="00D75603"/>
    <w:rsid w:val="00D80504"/>
    <w:rsid w:val="00D82B60"/>
    <w:rsid w:val="00D837CD"/>
    <w:rsid w:val="00D84D9B"/>
    <w:rsid w:val="00D8521B"/>
    <w:rsid w:val="00D8549C"/>
    <w:rsid w:val="00D86ECB"/>
    <w:rsid w:val="00D87E9F"/>
    <w:rsid w:val="00D932FD"/>
    <w:rsid w:val="00D93A5E"/>
    <w:rsid w:val="00D93C50"/>
    <w:rsid w:val="00D94533"/>
    <w:rsid w:val="00DA0FD0"/>
    <w:rsid w:val="00DA3550"/>
    <w:rsid w:val="00DA3B7E"/>
    <w:rsid w:val="00DA4E46"/>
    <w:rsid w:val="00DB0690"/>
    <w:rsid w:val="00DB4625"/>
    <w:rsid w:val="00DB563D"/>
    <w:rsid w:val="00DB67AA"/>
    <w:rsid w:val="00DB690C"/>
    <w:rsid w:val="00DC082D"/>
    <w:rsid w:val="00DC1D79"/>
    <w:rsid w:val="00DC1DD2"/>
    <w:rsid w:val="00DC496D"/>
    <w:rsid w:val="00DC62E9"/>
    <w:rsid w:val="00DD0513"/>
    <w:rsid w:val="00DD1F66"/>
    <w:rsid w:val="00DD40A8"/>
    <w:rsid w:val="00DD483C"/>
    <w:rsid w:val="00DE02A1"/>
    <w:rsid w:val="00DE3F7F"/>
    <w:rsid w:val="00DF00B8"/>
    <w:rsid w:val="00DF1A29"/>
    <w:rsid w:val="00DF3FC7"/>
    <w:rsid w:val="00DF4046"/>
    <w:rsid w:val="00DF5F44"/>
    <w:rsid w:val="00E01E57"/>
    <w:rsid w:val="00E04FC3"/>
    <w:rsid w:val="00E07B7E"/>
    <w:rsid w:val="00E10D08"/>
    <w:rsid w:val="00E10EB0"/>
    <w:rsid w:val="00E10EB4"/>
    <w:rsid w:val="00E1278B"/>
    <w:rsid w:val="00E12E37"/>
    <w:rsid w:val="00E13E57"/>
    <w:rsid w:val="00E15B31"/>
    <w:rsid w:val="00E17FF8"/>
    <w:rsid w:val="00E21F46"/>
    <w:rsid w:val="00E24620"/>
    <w:rsid w:val="00E2528E"/>
    <w:rsid w:val="00E2601E"/>
    <w:rsid w:val="00E2741E"/>
    <w:rsid w:val="00E31135"/>
    <w:rsid w:val="00E32047"/>
    <w:rsid w:val="00E35397"/>
    <w:rsid w:val="00E375B5"/>
    <w:rsid w:val="00E41DFB"/>
    <w:rsid w:val="00E429D5"/>
    <w:rsid w:val="00E43CB5"/>
    <w:rsid w:val="00E47B2C"/>
    <w:rsid w:val="00E51570"/>
    <w:rsid w:val="00E51E67"/>
    <w:rsid w:val="00E5228A"/>
    <w:rsid w:val="00E560C9"/>
    <w:rsid w:val="00E64FF5"/>
    <w:rsid w:val="00E65593"/>
    <w:rsid w:val="00E65C36"/>
    <w:rsid w:val="00E677BD"/>
    <w:rsid w:val="00E71D10"/>
    <w:rsid w:val="00E71E0A"/>
    <w:rsid w:val="00E80BC3"/>
    <w:rsid w:val="00E810C5"/>
    <w:rsid w:val="00E814BB"/>
    <w:rsid w:val="00E826DB"/>
    <w:rsid w:val="00E837A9"/>
    <w:rsid w:val="00E844B2"/>
    <w:rsid w:val="00E84F17"/>
    <w:rsid w:val="00E865C1"/>
    <w:rsid w:val="00E9120E"/>
    <w:rsid w:val="00E91661"/>
    <w:rsid w:val="00E92BEF"/>
    <w:rsid w:val="00E954C9"/>
    <w:rsid w:val="00E96BCA"/>
    <w:rsid w:val="00EA3D1D"/>
    <w:rsid w:val="00EA58F4"/>
    <w:rsid w:val="00EA7752"/>
    <w:rsid w:val="00EB2DCD"/>
    <w:rsid w:val="00EB3ACC"/>
    <w:rsid w:val="00EC007B"/>
    <w:rsid w:val="00EC10D0"/>
    <w:rsid w:val="00EC13F4"/>
    <w:rsid w:val="00EC2CD8"/>
    <w:rsid w:val="00EC3417"/>
    <w:rsid w:val="00EC6183"/>
    <w:rsid w:val="00ED3862"/>
    <w:rsid w:val="00ED3C48"/>
    <w:rsid w:val="00EE0137"/>
    <w:rsid w:val="00EE0661"/>
    <w:rsid w:val="00EE5382"/>
    <w:rsid w:val="00EE68E6"/>
    <w:rsid w:val="00EF01F5"/>
    <w:rsid w:val="00EF0808"/>
    <w:rsid w:val="00EF24FA"/>
    <w:rsid w:val="00EF58F6"/>
    <w:rsid w:val="00EF770B"/>
    <w:rsid w:val="00EF7B60"/>
    <w:rsid w:val="00F0118E"/>
    <w:rsid w:val="00F01D97"/>
    <w:rsid w:val="00F031C5"/>
    <w:rsid w:val="00F24150"/>
    <w:rsid w:val="00F33366"/>
    <w:rsid w:val="00F33700"/>
    <w:rsid w:val="00F36D2D"/>
    <w:rsid w:val="00F36FC8"/>
    <w:rsid w:val="00F37EBB"/>
    <w:rsid w:val="00F40C0F"/>
    <w:rsid w:val="00F4431C"/>
    <w:rsid w:val="00F47613"/>
    <w:rsid w:val="00F51C38"/>
    <w:rsid w:val="00F527B0"/>
    <w:rsid w:val="00F56200"/>
    <w:rsid w:val="00F56E22"/>
    <w:rsid w:val="00F61CB2"/>
    <w:rsid w:val="00F623D7"/>
    <w:rsid w:val="00F70DDD"/>
    <w:rsid w:val="00F715EF"/>
    <w:rsid w:val="00F717A4"/>
    <w:rsid w:val="00F73E33"/>
    <w:rsid w:val="00F7499B"/>
    <w:rsid w:val="00F8734C"/>
    <w:rsid w:val="00F8787C"/>
    <w:rsid w:val="00F904E4"/>
    <w:rsid w:val="00F92B30"/>
    <w:rsid w:val="00F931BB"/>
    <w:rsid w:val="00F93779"/>
    <w:rsid w:val="00F9633C"/>
    <w:rsid w:val="00F97E26"/>
    <w:rsid w:val="00FA1DF8"/>
    <w:rsid w:val="00FA295A"/>
    <w:rsid w:val="00FA31E8"/>
    <w:rsid w:val="00FA323A"/>
    <w:rsid w:val="00FA545F"/>
    <w:rsid w:val="00FA638A"/>
    <w:rsid w:val="00FA6EE3"/>
    <w:rsid w:val="00FB1862"/>
    <w:rsid w:val="00FB2BE3"/>
    <w:rsid w:val="00FB3E8D"/>
    <w:rsid w:val="00FB45B4"/>
    <w:rsid w:val="00FB75D4"/>
    <w:rsid w:val="00FC0DCE"/>
    <w:rsid w:val="00FC1B15"/>
    <w:rsid w:val="00FC4B12"/>
    <w:rsid w:val="00FC4D1C"/>
    <w:rsid w:val="00FC5D4D"/>
    <w:rsid w:val="00FC5DE3"/>
    <w:rsid w:val="00FC6746"/>
    <w:rsid w:val="00FC6E80"/>
    <w:rsid w:val="00FC7610"/>
    <w:rsid w:val="00FD2948"/>
    <w:rsid w:val="00FD41B2"/>
    <w:rsid w:val="00FD4AD9"/>
    <w:rsid w:val="00FD6142"/>
    <w:rsid w:val="00FE3C96"/>
    <w:rsid w:val="00FE404A"/>
    <w:rsid w:val="00FE600E"/>
    <w:rsid w:val="00FE63D3"/>
    <w:rsid w:val="00FE6A1B"/>
    <w:rsid w:val="00FE6D7E"/>
    <w:rsid w:val="00FF536C"/>
    <w:rsid w:val="00FF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41020"/>
  <w15:chartTrackingRefBased/>
  <w15:docId w15:val="{8D195C3F-9D0D-4AC0-A2B5-707E47ED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402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815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4815AE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rsid w:val="004815AE"/>
  </w:style>
  <w:style w:type="paragraph" w:styleId="a6">
    <w:name w:val="List Paragraph"/>
    <w:basedOn w:val="a"/>
    <w:uiPriority w:val="34"/>
    <w:qFormat/>
    <w:rsid w:val="004815A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nk">
    <w:name w:val="link"/>
    <w:rsid w:val="004815AE"/>
    <w:rPr>
      <w:strike w:val="0"/>
      <w:dstrike w:val="0"/>
      <w:u w:val="none"/>
      <w:effect w:val="none"/>
    </w:rPr>
  </w:style>
  <w:style w:type="paragraph" w:styleId="a7">
    <w:name w:val="footer"/>
    <w:basedOn w:val="a"/>
    <w:link w:val="a8"/>
    <w:uiPriority w:val="99"/>
    <w:unhideWhenUsed/>
    <w:rsid w:val="00165E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65ED2"/>
    <w:rPr>
      <w:rFonts w:eastAsia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4131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141318"/>
    <w:rPr>
      <w:rFonts w:ascii="Segoe UI" w:eastAsia="Times New Roman" w:hAnsi="Segoe UI" w:cs="Segoe UI"/>
      <w:sz w:val="18"/>
      <w:szCs w:val="18"/>
    </w:rPr>
  </w:style>
  <w:style w:type="paragraph" w:customStyle="1" w:styleId="1">
    <w:name w:val="Текст1"/>
    <w:basedOn w:val="a"/>
    <w:rsid w:val="00B8399B"/>
    <w:rPr>
      <w:rFonts w:ascii="Courier New" w:hAnsi="Courier New"/>
      <w:sz w:val="20"/>
      <w:szCs w:val="20"/>
    </w:rPr>
  </w:style>
  <w:style w:type="paragraph" w:styleId="ab">
    <w:name w:val="footnote text"/>
    <w:basedOn w:val="a"/>
    <w:link w:val="ac"/>
    <w:uiPriority w:val="99"/>
    <w:unhideWhenUsed/>
    <w:rsid w:val="00516B01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516B01"/>
    <w:rPr>
      <w:rFonts w:eastAsia="Times New Roman"/>
    </w:rPr>
  </w:style>
  <w:style w:type="character" w:styleId="ad">
    <w:name w:val="footnote reference"/>
    <w:basedOn w:val="a0"/>
    <w:uiPriority w:val="99"/>
    <w:unhideWhenUsed/>
    <w:rsid w:val="00516B01"/>
    <w:rPr>
      <w:vertAlign w:val="superscript"/>
    </w:rPr>
  </w:style>
  <w:style w:type="paragraph" w:styleId="ae">
    <w:name w:val="Normal (Web)"/>
    <w:basedOn w:val="a"/>
    <w:uiPriority w:val="99"/>
    <w:unhideWhenUsed/>
    <w:rsid w:val="00EF01F5"/>
    <w:pPr>
      <w:spacing w:before="100" w:beforeAutospacing="1" w:after="100" w:afterAutospacing="1"/>
    </w:pPr>
  </w:style>
  <w:style w:type="paragraph" w:customStyle="1" w:styleId="ConsPlusNormal">
    <w:name w:val="ConsPlusNormal"/>
    <w:rsid w:val="00E35397"/>
    <w:pPr>
      <w:widowControl w:val="0"/>
      <w:autoSpaceDE w:val="0"/>
      <w:autoSpaceDN w:val="0"/>
    </w:pPr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D2803795463B56012A8475FD32C71E23130006A03011E43031F196362EA6831A1329478F981072E28F17368062516849D892FEE4009F3ECEPD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3D2803795463B56012A8475FD32C71E23130006A03011E43031F196362EA6831A1329478F981072E18F17368062516849D892FEE4009F3ECEPD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lesnikov.av\Desktop\&#1053;&#1086;&#1074;&#1072;&#1103;%20&#1087;&#1072;&#1087;&#1082;&#1072;\&#1050;&#1040;&#1042;%202022\&#1056;&#1072;&#1079;&#1085;&#1086;&#1077;\&#1055;&#1086;&#1088;&#1103;&#1076;&#1086;&#1082;%20&#1055;&#1054;\&#1055;&#1088;&#1080;&#1082;&#1072;&#1079;%20&#1086;%20&#1087;&#1086;&#1088;&#1103;&#1076;&#1082;&#1077;%20&#1055;&#1054;%20&#1080;%20&#1042;&#1054;%2017.04.24%20(1)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2355A-1B86-4B29-AC4A-0058EF24D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о порядке ПО и ВО 17.04.24 (1)</Template>
  <TotalTime>8</TotalTime>
  <Pages>5</Pages>
  <Words>1678</Words>
  <Characters>9566</Characters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11222</CharactersWithSpaces>
  <SharedDoc>false</SharedDoc>
  <HLinks>
    <vt:vector size="42" baseType="variant">
      <vt:variant>
        <vt:i4>5373955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consultantplus://offline/ref=6202B5935298FFBA417CA5559B161BA6FB334469A728552C63D1A3855D06368AEA3D3469809394BCA7E5F771CCi7V3J</vt:lpwstr>
      </vt:variant>
      <vt:variant>
        <vt:lpwstr/>
      </vt:variant>
      <vt:variant>
        <vt:i4>6946878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consultantplus://offline/ref=3D73CDFA68029193AB58BE5ED2C49B0EB4586F756EF6450E522438BFC7DF36ED8E2CFFF9EA21521EBBFB196A04ED24BF449735931A096674x3H1I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consultantplus://offline/ref=3D73CDFA68029193AB58BE5ED2C49B0EB4586F756EF6450E522438BFC7DF36ED8E2CFFF9EA21571BBDFB196A04ED24BF449735931A096674x3H1I</vt:lpwstr>
      </vt:variant>
      <vt:variant>
        <vt:lpwstr/>
      </vt:variant>
      <vt:variant>
        <vt:i4>6946926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consultantplus://offline/ref=3D73CDFA68029193AB58BE5ED2C49B0EB4586F756EF6450E522438BFC7DF36ED8E2CFFF9EA21561CB0FB196A04ED24BF449735931A096674x3H1I</vt:lpwstr>
      </vt:variant>
      <vt:variant>
        <vt:lpwstr/>
      </vt:variant>
      <vt:variant>
        <vt:i4>6488120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consultantplus://offline/ref=73D2803795463B56012A8475FD32C71E23130006A03011E43031F196362EA6831A1329478F981072E28F17368062516849D892FEE4009F3ECEPDL</vt:lpwstr>
      </vt:variant>
      <vt:variant>
        <vt:lpwstr/>
      </vt:variant>
      <vt:variant>
        <vt:i4>6488123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consultantplus://offline/ref=73D2803795463B56012A8475FD32C71E23130006A03011E43031F196362EA6831A1329478F981072E18F17368062516849D892FEE4009F3ECEPDL</vt:lpwstr>
      </vt:variant>
      <vt:variant>
        <vt:lpwstr/>
      </vt:variant>
      <vt:variant>
        <vt:i4>6488120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consultantplus://offline/ref=73D2803795463B56012A8475FD32C71E23130006A03011E43031F196362EA6831A1329478F981072E28F17368062516849D892FEE4009F3ECEPDL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2026-07-09T07:49:00Z</cp:lastPrinted>
  <dcterms:created xsi:type="dcterms:W3CDTF">2026-07-09T07:19:00Z</dcterms:created>
  <dcterms:modified xsi:type="dcterms:W3CDTF">2026-07-09T08:44:00Z</dcterms:modified>
</cp:coreProperties>
</file>