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58D" w:rsidRPr="009D79C8" w:rsidRDefault="00DE458D" w:rsidP="00DE458D">
      <w:pPr>
        <w:pStyle w:val="a6"/>
        <w:ind w:left="5387" w:right="44"/>
        <w:rPr>
          <w:sz w:val="24"/>
          <w:szCs w:val="24"/>
        </w:rPr>
      </w:pPr>
      <w:r>
        <w:rPr>
          <w:sz w:val="24"/>
          <w:szCs w:val="24"/>
        </w:rPr>
        <w:t>Приложение 3</w:t>
      </w:r>
    </w:p>
    <w:p w:rsidR="007D161E" w:rsidRPr="007D161E" w:rsidRDefault="00DE458D" w:rsidP="007D161E">
      <w:pPr>
        <w:pStyle w:val="a6"/>
        <w:ind w:left="5387" w:right="44"/>
        <w:rPr>
          <w:rFonts w:eastAsia="MS Mincho"/>
          <w:sz w:val="24"/>
          <w:szCs w:val="24"/>
        </w:rPr>
      </w:pPr>
      <w:r w:rsidRPr="009D79C8">
        <w:rPr>
          <w:sz w:val="24"/>
          <w:szCs w:val="24"/>
        </w:rPr>
        <w:t xml:space="preserve">к приказу ФСКН </w:t>
      </w:r>
      <w:r>
        <w:rPr>
          <w:sz w:val="24"/>
          <w:szCs w:val="24"/>
        </w:rPr>
        <w:t>России, Генеральной прокуратуры</w:t>
      </w:r>
      <w:r>
        <w:rPr>
          <w:sz w:val="24"/>
          <w:szCs w:val="24"/>
        </w:rPr>
        <w:br/>
      </w:r>
      <w:r w:rsidRPr="009D79C8">
        <w:rPr>
          <w:sz w:val="24"/>
          <w:szCs w:val="24"/>
        </w:rPr>
        <w:t xml:space="preserve">Российской Федерации, Следственного комитета Российской Федерации, МВД России, </w:t>
      </w:r>
      <w:r w:rsidRPr="00BE3767">
        <w:rPr>
          <w:sz w:val="24"/>
          <w:szCs w:val="24"/>
        </w:rPr>
        <w:t>Министра обороны Российской Федерации</w:t>
      </w:r>
      <w:r w:rsidRPr="009D79C8">
        <w:rPr>
          <w:sz w:val="24"/>
          <w:szCs w:val="24"/>
        </w:rPr>
        <w:t>, Минздрав</w:t>
      </w:r>
      <w:r>
        <w:rPr>
          <w:sz w:val="24"/>
          <w:szCs w:val="24"/>
        </w:rPr>
        <w:t>а</w:t>
      </w:r>
      <w:r>
        <w:rPr>
          <w:sz w:val="24"/>
          <w:szCs w:val="24"/>
        </w:rPr>
        <w:br/>
        <w:t>России, Минобрнауки России, ФСБ России,</w:t>
      </w:r>
      <w:r>
        <w:rPr>
          <w:sz w:val="24"/>
          <w:szCs w:val="24"/>
        </w:rPr>
        <w:br/>
        <w:t xml:space="preserve">ФСИН России, </w:t>
      </w:r>
      <w:r w:rsidRPr="009D79C8">
        <w:rPr>
          <w:sz w:val="24"/>
          <w:szCs w:val="24"/>
        </w:rPr>
        <w:t>ФТС России</w:t>
      </w:r>
      <w:r>
        <w:rPr>
          <w:sz w:val="24"/>
          <w:szCs w:val="24"/>
        </w:rPr>
        <w:br/>
      </w:r>
      <w:r w:rsidR="007D161E" w:rsidRPr="007D161E">
        <w:rPr>
          <w:rFonts w:eastAsia="MS Mincho"/>
          <w:sz w:val="24"/>
          <w:szCs w:val="24"/>
        </w:rPr>
        <w:t>от 2.11.2015 г.</w:t>
      </w:r>
    </w:p>
    <w:p w:rsidR="007D161E" w:rsidRPr="007D161E" w:rsidRDefault="007D161E" w:rsidP="007D161E">
      <w:pPr>
        <w:pStyle w:val="ad"/>
        <w:tabs>
          <w:tab w:val="right" w:pos="15334"/>
        </w:tabs>
        <w:ind w:left="5387"/>
        <w:rPr>
          <w:rFonts w:ascii="Times New Roman" w:eastAsia="MS Mincho" w:hAnsi="Times New Roman"/>
          <w:sz w:val="24"/>
          <w:szCs w:val="24"/>
        </w:rPr>
      </w:pPr>
      <w:r w:rsidRPr="007D161E">
        <w:rPr>
          <w:rFonts w:ascii="Times New Roman" w:eastAsia="MS Mincho" w:hAnsi="Times New Roman" w:cs="Times New Roman"/>
          <w:sz w:val="24"/>
          <w:szCs w:val="24"/>
        </w:rPr>
        <w:t xml:space="preserve">№ </w:t>
      </w:r>
      <w:r w:rsidRPr="007D161E">
        <w:rPr>
          <w:rFonts w:ascii="Times New Roman" w:hAnsi="Times New Roman" w:cs="Times New Roman"/>
          <w:sz w:val="24"/>
          <w:szCs w:val="24"/>
        </w:rPr>
        <w:t>389/536/98/1041/668/779бн/1280/663/990/2206</w:t>
      </w:r>
    </w:p>
    <w:p w:rsidR="00E957B0" w:rsidRPr="0003019B" w:rsidRDefault="00E957B0">
      <w:pPr>
        <w:rPr>
          <w:sz w:val="24"/>
          <w:szCs w:val="24"/>
        </w:rPr>
      </w:pPr>
    </w:p>
    <w:p w:rsidR="00F06E72" w:rsidRPr="00B32756" w:rsidRDefault="00F06E72">
      <w:pPr>
        <w:pStyle w:val="7"/>
        <w:rPr>
          <w:sz w:val="24"/>
          <w:szCs w:val="24"/>
        </w:rPr>
      </w:pPr>
      <w:r w:rsidRPr="00B32756">
        <w:rPr>
          <w:sz w:val="24"/>
          <w:szCs w:val="24"/>
        </w:rPr>
        <w:t>МЕЖВЕДОМСТВЕННАЯ СТАТИСТИЧЕСКАЯ ОТЧЕТНОСТЬ</w:t>
      </w:r>
    </w:p>
    <w:p w:rsidR="00F06E72" w:rsidRPr="003E5E75" w:rsidRDefault="00F06E72">
      <w:pPr>
        <w:pStyle w:val="7"/>
        <w:rPr>
          <w:sz w:val="10"/>
          <w:szCs w:val="10"/>
        </w:rPr>
      </w:pPr>
    </w:p>
    <w:tbl>
      <w:tblPr>
        <w:tblW w:w="4826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17"/>
        <w:gridCol w:w="2287"/>
        <w:gridCol w:w="2172"/>
      </w:tblGrid>
      <w:tr w:rsidR="00F06E72" w:rsidRPr="00B32756">
        <w:tblPrEx>
          <w:tblCellMar>
            <w:top w:w="0" w:type="dxa"/>
            <w:bottom w:w="0" w:type="dxa"/>
          </w:tblCellMar>
        </w:tblPrEx>
        <w:trPr>
          <w:cantSplit/>
          <w:trHeight w:val="141"/>
          <w:jc w:val="center"/>
        </w:trPr>
        <w:tc>
          <w:tcPr>
            <w:tcW w:w="289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06E72" w:rsidRPr="00B32756" w:rsidRDefault="00F06E72" w:rsidP="008D74E9">
            <w:pPr>
              <w:spacing w:before="60" w:after="60"/>
              <w:rPr>
                <w:sz w:val="18"/>
                <w:szCs w:val="18"/>
              </w:rPr>
            </w:pPr>
            <w:r w:rsidRPr="00B32756">
              <w:rPr>
                <w:sz w:val="18"/>
                <w:szCs w:val="18"/>
              </w:rPr>
              <w:t>Представляют</w:t>
            </w:r>
          </w:p>
        </w:tc>
        <w:tc>
          <w:tcPr>
            <w:tcW w:w="108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:rsidR="00F06E72" w:rsidRPr="00B32756" w:rsidRDefault="00F06E72" w:rsidP="008D74E9">
            <w:pPr>
              <w:spacing w:before="60" w:after="60"/>
              <w:rPr>
                <w:sz w:val="18"/>
                <w:szCs w:val="18"/>
              </w:rPr>
            </w:pPr>
            <w:r w:rsidRPr="00B32756">
              <w:rPr>
                <w:sz w:val="18"/>
                <w:szCs w:val="18"/>
              </w:rPr>
              <w:t>Сроки представления</w:t>
            </w:r>
          </w:p>
        </w:tc>
        <w:tc>
          <w:tcPr>
            <w:tcW w:w="1027" w:type="pct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06E72" w:rsidRPr="00B32756" w:rsidRDefault="00F3497D" w:rsidP="00D73C6E">
            <w:pPr>
              <w:pStyle w:val="2"/>
              <w:ind w:left="-140" w:right="-168"/>
              <w:jc w:val="center"/>
              <w:rPr>
                <w:sz w:val="20"/>
                <w:szCs w:val="20"/>
              </w:rPr>
            </w:pPr>
            <w:r w:rsidRPr="00B32756">
              <w:rPr>
                <w:sz w:val="20"/>
                <w:szCs w:val="20"/>
              </w:rPr>
              <w:t>ФОРМА № 3</w:t>
            </w:r>
            <w:r w:rsidR="00F06E72" w:rsidRPr="00B32756">
              <w:rPr>
                <w:sz w:val="20"/>
                <w:szCs w:val="20"/>
              </w:rPr>
              <w:t>-МВ-НОН</w:t>
            </w:r>
          </w:p>
          <w:p w:rsidR="00F06E72" w:rsidRPr="00B32756" w:rsidRDefault="000528F5" w:rsidP="00D73C6E">
            <w:pPr>
              <w:ind w:left="-1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месячная</w:t>
            </w:r>
          </w:p>
        </w:tc>
      </w:tr>
      <w:tr w:rsidR="00F06E72" w:rsidRPr="00B3275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892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26EAB" w:rsidRDefault="006232D2" w:rsidP="005051B4">
            <w:pPr>
              <w:pStyle w:val="ad"/>
              <w:ind w:right="79"/>
              <w:rPr>
                <w:rFonts w:ascii="Times New Roman" w:eastAsia="MS Mincho" w:hAnsi="Times New Roman"/>
                <w:sz w:val="18"/>
                <w:szCs w:val="18"/>
              </w:rPr>
            </w:pPr>
            <w:r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- </w:t>
            </w:r>
            <w:r w:rsidR="005E0324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ИЦ МВД по республикам, главных управлений, управлений МВД России по иным субъектам Российской </w:t>
            </w:r>
            <w:r w:rsidR="00433DB9">
              <w:rPr>
                <w:rFonts w:ascii="Times New Roman" w:eastAsia="MS Mincho" w:hAnsi="Times New Roman" w:cs="Times New Roman"/>
                <w:sz w:val="18"/>
                <w:szCs w:val="18"/>
              </w:rPr>
              <w:t>Федерации, УТ МВД России по ФО,</w:t>
            </w:r>
            <w:r w:rsidR="00433DB9">
              <w:rPr>
                <w:rFonts w:ascii="Times New Roman" w:eastAsia="MS Mincho" w:hAnsi="Times New Roman" w:cs="Times New Roman"/>
                <w:sz w:val="18"/>
                <w:szCs w:val="18"/>
              </w:rPr>
              <w:br/>
            </w:r>
            <w:r w:rsidR="005E0324">
              <w:rPr>
                <w:rFonts w:ascii="Times New Roman" w:eastAsia="MS Mincho" w:hAnsi="Times New Roman" w:cs="Times New Roman"/>
                <w:sz w:val="18"/>
                <w:szCs w:val="18"/>
              </w:rPr>
              <w:t>Восточно-Сибирского и Забайкальского ЛУ МВД России на транспорте</w:t>
            </w:r>
            <w:r w:rsidR="005E0324" w:rsidRPr="00E208BB">
              <w:rPr>
                <w:rFonts w:ascii="Times New Roman" w:eastAsia="MS Mincho" w:hAnsi="Times New Roman" w:cs="Times New Roman"/>
                <w:sz w:val="18"/>
                <w:szCs w:val="18"/>
              </w:rPr>
              <w:t>,</w:t>
            </w:r>
            <w:r w:rsidR="003E5E75">
              <w:rPr>
                <w:rFonts w:ascii="Times New Roman" w:eastAsia="MS Mincho" w:hAnsi="Times New Roman"/>
                <w:sz w:val="18"/>
                <w:szCs w:val="18"/>
              </w:rPr>
              <w:br/>
            </w:r>
            <w:r w:rsidR="003E5E75" w:rsidRPr="003E5E75">
              <w:rPr>
                <w:rFonts w:ascii="Times New Roman" w:eastAsia="MS Mincho" w:hAnsi="Times New Roman" w:cs="Times New Roman"/>
                <w:sz w:val="18"/>
                <w:szCs w:val="18"/>
              </w:rPr>
              <w:t>Симферопольского ЛО МВД России на транспорте,</w:t>
            </w:r>
            <w:r w:rsidR="003E5E75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 </w:t>
            </w:r>
            <w:r w:rsidR="005310C1">
              <w:rPr>
                <w:rFonts w:ascii="Times New Roman" w:eastAsia="MS Mincho" w:hAnsi="Times New Roman" w:cs="Times New Roman"/>
                <w:sz w:val="18"/>
                <w:szCs w:val="18"/>
              </w:rPr>
              <w:t>ГВП</w:t>
            </w:r>
          </w:p>
          <w:p w:rsidR="00F06E72" w:rsidRPr="00B32756" w:rsidRDefault="00A22FE7" w:rsidP="00326E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ФК</w:t>
            </w:r>
            <w:r w:rsidR="006A606C" w:rsidRPr="0079147B">
              <w:rPr>
                <w:sz w:val="18"/>
                <w:szCs w:val="18"/>
              </w:rPr>
              <w:t>У «ГИАЦ МВД России</w:t>
            </w:r>
            <w:r w:rsidR="006A606C">
              <w:rPr>
                <w:sz w:val="18"/>
                <w:szCs w:val="18"/>
              </w:rPr>
              <w:t>»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:rsidR="00F06E72" w:rsidRPr="00B32756" w:rsidRDefault="00C653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F06E72" w:rsidRPr="00B32756">
              <w:rPr>
                <w:sz w:val="18"/>
                <w:szCs w:val="18"/>
              </w:rPr>
              <w:t xml:space="preserve"> числа после отчетного периода</w:t>
            </w:r>
          </w:p>
        </w:tc>
        <w:tc>
          <w:tcPr>
            <w:tcW w:w="1027" w:type="pct"/>
            <w:vMerge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06E72" w:rsidRPr="00B32756" w:rsidRDefault="00F06E72">
            <w:pPr>
              <w:ind w:left="923" w:hanging="709"/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F06E72" w:rsidRPr="00B32756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89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6EAB" w:rsidRDefault="006232D2" w:rsidP="00326EAB">
            <w:pPr>
              <w:pStyle w:val="ad"/>
              <w:tabs>
                <w:tab w:val="left" w:pos="3477"/>
              </w:tabs>
              <w:rPr>
                <w:rFonts w:ascii="Times New Roman" w:eastAsia="MS Mincho" w:hAnsi="Times New Roman"/>
                <w:sz w:val="18"/>
                <w:szCs w:val="18"/>
              </w:rPr>
            </w:pPr>
            <w:r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- </w:t>
            </w:r>
            <w:r w:rsidR="00A22FE7">
              <w:rPr>
                <w:rFonts w:ascii="Times New Roman" w:eastAsia="MS Mincho" w:hAnsi="Times New Roman" w:cs="Times New Roman"/>
                <w:sz w:val="18"/>
                <w:szCs w:val="18"/>
              </w:rPr>
              <w:t>ФК</w:t>
            </w:r>
            <w:r w:rsidR="006A606C" w:rsidRPr="006A606C">
              <w:rPr>
                <w:rFonts w:ascii="Times New Roman" w:eastAsia="MS Mincho" w:hAnsi="Times New Roman" w:cs="Times New Roman"/>
                <w:sz w:val="18"/>
                <w:szCs w:val="18"/>
              </w:rPr>
              <w:t>У «ГИАЦ МВД России»</w:t>
            </w:r>
          </w:p>
          <w:p w:rsidR="00F06E72" w:rsidRPr="00B32756" w:rsidRDefault="00326EAB" w:rsidP="00326EAB">
            <w:pPr>
              <w:rPr>
                <w:sz w:val="18"/>
                <w:szCs w:val="18"/>
              </w:rPr>
            </w:pPr>
            <w:r>
              <w:rPr>
                <w:rFonts w:eastAsia="MS Mincho"/>
                <w:sz w:val="18"/>
                <w:szCs w:val="18"/>
              </w:rPr>
              <w:t>в ФСКН России</w:t>
            </w:r>
            <w:r w:rsidR="006138D0">
              <w:rPr>
                <w:rFonts w:eastAsia="MS Mincho"/>
                <w:sz w:val="18"/>
                <w:szCs w:val="18"/>
              </w:rPr>
              <w:t>,</w:t>
            </w:r>
            <w:r w:rsidR="006138D0" w:rsidRPr="006232D2">
              <w:rPr>
                <w:rFonts w:eastAsia="MS Mincho"/>
                <w:sz w:val="18"/>
                <w:szCs w:val="18"/>
              </w:rPr>
              <w:t xml:space="preserve"> Генеральную пр</w:t>
            </w:r>
            <w:r w:rsidR="002C6BDA">
              <w:rPr>
                <w:rFonts w:eastAsia="MS Mincho"/>
                <w:sz w:val="18"/>
                <w:szCs w:val="18"/>
              </w:rPr>
              <w:t>окуратуру Российской</w:t>
            </w:r>
            <w:r w:rsidR="002C6BDA">
              <w:rPr>
                <w:rFonts w:eastAsia="MS Mincho"/>
                <w:sz w:val="18"/>
                <w:szCs w:val="18"/>
              </w:rPr>
              <w:br/>
            </w:r>
            <w:r w:rsidR="006138D0">
              <w:rPr>
                <w:rFonts w:eastAsia="MS Mincho"/>
                <w:sz w:val="18"/>
                <w:szCs w:val="18"/>
              </w:rPr>
              <w:t>Федерации,</w:t>
            </w:r>
            <w:r w:rsidR="00D30DBB">
              <w:rPr>
                <w:rFonts w:eastAsia="MS Mincho"/>
                <w:sz w:val="18"/>
                <w:szCs w:val="18"/>
              </w:rPr>
              <w:t xml:space="preserve"> Следственный комитет Российской Федерации,</w:t>
            </w:r>
            <w:r w:rsidR="002C6BDA">
              <w:rPr>
                <w:rFonts w:eastAsia="MS Mincho"/>
                <w:sz w:val="18"/>
                <w:szCs w:val="18"/>
              </w:rPr>
              <w:br/>
            </w:r>
            <w:r w:rsidR="006138D0">
              <w:rPr>
                <w:rFonts w:eastAsia="MS Mincho"/>
                <w:sz w:val="18"/>
                <w:szCs w:val="18"/>
              </w:rPr>
              <w:t xml:space="preserve">Минобороны России, </w:t>
            </w:r>
            <w:r w:rsidR="006138D0" w:rsidRPr="006232D2">
              <w:rPr>
                <w:rFonts w:eastAsia="MS Mincho"/>
                <w:sz w:val="18"/>
                <w:szCs w:val="18"/>
              </w:rPr>
              <w:t>Минздрав России, Минобрнауки Рос</w:t>
            </w:r>
            <w:r w:rsidR="006138D0">
              <w:rPr>
                <w:rFonts w:eastAsia="MS Mincho"/>
                <w:sz w:val="18"/>
                <w:szCs w:val="18"/>
              </w:rPr>
              <w:t xml:space="preserve">сии, ФСБ России, </w:t>
            </w:r>
            <w:r w:rsidR="002C6BDA">
              <w:rPr>
                <w:rFonts w:eastAsia="MS Mincho"/>
                <w:sz w:val="18"/>
                <w:szCs w:val="18"/>
              </w:rPr>
              <w:t xml:space="preserve">ФСИН России, </w:t>
            </w:r>
            <w:r w:rsidR="006138D0">
              <w:rPr>
                <w:rFonts w:eastAsia="MS Mincho"/>
                <w:sz w:val="18"/>
                <w:szCs w:val="18"/>
              </w:rPr>
              <w:t>ФТС России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F06E72" w:rsidRPr="00B32756" w:rsidRDefault="003E5E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F06E72" w:rsidRPr="00B32756">
              <w:rPr>
                <w:sz w:val="18"/>
                <w:szCs w:val="18"/>
              </w:rPr>
              <w:t xml:space="preserve"> числа после отчетного периода</w:t>
            </w:r>
          </w:p>
        </w:tc>
        <w:tc>
          <w:tcPr>
            <w:tcW w:w="1027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:rsidR="00F06E72" w:rsidRPr="00B32756" w:rsidRDefault="00F06E72">
            <w:pPr>
              <w:ind w:left="923" w:hanging="709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F06E72" w:rsidRPr="00B327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591"/>
          <w:jc w:val="center"/>
        </w:trPr>
        <w:tc>
          <w:tcPr>
            <w:tcW w:w="5000" w:type="pct"/>
            <w:gridSpan w:val="3"/>
          </w:tcPr>
          <w:p w:rsidR="00F06E72" w:rsidRPr="006A1B3B" w:rsidRDefault="006A1B3B" w:rsidP="006A1B3B">
            <w:pPr>
              <w:spacing w:before="60"/>
              <w:jc w:val="center"/>
              <w:rPr>
                <w:b/>
                <w:bCs/>
                <w:sz w:val="24"/>
                <w:szCs w:val="24"/>
              </w:rPr>
            </w:pPr>
            <w:bookmarkStart w:id="0" w:name="OVD"/>
            <w:bookmarkEnd w:id="0"/>
            <w:r w:rsidRPr="006A1B3B">
              <w:rPr>
                <w:b/>
                <w:bCs/>
                <w:sz w:val="24"/>
                <w:szCs w:val="24"/>
              </w:rPr>
              <w:t xml:space="preserve"> </w:t>
            </w:r>
            <w:r w:rsidR="00507D37">
              <w:rPr>
                <w:b/>
                <w:bCs/>
                <w:sz w:val="24"/>
                <w:szCs w:val="24"/>
              </w:rPr>
              <w:t xml:space="preserve">ГУ МВД России по Ставропольскому краю </w:t>
            </w:r>
            <w:r w:rsidRPr="006A1B3B">
              <w:rPr>
                <w:b/>
                <w:bCs/>
                <w:sz w:val="24"/>
                <w:szCs w:val="24"/>
              </w:rPr>
              <w:t xml:space="preserve">за </w:t>
            </w:r>
            <w:bookmarkStart w:id="1" w:name="MES"/>
            <w:bookmarkEnd w:id="1"/>
            <w:r w:rsidR="008946FA">
              <w:rPr>
                <w:b/>
                <w:bCs/>
                <w:sz w:val="24"/>
                <w:szCs w:val="24"/>
              </w:rPr>
              <w:t>январь-июнь</w:t>
            </w:r>
            <w:r w:rsidRPr="006A1B3B">
              <w:rPr>
                <w:b/>
                <w:bCs/>
                <w:sz w:val="24"/>
                <w:szCs w:val="24"/>
              </w:rPr>
              <w:t xml:space="preserve">  </w:t>
            </w:r>
            <w:bookmarkStart w:id="2" w:name="GOD"/>
            <w:bookmarkEnd w:id="2"/>
            <w:r w:rsidR="008946FA">
              <w:rPr>
                <w:b/>
                <w:bCs/>
                <w:sz w:val="24"/>
                <w:szCs w:val="24"/>
              </w:rPr>
              <w:t>2018</w:t>
            </w:r>
            <w:r w:rsidRPr="006A1B3B">
              <w:rPr>
                <w:b/>
                <w:bCs/>
                <w:sz w:val="24"/>
                <w:szCs w:val="24"/>
              </w:rPr>
              <w:t xml:space="preserve"> г.</w:t>
            </w:r>
          </w:p>
          <w:p w:rsidR="00F06E72" w:rsidRPr="00B32756" w:rsidRDefault="00F06E72">
            <w:pPr>
              <w:jc w:val="center"/>
              <w:rPr>
                <w:sz w:val="18"/>
                <w:szCs w:val="18"/>
              </w:rPr>
            </w:pPr>
            <w:r w:rsidRPr="00B32756">
              <w:rPr>
                <w:sz w:val="18"/>
                <w:szCs w:val="18"/>
              </w:rPr>
              <w:t>(наименование организации, представляющей отчет)</w:t>
            </w:r>
          </w:p>
        </w:tc>
      </w:tr>
    </w:tbl>
    <w:p w:rsidR="00BB275A" w:rsidRPr="00F73D8D" w:rsidRDefault="00BB275A">
      <w:pPr>
        <w:pStyle w:val="ab"/>
        <w:tabs>
          <w:tab w:val="clear" w:pos="4153"/>
          <w:tab w:val="clear" w:pos="8306"/>
        </w:tabs>
        <w:jc w:val="center"/>
        <w:rPr>
          <w:rFonts w:ascii="Times New Roman" w:hAnsi="Times New Roman" w:cs="Times New Roman"/>
        </w:rPr>
      </w:pPr>
    </w:p>
    <w:p w:rsidR="00F06E72" w:rsidRPr="00BA2043" w:rsidRDefault="00F06E72">
      <w:pPr>
        <w:pStyle w:val="ab"/>
        <w:tabs>
          <w:tab w:val="clear" w:pos="4153"/>
          <w:tab w:val="clear" w:pos="830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A2043">
        <w:rPr>
          <w:rFonts w:ascii="Times New Roman" w:hAnsi="Times New Roman" w:cs="Times New Roman"/>
          <w:sz w:val="28"/>
          <w:szCs w:val="28"/>
        </w:rPr>
        <w:t>Сведения об изъятии из незаконного оборота наркотических средств,</w:t>
      </w:r>
      <w:r w:rsidR="002F2B39">
        <w:rPr>
          <w:rFonts w:ascii="Times New Roman" w:hAnsi="Times New Roman" w:cs="Times New Roman"/>
          <w:sz w:val="28"/>
          <w:szCs w:val="28"/>
        </w:rPr>
        <w:t xml:space="preserve"> психотропных</w:t>
      </w:r>
      <w:r w:rsidR="002F2B39">
        <w:rPr>
          <w:rFonts w:ascii="Times New Roman" w:hAnsi="Times New Roman" w:cs="Times New Roman"/>
          <w:sz w:val="28"/>
          <w:szCs w:val="28"/>
        </w:rPr>
        <w:br/>
      </w:r>
      <w:r w:rsidRPr="00BA2043">
        <w:rPr>
          <w:rFonts w:ascii="Times New Roman" w:hAnsi="Times New Roman" w:cs="Times New Roman"/>
          <w:sz w:val="28"/>
          <w:szCs w:val="28"/>
        </w:rPr>
        <w:t>веществ и их прекурсо</w:t>
      </w:r>
      <w:r w:rsidR="008629DC" w:rsidRPr="00BA2043">
        <w:rPr>
          <w:rFonts w:ascii="Times New Roman" w:hAnsi="Times New Roman" w:cs="Times New Roman"/>
          <w:sz w:val="28"/>
          <w:szCs w:val="28"/>
        </w:rPr>
        <w:t>ров, сильнодействующих веществ</w:t>
      </w:r>
      <w:r w:rsidR="000A76B4">
        <w:rPr>
          <w:rFonts w:ascii="Times New Roman" w:hAnsi="Times New Roman" w:cs="Times New Roman"/>
          <w:sz w:val="28"/>
          <w:szCs w:val="28"/>
        </w:rPr>
        <w:t>, наркосодержащих растений</w:t>
      </w:r>
      <w:r w:rsidR="002F2B39">
        <w:rPr>
          <w:rFonts w:ascii="Times New Roman" w:hAnsi="Times New Roman" w:cs="Times New Roman"/>
          <w:sz w:val="28"/>
          <w:szCs w:val="28"/>
        </w:rPr>
        <w:t>, новых потенциально опасных психоактивных веществ</w:t>
      </w:r>
    </w:p>
    <w:p w:rsidR="00F06E72" w:rsidRPr="003E5E75" w:rsidRDefault="00F06E72">
      <w:pPr>
        <w:pStyle w:val="ab"/>
        <w:tabs>
          <w:tab w:val="clear" w:pos="4153"/>
          <w:tab w:val="clear" w:pos="8306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56405F" w:rsidRPr="00BA2043" w:rsidRDefault="0056405F" w:rsidP="007B041B">
      <w:pPr>
        <w:pStyle w:val="ab"/>
        <w:tabs>
          <w:tab w:val="clear" w:pos="4153"/>
          <w:tab w:val="clear" w:pos="8306"/>
        </w:tabs>
        <w:jc w:val="center"/>
        <w:rPr>
          <w:rFonts w:ascii="Times New Roman" w:hAnsi="Times New Roman" w:cs="Times New Roman"/>
        </w:rPr>
      </w:pPr>
      <w:r w:rsidRPr="00BA2043">
        <w:rPr>
          <w:rFonts w:ascii="Times New Roman" w:hAnsi="Times New Roman" w:cs="Times New Roman"/>
        </w:rPr>
        <w:t xml:space="preserve">Раздел 1. </w:t>
      </w:r>
      <w:r w:rsidR="008629DC" w:rsidRPr="00BA2043">
        <w:rPr>
          <w:rFonts w:ascii="Times New Roman" w:hAnsi="Times New Roman" w:cs="Times New Roman"/>
        </w:rPr>
        <w:t>Сведения о количестве изъятых из незаконного оборота наркотических средств,</w:t>
      </w:r>
      <w:r w:rsidR="008629DC" w:rsidRPr="00BA2043">
        <w:rPr>
          <w:rFonts w:ascii="Times New Roman" w:hAnsi="Times New Roman" w:cs="Times New Roman"/>
        </w:rPr>
        <w:br/>
        <w:t>психотропных веществ и их прекурсоров, сильнодействующих веществ</w:t>
      </w:r>
      <w:r w:rsidR="000A76B4">
        <w:rPr>
          <w:rFonts w:ascii="Times New Roman" w:hAnsi="Times New Roman" w:cs="Times New Roman"/>
        </w:rPr>
        <w:t>, наркосодержащих растений</w:t>
      </w:r>
      <w:r w:rsidR="002F2B39">
        <w:rPr>
          <w:rFonts w:ascii="Times New Roman" w:hAnsi="Times New Roman" w:cs="Times New Roman"/>
        </w:rPr>
        <w:t xml:space="preserve">, </w:t>
      </w:r>
      <w:r w:rsidR="002F2B39" w:rsidRPr="002F2B39">
        <w:rPr>
          <w:rFonts w:ascii="Times New Roman" w:hAnsi="Times New Roman" w:cs="Times New Roman"/>
        </w:rPr>
        <w:t>новых потенциально опасных психоактивных веществ</w:t>
      </w:r>
      <w:r w:rsidR="008629DC" w:rsidRPr="00BA2043">
        <w:rPr>
          <w:rFonts w:ascii="Times New Roman" w:hAnsi="Times New Roman" w:cs="Times New Roman"/>
        </w:rPr>
        <w:t xml:space="preserve"> на момент возбуждения уголовного дела</w:t>
      </w:r>
    </w:p>
    <w:p w:rsidR="0056405F" w:rsidRPr="00BA2043" w:rsidRDefault="0056405F">
      <w:pPr>
        <w:pStyle w:val="ab"/>
        <w:tabs>
          <w:tab w:val="clear" w:pos="4153"/>
          <w:tab w:val="clear" w:pos="8306"/>
        </w:tabs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590"/>
        <w:gridCol w:w="591"/>
        <w:gridCol w:w="591"/>
        <w:gridCol w:w="591"/>
        <w:gridCol w:w="590"/>
        <w:gridCol w:w="591"/>
        <w:gridCol w:w="591"/>
        <w:gridCol w:w="591"/>
        <w:gridCol w:w="590"/>
        <w:gridCol w:w="591"/>
        <w:gridCol w:w="591"/>
        <w:gridCol w:w="591"/>
        <w:gridCol w:w="590"/>
        <w:gridCol w:w="591"/>
        <w:gridCol w:w="591"/>
        <w:gridCol w:w="591"/>
        <w:gridCol w:w="591"/>
      </w:tblGrid>
      <w:tr w:rsidR="00F06E72" w:rsidRPr="00BA204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72" w:rsidRPr="00BA2043" w:rsidRDefault="00F06E72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</w:rPr>
            </w:pPr>
            <w:r w:rsidRPr="00BA2043">
              <w:rPr>
                <w:i w:val="0"/>
                <w:iCs w:val="0"/>
                <w:sz w:val="22"/>
                <w:szCs w:val="22"/>
              </w:rPr>
              <w:t>1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72" w:rsidRPr="00BA2043" w:rsidRDefault="00F06E72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</w:rPr>
            </w:pPr>
            <w:r w:rsidRPr="00BA2043">
              <w:rPr>
                <w:i w:val="0"/>
                <w:iCs w:val="0"/>
                <w:sz w:val="22"/>
                <w:szCs w:val="22"/>
              </w:rPr>
              <w:t>7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72" w:rsidRPr="00BA2043" w:rsidRDefault="00F06E72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</w:rPr>
            </w:pPr>
            <w:r w:rsidRPr="00BA2043">
              <w:rPr>
                <w:i w:val="0"/>
                <w:iCs w:val="0"/>
                <w:sz w:val="22"/>
                <w:szCs w:val="22"/>
              </w:rPr>
              <w:t>3</w:t>
            </w:r>
          </w:p>
        </w:tc>
        <w:tc>
          <w:tcPr>
            <w:tcW w:w="591" w:type="dxa"/>
          </w:tcPr>
          <w:p w:rsidR="00F06E72" w:rsidRPr="00BA2043" w:rsidRDefault="00F06E72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72" w:rsidRPr="00BA2043" w:rsidRDefault="00F06E72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</w:rPr>
            </w:pPr>
            <w:r w:rsidRPr="00BA2043">
              <w:rPr>
                <w:i w:val="0"/>
                <w:iCs w:val="0"/>
                <w:sz w:val="22"/>
                <w:szCs w:val="22"/>
              </w:rPr>
              <w:t>0</w:t>
            </w:r>
          </w:p>
        </w:tc>
        <w:tc>
          <w:tcPr>
            <w:tcW w:w="59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72" w:rsidRPr="00BA2043" w:rsidRDefault="00F06E72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</w:rPr>
            </w:pPr>
            <w:r w:rsidRPr="00BA2043">
              <w:rPr>
                <w:i w:val="0"/>
                <w:iCs w:val="0"/>
                <w:sz w:val="22"/>
                <w:szCs w:val="22"/>
              </w:rPr>
              <w:t>1</w:t>
            </w:r>
          </w:p>
        </w:tc>
        <w:tc>
          <w:tcPr>
            <w:tcW w:w="591" w:type="dxa"/>
          </w:tcPr>
          <w:p w:rsidR="00F06E72" w:rsidRPr="00BA2043" w:rsidRDefault="00F06E72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72" w:rsidRPr="00BA2043" w:rsidRDefault="008946FA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</w:rPr>
            </w:pPr>
            <w:bookmarkStart w:id="3" w:name="GG011"/>
            <w:bookmarkEnd w:id="3"/>
            <w:r>
              <w:rPr>
                <w:i w:val="0"/>
                <w:iCs w:val="0"/>
                <w:sz w:val="22"/>
                <w:szCs w:val="22"/>
              </w:rPr>
              <w:t>1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72" w:rsidRPr="00BA2043" w:rsidRDefault="008946FA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</w:rPr>
            </w:pPr>
            <w:bookmarkStart w:id="4" w:name="GG012"/>
            <w:bookmarkEnd w:id="4"/>
            <w:r>
              <w:rPr>
                <w:i w:val="0"/>
                <w:iCs w:val="0"/>
                <w:sz w:val="22"/>
                <w:szCs w:val="22"/>
              </w:rPr>
              <w:t>8</w:t>
            </w:r>
          </w:p>
        </w:tc>
        <w:tc>
          <w:tcPr>
            <w:tcW w:w="591" w:type="dxa"/>
          </w:tcPr>
          <w:p w:rsidR="00F06E72" w:rsidRPr="00BA2043" w:rsidRDefault="00F06E72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72" w:rsidRPr="00BA2043" w:rsidRDefault="008946FA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</w:rPr>
            </w:pPr>
            <w:bookmarkStart w:id="5" w:name="MM011"/>
            <w:bookmarkEnd w:id="5"/>
            <w:r>
              <w:rPr>
                <w:i w:val="0"/>
                <w:iCs w:val="0"/>
                <w:sz w:val="22"/>
                <w:szCs w:val="22"/>
              </w:rPr>
              <w:t>0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72" w:rsidRPr="00BA2043" w:rsidRDefault="008946FA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</w:rPr>
            </w:pPr>
            <w:bookmarkStart w:id="6" w:name="MM012"/>
            <w:bookmarkEnd w:id="6"/>
            <w:r>
              <w:rPr>
                <w:i w:val="0"/>
                <w:iCs w:val="0"/>
                <w:sz w:val="22"/>
                <w:szCs w:val="22"/>
              </w:rPr>
              <w:t>6</w:t>
            </w:r>
          </w:p>
        </w:tc>
        <w:tc>
          <w:tcPr>
            <w:tcW w:w="590" w:type="dxa"/>
          </w:tcPr>
          <w:p w:rsidR="00F06E72" w:rsidRPr="00BA2043" w:rsidRDefault="00F06E72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72" w:rsidRPr="006A1B3B" w:rsidRDefault="006A1B3B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  <w:lang w:val="en-US"/>
              </w:rPr>
            </w:pPr>
            <w:r>
              <w:rPr>
                <w:i w:val="0"/>
                <w:iCs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72" w:rsidRPr="006A1B3B" w:rsidRDefault="006A1B3B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  <w:lang w:val="en-US"/>
              </w:rPr>
            </w:pPr>
            <w:r>
              <w:rPr>
                <w:i w:val="0"/>
                <w:iCs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72" w:rsidRPr="006A1B3B" w:rsidRDefault="006A1B3B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  <w:lang w:val="en-US"/>
              </w:rPr>
            </w:pPr>
            <w:r>
              <w:rPr>
                <w:i w:val="0"/>
                <w:iCs w:val="0"/>
                <w:sz w:val="22"/>
                <w:szCs w:val="22"/>
                <w:lang w:val="en-US"/>
              </w:rPr>
              <w:t>0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72" w:rsidRPr="006A1B3B" w:rsidRDefault="006A1B3B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  <w:lang w:val="en-US"/>
              </w:rPr>
            </w:pPr>
            <w:r>
              <w:rPr>
                <w:i w:val="0"/>
                <w:iCs w:val="0"/>
                <w:sz w:val="22"/>
                <w:szCs w:val="22"/>
                <w:lang w:val="en-US"/>
              </w:rPr>
              <w:t>7</w:t>
            </w:r>
          </w:p>
        </w:tc>
      </w:tr>
    </w:tbl>
    <w:p w:rsidR="00F06E72" w:rsidRPr="00BA2043" w:rsidRDefault="00F06E72" w:rsidP="00D73C6E">
      <w:pPr>
        <w:ind w:firstLine="709"/>
        <w:jc w:val="both"/>
        <w:rPr>
          <w:sz w:val="22"/>
          <w:szCs w:val="22"/>
        </w:rPr>
      </w:pPr>
      <w:r w:rsidRPr="00BA2043">
        <w:rPr>
          <w:sz w:val="22"/>
          <w:szCs w:val="22"/>
        </w:rPr>
        <w:t xml:space="preserve">код </w:t>
      </w:r>
      <w:proofErr w:type="gramStart"/>
      <w:r w:rsidRPr="00BA2043">
        <w:rPr>
          <w:sz w:val="22"/>
          <w:szCs w:val="22"/>
        </w:rPr>
        <w:t xml:space="preserve">формы                </w:t>
      </w:r>
      <w:r w:rsidR="008F2C99" w:rsidRPr="00BA2043">
        <w:rPr>
          <w:sz w:val="22"/>
          <w:szCs w:val="22"/>
        </w:rPr>
        <w:t xml:space="preserve"> </w:t>
      </w:r>
      <w:r w:rsidRPr="00BA2043">
        <w:rPr>
          <w:sz w:val="22"/>
          <w:szCs w:val="22"/>
        </w:rPr>
        <w:t xml:space="preserve">     раздел                        год</w:t>
      </w:r>
      <w:proofErr w:type="gramEnd"/>
      <w:r w:rsidRPr="00BA2043">
        <w:rPr>
          <w:sz w:val="22"/>
          <w:szCs w:val="22"/>
        </w:rPr>
        <w:t xml:space="preserve">                         месяц                            код органа</w:t>
      </w:r>
    </w:p>
    <w:p w:rsidR="00932718" w:rsidRPr="00BA2043" w:rsidRDefault="00932718">
      <w:pPr>
        <w:rPr>
          <w:sz w:val="16"/>
          <w:szCs w:val="16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0"/>
        <w:gridCol w:w="430"/>
        <w:gridCol w:w="139"/>
        <w:gridCol w:w="2972"/>
        <w:gridCol w:w="577"/>
        <w:gridCol w:w="851"/>
        <w:gridCol w:w="850"/>
        <w:gridCol w:w="706"/>
        <w:gridCol w:w="145"/>
        <w:gridCol w:w="698"/>
        <w:gridCol w:w="10"/>
        <w:gridCol w:w="709"/>
        <w:gridCol w:w="705"/>
        <w:gridCol w:w="143"/>
        <w:gridCol w:w="428"/>
        <w:gridCol w:w="142"/>
        <w:gridCol w:w="511"/>
        <w:gridCol w:w="56"/>
      </w:tblGrid>
      <w:tr w:rsidR="00D457BB" w:rsidRPr="002E7B1C">
        <w:trPr>
          <w:gridAfter w:val="1"/>
          <w:wAfter w:w="56" w:type="dxa"/>
          <w:cantSplit/>
          <w:trHeight w:val="275"/>
        </w:trPr>
        <w:tc>
          <w:tcPr>
            <w:tcW w:w="41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7BB" w:rsidRPr="00A769AE" w:rsidRDefault="00D457BB" w:rsidP="002E7B1C">
            <w:pPr>
              <w:jc w:val="center"/>
            </w:pPr>
            <w:r w:rsidRPr="00A769AE">
              <w:t>Наименование показателя</w:t>
            </w:r>
          </w:p>
        </w:tc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7BB" w:rsidRPr="00A769AE" w:rsidRDefault="00D457BB" w:rsidP="002E7B1C">
            <w:pPr>
              <w:ind w:left="-108" w:right="-108"/>
              <w:jc w:val="center"/>
            </w:pPr>
            <w:r w:rsidRPr="00A769AE">
              <w:t>Номер стр</w:t>
            </w:r>
            <w:r w:rsidRPr="00A769AE">
              <w:t>о</w:t>
            </w:r>
            <w:r w:rsidRPr="00A769AE">
              <w:t>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57BB" w:rsidRPr="00A769AE" w:rsidRDefault="00D457BB" w:rsidP="00B22935">
            <w:pPr>
              <w:widowControl w:val="0"/>
              <w:ind w:left="-108" w:right="-108"/>
              <w:jc w:val="center"/>
            </w:pPr>
          </w:p>
        </w:tc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7BB" w:rsidRPr="00A769AE" w:rsidRDefault="00D457BB" w:rsidP="002E7B1C">
            <w:pPr>
              <w:ind w:left="57"/>
              <w:jc w:val="center"/>
            </w:pPr>
            <w:r w:rsidRPr="00A769AE">
              <w:t>в том числе по преступлениям, выявленным</w:t>
            </w:r>
          </w:p>
        </w:tc>
      </w:tr>
      <w:tr w:rsidR="00D457BB" w:rsidRPr="002E7B1C">
        <w:trPr>
          <w:gridAfter w:val="1"/>
          <w:wAfter w:w="56" w:type="dxa"/>
          <w:cantSplit/>
          <w:trHeight w:val="323"/>
        </w:trPr>
        <w:tc>
          <w:tcPr>
            <w:tcW w:w="41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7BB" w:rsidRPr="00A769AE" w:rsidRDefault="00D457BB" w:rsidP="002E7B1C">
            <w:pPr>
              <w:jc w:val="center"/>
            </w:pPr>
          </w:p>
        </w:tc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7BB" w:rsidRPr="00A769AE" w:rsidRDefault="00D457BB" w:rsidP="002E7B1C">
            <w:pPr>
              <w:jc w:val="center"/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7BB" w:rsidRPr="00A769AE" w:rsidRDefault="00D457BB" w:rsidP="00B22935">
            <w:pPr>
              <w:ind w:left="57"/>
              <w:jc w:val="center"/>
            </w:pPr>
            <w:r w:rsidRPr="00A769AE">
              <w:t>Изъ</w:t>
            </w:r>
            <w:r w:rsidRPr="00A769AE">
              <w:t>я</w:t>
            </w:r>
            <w:r w:rsidRPr="00A769AE">
              <w:t>то</w:t>
            </w:r>
            <w:r>
              <w:t xml:space="preserve"> </w:t>
            </w:r>
            <w:r w:rsidRPr="00A769AE">
              <w:t>на м</w:t>
            </w:r>
            <w:r w:rsidRPr="00A769AE">
              <w:t>о</w:t>
            </w:r>
            <w:r w:rsidRPr="00A769AE">
              <w:t>мент</w:t>
            </w:r>
            <w:r>
              <w:t xml:space="preserve"> </w:t>
            </w:r>
            <w:r w:rsidRPr="00A769AE">
              <w:t>во</w:t>
            </w:r>
            <w:r w:rsidRPr="00A769AE">
              <w:t>з</w:t>
            </w:r>
            <w:r w:rsidRPr="00A769AE">
              <w:t>бу</w:t>
            </w:r>
            <w:r w:rsidRPr="00A769AE">
              <w:t>ж</w:t>
            </w:r>
            <w:r w:rsidRPr="00A769AE">
              <w:t>дения</w:t>
            </w:r>
            <w:r>
              <w:t xml:space="preserve"> </w:t>
            </w:r>
            <w:r w:rsidRPr="00A769AE">
              <w:t>уг</w:t>
            </w:r>
            <w:r w:rsidRPr="00A769AE">
              <w:t>о</w:t>
            </w:r>
            <w:r w:rsidRPr="00A769AE">
              <w:t>ло</w:t>
            </w:r>
            <w:r w:rsidRPr="00A769AE">
              <w:t>в</w:t>
            </w:r>
            <w:r w:rsidRPr="00A769AE">
              <w:t>ного</w:t>
            </w:r>
            <w:r>
              <w:t xml:space="preserve"> </w:t>
            </w:r>
            <w:r w:rsidRPr="00A769AE">
              <w:t>дела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457BB" w:rsidRPr="00A769AE" w:rsidRDefault="00D457BB" w:rsidP="002E7B1C">
            <w:pPr>
              <w:ind w:left="57" w:right="113"/>
            </w:pPr>
            <w:r w:rsidRPr="00A769AE">
              <w:t>органами</w:t>
            </w:r>
            <w:r w:rsidRPr="00A769AE">
              <w:br/>
              <w:t>наркоконтроля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457BB" w:rsidRPr="00A769AE" w:rsidRDefault="00D457BB" w:rsidP="002E7B1C">
            <w:pPr>
              <w:ind w:left="57" w:right="113"/>
            </w:pPr>
            <w:r w:rsidRPr="00A769AE">
              <w:t>органами</w:t>
            </w:r>
          </w:p>
          <w:p w:rsidR="00D457BB" w:rsidRPr="00A769AE" w:rsidRDefault="00D457BB" w:rsidP="002E7B1C">
            <w:pPr>
              <w:ind w:left="57" w:right="113"/>
            </w:pPr>
            <w:r w:rsidRPr="00A769AE">
              <w:t>внутренних дел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457BB" w:rsidRPr="00A769AE" w:rsidRDefault="00D457BB" w:rsidP="002E7B1C">
            <w:pPr>
              <w:ind w:left="57" w:right="113"/>
            </w:pPr>
            <w:r w:rsidRPr="00A769AE">
              <w:t>органами</w:t>
            </w:r>
            <w:r w:rsidRPr="00A769AE">
              <w:br/>
              <w:t>федеральной службы</w:t>
            </w:r>
            <w:r w:rsidRPr="00A769AE">
              <w:br/>
              <w:t>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7BB" w:rsidRPr="00A769AE" w:rsidRDefault="00D457BB" w:rsidP="00D457BB">
            <w:pPr>
              <w:ind w:left="-96" w:right="-110"/>
            </w:pPr>
            <w:r>
              <w:t>из них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E1B54" w:rsidRDefault="00D457BB" w:rsidP="002E7B1C">
            <w:pPr>
              <w:ind w:left="57" w:right="113"/>
            </w:pPr>
            <w:r w:rsidRPr="00A769AE">
              <w:t>следственными</w:t>
            </w:r>
            <w:r w:rsidRPr="00A769AE">
              <w:br/>
              <w:t xml:space="preserve">органами </w:t>
            </w:r>
            <w:proofErr w:type="gramStart"/>
            <w:r w:rsidRPr="00A769AE">
              <w:t>Следствен</w:t>
            </w:r>
            <w:proofErr w:type="gramEnd"/>
            <w:r w:rsidR="00D71988">
              <w:t>-</w:t>
            </w:r>
          </w:p>
          <w:p w:rsidR="00D457BB" w:rsidRPr="00A769AE" w:rsidRDefault="00D457BB" w:rsidP="002E7B1C">
            <w:pPr>
              <w:ind w:left="57" w:right="113"/>
            </w:pPr>
            <w:r w:rsidRPr="00A769AE">
              <w:t>ного комитета Российской</w:t>
            </w:r>
            <w:r>
              <w:t xml:space="preserve"> </w:t>
            </w:r>
            <w:r w:rsidRPr="00A769AE">
              <w:t>Федерации</w:t>
            </w:r>
          </w:p>
        </w:tc>
        <w:tc>
          <w:tcPr>
            <w:tcW w:w="5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457BB" w:rsidRPr="00F73D8D" w:rsidRDefault="00D457BB" w:rsidP="002E7B1C">
            <w:pPr>
              <w:ind w:left="57" w:right="113"/>
            </w:pPr>
            <w:r w:rsidRPr="00F73D8D">
              <w:t xml:space="preserve">учреждениями и </w:t>
            </w:r>
            <w:proofErr w:type="gramStart"/>
            <w:r w:rsidRPr="00F73D8D">
              <w:t>орга</w:t>
            </w:r>
            <w:r>
              <w:t>-</w:t>
            </w:r>
            <w:r w:rsidRPr="00F73D8D">
              <w:t>нами</w:t>
            </w:r>
            <w:proofErr w:type="gramEnd"/>
            <w:r w:rsidRPr="00F73D8D">
              <w:t xml:space="preserve"> уголовно-испол</w:t>
            </w:r>
            <w:r>
              <w:t>-</w:t>
            </w:r>
            <w:r w:rsidRPr="00F73D8D">
              <w:t>нительной системы</w:t>
            </w:r>
          </w:p>
        </w:tc>
        <w:tc>
          <w:tcPr>
            <w:tcW w:w="6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457BB" w:rsidRPr="00A769AE" w:rsidRDefault="00D457BB" w:rsidP="002E7B1C">
            <w:pPr>
              <w:ind w:left="57" w:right="113"/>
            </w:pPr>
            <w:r w:rsidRPr="00A769AE">
              <w:t>таможенными</w:t>
            </w:r>
            <w:r w:rsidRPr="00A769AE">
              <w:br/>
              <w:t>органами</w:t>
            </w:r>
          </w:p>
        </w:tc>
      </w:tr>
      <w:tr w:rsidR="00D457BB" w:rsidRPr="002E7B1C">
        <w:trPr>
          <w:gridAfter w:val="1"/>
          <w:wAfter w:w="56" w:type="dxa"/>
          <w:cantSplit/>
          <w:trHeight w:val="1920"/>
        </w:trPr>
        <w:tc>
          <w:tcPr>
            <w:tcW w:w="41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7BB" w:rsidRPr="00A769AE" w:rsidRDefault="00D457BB" w:rsidP="002E7B1C">
            <w:pPr>
              <w:jc w:val="center"/>
            </w:pPr>
          </w:p>
        </w:tc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7BB" w:rsidRPr="00A769AE" w:rsidRDefault="00D457BB" w:rsidP="002E7B1C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7BB" w:rsidRPr="00A769AE" w:rsidRDefault="00D457BB" w:rsidP="00B22935">
            <w:pPr>
              <w:ind w:left="57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457BB" w:rsidRPr="00A769AE" w:rsidRDefault="00D457BB" w:rsidP="002E7B1C">
            <w:pPr>
              <w:ind w:left="57" w:right="113"/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457BB" w:rsidRPr="00A769AE" w:rsidRDefault="00D457BB" w:rsidP="002E7B1C">
            <w:pPr>
              <w:ind w:left="57" w:right="113"/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457BB" w:rsidRPr="00A769AE" w:rsidRDefault="00D457BB" w:rsidP="002E7B1C">
            <w:pPr>
              <w:ind w:left="57" w:right="113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457BB" w:rsidRPr="00A769AE" w:rsidRDefault="008325A5" w:rsidP="002E7B1C">
            <w:pPr>
              <w:ind w:left="57" w:right="113"/>
            </w:pPr>
            <w:r>
              <w:t>пограничными</w:t>
            </w:r>
            <w:r>
              <w:br/>
            </w:r>
            <w:r w:rsidR="00D457BB">
              <w:t>органами</w:t>
            </w: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457BB" w:rsidRPr="00A769AE" w:rsidRDefault="00D457BB" w:rsidP="002E7B1C">
            <w:pPr>
              <w:ind w:left="57" w:right="113"/>
            </w:pPr>
          </w:p>
        </w:tc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457BB" w:rsidRPr="00F73D8D" w:rsidRDefault="00D457BB" w:rsidP="002E7B1C">
            <w:pPr>
              <w:ind w:left="57" w:right="113"/>
            </w:pPr>
          </w:p>
        </w:tc>
        <w:tc>
          <w:tcPr>
            <w:tcW w:w="6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457BB" w:rsidRPr="00A769AE" w:rsidRDefault="00D457BB" w:rsidP="002E7B1C">
            <w:pPr>
              <w:ind w:left="57" w:right="113"/>
            </w:pPr>
          </w:p>
        </w:tc>
      </w:tr>
      <w:tr w:rsidR="00084054" w:rsidRPr="002E7B1C">
        <w:trPr>
          <w:gridAfter w:val="1"/>
          <w:wAfter w:w="56" w:type="dxa"/>
          <w:trHeight w:val="280"/>
        </w:trPr>
        <w:tc>
          <w:tcPr>
            <w:tcW w:w="4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2E7B1C" w:rsidRDefault="00084054" w:rsidP="002E7B1C">
            <w:pPr>
              <w:jc w:val="center"/>
              <w:rPr>
                <w:sz w:val="18"/>
                <w:szCs w:val="18"/>
              </w:rPr>
            </w:pPr>
            <w:r w:rsidRPr="002E7B1C">
              <w:rPr>
                <w:sz w:val="18"/>
                <w:szCs w:val="18"/>
              </w:rPr>
              <w:t>А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2E7B1C" w:rsidRDefault="00084054" w:rsidP="002E7B1C">
            <w:pPr>
              <w:jc w:val="center"/>
              <w:rPr>
                <w:sz w:val="18"/>
                <w:szCs w:val="18"/>
              </w:rPr>
            </w:pPr>
            <w:r w:rsidRPr="002E7B1C">
              <w:rPr>
                <w:sz w:val="18"/>
                <w:szCs w:val="18"/>
              </w:rPr>
              <w:t>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4939F4" w:rsidRDefault="00084054" w:rsidP="002E7B1C">
            <w:pPr>
              <w:jc w:val="center"/>
            </w:pPr>
            <w:r w:rsidRPr="004939F4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4939F4" w:rsidRDefault="00084054" w:rsidP="002E7B1C">
            <w:pPr>
              <w:jc w:val="center"/>
            </w:pPr>
            <w:r w:rsidRPr="004939F4"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4939F4" w:rsidRDefault="00084054" w:rsidP="002E7B1C">
            <w:pPr>
              <w:jc w:val="center"/>
            </w:pPr>
            <w:r w:rsidRPr="004939F4">
              <w:t>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4939F4" w:rsidRDefault="00084054" w:rsidP="002E7B1C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4939F4" w:rsidRDefault="00084054" w:rsidP="00816F1C">
            <w:pPr>
              <w:jc w:val="center"/>
            </w:pPr>
            <w:r w:rsidRPr="004939F4">
              <w:t>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4939F4" w:rsidRDefault="00084054" w:rsidP="00816F1C">
            <w:pPr>
              <w:jc w:val="center"/>
            </w:pPr>
            <w:r w:rsidRPr="004939F4">
              <w:t>6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4939F4" w:rsidRDefault="00084054" w:rsidP="00816F1C">
            <w:pPr>
              <w:jc w:val="center"/>
            </w:pPr>
            <w:r w:rsidRPr="004939F4">
              <w:t>7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4939F4" w:rsidRDefault="00084054" w:rsidP="002E7B1C">
            <w:pPr>
              <w:jc w:val="center"/>
            </w:pPr>
            <w:r>
              <w:t>8</w:t>
            </w:r>
          </w:p>
        </w:tc>
      </w:tr>
      <w:tr w:rsidR="00084054" w:rsidRPr="00E95BC8">
        <w:trPr>
          <w:gridAfter w:val="1"/>
          <w:wAfter w:w="56" w:type="dxa"/>
          <w:trHeight w:val="450"/>
        </w:trPr>
        <w:tc>
          <w:tcPr>
            <w:tcW w:w="4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F1499F">
            <w:pPr>
              <w:rPr>
                <w:sz w:val="18"/>
                <w:szCs w:val="18"/>
              </w:rPr>
            </w:pPr>
            <w:r w:rsidRPr="00E95BC8">
              <w:t>Наркотические средства, всего (г)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</w:pPr>
            <w:r w:rsidRPr="00E95BC8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7" w:name="A0101"/>
            <w:bookmarkEnd w:id="7"/>
            <w:r>
              <w:rPr>
                <w:sz w:val="18"/>
                <w:szCs w:val="18"/>
              </w:rPr>
              <w:t xml:space="preserve"> 68326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8" w:name="A0102"/>
            <w:bookmarkEnd w:id="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9" w:name="A0103"/>
            <w:bookmarkEnd w:id="9"/>
            <w:r>
              <w:rPr>
                <w:sz w:val="18"/>
                <w:szCs w:val="18"/>
              </w:rPr>
              <w:t xml:space="preserve"> 65288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10" w:name="A0104"/>
            <w:bookmarkEnd w:id="10"/>
            <w:r>
              <w:rPr>
                <w:sz w:val="18"/>
                <w:szCs w:val="18"/>
              </w:rPr>
              <w:t xml:space="preserve"> 2476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11" w:name="A0105"/>
            <w:bookmarkEnd w:id="1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12" w:name="A0106"/>
            <w:bookmarkEnd w:id="12"/>
            <w:r>
              <w:rPr>
                <w:sz w:val="18"/>
                <w:szCs w:val="18"/>
              </w:rPr>
              <w:t xml:space="preserve"> 398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13" w:name="A0107"/>
            <w:bookmarkEnd w:id="13"/>
            <w:r>
              <w:rPr>
                <w:sz w:val="18"/>
                <w:szCs w:val="18"/>
              </w:rPr>
              <w:t xml:space="preserve"> 71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14" w:name="A0108"/>
            <w:bookmarkEnd w:id="14"/>
            <w:r>
              <w:rPr>
                <w:sz w:val="18"/>
                <w:szCs w:val="18"/>
              </w:rPr>
              <w:t xml:space="preserve"> 0</w:t>
            </w:r>
          </w:p>
        </w:tc>
      </w:tr>
      <w:tr w:rsidR="00084054" w:rsidRPr="00E95BC8">
        <w:trPr>
          <w:gridAfter w:val="1"/>
          <w:wAfter w:w="56" w:type="dxa"/>
          <w:trHeight w:val="450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54" w:rsidRPr="00E95BC8" w:rsidRDefault="00084054" w:rsidP="000827B4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E95BC8">
              <w:t>в том числе</w:t>
            </w: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76716">
            <w:pPr>
              <w:rPr>
                <w:sz w:val="18"/>
                <w:szCs w:val="18"/>
              </w:rPr>
            </w:pPr>
            <w:r w:rsidRPr="00E95BC8">
              <w:t xml:space="preserve">наркотические средства </w:t>
            </w:r>
            <w:r w:rsidRPr="00E95BC8">
              <w:br/>
              <w:t>опийной группы, всего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</w:pPr>
            <w:r w:rsidRPr="00E95BC8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15" w:name="A0201"/>
            <w:bookmarkEnd w:id="15"/>
            <w:r>
              <w:rPr>
                <w:sz w:val="18"/>
                <w:szCs w:val="18"/>
              </w:rPr>
              <w:t xml:space="preserve"> 4641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16" w:name="A0202"/>
            <w:bookmarkEnd w:id="1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17" w:name="A0203"/>
            <w:bookmarkEnd w:id="17"/>
            <w:r>
              <w:rPr>
                <w:sz w:val="18"/>
                <w:szCs w:val="18"/>
              </w:rPr>
              <w:t xml:space="preserve"> 3716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18" w:name="A0204"/>
            <w:bookmarkEnd w:id="18"/>
            <w:r>
              <w:rPr>
                <w:sz w:val="18"/>
                <w:szCs w:val="18"/>
              </w:rPr>
              <w:t xml:space="preserve"> 924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19" w:name="A0205"/>
            <w:bookmarkEnd w:id="1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20" w:name="A0206"/>
            <w:bookmarkEnd w:id="2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21" w:name="A0207"/>
            <w:bookmarkEnd w:id="2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22" w:name="A0208"/>
            <w:bookmarkEnd w:id="22"/>
            <w:r>
              <w:rPr>
                <w:sz w:val="18"/>
                <w:szCs w:val="18"/>
              </w:rPr>
              <w:t xml:space="preserve"> 0</w:t>
            </w:r>
          </w:p>
        </w:tc>
      </w:tr>
      <w:tr w:rsidR="00084054" w:rsidRPr="00E95BC8">
        <w:trPr>
          <w:gridAfter w:val="1"/>
          <w:wAfter w:w="56" w:type="dxa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ind w:left="-108" w:right="-108"/>
              <w:jc w:val="center"/>
            </w:pPr>
          </w:p>
        </w:tc>
        <w:tc>
          <w:tcPr>
            <w:tcW w:w="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54" w:rsidRPr="00E95BC8" w:rsidRDefault="00084054" w:rsidP="00D73C6E">
            <w:pPr>
              <w:ind w:left="-102" w:right="-108"/>
              <w:jc w:val="center"/>
            </w:pPr>
            <w:r w:rsidRPr="00E95BC8">
              <w:t>из</w:t>
            </w:r>
            <w:r w:rsidRPr="00E95BC8">
              <w:br/>
              <w:t>них</w:t>
            </w:r>
          </w:p>
        </w:tc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3866C9">
            <w:r w:rsidRPr="00E95BC8">
              <w:t>маковая солома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</w:pPr>
            <w:r w:rsidRPr="00E95BC8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23" w:name="A0301"/>
            <w:bookmarkEnd w:id="23"/>
            <w:r>
              <w:rPr>
                <w:sz w:val="18"/>
                <w:szCs w:val="18"/>
              </w:rPr>
              <w:t xml:space="preserve"> 1579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24" w:name="A0302"/>
            <w:bookmarkEnd w:id="2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25" w:name="A0303"/>
            <w:bookmarkEnd w:id="25"/>
            <w:r>
              <w:rPr>
                <w:sz w:val="18"/>
                <w:szCs w:val="18"/>
              </w:rPr>
              <w:t xml:space="preserve"> 1579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26" w:name="A0304"/>
            <w:bookmarkEnd w:id="2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27" w:name="A0305"/>
            <w:bookmarkEnd w:id="2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28" w:name="A0306"/>
            <w:bookmarkEnd w:id="2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29" w:name="A0307"/>
            <w:bookmarkEnd w:id="2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30" w:name="A0308"/>
            <w:bookmarkEnd w:id="30"/>
            <w:r>
              <w:rPr>
                <w:sz w:val="18"/>
                <w:szCs w:val="18"/>
              </w:rPr>
              <w:t xml:space="preserve"> 0</w:t>
            </w:r>
          </w:p>
        </w:tc>
      </w:tr>
      <w:tr w:rsidR="00084054" w:rsidRPr="00E95BC8">
        <w:trPr>
          <w:gridAfter w:val="1"/>
          <w:wAfter w:w="56" w:type="dxa"/>
          <w:trHeight w:val="274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054" w:rsidRPr="00E95BC8" w:rsidRDefault="00084054" w:rsidP="002E7B1C">
            <w:pPr>
              <w:jc w:val="center"/>
            </w:pPr>
          </w:p>
        </w:tc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686EA9" w:rsidP="00592329">
            <w:pPr>
              <w:jc w:val="both"/>
            </w:pPr>
            <w:r w:rsidRPr="00E95BC8">
              <w:t>опий –</w:t>
            </w:r>
            <w:r w:rsidR="00084054" w:rsidRPr="00E95BC8">
              <w:t xml:space="preserve"> свернувшийся сок мака снотворного (растение вида Papaver somniferum L)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</w:pPr>
            <w:r w:rsidRPr="00E95BC8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  <w:bookmarkStart w:id="31" w:name="A0401"/>
            <w:bookmarkEnd w:id="31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  <w:bookmarkStart w:id="32" w:name="A0402"/>
            <w:bookmarkEnd w:id="32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  <w:bookmarkStart w:id="33" w:name="A0403"/>
            <w:bookmarkEnd w:id="33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  <w:bookmarkStart w:id="34" w:name="A0404"/>
            <w:bookmarkEnd w:id="3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  <w:bookmarkStart w:id="35" w:name="A0405"/>
            <w:bookmarkEnd w:id="35"/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  <w:bookmarkStart w:id="36" w:name="A0406"/>
            <w:bookmarkEnd w:id="36"/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  <w:bookmarkStart w:id="37" w:name="A0407"/>
            <w:bookmarkEnd w:id="37"/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  <w:bookmarkStart w:id="38" w:name="A0408"/>
            <w:bookmarkEnd w:id="38"/>
          </w:p>
        </w:tc>
      </w:tr>
      <w:tr w:rsidR="00084054" w:rsidRPr="00E95BC8">
        <w:trPr>
          <w:gridAfter w:val="1"/>
          <w:wAfter w:w="56" w:type="dxa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76716"/>
        </w:tc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ацетилированный опий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</w:pPr>
            <w:r w:rsidRPr="00E95BC8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  <w:bookmarkStart w:id="39" w:name="A0501"/>
            <w:bookmarkEnd w:id="39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  <w:bookmarkStart w:id="40" w:name="A0502"/>
            <w:bookmarkEnd w:id="40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  <w:bookmarkStart w:id="41" w:name="A0503"/>
            <w:bookmarkEnd w:id="41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  <w:bookmarkStart w:id="42" w:name="A0504"/>
            <w:bookmarkEnd w:id="4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  <w:bookmarkStart w:id="43" w:name="A0505"/>
            <w:bookmarkEnd w:id="43"/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  <w:bookmarkStart w:id="44" w:name="A0506"/>
            <w:bookmarkEnd w:id="44"/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  <w:bookmarkStart w:id="45" w:name="A0507"/>
            <w:bookmarkEnd w:id="45"/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  <w:bookmarkStart w:id="46" w:name="A0508"/>
            <w:bookmarkEnd w:id="46"/>
          </w:p>
        </w:tc>
      </w:tr>
      <w:tr w:rsidR="00084054" w:rsidRPr="00E95BC8">
        <w:trPr>
          <w:gridAfter w:val="1"/>
          <w:wAfter w:w="56" w:type="dxa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76716"/>
        </w:tc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морфин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</w:pPr>
            <w:r w:rsidRPr="00E95BC8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  <w:bookmarkStart w:id="47" w:name="A0601"/>
            <w:bookmarkEnd w:id="47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  <w:bookmarkStart w:id="48" w:name="A0602"/>
            <w:bookmarkEnd w:id="48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  <w:bookmarkStart w:id="49" w:name="A0603"/>
            <w:bookmarkEnd w:id="49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  <w:bookmarkStart w:id="50" w:name="A0604"/>
            <w:bookmarkEnd w:id="5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  <w:bookmarkStart w:id="51" w:name="A0605"/>
            <w:bookmarkEnd w:id="51"/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  <w:bookmarkStart w:id="52" w:name="A0606"/>
            <w:bookmarkEnd w:id="52"/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  <w:bookmarkStart w:id="53" w:name="A0607"/>
            <w:bookmarkEnd w:id="53"/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  <w:bookmarkStart w:id="54" w:name="A0608"/>
            <w:bookmarkEnd w:id="54"/>
          </w:p>
        </w:tc>
      </w:tr>
      <w:tr w:rsidR="00084054" w:rsidRPr="00E95BC8">
        <w:trPr>
          <w:gridAfter w:val="1"/>
          <w:wAfter w:w="56" w:type="dxa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76716"/>
        </w:tc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54" w:rsidRPr="00E95BC8" w:rsidRDefault="00084054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героин</w:t>
            </w:r>
            <w:r w:rsidR="00D73C6E" w:rsidRPr="00E95B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(диацетилморфин)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084054" w:rsidP="002E7B1C">
            <w:pPr>
              <w:jc w:val="center"/>
            </w:pPr>
            <w:r w:rsidRPr="00E95BC8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55" w:name="A0701"/>
            <w:bookmarkEnd w:id="55"/>
            <w:r>
              <w:rPr>
                <w:sz w:val="18"/>
                <w:szCs w:val="18"/>
              </w:rPr>
              <w:t xml:space="preserve"> 3056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56" w:name="A0702"/>
            <w:bookmarkEnd w:id="5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57" w:name="A0703"/>
            <w:bookmarkEnd w:id="57"/>
            <w:r>
              <w:rPr>
                <w:sz w:val="18"/>
                <w:szCs w:val="18"/>
              </w:rPr>
              <w:t xml:space="preserve"> 2131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58" w:name="A0704"/>
            <w:bookmarkEnd w:id="58"/>
            <w:r>
              <w:rPr>
                <w:sz w:val="18"/>
                <w:szCs w:val="18"/>
              </w:rPr>
              <w:t xml:space="preserve"> 924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59" w:name="A0705"/>
            <w:bookmarkEnd w:id="5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60" w:name="A0706"/>
            <w:bookmarkEnd w:id="6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61" w:name="A0707"/>
            <w:bookmarkEnd w:id="6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054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62" w:name="A0708"/>
            <w:bookmarkEnd w:id="62"/>
            <w:r>
              <w:rPr>
                <w:sz w:val="18"/>
                <w:szCs w:val="18"/>
              </w:rPr>
              <w:t xml:space="preserve"> 0</w:t>
            </w:r>
          </w:p>
        </w:tc>
      </w:tr>
      <w:tr w:rsidR="003110CA" w:rsidRPr="00E95BC8">
        <w:trPr>
          <w:trHeight w:val="131"/>
        </w:trPr>
        <w:tc>
          <w:tcPr>
            <w:tcW w:w="4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pageBreakBefore/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lastRenderedPageBreak/>
              <w:t>А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pageBreakBefore/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pageBreakBefore/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pageBreakBefore/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pageBreakBefore/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3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pageBreakBefore/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4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816F1C">
            <w:pPr>
              <w:pageBreakBefore/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5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816F1C">
            <w:pPr>
              <w:pageBreakBefore/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6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816F1C">
            <w:pPr>
              <w:pageBreakBefore/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pageBreakBefore/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8</w:t>
            </w:r>
          </w:p>
        </w:tc>
      </w:tr>
      <w:tr w:rsidR="0078473A" w:rsidRPr="00E95BC8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3A" w:rsidRPr="00E95BC8" w:rsidRDefault="0078473A" w:rsidP="0078473A">
            <w:pPr>
              <w:ind w:left="-108" w:right="-114"/>
              <w:jc w:val="center"/>
              <w:rPr>
                <w:sz w:val="18"/>
                <w:szCs w:val="18"/>
              </w:rPr>
            </w:pPr>
            <w:r w:rsidRPr="00E95BC8">
              <w:t>в том числе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3A" w:rsidRPr="00E95BC8" w:rsidRDefault="0078473A" w:rsidP="00BF469E"/>
        </w:tc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3A" w:rsidRPr="00E95BC8" w:rsidRDefault="0078473A" w:rsidP="00BF469E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дезоморфин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3A" w:rsidRPr="00E95BC8" w:rsidRDefault="0078473A" w:rsidP="00BF469E">
            <w:pPr>
              <w:jc w:val="center"/>
            </w:pPr>
            <w:r w:rsidRPr="00E95BC8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3A" w:rsidRPr="00E95BC8" w:rsidRDefault="0078473A" w:rsidP="00BF469E">
            <w:pPr>
              <w:jc w:val="center"/>
              <w:rPr>
                <w:sz w:val="16"/>
                <w:szCs w:val="16"/>
              </w:rPr>
            </w:pPr>
            <w:bookmarkStart w:id="63" w:name="A0801"/>
            <w:bookmarkEnd w:id="63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3A" w:rsidRPr="00E95BC8" w:rsidRDefault="0078473A" w:rsidP="00BF469E">
            <w:pPr>
              <w:jc w:val="center"/>
              <w:rPr>
                <w:sz w:val="16"/>
                <w:szCs w:val="16"/>
              </w:rPr>
            </w:pPr>
            <w:bookmarkStart w:id="64" w:name="A0802"/>
            <w:bookmarkEnd w:id="64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3A" w:rsidRPr="00E95BC8" w:rsidRDefault="0078473A" w:rsidP="00BF469E">
            <w:pPr>
              <w:jc w:val="center"/>
              <w:rPr>
                <w:sz w:val="16"/>
                <w:szCs w:val="16"/>
              </w:rPr>
            </w:pPr>
            <w:bookmarkStart w:id="65" w:name="A0803"/>
            <w:bookmarkEnd w:id="65"/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3A" w:rsidRPr="00E95BC8" w:rsidRDefault="0078473A" w:rsidP="00BF469E">
            <w:pPr>
              <w:jc w:val="center"/>
              <w:rPr>
                <w:sz w:val="16"/>
                <w:szCs w:val="16"/>
              </w:rPr>
            </w:pPr>
            <w:bookmarkStart w:id="66" w:name="A0804"/>
            <w:bookmarkEnd w:id="66"/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3A" w:rsidRPr="00E95BC8" w:rsidRDefault="0078473A" w:rsidP="00BF469E">
            <w:pPr>
              <w:jc w:val="center"/>
              <w:rPr>
                <w:sz w:val="16"/>
                <w:szCs w:val="16"/>
              </w:rPr>
            </w:pPr>
            <w:bookmarkStart w:id="67" w:name="A0805"/>
            <w:bookmarkEnd w:id="67"/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3A" w:rsidRPr="00E95BC8" w:rsidRDefault="0078473A" w:rsidP="00BF469E">
            <w:pPr>
              <w:jc w:val="center"/>
              <w:rPr>
                <w:sz w:val="16"/>
                <w:szCs w:val="16"/>
              </w:rPr>
            </w:pPr>
            <w:bookmarkStart w:id="68" w:name="A0806"/>
            <w:bookmarkEnd w:id="68"/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3A" w:rsidRPr="00E95BC8" w:rsidRDefault="0078473A" w:rsidP="00BF469E">
            <w:pPr>
              <w:jc w:val="center"/>
              <w:rPr>
                <w:sz w:val="16"/>
                <w:szCs w:val="16"/>
              </w:rPr>
            </w:pPr>
            <w:bookmarkStart w:id="69" w:name="A0807"/>
            <w:bookmarkEnd w:id="69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3A" w:rsidRPr="00E95BC8" w:rsidRDefault="0078473A" w:rsidP="00BF469E">
            <w:pPr>
              <w:jc w:val="center"/>
              <w:rPr>
                <w:sz w:val="16"/>
                <w:szCs w:val="16"/>
              </w:rPr>
            </w:pPr>
            <w:bookmarkStart w:id="70" w:name="A0808"/>
            <w:bookmarkEnd w:id="70"/>
          </w:p>
        </w:tc>
      </w:tr>
      <w:tr w:rsidR="0078473A" w:rsidRPr="00E95BC8">
        <w:trPr>
          <w:trHeight w:val="274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473A" w:rsidRPr="00E95BC8" w:rsidRDefault="0078473A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3A" w:rsidRPr="00E95BC8" w:rsidRDefault="0078473A" w:rsidP="003866C9">
            <w:r w:rsidRPr="00E95BC8">
              <w:t xml:space="preserve">наркотические средства </w:t>
            </w:r>
            <w:r w:rsidRPr="00E95BC8">
              <w:br/>
              <w:t>каннабисной группы, всего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3A" w:rsidRPr="00E95BC8" w:rsidRDefault="0078473A" w:rsidP="002E7B1C">
            <w:pPr>
              <w:jc w:val="center"/>
            </w:pPr>
            <w:r w:rsidRPr="00E95BC8"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3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1" w:name="A0901"/>
            <w:bookmarkEnd w:id="71"/>
            <w:r>
              <w:rPr>
                <w:sz w:val="16"/>
                <w:szCs w:val="16"/>
              </w:rPr>
              <w:t xml:space="preserve"> 58072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3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2" w:name="A0902"/>
            <w:bookmarkEnd w:id="7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3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3" w:name="A0903"/>
            <w:bookmarkEnd w:id="73"/>
            <w:r>
              <w:rPr>
                <w:sz w:val="16"/>
                <w:szCs w:val="16"/>
              </w:rPr>
              <w:t xml:space="preserve"> 56432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3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4" w:name="A0904"/>
            <w:bookmarkEnd w:id="74"/>
            <w:r>
              <w:rPr>
                <w:sz w:val="16"/>
                <w:szCs w:val="16"/>
              </w:rPr>
              <w:t xml:space="preserve"> 1498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3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5" w:name="A0905"/>
            <w:bookmarkEnd w:id="7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3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6" w:name="A0906"/>
            <w:bookmarkEnd w:id="7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3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7" w:name="A0907"/>
            <w:bookmarkEnd w:id="77"/>
            <w:r>
              <w:rPr>
                <w:sz w:val="16"/>
                <w:szCs w:val="16"/>
              </w:rPr>
              <w:t xml:space="preserve"> 64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73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8" w:name="A0908"/>
            <w:bookmarkEnd w:id="78"/>
            <w:r>
              <w:rPr>
                <w:sz w:val="16"/>
                <w:szCs w:val="16"/>
              </w:rPr>
              <w:t xml:space="preserve"> 0</w:t>
            </w:r>
          </w:p>
        </w:tc>
      </w:tr>
      <w:tr w:rsidR="003110CA" w:rsidRPr="00E95BC8"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0CA" w:rsidRPr="00E95BC8" w:rsidRDefault="003110CA" w:rsidP="000827B4">
            <w:pPr>
              <w:jc w:val="center"/>
            </w:pPr>
            <w:r w:rsidRPr="00E95BC8">
              <w:t>из</w:t>
            </w:r>
            <w:r w:rsidRPr="00E95BC8">
              <w:br/>
              <w:t>них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0CA" w:rsidRPr="00E95BC8" w:rsidRDefault="003110CA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каннабис (марихуана)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</w:pPr>
            <w:r w:rsidRPr="00E95BC8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9" w:name="A1001"/>
            <w:bookmarkEnd w:id="79"/>
            <w:r>
              <w:rPr>
                <w:sz w:val="16"/>
                <w:szCs w:val="16"/>
              </w:rPr>
              <w:t xml:space="preserve"> 57218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0" w:name="A1002"/>
            <w:bookmarkEnd w:id="8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1" w:name="A1003"/>
            <w:bookmarkEnd w:id="81"/>
            <w:r>
              <w:rPr>
                <w:sz w:val="16"/>
                <w:szCs w:val="16"/>
              </w:rPr>
              <w:t xml:space="preserve"> 55728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2" w:name="A1004"/>
            <w:bookmarkEnd w:id="82"/>
            <w:r>
              <w:rPr>
                <w:sz w:val="16"/>
                <w:szCs w:val="16"/>
              </w:rPr>
              <w:t xml:space="preserve"> 1404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3" w:name="A1005"/>
            <w:bookmarkEnd w:id="8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4" w:name="A1006"/>
            <w:bookmarkEnd w:id="8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5" w:name="A1007"/>
            <w:bookmarkEnd w:id="85"/>
            <w:r>
              <w:rPr>
                <w:sz w:val="16"/>
                <w:szCs w:val="16"/>
              </w:rPr>
              <w:t xml:space="preserve"> 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6" w:name="A1008"/>
            <w:bookmarkEnd w:id="86"/>
            <w:r>
              <w:rPr>
                <w:sz w:val="16"/>
                <w:szCs w:val="16"/>
              </w:rPr>
              <w:t xml:space="preserve"> 0</w:t>
            </w:r>
          </w:p>
        </w:tc>
      </w:tr>
      <w:tr w:rsidR="003110CA" w:rsidRPr="00E95BC8"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76716"/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0CA" w:rsidRPr="00E95BC8" w:rsidRDefault="003110CA" w:rsidP="00107D73">
            <w:pPr>
              <w:pStyle w:val="ab"/>
              <w:tabs>
                <w:tab w:val="clear" w:pos="4153"/>
                <w:tab w:val="clear" w:pos="8306"/>
              </w:tabs>
              <w:ind w:right="-11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гашиш (анаша, смола каннабиса)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</w:pPr>
            <w:r w:rsidRPr="00E95BC8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7" w:name="A1101"/>
            <w:bookmarkEnd w:id="87"/>
            <w:r>
              <w:rPr>
                <w:sz w:val="16"/>
                <w:szCs w:val="16"/>
              </w:rPr>
              <w:t xml:space="preserve"> 758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8" w:name="A1102"/>
            <w:bookmarkEnd w:id="8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9" w:name="A1103"/>
            <w:bookmarkEnd w:id="89"/>
            <w:r>
              <w:rPr>
                <w:sz w:val="16"/>
                <w:szCs w:val="16"/>
              </w:rPr>
              <w:t xml:space="preserve"> 608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0" w:name="A1104"/>
            <w:bookmarkEnd w:id="90"/>
            <w:r>
              <w:rPr>
                <w:sz w:val="16"/>
                <w:szCs w:val="16"/>
              </w:rPr>
              <w:t xml:space="preserve"> 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1" w:name="A1105"/>
            <w:bookmarkEnd w:id="9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2" w:name="A1106"/>
            <w:bookmarkEnd w:id="9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3" w:name="A1107"/>
            <w:bookmarkEnd w:id="93"/>
            <w:r>
              <w:rPr>
                <w:sz w:val="16"/>
                <w:szCs w:val="16"/>
              </w:rPr>
              <w:t xml:space="preserve"> 56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4" w:name="A1108"/>
            <w:bookmarkEnd w:id="94"/>
            <w:r>
              <w:rPr>
                <w:sz w:val="16"/>
                <w:szCs w:val="16"/>
              </w:rPr>
              <w:t xml:space="preserve"> 0</w:t>
            </w:r>
          </w:p>
        </w:tc>
      </w:tr>
      <w:tr w:rsidR="003110CA" w:rsidRPr="00E95BC8"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76716"/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0CA" w:rsidRPr="00E95BC8" w:rsidRDefault="00107D73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масло каннабиса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3110CA" w:rsidRPr="00E95BC8">
              <w:rPr>
                <w:rFonts w:ascii="Times New Roman" w:hAnsi="Times New Roman" w:cs="Times New Roman"/>
                <w:sz w:val="20"/>
                <w:szCs w:val="20"/>
              </w:rPr>
              <w:t>(гашишное масло)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</w:pPr>
            <w:r w:rsidRPr="00E95BC8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5" w:name="A1201"/>
            <w:bookmarkEnd w:id="95"/>
            <w:r>
              <w:rPr>
                <w:sz w:val="16"/>
                <w:szCs w:val="16"/>
              </w:rPr>
              <w:t xml:space="preserve"> 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6" w:name="A1202"/>
            <w:bookmarkEnd w:id="9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7" w:name="A1203"/>
            <w:bookmarkEnd w:id="97"/>
            <w:r>
              <w:rPr>
                <w:sz w:val="16"/>
                <w:szCs w:val="16"/>
              </w:rPr>
              <w:t xml:space="preserve"> 90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8" w:name="A1204"/>
            <w:bookmarkEnd w:id="9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9" w:name="A1205"/>
            <w:bookmarkEnd w:id="9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0" w:name="A1206"/>
            <w:bookmarkEnd w:id="10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1" w:name="A1207"/>
            <w:bookmarkEnd w:id="10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2" w:name="A1208"/>
            <w:bookmarkEnd w:id="102"/>
            <w:r>
              <w:rPr>
                <w:sz w:val="16"/>
                <w:szCs w:val="16"/>
              </w:rPr>
              <w:t xml:space="preserve"> 0</w:t>
            </w:r>
          </w:p>
        </w:tc>
      </w:tr>
      <w:tr w:rsidR="003110CA" w:rsidRPr="00E95BC8">
        <w:trPr>
          <w:trHeight w:val="274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1D3A86">
            <w:r w:rsidRPr="00E95BC8">
              <w:t>наркотические средства</w:t>
            </w:r>
            <w:r w:rsidRPr="00E95BC8">
              <w:br/>
              <w:t>амфетаминовой группы, всего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</w:pPr>
            <w:r w:rsidRPr="00E95BC8"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3" w:name="A1301"/>
            <w:bookmarkEnd w:id="103"/>
            <w:r>
              <w:rPr>
                <w:sz w:val="16"/>
                <w:szCs w:val="16"/>
              </w:rPr>
              <w:t xml:space="preserve"> 5520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4" w:name="A1302"/>
            <w:bookmarkEnd w:id="10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5" w:name="A1303"/>
            <w:bookmarkEnd w:id="105"/>
            <w:r>
              <w:rPr>
                <w:sz w:val="16"/>
                <w:szCs w:val="16"/>
              </w:rPr>
              <w:t xml:space="preserve"> 5049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6" w:name="A1304"/>
            <w:bookmarkEnd w:id="106"/>
            <w:r>
              <w:rPr>
                <w:sz w:val="16"/>
                <w:szCs w:val="16"/>
              </w:rPr>
              <w:t xml:space="preserve"> 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7" w:name="A1305"/>
            <w:bookmarkEnd w:id="10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8" w:name="A1306"/>
            <w:bookmarkEnd w:id="108"/>
            <w:r>
              <w:rPr>
                <w:sz w:val="16"/>
                <w:szCs w:val="16"/>
              </w:rPr>
              <w:t xml:space="preserve"> 398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9" w:name="A1307"/>
            <w:bookmarkEnd w:id="109"/>
            <w:r>
              <w:rPr>
                <w:sz w:val="16"/>
                <w:szCs w:val="16"/>
              </w:rPr>
              <w:t xml:space="preserve"> 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10" w:name="A1308"/>
            <w:bookmarkEnd w:id="110"/>
            <w:r>
              <w:rPr>
                <w:sz w:val="16"/>
                <w:szCs w:val="16"/>
              </w:rPr>
              <w:t xml:space="preserve"> 0</w:t>
            </w:r>
          </w:p>
        </w:tc>
      </w:tr>
      <w:tr w:rsidR="003110CA" w:rsidRPr="00E95BC8"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0CA" w:rsidRPr="00E95BC8" w:rsidRDefault="003110CA" w:rsidP="000827B4">
            <w:pPr>
              <w:jc w:val="center"/>
            </w:pPr>
            <w:r w:rsidRPr="00E95BC8">
              <w:t>из</w:t>
            </w:r>
            <w:r w:rsidRPr="00E95BC8">
              <w:br/>
              <w:t>них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МДМА (d, L-3,4-метилендиокси-N-альфа-диметил-фенил-этиламин</w:t>
            </w:r>
            <w:r w:rsidRPr="00E95BC8">
              <w:t>)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</w:pPr>
            <w:r w:rsidRPr="00E95BC8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11" w:name="A1401"/>
            <w:bookmarkEnd w:id="111"/>
            <w:r>
              <w:rPr>
                <w:sz w:val="16"/>
                <w:szCs w:val="16"/>
              </w:rPr>
              <w:t xml:space="preserve"> 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12" w:name="A1402"/>
            <w:bookmarkEnd w:id="11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13" w:name="A1403"/>
            <w:bookmarkEnd w:id="113"/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14" w:name="A1404"/>
            <w:bookmarkEnd w:id="114"/>
            <w:r>
              <w:rPr>
                <w:sz w:val="16"/>
                <w:szCs w:val="16"/>
              </w:rPr>
              <w:t xml:space="preserve"> 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15" w:name="A1405"/>
            <w:bookmarkEnd w:id="11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16" w:name="A1406"/>
            <w:bookmarkEnd w:id="11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17" w:name="A1407"/>
            <w:bookmarkEnd w:id="11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18" w:name="A1408"/>
            <w:bookmarkEnd w:id="118"/>
            <w:r>
              <w:rPr>
                <w:sz w:val="16"/>
                <w:szCs w:val="16"/>
              </w:rPr>
              <w:t xml:space="preserve"> 0</w:t>
            </w:r>
          </w:p>
        </w:tc>
      </w:tr>
      <w:tr w:rsidR="003110CA" w:rsidRPr="00E95BC8"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76716"/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метамфетамин (первитин</w:t>
            </w:r>
            <w:r w:rsidRPr="00E95BC8">
              <w:t>)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</w:pPr>
            <w:r w:rsidRPr="00E95BC8"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19" w:name="A1501"/>
            <w:bookmarkEnd w:id="119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20" w:name="A1502"/>
            <w:bookmarkEnd w:id="120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21" w:name="A1503"/>
            <w:bookmarkEnd w:id="121"/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22" w:name="A1504"/>
            <w:bookmarkEnd w:id="12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23" w:name="A1505"/>
            <w:bookmarkEnd w:id="123"/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24" w:name="A1506"/>
            <w:bookmarkEnd w:id="124"/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25" w:name="A1507"/>
            <w:bookmarkEnd w:id="125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26" w:name="A1508"/>
            <w:bookmarkEnd w:id="126"/>
          </w:p>
        </w:tc>
      </w:tr>
      <w:tr w:rsidR="003110CA" w:rsidRPr="00E95BC8"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76716"/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C6955">
            <w:pPr>
              <w:pStyle w:val="ab"/>
              <w:tabs>
                <w:tab w:val="clear" w:pos="4153"/>
                <w:tab w:val="clear" w:pos="830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эфедрон (меткатинон) и его производные, за исключением производных, включенных в качестве самостоятельных п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зиций в Перечень</w:t>
            </w:r>
            <w:r w:rsidRPr="00E95BC8">
              <w:rPr>
                <w:rStyle w:val="a3"/>
                <w:rFonts w:ascii="Times New Roman" w:hAnsi="Times New Roman" w:cs="Times New Roman"/>
                <w:sz w:val="20"/>
                <w:szCs w:val="20"/>
              </w:rPr>
              <w:footnoteReference w:customMarkFollows="1" w:id="1"/>
              <w:sym w:font="Symbol" w:char="F031"/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lang w:val="en-US"/>
              </w:rPr>
            </w:pPr>
            <w:r w:rsidRPr="00E95BC8">
              <w:rPr>
                <w:lang w:val="en-US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27" w:name="A1601"/>
            <w:bookmarkEnd w:id="127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28" w:name="A1602"/>
            <w:bookmarkEnd w:id="12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29" w:name="A1603"/>
            <w:bookmarkEnd w:id="129"/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30" w:name="A1604"/>
            <w:bookmarkEnd w:id="13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31" w:name="A1605"/>
            <w:bookmarkEnd w:id="13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32" w:name="A1606"/>
            <w:bookmarkEnd w:id="13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33" w:name="A1607"/>
            <w:bookmarkEnd w:id="133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34" w:name="A1608"/>
            <w:bookmarkEnd w:id="134"/>
            <w:r>
              <w:rPr>
                <w:sz w:val="16"/>
                <w:szCs w:val="16"/>
              </w:rPr>
              <w:t xml:space="preserve"> 0</w:t>
            </w:r>
          </w:p>
        </w:tc>
      </w:tr>
      <w:tr w:rsidR="003110CA" w:rsidRPr="00E95BC8"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76716"/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мефедрон (4-метилметкатинон</w:t>
            </w:r>
            <w:r w:rsidRPr="00E95BC8">
              <w:t>)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lang w:val="en-US"/>
              </w:rPr>
            </w:pPr>
            <w:r w:rsidRPr="00E95BC8">
              <w:rPr>
                <w:lang w:val="en-US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35" w:name="A1701"/>
            <w:bookmarkEnd w:id="135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36" w:name="A1702"/>
            <w:bookmarkEnd w:id="13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37" w:name="A1703"/>
            <w:bookmarkEnd w:id="137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38" w:name="A1704"/>
            <w:bookmarkEnd w:id="13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39" w:name="A1705"/>
            <w:bookmarkEnd w:id="13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40" w:name="A1706"/>
            <w:bookmarkEnd w:id="14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41" w:name="A1707"/>
            <w:bookmarkEnd w:id="14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42" w:name="A1708"/>
            <w:bookmarkEnd w:id="142"/>
            <w:r>
              <w:rPr>
                <w:sz w:val="16"/>
                <w:szCs w:val="16"/>
              </w:rPr>
              <w:t xml:space="preserve"> 0</w:t>
            </w:r>
          </w:p>
        </w:tc>
      </w:tr>
      <w:tr w:rsidR="003110CA" w:rsidRPr="00E95BC8"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76716"/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C6955">
            <w:pPr>
              <w:pStyle w:val="ab"/>
              <w:tabs>
                <w:tab w:val="clear" w:pos="4153"/>
                <w:tab w:val="clear" w:pos="830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N-метилэфедрон и его прои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водные, за исключением прои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водных, включенных в качестве самостоятельных позиций в Перечень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lang w:val="en-US"/>
              </w:rPr>
            </w:pPr>
            <w:r w:rsidRPr="00E95BC8">
              <w:rPr>
                <w:lang w:val="en-US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43" w:name="A1801"/>
            <w:bookmarkEnd w:id="143"/>
            <w:r>
              <w:rPr>
                <w:sz w:val="16"/>
                <w:szCs w:val="16"/>
              </w:rPr>
              <w:t xml:space="preserve"> 5443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44" w:name="A1802"/>
            <w:bookmarkEnd w:id="14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45" w:name="A1803"/>
            <w:bookmarkEnd w:id="145"/>
            <w:r>
              <w:rPr>
                <w:sz w:val="16"/>
                <w:szCs w:val="16"/>
              </w:rPr>
              <w:t xml:space="preserve"> 5020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46" w:name="A1804"/>
            <w:bookmarkEnd w:id="146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47" w:name="A1805"/>
            <w:bookmarkEnd w:id="14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48" w:name="A1806"/>
            <w:bookmarkEnd w:id="148"/>
            <w:r>
              <w:rPr>
                <w:sz w:val="16"/>
                <w:szCs w:val="16"/>
              </w:rPr>
              <w:t xml:space="preserve"> 398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49" w:name="A1807"/>
            <w:bookmarkEnd w:id="149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50" w:name="A1808"/>
            <w:bookmarkEnd w:id="150"/>
            <w:r>
              <w:rPr>
                <w:sz w:val="16"/>
                <w:szCs w:val="16"/>
              </w:rPr>
              <w:t xml:space="preserve"> 0</w:t>
            </w:r>
          </w:p>
        </w:tc>
      </w:tr>
      <w:tr w:rsidR="003110CA" w:rsidRPr="00E95BC8"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кокаин и его производные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lang w:val="en-US"/>
              </w:rPr>
            </w:pPr>
            <w:r w:rsidRPr="00E95BC8">
              <w:t>1</w:t>
            </w:r>
            <w:r w:rsidRPr="00E95BC8">
              <w:rPr>
                <w:lang w:val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51" w:name="A1901"/>
            <w:bookmarkEnd w:id="151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52" w:name="A1902"/>
            <w:bookmarkEnd w:id="152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53" w:name="A1903"/>
            <w:bookmarkEnd w:id="153"/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54" w:name="A1904"/>
            <w:bookmarkEnd w:id="15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55" w:name="A1905"/>
            <w:bookmarkEnd w:id="155"/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56" w:name="A1906"/>
            <w:bookmarkEnd w:id="156"/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57" w:name="A1907"/>
            <w:bookmarkEnd w:id="157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58" w:name="A1908"/>
            <w:bookmarkEnd w:id="158"/>
          </w:p>
        </w:tc>
      </w:tr>
      <w:tr w:rsidR="003110CA" w:rsidRPr="00E95BC8"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2C6955" w:rsidP="006650C8">
            <w:r w:rsidRPr="00E95BC8">
              <w:t>синтетические «аналоги</w:t>
            </w:r>
            <w:r w:rsidRPr="00E95BC8">
              <w:br/>
            </w:r>
            <w:r w:rsidR="003110CA" w:rsidRPr="00E95BC8">
              <w:t xml:space="preserve">тетрагидроканнабинола» (г) 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</w:pPr>
            <w:r w:rsidRPr="00E95BC8">
              <w:t>2</w:t>
            </w:r>
            <w:r w:rsidR="002C6955" w:rsidRPr="00E95BC8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59" w:name="A2001"/>
            <w:bookmarkEnd w:id="159"/>
            <w:r>
              <w:rPr>
                <w:sz w:val="16"/>
                <w:szCs w:val="16"/>
              </w:rPr>
              <w:t xml:space="preserve"> 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60" w:name="A2002"/>
            <w:bookmarkEnd w:id="16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61" w:name="A2003"/>
            <w:bookmarkEnd w:id="161"/>
            <w:r>
              <w:rPr>
                <w:sz w:val="16"/>
                <w:szCs w:val="16"/>
              </w:rPr>
              <w:t xml:space="preserve"> 51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62" w:name="A2004"/>
            <w:bookmarkEnd w:id="16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63" w:name="A2005"/>
            <w:bookmarkEnd w:id="16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64" w:name="A2006"/>
            <w:bookmarkEnd w:id="16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65" w:name="A2007"/>
            <w:bookmarkEnd w:id="16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66" w:name="A2008"/>
            <w:bookmarkEnd w:id="166"/>
            <w:r>
              <w:rPr>
                <w:sz w:val="16"/>
                <w:szCs w:val="16"/>
              </w:rPr>
              <w:t xml:space="preserve"> 0</w:t>
            </w:r>
          </w:p>
        </w:tc>
      </w:tr>
      <w:tr w:rsidR="003110CA" w:rsidRPr="00E95BC8"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0CA" w:rsidRPr="00E95BC8" w:rsidRDefault="003110CA" w:rsidP="000827B4">
            <w:pPr>
              <w:jc w:val="center"/>
            </w:pPr>
            <w:r w:rsidRPr="00E95BC8">
              <w:t>из них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C6955">
            <w:pPr>
              <w:jc w:val="both"/>
            </w:pPr>
            <w:r w:rsidRPr="00E95BC8">
              <w:t>(нафталин-1-ил)(1-пентил-1H-индол-3-ил) метанон (JWH-018) и его производные, за исключ</w:t>
            </w:r>
            <w:r w:rsidRPr="00E95BC8">
              <w:t>е</w:t>
            </w:r>
            <w:r w:rsidRPr="00E95BC8">
              <w:t>нием производных, включе</w:t>
            </w:r>
            <w:r w:rsidRPr="00E95BC8">
              <w:t>н</w:t>
            </w:r>
            <w:r w:rsidRPr="00E95BC8">
              <w:t>ных в качестве самостоятел</w:t>
            </w:r>
            <w:r w:rsidRPr="00E95BC8">
              <w:t>ь</w:t>
            </w:r>
            <w:r w:rsidRPr="00E95BC8">
              <w:t>ных позиций в Перечень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lang w:val="en-US"/>
              </w:rPr>
            </w:pPr>
            <w:r w:rsidRPr="00E95BC8">
              <w:t>2</w:t>
            </w:r>
            <w:r w:rsidR="002C6955" w:rsidRPr="00E95BC8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67" w:name="A2101"/>
            <w:bookmarkEnd w:id="167"/>
            <w:r>
              <w:rPr>
                <w:sz w:val="16"/>
                <w:szCs w:val="16"/>
              </w:rPr>
              <w:t xml:space="preserve"> 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68" w:name="A2102"/>
            <w:bookmarkEnd w:id="16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69" w:name="A2103"/>
            <w:bookmarkEnd w:id="169"/>
            <w:r>
              <w:rPr>
                <w:sz w:val="16"/>
                <w:szCs w:val="16"/>
              </w:rPr>
              <w:t xml:space="preserve"> 21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70" w:name="A2104"/>
            <w:bookmarkEnd w:id="17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71" w:name="A2105"/>
            <w:bookmarkEnd w:id="17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72" w:name="A2106"/>
            <w:bookmarkEnd w:id="17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73" w:name="A2107"/>
            <w:bookmarkEnd w:id="17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74" w:name="A2108"/>
            <w:bookmarkEnd w:id="174"/>
            <w:r>
              <w:rPr>
                <w:sz w:val="16"/>
                <w:szCs w:val="16"/>
              </w:rPr>
              <w:t xml:space="preserve"> 0</w:t>
            </w:r>
          </w:p>
        </w:tc>
      </w:tr>
      <w:tr w:rsidR="003110CA" w:rsidRPr="00E95BC8"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3-метилфентанил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</w:pPr>
            <w:r w:rsidRPr="00E95BC8">
              <w:t>2</w:t>
            </w:r>
            <w:r w:rsidR="002C6955" w:rsidRPr="00E95BC8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75" w:name="A2201"/>
            <w:bookmarkEnd w:id="175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76" w:name="A2202"/>
            <w:bookmarkEnd w:id="176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77" w:name="A2203"/>
            <w:bookmarkEnd w:id="177"/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78" w:name="A2204"/>
            <w:bookmarkEnd w:id="17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79" w:name="A2205"/>
            <w:bookmarkEnd w:id="179"/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80" w:name="A2206"/>
            <w:bookmarkEnd w:id="180"/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81" w:name="A2207"/>
            <w:bookmarkEnd w:id="181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82" w:name="A2208"/>
            <w:bookmarkEnd w:id="182"/>
          </w:p>
        </w:tc>
      </w:tr>
      <w:tr w:rsidR="003110CA" w:rsidRPr="00E95BC8"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сальвинорин А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</w:pPr>
            <w:r w:rsidRPr="00E95BC8">
              <w:t>2</w:t>
            </w:r>
            <w:r w:rsidR="002C6955" w:rsidRPr="00E95BC8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83" w:name="A2301"/>
            <w:bookmarkEnd w:id="183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84" w:name="A2302"/>
            <w:bookmarkEnd w:id="184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85" w:name="A2303"/>
            <w:bookmarkEnd w:id="185"/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86" w:name="A2304"/>
            <w:bookmarkEnd w:id="18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87" w:name="A2305"/>
            <w:bookmarkEnd w:id="187"/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88" w:name="A2306"/>
            <w:bookmarkEnd w:id="188"/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89" w:name="A2307"/>
            <w:bookmarkEnd w:id="189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0CA" w:rsidRPr="00E95BC8" w:rsidRDefault="003110CA" w:rsidP="002E7B1C">
            <w:pPr>
              <w:jc w:val="center"/>
              <w:rPr>
                <w:sz w:val="16"/>
                <w:szCs w:val="16"/>
              </w:rPr>
            </w:pPr>
            <w:bookmarkStart w:id="190" w:name="A2308"/>
            <w:bookmarkEnd w:id="190"/>
          </w:p>
        </w:tc>
      </w:tr>
      <w:tr w:rsidR="00535BF7" w:rsidRPr="00E95BC8"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метадон (фенадон, долофин)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A55704">
            <w:pPr>
              <w:jc w:val="center"/>
              <w:rPr>
                <w:lang w:val="en-US"/>
              </w:rPr>
            </w:pPr>
            <w:r w:rsidRPr="00E95BC8"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91" w:name="A2401"/>
            <w:bookmarkEnd w:id="191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92" w:name="A2402"/>
            <w:bookmarkEnd w:id="19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93" w:name="A2403"/>
            <w:bookmarkEnd w:id="193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94" w:name="A2404"/>
            <w:bookmarkEnd w:id="19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95" w:name="A2405"/>
            <w:bookmarkEnd w:id="19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96" w:name="A2406"/>
            <w:bookmarkEnd w:id="19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97" w:name="A2407"/>
            <w:bookmarkEnd w:id="19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98" w:name="A2408"/>
            <w:bookmarkEnd w:id="198"/>
            <w:r>
              <w:rPr>
                <w:sz w:val="16"/>
                <w:szCs w:val="16"/>
              </w:rPr>
              <w:t xml:space="preserve"> 0</w:t>
            </w:r>
          </w:p>
        </w:tc>
      </w:tr>
      <w:tr w:rsidR="00535BF7" w:rsidRPr="00E95BC8"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иные наркотические средства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A55704">
            <w:pPr>
              <w:jc w:val="center"/>
            </w:pPr>
            <w:r w:rsidRPr="00E95BC8"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99" w:name="A2501"/>
            <w:bookmarkEnd w:id="199"/>
            <w:r>
              <w:rPr>
                <w:sz w:val="16"/>
                <w:szCs w:val="16"/>
              </w:rPr>
              <w:t xml:space="preserve"> 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00" w:name="A2502"/>
            <w:bookmarkEnd w:id="20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01" w:name="A2503"/>
            <w:bookmarkEnd w:id="201"/>
            <w:r>
              <w:rPr>
                <w:sz w:val="16"/>
                <w:szCs w:val="16"/>
              </w:rPr>
              <w:t xml:space="preserve"> 39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02" w:name="A2504"/>
            <w:bookmarkEnd w:id="202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03" w:name="A2505"/>
            <w:bookmarkEnd w:id="20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04" w:name="A2506"/>
            <w:bookmarkEnd w:id="20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05" w:name="A2507"/>
            <w:bookmarkEnd w:id="20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06" w:name="A2508"/>
            <w:bookmarkEnd w:id="206"/>
            <w:r>
              <w:rPr>
                <w:sz w:val="16"/>
                <w:szCs w:val="16"/>
              </w:rPr>
              <w:t xml:space="preserve"> 0</w:t>
            </w:r>
          </w:p>
        </w:tc>
      </w:tr>
      <w:tr w:rsidR="00535BF7" w:rsidRPr="00E95BC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E0696A">
            <w:pPr>
              <w:ind w:left="-108" w:right="-114"/>
              <w:jc w:val="center"/>
            </w:pPr>
            <w:r w:rsidRPr="00E95BC8">
              <w:t xml:space="preserve">из </w:t>
            </w:r>
            <w:proofErr w:type="gramStart"/>
            <w:r w:rsidRPr="00E95BC8">
              <w:t>стро</w:t>
            </w:r>
            <w:r w:rsidR="00E0696A" w:rsidRPr="00E95BC8">
              <w:t>-</w:t>
            </w:r>
            <w:r w:rsidRPr="00E95BC8">
              <w:t>ки</w:t>
            </w:r>
            <w:proofErr w:type="gramEnd"/>
            <w:r w:rsidRPr="00E95BC8">
              <w:t xml:space="preserve"> 1</w:t>
            </w: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3866C9">
            <w:r w:rsidRPr="00E95BC8">
              <w:t>синтетические</w:t>
            </w:r>
            <w:r w:rsidRPr="00E95BC8">
              <w:br/>
              <w:t>наркотические средства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A55704">
            <w:pPr>
              <w:jc w:val="center"/>
            </w:pPr>
            <w:r w:rsidRPr="00E95BC8"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07" w:name="A2601"/>
            <w:bookmarkEnd w:id="207"/>
            <w:r>
              <w:rPr>
                <w:sz w:val="16"/>
                <w:szCs w:val="16"/>
              </w:rPr>
              <w:t xml:space="preserve"> 5613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08" w:name="A2602"/>
            <w:bookmarkEnd w:id="20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09" w:name="A2603"/>
            <w:bookmarkEnd w:id="209"/>
            <w:r>
              <w:rPr>
                <w:sz w:val="16"/>
                <w:szCs w:val="16"/>
              </w:rPr>
              <w:t xml:space="preserve"> 5140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10" w:name="A2604"/>
            <w:bookmarkEnd w:id="210"/>
            <w:r>
              <w:rPr>
                <w:sz w:val="16"/>
                <w:szCs w:val="16"/>
              </w:rPr>
              <w:t xml:space="preserve"> 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11" w:name="A2605"/>
            <w:bookmarkEnd w:id="21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12" w:name="A2606"/>
            <w:bookmarkEnd w:id="212"/>
            <w:r>
              <w:rPr>
                <w:sz w:val="16"/>
                <w:szCs w:val="16"/>
              </w:rPr>
              <w:t xml:space="preserve"> 398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13" w:name="A2607"/>
            <w:bookmarkEnd w:id="213"/>
            <w:r>
              <w:rPr>
                <w:sz w:val="16"/>
                <w:szCs w:val="16"/>
              </w:rPr>
              <w:t xml:space="preserve"> 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14" w:name="A2608"/>
            <w:bookmarkEnd w:id="214"/>
            <w:r>
              <w:rPr>
                <w:sz w:val="16"/>
                <w:szCs w:val="16"/>
              </w:rPr>
              <w:t xml:space="preserve"> 0</w:t>
            </w:r>
          </w:p>
        </w:tc>
      </w:tr>
      <w:tr w:rsidR="00535BF7" w:rsidRPr="00E95BC8">
        <w:trPr>
          <w:trHeight w:val="271"/>
        </w:trPr>
        <w:tc>
          <w:tcPr>
            <w:tcW w:w="4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73429F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Психотропные вещества (г)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</w:pPr>
            <w:r w:rsidRPr="00E95BC8"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A55704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215" w:name="A2701"/>
            <w:bookmarkEnd w:id="215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16" w:name="A2702"/>
            <w:bookmarkEnd w:id="21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17" w:name="A2703"/>
            <w:bookmarkEnd w:id="217"/>
            <w:r>
              <w:rPr>
                <w:sz w:val="16"/>
                <w:szCs w:val="16"/>
              </w:rPr>
              <w:t xml:space="preserve"> 96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18" w:name="A2704"/>
            <w:bookmarkEnd w:id="218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19" w:name="A2705"/>
            <w:bookmarkEnd w:id="21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20" w:name="A2706"/>
            <w:bookmarkEnd w:id="22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21" w:name="A2707"/>
            <w:bookmarkEnd w:id="221"/>
            <w:r>
              <w:rPr>
                <w:sz w:val="16"/>
                <w:szCs w:val="16"/>
              </w:rPr>
              <w:t xml:space="preserve"> 19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22" w:name="A2708"/>
            <w:bookmarkEnd w:id="222"/>
            <w:r>
              <w:rPr>
                <w:sz w:val="16"/>
                <w:szCs w:val="16"/>
              </w:rPr>
              <w:t xml:space="preserve"> 0</w:t>
            </w:r>
          </w:p>
        </w:tc>
      </w:tr>
      <w:tr w:rsidR="00535BF7" w:rsidRPr="00E95BC8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F7" w:rsidRPr="00E95BC8" w:rsidRDefault="004E548D" w:rsidP="004E548D">
            <w:pPr>
              <w:pStyle w:val="ab"/>
              <w:tabs>
                <w:tab w:val="clear" w:pos="4153"/>
                <w:tab w:val="clear" w:pos="8306"/>
              </w:tabs>
              <w:ind w:left="-108" w:right="-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eastAsia="MS Mincho" w:hAnsi="Times New Roman" w:cs="Times New Roman"/>
                <w:sz w:val="20"/>
                <w:szCs w:val="20"/>
              </w:rPr>
              <w:t>в том чис</w:t>
            </w:r>
            <w:r w:rsidR="00535BF7" w:rsidRPr="00E95BC8">
              <w:rPr>
                <w:rFonts w:ascii="Times New Roman" w:eastAsia="MS Mincho" w:hAnsi="Times New Roman" w:cs="Times New Roman"/>
                <w:sz w:val="20"/>
                <w:szCs w:val="20"/>
              </w:rPr>
              <w:t>ле</w:t>
            </w: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психотропные вещества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br/>
              <w:t>амфетаминовой группы, всего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A55704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23" w:name="A2801"/>
            <w:bookmarkEnd w:id="223"/>
            <w:r>
              <w:rPr>
                <w:sz w:val="16"/>
                <w:szCs w:val="16"/>
              </w:rPr>
              <w:t xml:space="preserve"> 116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24" w:name="A2802"/>
            <w:bookmarkEnd w:id="22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25" w:name="A2803"/>
            <w:bookmarkEnd w:id="225"/>
            <w:r>
              <w:rPr>
                <w:sz w:val="16"/>
                <w:szCs w:val="16"/>
              </w:rPr>
              <w:t xml:space="preserve"> 96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26" w:name="A2804"/>
            <w:bookmarkEnd w:id="226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27" w:name="A2805"/>
            <w:bookmarkEnd w:id="22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28" w:name="A2806"/>
            <w:bookmarkEnd w:id="22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29" w:name="A2807"/>
            <w:bookmarkEnd w:id="229"/>
            <w:r>
              <w:rPr>
                <w:sz w:val="16"/>
                <w:szCs w:val="16"/>
              </w:rPr>
              <w:t xml:space="preserve"> 19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30" w:name="A2808"/>
            <w:bookmarkEnd w:id="230"/>
            <w:r>
              <w:rPr>
                <w:sz w:val="16"/>
                <w:szCs w:val="16"/>
              </w:rPr>
              <w:t xml:space="preserve"> 0</w:t>
            </w:r>
          </w:p>
        </w:tc>
      </w:tr>
      <w:tr w:rsidR="00535BF7" w:rsidRPr="00E95BC8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eastAsia="MS Mincho" w:hAnsi="Times New Roman"/>
                <w:sz w:val="20"/>
                <w:szCs w:val="20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F7" w:rsidRPr="00E95BC8" w:rsidRDefault="00535BF7" w:rsidP="00535BF7">
            <w:pPr>
              <w:ind w:left="-102" w:right="-110"/>
              <w:jc w:val="center"/>
            </w:pPr>
            <w:r w:rsidRPr="00E95BC8">
              <w:t>из них</w:t>
            </w:r>
          </w:p>
        </w:tc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936E01" w:rsidP="00936E01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амфетамин и его производные, за исключением производных, включенных в качестве сам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стоятельных позиций в Перечень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936E01" w:rsidP="00DC620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31" w:name="A2901"/>
            <w:bookmarkEnd w:id="231"/>
            <w:r>
              <w:rPr>
                <w:sz w:val="16"/>
                <w:szCs w:val="16"/>
              </w:rPr>
              <w:t xml:space="preserve"> 115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32" w:name="A2902"/>
            <w:bookmarkEnd w:id="23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33" w:name="A2903"/>
            <w:bookmarkEnd w:id="233"/>
            <w:r>
              <w:rPr>
                <w:sz w:val="16"/>
                <w:szCs w:val="16"/>
              </w:rPr>
              <w:t xml:space="preserve"> 95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34" w:name="A2904"/>
            <w:bookmarkEnd w:id="234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35" w:name="A2905"/>
            <w:bookmarkEnd w:id="23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36" w:name="A2906"/>
            <w:bookmarkEnd w:id="23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37" w:name="A2907"/>
            <w:bookmarkEnd w:id="237"/>
            <w:r>
              <w:rPr>
                <w:sz w:val="16"/>
                <w:szCs w:val="16"/>
              </w:rPr>
              <w:t xml:space="preserve"> 19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38" w:name="A2908"/>
            <w:bookmarkEnd w:id="238"/>
            <w:r>
              <w:rPr>
                <w:sz w:val="16"/>
                <w:szCs w:val="16"/>
              </w:rPr>
              <w:t xml:space="preserve"> 0</w:t>
            </w:r>
          </w:p>
        </w:tc>
      </w:tr>
      <w:tr w:rsidR="00535BF7" w:rsidRPr="00E95BC8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eastAsia="MS Mincho" w:hAnsi="Times New Roman"/>
                <w:sz w:val="20"/>
                <w:szCs w:val="20"/>
              </w:rPr>
            </w:pP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F7" w:rsidRPr="00E95BC8" w:rsidRDefault="00535BF7" w:rsidP="006650C8">
            <w:r w:rsidRPr="00E95BC8">
              <w:t>производные бензодиазепина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A55704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39" w:name="A3001"/>
            <w:bookmarkEnd w:id="239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40" w:name="A3002"/>
            <w:bookmarkEnd w:id="240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41" w:name="A3003"/>
            <w:bookmarkEnd w:id="241"/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42" w:name="A3004"/>
            <w:bookmarkEnd w:id="24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43" w:name="A3005"/>
            <w:bookmarkEnd w:id="243"/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44" w:name="A3006"/>
            <w:bookmarkEnd w:id="244"/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45" w:name="A3007"/>
            <w:bookmarkEnd w:id="245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46" w:name="A3008"/>
            <w:bookmarkEnd w:id="246"/>
          </w:p>
        </w:tc>
      </w:tr>
      <w:tr w:rsidR="00535BF7" w:rsidRPr="00E95BC8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eastAsia="MS Mincho" w:hAnsi="Times New Roman"/>
                <w:sz w:val="20"/>
                <w:szCs w:val="20"/>
              </w:rPr>
            </w:pP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F7" w:rsidRPr="00E95BC8" w:rsidRDefault="00535BF7" w:rsidP="006650C8">
            <w:r w:rsidRPr="00E95BC8">
              <w:t>барбитураты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A55704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47" w:name="A3101"/>
            <w:bookmarkEnd w:id="247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48" w:name="A3102"/>
            <w:bookmarkEnd w:id="248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49" w:name="A3103"/>
            <w:bookmarkEnd w:id="249"/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50" w:name="A3104"/>
            <w:bookmarkEnd w:id="25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51" w:name="A3105"/>
            <w:bookmarkEnd w:id="251"/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52" w:name="A3106"/>
            <w:bookmarkEnd w:id="252"/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53" w:name="A3107"/>
            <w:bookmarkEnd w:id="253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54" w:name="A3108"/>
            <w:bookmarkEnd w:id="254"/>
          </w:p>
        </w:tc>
      </w:tr>
      <w:tr w:rsidR="00535BF7" w:rsidRPr="00E95BC8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eastAsia="MS Mincho" w:hAnsi="Times New Roman"/>
                <w:sz w:val="20"/>
                <w:szCs w:val="20"/>
              </w:rPr>
            </w:pP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F7" w:rsidRPr="00E95BC8" w:rsidRDefault="00535BF7" w:rsidP="006650C8">
            <w:r w:rsidRPr="00E95BC8">
              <w:t>тарен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A55704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55" w:name="A3201"/>
            <w:bookmarkEnd w:id="255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56" w:name="A3202"/>
            <w:bookmarkEnd w:id="256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57" w:name="A3203"/>
            <w:bookmarkEnd w:id="257"/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58" w:name="A3204"/>
            <w:bookmarkEnd w:id="25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59" w:name="A3205"/>
            <w:bookmarkEnd w:id="259"/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60" w:name="A3206"/>
            <w:bookmarkEnd w:id="260"/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61" w:name="A3207"/>
            <w:bookmarkEnd w:id="261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62" w:name="A3208"/>
            <w:bookmarkEnd w:id="262"/>
          </w:p>
        </w:tc>
      </w:tr>
      <w:tr w:rsidR="00535BF7" w:rsidRPr="00E95BC8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eastAsia="MS Mincho" w:hAnsi="Times New Roman"/>
                <w:sz w:val="20"/>
                <w:szCs w:val="20"/>
              </w:rPr>
            </w:pP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F7" w:rsidRPr="00E95BC8" w:rsidRDefault="00535BF7" w:rsidP="006650C8">
            <w:r w:rsidRPr="00E95BC8">
              <w:t>1-фенил-2-пропанон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A55704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63" w:name="A3301"/>
            <w:bookmarkEnd w:id="263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64" w:name="A3302"/>
            <w:bookmarkEnd w:id="264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65" w:name="A3303"/>
            <w:bookmarkEnd w:id="265"/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66" w:name="A3304"/>
            <w:bookmarkEnd w:id="26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67" w:name="A3305"/>
            <w:bookmarkEnd w:id="267"/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68" w:name="A3306"/>
            <w:bookmarkEnd w:id="268"/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69" w:name="A3307"/>
            <w:bookmarkEnd w:id="269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70" w:name="A3308"/>
            <w:bookmarkEnd w:id="270"/>
          </w:p>
        </w:tc>
      </w:tr>
      <w:tr w:rsidR="00535BF7" w:rsidRPr="00E95BC8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eastAsia="MS Mincho" w:hAnsi="Times New Roman"/>
                <w:sz w:val="20"/>
                <w:szCs w:val="20"/>
              </w:rPr>
            </w:pP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F7" w:rsidRPr="00E95BC8" w:rsidRDefault="00535BF7" w:rsidP="006650C8">
            <w:r w:rsidRPr="00E95BC8">
              <w:t>гаммабутиролактон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A55704">
            <w:pPr>
              <w:jc w:val="center"/>
            </w:pPr>
            <w:r w:rsidRPr="00E95BC8"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71" w:name="A3401"/>
            <w:bookmarkEnd w:id="271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72" w:name="A3402"/>
            <w:bookmarkEnd w:id="272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73" w:name="A3403"/>
            <w:bookmarkEnd w:id="273"/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74" w:name="A3404"/>
            <w:bookmarkEnd w:id="27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75" w:name="A3405"/>
            <w:bookmarkEnd w:id="275"/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76" w:name="A3406"/>
            <w:bookmarkEnd w:id="276"/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77" w:name="A3407"/>
            <w:bookmarkEnd w:id="277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6"/>
                <w:szCs w:val="16"/>
              </w:rPr>
            </w:pPr>
            <w:bookmarkStart w:id="278" w:name="A3408"/>
            <w:bookmarkEnd w:id="278"/>
          </w:p>
        </w:tc>
      </w:tr>
      <w:tr w:rsidR="00522E5B" w:rsidRPr="00E95BC8"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5B" w:rsidRPr="00E95BC8" w:rsidRDefault="00522E5B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eastAsia="MS Mincho" w:hAnsi="Times New Roman"/>
                <w:sz w:val="20"/>
                <w:szCs w:val="20"/>
              </w:rPr>
            </w:pP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5B" w:rsidRPr="00E95BC8" w:rsidRDefault="00522E5B" w:rsidP="006650C8">
            <w:r w:rsidRPr="00E95BC8">
              <w:t>4-гидроксибутират натрия и другие</w:t>
            </w:r>
            <w:r w:rsidR="00836BCD" w:rsidRPr="00E95BC8">
              <w:t xml:space="preserve"> соли</w:t>
            </w:r>
            <w:r w:rsidRPr="00E95BC8">
              <w:t xml:space="preserve"> </w:t>
            </w:r>
            <w:proofErr w:type="gramStart"/>
            <w:r w:rsidR="00836BCD" w:rsidRPr="00E95BC8">
              <w:sym w:font="Symbol" w:char="F067"/>
            </w:r>
            <w:r w:rsidR="00836BCD" w:rsidRPr="00E95BC8">
              <w:t>-</w:t>
            </w:r>
            <w:proofErr w:type="gramEnd"/>
            <w:r w:rsidRPr="00E95BC8">
              <w:t>оксимасляной кислоты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5B" w:rsidRPr="00E95BC8" w:rsidRDefault="0073429F" w:rsidP="00A55704">
            <w:pPr>
              <w:jc w:val="center"/>
            </w:pPr>
            <w:r w:rsidRPr="00E95BC8">
              <w:rPr>
                <w:lang w:val="en-US"/>
              </w:rPr>
              <w:t>3</w:t>
            </w:r>
            <w:r w:rsidRPr="00E95BC8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5B" w:rsidRPr="00E95BC8" w:rsidRDefault="00522E5B" w:rsidP="002E7B1C">
            <w:pPr>
              <w:jc w:val="center"/>
              <w:rPr>
                <w:sz w:val="16"/>
                <w:szCs w:val="16"/>
              </w:rPr>
            </w:pPr>
            <w:bookmarkStart w:id="279" w:name="A3501"/>
            <w:bookmarkEnd w:id="279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5B" w:rsidRPr="00E95BC8" w:rsidRDefault="00522E5B" w:rsidP="002E7B1C">
            <w:pPr>
              <w:jc w:val="center"/>
              <w:rPr>
                <w:sz w:val="16"/>
                <w:szCs w:val="16"/>
              </w:rPr>
            </w:pPr>
            <w:bookmarkStart w:id="280" w:name="A3502"/>
            <w:bookmarkEnd w:id="280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5B" w:rsidRPr="00E95BC8" w:rsidRDefault="00522E5B" w:rsidP="002E7B1C">
            <w:pPr>
              <w:jc w:val="center"/>
              <w:rPr>
                <w:sz w:val="16"/>
                <w:szCs w:val="16"/>
              </w:rPr>
            </w:pPr>
            <w:bookmarkStart w:id="281" w:name="A3503"/>
            <w:bookmarkEnd w:id="281"/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5B" w:rsidRPr="00E95BC8" w:rsidRDefault="00522E5B" w:rsidP="002E7B1C">
            <w:pPr>
              <w:jc w:val="center"/>
              <w:rPr>
                <w:sz w:val="16"/>
                <w:szCs w:val="16"/>
              </w:rPr>
            </w:pPr>
            <w:bookmarkStart w:id="282" w:name="A3504"/>
            <w:bookmarkEnd w:id="28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5B" w:rsidRPr="00E95BC8" w:rsidRDefault="00522E5B" w:rsidP="002E7B1C">
            <w:pPr>
              <w:jc w:val="center"/>
              <w:rPr>
                <w:sz w:val="16"/>
                <w:szCs w:val="16"/>
              </w:rPr>
            </w:pPr>
            <w:bookmarkStart w:id="283" w:name="A3505"/>
            <w:bookmarkEnd w:id="283"/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5B" w:rsidRPr="00E95BC8" w:rsidRDefault="00522E5B" w:rsidP="002E7B1C">
            <w:pPr>
              <w:jc w:val="center"/>
              <w:rPr>
                <w:sz w:val="16"/>
                <w:szCs w:val="16"/>
              </w:rPr>
            </w:pPr>
            <w:bookmarkStart w:id="284" w:name="A3506"/>
            <w:bookmarkEnd w:id="284"/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5B" w:rsidRPr="00E95BC8" w:rsidRDefault="00522E5B" w:rsidP="002E7B1C">
            <w:pPr>
              <w:jc w:val="center"/>
              <w:rPr>
                <w:sz w:val="16"/>
                <w:szCs w:val="16"/>
              </w:rPr>
            </w:pPr>
            <w:bookmarkStart w:id="285" w:name="A3507"/>
            <w:bookmarkEnd w:id="285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5B" w:rsidRPr="00E95BC8" w:rsidRDefault="00522E5B" w:rsidP="002E7B1C">
            <w:pPr>
              <w:jc w:val="center"/>
              <w:rPr>
                <w:sz w:val="16"/>
                <w:szCs w:val="16"/>
              </w:rPr>
            </w:pPr>
            <w:bookmarkStart w:id="286" w:name="A3508"/>
            <w:bookmarkEnd w:id="286"/>
          </w:p>
        </w:tc>
      </w:tr>
      <w:tr w:rsidR="00535BF7" w:rsidRPr="00E95BC8">
        <w:trPr>
          <w:trHeight w:val="334"/>
        </w:trPr>
        <w:tc>
          <w:tcPr>
            <w:tcW w:w="4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Сильнодействующие вещества (г)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</w:pPr>
            <w:r w:rsidRPr="00E95BC8">
              <w:rPr>
                <w:lang w:val="en-US"/>
              </w:rPr>
              <w:t>3</w:t>
            </w:r>
            <w:r w:rsidR="0073429F" w:rsidRPr="00E95BC8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A55704">
            <w:pPr>
              <w:jc w:val="center"/>
              <w:rPr>
                <w:sz w:val="16"/>
                <w:szCs w:val="16"/>
              </w:rPr>
            </w:pPr>
            <w:bookmarkStart w:id="287" w:name="A3601"/>
            <w:bookmarkEnd w:id="287"/>
            <w:r>
              <w:rPr>
                <w:sz w:val="16"/>
                <w:szCs w:val="16"/>
              </w:rPr>
              <w:t xml:space="preserve"> 2211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88" w:name="A3602"/>
            <w:bookmarkEnd w:id="28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89" w:name="A3603"/>
            <w:bookmarkEnd w:id="289"/>
            <w:r>
              <w:rPr>
                <w:sz w:val="16"/>
                <w:szCs w:val="16"/>
              </w:rPr>
              <w:t xml:space="preserve"> 1167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90" w:name="A3604"/>
            <w:bookmarkEnd w:id="29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91" w:name="A3605"/>
            <w:bookmarkEnd w:id="29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92" w:name="A3606"/>
            <w:bookmarkEnd w:id="29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93" w:name="A3607"/>
            <w:bookmarkEnd w:id="29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294" w:name="A3608"/>
            <w:bookmarkEnd w:id="294"/>
            <w:r>
              <w:rPr>
                <w:sz w:val="16"/>
                <w:szCs w:val="16"/>
              </w:rPr>
              <w:t xml:space="preserve"> 1029</w:t>
            </w:r>
          </w:p>
        </w:tc>
      </w:tr>
      <w:tr w:rsidR="00535BF7" w:rsidRPr="00E95BC8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F7" w:rsidRPr="00E95BC8" w:rsidRDefault="00535BF7" w:rsidP="000827B4">
            <w:pPr>
              <w:pStyle w:val="ab"/>
              <w:ind w:left="-108" w:right="-114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eastAsia="MS Mincho" w:hAnsi="Times New Roman" w:cs="Times New Roman"/>
                <w:sz w:val="20"/>
                <w:szCs w:val="20"/>
              </w:rPr>
              <w:t>в том числе</w:t>
            </w: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барбитураты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A55704">
            <w:pPr>
              <w:jc w:val="center"/>
            </w:pPr>
            <w:r w:rsidRPr="00E95BC8">
              <w:t>3</w:t>
            </w:r>
            <w:r w:rsidR="0073429F" w:rsidRPr="00E95BC8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295" w:name="A3701"/>
            <w:bookmarkEnd w:id="295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296" w:name="A3702"/>
            <w:bookmarkEnd w:id="296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297" w:name="A3703"/>
            <w:bookmarkEnd w:id="297"/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298" w:name="A3704"/>
            <w:bookmarkEnd w:id="29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299" w:name="A3705"/>
            <w:bookmarkEnd w:id="299"/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00" w:name="A3706"/>
            <w:bookmarkEnd w:id="300"/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01" w:name="A3707"/>
            <w:bookmarkEnd w:id="301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02" w:name="A3708"/>
            <w:bookmarkEnd w:id="302"/>
          </w:p>
        </w:tc>
      </w:tr>
      <w:tr w:rsidR="00535BF7" w:rsidRPr="00E95BC8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EB367A">
            <w:pPr>
              <w:pStyle w:val="ab"/>
              <w:jc w:val="center"/>
              <w:rPr>
                <w:rFonts w:ascii="Times New Roman" w:eastAsia="MS Mincho" w:hAnsi="Times New Roman"/>
                <w:sz w:val="20"/>
                <w:szCs w:val="20"/>
              </w:rPr>
            </w:pP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анаболические стероиды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</w:pPr>
            <w:r w:rsidRPr="00E95BC8">
              <w:t>3</w:t>
            </w:r>
            <w:r w:rsidR="0073429F" w:rsidRPr="00E95BC8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303" w:name="A3801"/>
            <w:bookmarkEnd w:id="303"/>
            <w:r>
              <w:rPr>
                <w:sz w:val="18"/>
                <w:szCs w:val="18"/>
              </w:rPr>
              <w:t xml:space="preserve"> 337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304" w:name="A3802"/>
            <w:bookmarkEnd w:id="30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305" w:name="A3803"/>
            <w:bookmarkEnd w:id="305"/>
            <w:r>
              <w:rPr>
                <w:sz w:val="18"/>
                <w:szCs w:val="18"/>
              </w:rPr>
              <w:t xml:space="preserve"> 311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306" w:name="A3804"/>
            <w:bookmarkEnd w:id="30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307" w:name="A3805"/>
            <w:bookmarkEnd w:id="30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308" w:name="A3806"/>
            <w:bookmarkEnd w:id="30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309" w:name="A3807"/>
            <w:bookmarkEnd w:id="30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310" w:name="A3808"/>
            <w:bookmarkEnd w:id="310"/>
            <w:r>
              <w:rPr>
                <w:sz w:val="18"/>
                <w:szCs w:val="18"/>
              </w:rPr>
              <w:t xml:space="preserve"> 26</w:t>
            </w:r>
          </w:p>
        </w:tc>
      </w:tr>
    </w:tbl>
    <w:p w:rsidR="003B4BC8" w:rsidRPr="00E95BC8" w:rsidRDefault="003B4BC8">
      <w:r w:rsidRPr="00E95BC8">
        <w:br w:type="page"/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0"/>
        <w:gridCol w:w="3541"/>
        <w:gridCol w:w="577"/>
        <w:gridCol w:w="851"/>
        <w:gridCol w:w="850"/>
        <w:gridCol w:w="706"/>
        <w:gridCol w:w="853"/>
        <w:gridCol w:w="709"/>
        <w:gridCol w:w="848"/>
        <w:gridCol w:w="570"/>
        <w:gridCol w:w="567"/>
      </w:tblGrid>
      <w:tr w:rsidR="0073429F" w:rsidRPr="00E95BC8">
        <w:trPr>
          <w:trHeight w:val="131"/>
        </w:trPr>
        <w:tc>
          <w:tcPr>
            <w:tcW w:w="4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29F" w:rsidRPr="00E95BC8" w:rsidRDefault="0073429F" w:rsidP="00D7744D">
            <w:pPr>
              <w:pStyle w:val="ab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29F" w:rsidRPr="00E95BC8" w:rsidRDefault="0073429F" w:rsidP="00D7744D">
            <w:pPr>
              <w:jc w:val="center"/>
            </w:pPr>
            <w:r w:rsidRPr="00E95BC8">
              <w:t>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29F" w:rsidRPr="00E95BC8" w:rsidRDefault="003B4BC8" w:rsidP="00D7744D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29F" w:rsidRPr="00E95BC8" w:rsidRDefault="003B4BC8" w:rsidP="00D7744D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29F" w:rsidRPr="00E95BC8" w:rsidRDefault="003B4BC8" w:rsidP="00D7744D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29F" w:rsidRPr="00E95BC8" w:rsidRDefault="003B4BC8" w:rsidP="00D7744D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29F" w:rsidRPr="00E95BC8" w:rsidRDefault="003B4BC8" w:rsidP="00D7744D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5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29F" w:rsidRPr="00E95BC8" w:rsidRDefault="003B4BC8" w:rsidP="00D7744D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6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29F" w:rsidRPr="00E95BC8" w:rsidRDefault="003B4BC8" w:rsidP="00D7744D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29F" w:rsidRPr="00E95BC8" w:rsidRDefault="003B4BC8" w:rsidP="00D7744D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8</w:t>
            </w:r>
          </w:p>
        </w:tc>
      </w:tr>
      <w:tr w:rsidR="00535BF7" w:rsidRPr="00E95BC8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F7" w:rsidRPr="00E95BC8" w:rsidRDefault="009C3034" w:rsidP="009C3034">
            <w:pPr>
              <w:pStyle w:val="ab"/>
              <w:tabs>
                <w:tab w:val="clear" w:pos="4153"/>
                <w:tab w:val="clear" w:pos="8306"/>
              </w:tabs>
              <w:ind w:left="-108" w:right="-114"/>
              <w:jc w:val="center"/>
              <w:rPr>
                <w:rFonts w:ascii="Times New Roman" w:eastAsia="MS Mincho" w:hAnsi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сибутрамин, а также его структурные аналоги, обладающие схожим псих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активным действием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A55704">
            <w:pPr>
              <w:jc w:val="center"/>
            </w:pPr>
            <w:r w:rsidRPr="00E95BC8">
              <w:t>3</w:t>
            </w:r>
            <w:r w:rsidR="00762427" w:rsidRPr="00E95BC8"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311" w:name="A3901"/>
            <w:bookmarkEnd w:id="311"/>
            <w:r>
              <w:rPr>
                <w:sz w:val="18"/>
                <w:szCs w:val="18"/>
              </w:rPr>
              <w:t xml:space="preserve"> 1541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312" w:name="A3902"/>
            <w:bookmarkEnd w:id="31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313" w:name="A3903"/>
            <w:bookmarkEnd w:id="313"/>
            <w:r>
              <w:rPr>
                <w:sz w:val="18"/>
                <w:szCs w:val="18"/>
              </w:rPr>
              <w:t xml:space="preserve"> 538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314" w:name="A3904"/>
            <w:bookmarkEnd w:id="31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315" w:name="A3905"/>
            <w:bookmarkEnd w:id="31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316" w:name="A3906"/>
            <w:bookmarkEnd w:id="31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317" w:name="A3907"/>
            <w:bookmarkEnd w:id="317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318" w:name="A3908"/>
            <w:bookmarkEnd w:id="318"/>
            <w:r>
              <w:rPr>
                <w:sz w:val="18"/>
                <w:szCs w:val="18"/>
              </w:rPr>
              <w:t xml:space="preserve"> 1003</w:t>
            </w:r>
          </w:p>
        </w:tc>
      </w:tr>
      <w:tr w:rsidR="00535BF7" w:rsidRPr="00E95BC8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EB367A">
            <w:pPr>
              <w:pStyle w:val="ab"/>
              <w:jc w:val="center"/>
              <w:rPr>
                <w:rFonts w:ascii="Times New Roman" w:eastAsia="MS Mincho" w:hAnsi="Times New Roman"/>
                <w:sz w:val="20"/>
                <w:szCs w:val="20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592329">
            <w:pPr>
              <w:pStyle w:val="ab"/>
              <w:tabs>
                <w:tab w:val="clear" w:pos="4153"/>
                <w:tab w:val="clear" w:pos="830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трамадол (трамал)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762427" w:rsidP="00A55704">
            <w:pPr>
              <w:jc w:val="center"/>
            </w:pPr>
            <w:r w:rsidRPr="00E95BC8"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319" w:name="A4001"/>
            <w:bookmarkEnd w:id="319"/>
            <w:r>
              <w:rPr>
                <w:sz w:val="18"/>
                <w:szCs w:val="18"/>
              </w:rPr>
              <w:t xml:space="preserve"> 127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320" w:name="A4002"/>
            <w:bookmarkEnd w:id="32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321" w:name="A4003"/>
            <w:bookmarkEnd w:id="321"/>
            <w:r>
              <w:rPr>
                <w:sz w:val="18"/>
                <w:szCs w:val="18"/>
              </w:rPr>
              <w:t xml:space="preserve"> 112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322" w:name="A4004"/>
            <w:bookmarkEnd w:id="32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323" w:name="A4005"/>
            <w:bookmarkEnd w:id="32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324" w:name="A4006"/>
            <w:bookmarkEnd w:id="324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325" w:name="A4007"/>
            <w:bookmarkEnd w:id="325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326" w:name="A4008"/>
            <w:bookmarkEnd w:id="326"/>
            <w:r>
              <w:rPr>
                <w:sz w:val="18"/>
                <w:szCs w:val="18"/>
              </w:rPr>
              <w:t xml:space="preserve"> 0</w:t>
            </w:r>
          </w:p>
        </w:tc>
      </w:tr>
      <w:tr w:rsidR="00535BF7" w:rsidRPr="00E95BC8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хлороформ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A55704">
            <w:pPr>
              <w:jc w:val="center"/>
            </w:pPr>
            <w:r w:rsidRPr="00E95BC8">
              <w:t>4</w:t>
            </w:r>
            <w:r w:rsidR="00762427" w:rsidRPr="00E95BC8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27" w:name="A4101"/>
            <w:bookmarkEnd w:id="327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28" w:name="A4102"/>
            <w:bookmarkEnd w:id="328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29" w:name="A4103"/>
            <w:bookmarkEnd w:id="329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30" w:name="A4104"/>
            <w:bookmarkEnd w:id="33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31" w:name="A4105"/>
            <w:bookmarkEnd w:id="331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32" w:name="A4106"/>
            <w:bookmarkEnd w:id="332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33" w:name="A4107"/>
            <w:bookmarkEnd w:id="333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34" w:name="A4108"/>
            <w:bookmarkEnd w:id="334"/>
          </w:p>
        </w:tc>
      </w:tr>
      <w:tr w:rsidR="00535BF7" w:rsidRPr="00E95BC8">
        <w:trPr>
          <w:trHeight w:val="450"/>
        </w:trPr>
        <w:tc>
          <w:tcPr>
            <w:tcW w:w="4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197EB9">
            <w:pPr>
              <w:rPr>
                <w:sz w:val="18"/>
                <w:szCs w:val="18"/>
              </w:rPr>
            </w:pPr>
            <w:r w:rsidRPr="00E95BC8">
              <w:t>Прекурсоры наркотических средств и</w:t>
            </w:r>
            <w:r w:rsidRPr="00E95BC8">
              <w:br/>
              <w:t>психотропных веществ (</w:t>
            </w:r>
            <w:proofErr w:type="gramStart"/>
            <w:r w:rsidRPr="00E95BC8">
              <w:t>кг</w:t>
            </w:r>
            <w:proofErr w:type="gramEnd"/>
            <w:r w:rsidRPr="00E95BC8">
              <w:t>)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</w:pPr>
            <w:r w:rsidRPr="00E95BC8">
              <w:t>4</w:t>
            </w:r>
            <w:r w:rsidR="00762427" w:rsidRPr="00E95BC8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A55704">
            <w:pPr>
              <w:jc w:val="center"/>
            </w:pPr>
            <w:bookmarkStart w:id="335" w:name="A4201"/>
            <w:bookmarkEnd w:id="335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36" w:name="A4202"/>
            <w:bookmarkEnd w:id="336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37" w:name="A4203"/>
            <w:bookmarkEnd w:id="337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38" w:name="A4204"/>
            <w:bookmarkEnd w:id="33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39" w:name="A4205"/>
            <w:bookmarkEnd w:id="339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40" w:name="A4206"/>
            <w:bookmarkEnd w:id="340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41" w:name="A4207"/>
            <w:bookmarkEnd w:id="341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42" w:name="A4208"/>
            <w:bookmarkEnd w:id="342"/>
          </w:p>
        </w:tc>
      </w:tr>
      <w:tr w:rsidR="00535BF7" w:rsidRPr="00E95BC8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5BF7" w:rsidRPr="00E95BC8" w:rsidRDefault="00535BF7" w:rsidP="000827B4">
            <w:pPr>
              <w:ind w:left="-108" w:right="-122"/>
              <w:jc w:val="center"/>
            </w:pPr>
            <w:r w:rsidRPr="00E95BC8">
              <w:t>в том числе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461CE6">
            <w:r w:rsidRPr="00E95BC8">
              <w:t>ангидрид уксусной кислоты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A55704">
            <w:pPr>
              <w:jc w:val="center"/>
            </w:pPr>
            <w:r w:rsidRPr="00E95BC8">
              <w:t>4</w:t>
            </w:r>
            <w:r w:rsidR="00762427" w:rsidRPr="00E95BC8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43" w:name="A4301"/>
            <w:bookmarkEnd w:id="343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44" w:name="A4302"/>
            <w:bookmarkEnd w:id="344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45" w:name="A4303"/>
            <w:bookmarkEnd w:id="345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46" w:name="A4304"/>
            <w:bookmarkEnd w:id="34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47" w:name="A4305"/>
            <w:bookmarkEnd w:id="347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48" w:name="A4306"/>
            <w:bookmarkEnd w:id="348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49" w:name="A4307"/>
            <w:bookmarkEnd w:id="349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50" w:name="A4308"/>
            <w:bookmarkEnd w:id="350"/>
          </w:p>
        </w:tc>
      </w:tr>
      <w:tr w:rsidR="00535BF7" w:rsidRPr="00E95BC8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5BF7" w:rsidRPr="00E95BC8" w:rsidRDefault="00535BF7" w:rsidP="00637FCC">
            <w:pPr>
              <w:jc w:val="center"/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461CE6">
            <w:r w:rsidRPr="00E95BC8">
              <w:t>серная кислота, исключая ее соли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A55704">
            <w:pPr>
              <w:jc w:val="center"/>
            </w:pPr>
            <w:r w:rsidRPr="00E95BC8">
              <w:t>4</w:t>
            </w:r>
            <w:r w:rsidR="00762427" w:rsidRPr="00E95BC8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51" w:name="A4401"/>
            <w:bookmarkEnd w:id="351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52" w:name="A4402"/>
            <w:bookmarkEnd w:id="352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53" w:name="A4403"/>
            <w:bookmarkEnd w:id="353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54" w:name="A4404"/>
            <w:bookmarkEnd w:id="35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55" w:name="A4405"/>
            <w:bookmarkEnd w:id="355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56" w:name="A4406"/>
            <w:bookmarkEnd w:id="356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57" w:name="A4407"/>
            <w:bookmarkEnd w:id="357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58" w:name="A4408"/>
            <w:bookmarkEnd w:id="358"/>
          </w:p>
        </w:tc>
      </w:tr>
      <w:tr w:rsidR="00535BF7" w:rsidRPr="00E95BC8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5BF7" w:rsidRPr="00E95BC8" w:rsidRDefault="00535BF7" w:rsidP="00637FCC">
            <w:pPr>
              <w:jc w:val="center"/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461CE6">
            <w:r w:rsidRPr="00E95BC8">
              <w:t>соляная кислота, исключая ее соли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A55704">
            <w:pPr>
              <w:jc w:val="center"/>
            </w:pPr>
            <w:r w:rsidRPr="00E95BC8">
              <w:t>4</w:t>
            </w:r>
            <w:r w:rsidR="00762427" w:rsidRPr="00E95BC8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59" w:name="A4501"/>
            <w:bookmarkEnd w:id="359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60" w:name="A4502"/>
            <w:bookmarkEnd w:id="360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61" w:name="A4503"/>
            <w:bookmarkEnd w:id="361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62" w:name="A4504"/>
            <w:bookmarkEnd w:id="36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63" w:name="A4505"/>
            <w:bookmarkEnd w:id="363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64" w:name="A4506"/>
            <w:bookmarkEnd w:id="364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65" w:name="A4507"/>
            <w:bookmarkEnd w:id="365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66" w:name="A4508"/>
            <w:bookmarkEnd w:id="366"/>
          </w:p>
        </w:tc>
      </w:tr>
      <w:tr w:rsidR="00535BF7" w:rsidRPr="00E95BC8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5BF7" w:rsidRPr="00E95BC8" w:rsidRDefault="00535BF7" w:rsidP="00637FCC">
            <w:pPr>
              <w:jc w:val="center"/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461CE6">
            <w:r w:rsidRPr="00E95BC8">
              <w:t>бензальдегид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A55704">
            <w:pPr>
              <w:jc w:val="center"/>
            </w:pPr>
            <w:r w:rsidRPr="00E95BC8">
              <w:t>4</w:t>
            </w:r>
            <w:r w:rsidR="00762427" w:rsidRPr="00E95BC8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67" w:name="A4601"/>
            <w:bookmarkEnd w:id="367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68" w:name="A4602"/>
            <w:bookmarkEnd w:id="368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69" w:name="A4603"/>
            <w:bookmarkEnd w:id="369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70" w:name="A4604"/>
            <w:bookmarkEnd w:id="37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71" w:name="A4605"/>
            <w:bookmarkEnd w:id="371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72" w:name="A4606"/>
            <w:bookmarkEnd w:id="372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73" w:name="A4607"/>
            <w:bookmarkEnd w:id="373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74" w:name="A4608"/>
            <w:bookmarkEnd w:id="374"/>
          </w:p>
        </w:tc>
      </w:tr>
      <w:tr w:rsidR="00535BF7" w:rsidRPr="00E95BC8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5BF7" w:rsidRPr="00E95BC8" w:rsidRDefault="00535BF7" w:rsidP="00637FCC">
            <w:pPr>
              <w:jc w:val="center"/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461CE6">
            <w:r w:rsidRPr="00E95BC8">
              <w:t>нитроэтан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A55704">
            <w:pPr>
              <w:jc w:val="center"/>
            </w:pPr>
            <w:r w:rsidRPr="00E95BC8">
              <w:t>4</w:t>
            </w:r>
            <w:r w:rsidR="00762427" w:rsidRPr="00E95BC8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75" w:name="A4701"/>
            <w:bookmarkEnd w:id="375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76" w:name="A4702"/>
            <w:bookmarkEnd w:id="376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77" w:name="A4703"/>
            <w:bookmarkEnd w:id="377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78" w:name="A4704"/>
            <w:bookmarkEnd w:id="37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79" w:name="A4705"/>
            <w:bookmarkEnd w:id="379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80" w:name="A4706"/>
            <w:bookmarkEnd w:id="380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81" w:name="A4707"/>
            <w:bookmarkEnd w:id="381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82" w:name="A4708"/>
            <w:bookmarkEnd w:id="382"/>
          </w:p>
        </w:tc>
      </w:tr>
      <w:tr w:rsidR="00535BF7" w:rsidRPr="00E95BC8"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5BF7" w:rsidRPr="00E95BC8" w:rsidRDefault="00535BF7" w:rsidP="00637FCC">
            <w:pPr>
              <w:jc w:val="center"/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592329">
            <w:pPr>
              <w:jc w:val="both"/>
            </w:pPr>
            <w:r w:rsidRPr="00E95BC8">
              <w:t>лизергиновая кислота и ее произво</w:t>
            </w:r>
            <w:r w:rsidRPr="00E95BC8">
              <w:t>д</w:t>
            </w:r>
            <w:r w:rsidRPr="00E95BC8">
              <w:t>ные, за исключением производных, включенных в качестве самостоятел</w:t>
            </w:r>
            <w:r w:rsidRPr="00E95BC8">
              <w:t>ь</w:t>
            </w:r>
            <w:r w:rsidRPr="00E95BC8">
              <w:t>ных позиций в Перечень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A55704">
            <w:pPr>
              <w:jc w:val="center"/>
            </w:pPr>
            <w:r w:rsidRPr="00E95BC8">
              <w:t>4</w:t>
            </w:r>
            <w:r w:rsidR="00762427" w:rsidRPr="00E95BC8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83" w:name="A4801"/>
            <w:bookmarkEnd w:id="383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84" w:name="A4802"/>
            <w:bookmarkEnd w:id="384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85" w:name="A4803"/>
            <w:bookmarkEnd w:id="385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86" w:name="A4804"/>
            <w:bookmarkEnd w:id="38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87" w:name="A4805"/>
            <w:bookmarkEnd w:id="387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88" w:name="A4806"/>
            <w:bookmarkEnd w:id="388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89" w:name="A4807"/>
            <w:bookmarkEnd w:id="389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90" w:name="A4808"/>
            <w:bookmarkEnd w:id="390"/>
          </w:p>
        </w:tc>
      </w:tr>
      <w:tr w:rsidR="00535BF7" w:rsidRPr="00E95BC8"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5BF7" w:rsidRPr="00E95BC8" w:rsidRDefault="00535BF7" w:rsidP="00637FCC">
            <w:pPr>
              <w:jc w:val="center"/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461CE6">
            <w:r w:rsidRPr="00E95BC8">
              <w:t>эфедрин (включая соли)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A55704">
            <w:pPr>
              <w:jc w:val="center"/>
            </w:pPr>
            <w:r w:rsidRPr="00E95BC8">
              <w:t>4</w:t>
            </w:r>
            <w:r w:rsidR="00762427" w:rsidRPr="00E95BC8"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91" w:name="A4901"/>
            <w:bookmarkEnd w:id="391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92" w:name="A4902"/>
            <w:bookmarkEnd w:id="392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93" w:name="A4903"/>
            <w:bookmarkEnd w:id="393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94" w:name="A4904"/>
            <w:bookmarkEnd w:id="39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95" w:name="A4905"/>
            <w:bookmarkEnd w:id="395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96" w:name="A4906"/>
            <w:bookmarkEnd w:id="396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97" w:name="A4907"/>
            <w:bookmarkEnd w:id="397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98" w:name="A4908"/>
            <w:bookmarkEnd w:id="398"/>
          </w:p>
        </w:tc>
      </w:tr>
      <w:tr w:rsidR="00535BF7" w:rsidRPr="00E95BC8"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5BF7" w:rsidRPr="00E95BC8" w:rsidRDefault="00535BF7" w:rsidP="00637FCC">
            <w:pPr>
              <w:jc w:val="center"/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461CE6">
            <w:r w:rsidRPr="00E95BC8">
              <w:t>псевдоэфедрин (включая соли)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762427" w:rsidP="00A55704">
            <w:pPr>
              <w:jc w:val="center"/>
            </w:pPr>
            <w:r w:rsidRPr="00E95BC8"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399" w:name="A5001"/>
            <w:bookmarkEnd w:id="399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00" w:name="A5002"/>
            <w:bookmarkEnd w:id="400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01" w:name="A5003"/>
            <w:bookmarkEnd w:id="401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02" w:name="A5004"/>
            <w:bookmarkEnd w:id="40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03" w:name="A5005"/>
            <w:bookmarkEnd w:id="403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04" w:name="A5006"/>
            <w:bookmarkEnd w:id="404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05" w:name="A5007"/>
            <w:bookmarkEnd w:id="405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06" w:name="A5008"/>
            <w:bookmarkEnd w:id="406"/>
          </w:p>
        </w:tc>
      </w:tr>
      <w:tr w:rsidR="00535BF7" w:rsidRPr="00E95BC8">
        <w:trPr>
          <w:trHeight w:val="450"/>
        </w:trPr>
        <w:tc>
          <w:tcPr>
            <w:tcW w:w="4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461CE6">
            <w:r w:rsidRPr="00E95BC8">
              <w:t>Наркосодержащие растения (либо их части), всего (г)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</w:pPr>
            <w:r w:rsidRPr="00E95BC8">
              <w:t>5</w:t>
            </w:r>
            <w:r w:rsidR="00762427" w:rsidRPr="00E95BC8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A55704">
            <w:pPr>
              <w:jc w:val="center"/>
            </w:pPr>
            <w:bookmarkStart w:id="407" w:name="A5101"/>
            <w:bookmarkEnd w:id="407"/>
            <w:r>
              <w:t xml:space="preserve"> 11688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408" w:name="A5102"/>
            <w:bookmarkEnd w:id="40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409" w:name="A5103"/>
            <w:bookmarkEnd w:id="409"/>
            <w:r>
              <w:rPr>
                <w:sz w:val="18"/>
                <w:szCs w:val="18"/>
              </w:rPr>
              <w:t xml:space="preserve"> 11688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410" w:name="A5104"/>
            <w:bookmarkEnd w:id="41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411" w:name="A5105"/>
            <w:bookmarkEnd w:id="41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412" w:name="A5106"/>
            <w:bookmarkEnd w:id="412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413" w:name="A5107"/>
            <w:bookmarkEnd w:id="413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414" w:name="A5108"/>
            <w:bookmarkEnd w:id="414"/>
            <w:r>
              <w:rPr>
                <w:sz w:val="18"/>
                <w:szCs w:val="18"/>
              </w:rPr>
              <w:t xml:space="preserve"> 0</w:t>
            </w:r>
          </w:p>
        </w:tc>
      </w:tr>
      <w:tr w:rsidR="00535BF7" w:rsidRPr="00E95BC8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F7" w:rsidRPr="00E95BC8" w:rsidRDefault="00535BF7" w:rsidP="009C3034">
            <w:pPr>
              <w:ind w:left="-108" w:right="-114"/>
              <w:jc w:val="center"/>
            </w:pPr>
            <w:r w:rsidRPr="00E95BC8">
              <w:t>в том числе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461CE6">
            <w:r w:rsidRPr="00E95BC8">
              <w:t>конопля (растение рода</w:t>
            </w:r>
            <w:r w:rsidRPr="00E95BC8">
              <w:rPr>
                <w:lang w:val="en-US"/>
              </w:rPr>
              <w:t xml:space="preserve"> Cannabis</w:t>
            </w:r>
            <w:r w:rsidRPr="00E95BC8">
              <w:t>)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A55704">
            <w:pPr>
              <w:jc w:val="center"/>
            </w:pPr>
            <w:r w:rsidRPr="00E95BC8">
              <w:t>5</w:t>
            </w:r>
            <w:r w:rsidR="00F65D1B" w:rsidRPr="00E95BC8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415" w:name="A5201"/>
            <w:bookmarkEnd w:id="415"/>
            <w:r>
              <w:rPr>
                <w:sz w:val="18"/>
                <w:szCs w:val="18"/>
              </w:rPr>
              <w:t xml:space="preserve"> 11688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416" w:name="A5202"/>
            <w:bookmarkEnd w:id="416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417" w:name="A5203"/>
            <w:bookmarkEnd w:id="417"/>
            <w:r>
              <w:rPr>
                <w:sz w:val="18"/>
                <w:szCs w:val="18"/>
              </w:rPr>
              <w:t xml:space="preserve"> 11688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418" w:name="A5204"/>
            <w:bookmarkEnd w:id="418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419" w:name="A5205"/>
            <w:bookmarkEnd w:id="419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420" w:name="A5206"/>
            <w:bookmarkEnd w:id="420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421" w:name="A5207"/>
            <w:bookmarkEnd w:id="421"/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8946FA" w:rsidP="002E7B1C">
            <w:pPr>
              <w:jc w:val="center"/>
              <w:rPr>
                <w:sz w:val="18"/>
                <w:szCs w:val="18"/>
              </w:rPr>
            </w:pPr>
            <w:bookmarkStart w:id="422" w:name="A5208"/>
            <w:bookmarkEnd w:id="422"/>
            <w:r>
              <w:rPr>
                <w:sz w:val="18"/>
                <w:szCs w:val="18"/>
              </w:rPr>
              <w:t xml:space="preserve"> 0</w:t>
            </w:r>
          </w:p>
        </w:tc>
      </w:tr>
      <w:tr w:rsidR="00535BF7" w:rsidRPr="00E95BC8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0A76B4"/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592329">
            <w:pPr>
              <w:jc w:val="both"/>
            </w:pPr>
            <w:r w:rsidRPr="00E95BC8">
              <w:t>мак снотворный (растение вида</w:t>
            </w:r>
            <w:r w:rsidRPr="00E95BC8">
              <w:br/>
            </w:r>
            <w:r w:rsidRPr="00E95BC8">
              <w:rPr>
                <w:lang w:val="en-US"/>
              </w:rPr>
              <w:t>Papaver</w:t>
            </w:r>
            <w:r w:rsidRPr="00E95BC8">
              <w:t xml:space="preserve"> </w:t>
            </w:r>
            <w:r w:rsidRPr="00E95BC8">
              <w:rPr>
                <w:lang w:val="en-US"/>
              </w:rPr>
              <w:t>somniferum</w:t>
            </w:r>
            <w:r w:rsidRPr="00E95BC8">
              <w:t xml:space="preserve"> </w:t>
            </w:r>
            <w:r w:rsidRPr="00E95BC8">
              <w:rPr>
                <w:lang w:val="en-US"/>
              </w:rPr>
              <w:t>L</w:t>
            </w:r>
            <w:r w:rsidRPr="00E95BC8">
              <w:t xml:space="preserve">) и другие виды мака рода </w:t>
            </w:r>
            <w:r w:rsidRPr="00E95BC8">
              <w:rPr>
                <w:lang w:val="en-US"/>
              </w:rPr>
              <w:t>Papaver</w:t>
            </w:r>
            <w:r w:rsidRPr="00E95BC8">
              <w:t>, содержащие нарк</w:t>
            </w:r>
            <w:r w:rsidRPr="00E95BC8">
              <w:t>о</w:t>
            </w:r>
            <w:r w:rsidRPr="00E95BC8">
              <w:t>тические средства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A55704">
            <w:pPr>
              <w:jc w:val="center"/>
            </w:pPr>
            <w:r w:rsidRPr="00E95BC8">
              <w:t>5</w:t>
            </w:r>
            <w:r w:rsidR="00F65D1B" w:rsidRPr="00E95BC8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23" w:name="A5301"/>
            <w:bookmarkEnd w:id="423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24" w:name="A5302"/>
            <w:bookmarkEnd w:id="424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25" w:name="A5303"/>
            <w:bookmarkEnd w:id="425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26" w:name="A5304"/>
            <w:bookmarkEnd w:id="42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27" w:name="A5305"/>
            <w:bookmarkEnd w:id="427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28" w:name="A5306"/>
            <w:bookmarkEnd w:id="428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29" w:name="A5307"/>
            <w:bookmarkEnd w:id="429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30" w:name="A5308"/>
            <w:bookmarkEnd w:id="430"/>
          </w:p>
        </w:tc>
      </w:tr>
      <w:tr w:rsidR="00535BF7" w:rsidRPr="00E95BC8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0A76B4"/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461CE6">
            <w:r w:rsidRPr="00E95BC8">
              <w:t>шалфей предсказателей (растение</w:t>
            </w:r>
            <w:r w:rsidRPr="00E95BC8">
              <w:br/>
              <w:t xml:space="preserve">вида </w:t>
            </w:r>
            <w:r w:rsidRPr="00E95BC8">
              <w:rPr>
                <w:lang w:val="en-US"/>
              </w:rPr>
              <w:t>Salvia</w:t>
            </w:r>
            <w:r w:rsidRPr="00E95BC8">
              <w:t xml:space="preserve"> </w:t>
            </w:r>
            <w:r w:rsidRPr="00E95BC8">
              <w:rPr>
                <w:lang w:val="en-US"/>
              </w:rPr>
              <w:t>divinorum</w:t>
            </w:r>
            <w:r w:rsidRPr="00E95BC8">
              <w:t>)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A55704">
            <w:pPr>
              <w:jc w:val="center"/>
            </w:pPr>
            <w:r w:rsidRPr="00E95BC8">
              <w:t>5</w:t>
            </w:r>
            <w:r w:rsidR="00F65D1B" w:rsidRPr="00E95BC8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31" w:name="A5401"/>
            <w:bookmarkEnd w:id="431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32" w:name="A5402"/>
            <w:bookmarkEnd w:id="432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33" w:name="A5403"/>
            <w:bookmarkEnd w:id="433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34" w:name="A5404"/>
            <w:bookmarkEnd w:id="43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35" w:name="A5405"/>
            <w:bookmarkEnd w:id="435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36" w:name="A5406"/>
            <w:bookmarkEnd w:id="436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37" w:name="A5407"/>
            <w:bookmarkEnd w:id="437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38" w:name="A5408"/>
            <w:bookmarkEnd w:id="438"/>
          </w:p>
        </w:tc>
      </w:tr>
      <w:tr w:rsidR="00535BF7" w:rsidRPr="00E95BC8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461CE6"/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461CE6">
            <w:r w:rsidRPr="00E95BC8">
              <w:t>роза гавайская (растение вида</w:t>
            </w:r>
            <w:r w:rsidRPr="00E95BC8">
              <w:br/>
            </w:r>
            <w:r w:rsidRPr="00E95BC8">
              <w:rPr>
                <w:lang w:val="en-US"/>
              </w:rPr>
              <w:t>Argyreia</w:t>
            </w:r>
            <w:r w:rsidRPr="00E95BC8">
              <w:t xml:space="preserve"> </w:t>
            </w:r>
            <w:r w:rsidRPr="00E95BC8">
              <w:rPr>
                <w:lang w:val="en-US"/>
              </w:rPr>
              <w:t>nervosa</w:t>
            </w:r>
            <w:r w:rsidRPr="00E95BC8">
              <w:t>)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A55704">
            <w:pPr>
              <w:jc w:val="center"/>
            </w:pPr>
            <w:r w:rsidRPr="00E95BC8">
              <w:t>5</w:t>
            </w:r>
            <w:r w:rsidR="00F65D1B" w:rsidRPr="00E95BC8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39" w:name="A5501"/>
            <w:bookmarkEnd w:id="439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40" w:name="A5502"/>
            <w:bookmarkEnd w:id="440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41" w:name="A5503"/>
            <w:bookmarkEnd w:id="441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42" w:name="A5504"/>
            <w:bookmarkEnd w:id="44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43" w:name="A5505"/>
            <w:bookmarkEnd w:id="443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44" w:name="A5506"/>
            <w:bookmarkEnd w:id="444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45" w:name="A5507"/>
            <w:bookmarkEnd w:id="445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46" w:name="A5508"/>
            <w:bookmarkEnd w:id="446"/>
          </w:p>
        </w:tc>
      </w:tr>
      <w:tr w:rsidR="00535BF7" w:rsidRPr="00E95BC8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461CE6"/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461CE6">
            <w:r w:rsidRPr="00E95BC8">
              <w:t>голубой лотос (растение вида</w:t>
            </w:r>
            <w:r w:rsidRPr="00E95BC8">
              <w:br/>
            </w:r>
            <w:r w:rsidRPr="00E95BC8">
              <w:rPr>
                <w:lang w:val="en-US"/>
              </w:rPr>
              <w:t>Nymphea</w:t>
            </w:r>
            <w:r w:rsidRPr="00E95BC8">
              <w:t xml:space="preserve"> </w:t>
            </w:r>
            <w:r w:rsidRPr="00E95BC8">
              <w:rPr>
                <w:lang w:val="en-US"/>
              </w:rPr>
              <w:t>caerulea</w:t>
            </w:r>
            <w:r w:rsidRPr="00E95BC8">
              <w:t>)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</w:pPr>
            <w:r w:rsidRPr="00E95BC8">
              <w:t>5</w:t>
            </w:r>
            <w:r w:rsidR="00F65D1B" w:rsidRPr="00E95BC8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47" w:name="A5601"/>
            <w:bookmarkEnd w:id="447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48" w:name="A5602"/>
            <w:bookmarkEnd w:id="448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49" w:name="A5603"/>
            <w:bookmarkEnd w:id="449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50" w:name="A5604"/>
            <w:bookmarkEnd w:id="45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51" w:name="A5605"/>
            <w:bookmarkEnd w:id="451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52" w:name="A5606"/>
            <w:bookmarkEnd w:id="452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53" w:name="A5607"/>
            <w:bookmarkEnd w:id="453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BF7" w:rsidRPr="00E95BC8" w:rsidRDefault="00535BF7" w:rsidP="002E7B1C">
            <w:pPr>
              <w:jc w:val="center"/>
              <w:rPr>
                <w:sz w:val="18"/>
                <w:szCs w:val="18"/>
              </w:rPr>
            </w:pPr>
            <w:bookmarkStart w:id="454" w:name="A5608"/>
            <w:bookmarkEnd w:id="454"/>
          </w:p>
        </w:tc>
      </w:tr>
      <w:tr w:rsidR="00A976EF" w:rsidRPr="00E95BC8">
        <w:tc>
          <w:tcPr>
            <w:tcW w:w="4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6EF" w:rsidRPr="00E95BC8" w:rsidRDefault="00A976EF" w:rsidP="00461CE6">
            <w:r w:rsidRPr="00E95BC8">
              <w:t>Новые потенциально опасные</w:t>
            </w:r>
          </w:p>
          <w:p w:rsidR="00A976EF" w:rsidRPr="00E95BC8" w:rsidRDefault="00A976EF" w:rsidP="00461CE6">
            <w:r w:rsidRPr="00E95BC8">
              <w:t>психоактивные вещества</w:t>
            </w:r>
            <w:r w:rsidR="00433DB9" w:rsidRPr="00E95BC8">
              <w:t xml:space="preserve"> (г)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6EF" w:rsidRPr="00E95BC8" w:rsidRDefault="00A976EF" w:rsidP="002E7B1C">
            <w:pPr>
              <w:jc w:val="center"/>
            </w:pPr>
            <w:r w:rsidRPr="00E95BC8"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6EF" w:rsidRPr="00E95BC8" w:rsidRDefault="00A976EF" w:rsidP="002E7B1C">
            <w:pPr>
              <w:jc w:val="center"/>
              <w:rPr>
                <w:sz w:val="18"/>
                <w:szCs w:val="18"/>
              </w:rPr>
            </w:pPr>
            <w:bookmarkStart w:id="455" w:name="A5701"/>
            <w:bookmarkEnd w:id="455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6EF" w:rsidRPr="00E95BC8" w:rsidRDefault="00A976EF" w:rsidP="002E7B1C">
            <w:pPr>
              <w:jc w:val="center"/>
              <w:rPr>
                <w:sz w:val="18"/>
                <w:szCs w:val="18"/>
              </w:rPr>
            </w:pPr>
            <w:bookmarkStart w:id="456" w:name="A5702"/>
            <w:bookmarkEnd w:id="456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6EF" w:rsidRPr="00E95BC8" w:rsidRDefault="00A976EF" w:rsidP="002E7B1C">
            <w:pPr>
              <w:jc w:val="center"/>
              <w:rPr>
                <w:sz w:val="18"/>
                <w:szCs w:val="18"/>
              </w:rPr>
            </w:pPr>
            <w:bookmarkStart w:id="457" w:name="A5703"/>
            <w:bookmarkEnd w:id="457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6EF" w:rsidRPr="00E95BC8" w:rsidRDefault="00A976EF" w:rsidP="002E7B1C">
            <w:pPr>
              <w:jc w:val="center"/>
              <w:rPr>
                <w:sz w:val="18"/>
                <w:szCs w:val="18"/>
              </w:rPr>
            </w:pPr>
            <w:bookmarkStart w:id="458" w:name="A5704"/>
            <w:bookmarkEnd w:id="45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6EF" w:rsidRPr="00E95BC8" w:rsidRDefault="00A976EF" w:rsidP="002E7B1C">
            <w:pPr>
              <w:jc w:val="center"/>
              <w:rPr>
                <w:sz w:val="18"/>
                <w:szCs w:val="18"/>
              </w:rPr>
            </w:pPr>
            <w:bookmarkStart w:id="459" w:name="A5705"/>
            <w:bookmarkEnd w:id="459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6EF" w:rsidRPr="00E95BC8" w:rsidRDefault="00A976EF" w:rsidP="002E7B1C">
            <w:pPr>
              <w:jc w:val="center"/>
              <w:rPr>
                <w:sz w:val="18"/>
                <w:szCs w:val="18"/>
              </w:rPr>
            </w:pPr>
            <w:bookmarkStart w:id="460" w:name="A5706"/>
            <w:bookmarkEnd w:id="460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6EF" w:rsidRPr="00E95BC8" w:rsidRDefault="00A976EF" w:rsidP="002E7B1C">
            <w:pPr>
              <w:jc w:val="center"/>
              <w:rPr>
                <w:sz w:val="18"/>
                <w:szCs w:val="18"/>
              </w:rPr>
            </w:pPr>
            <w:bookmarkStart w:id="461" w:name="A5707"/>
            <w:bookmarkEnd w:id="461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6EF" w:rsidRPr="00E95BC8" w:rsidRDefault="00A976EF" w:rsidP="002E7B1C">
            <w:pPr>
              <w:jc w:val="center"/>
              <w:rPr>
                <w:sz w:val="18"/>
                <w:szCs w:val="18"/>
              </w:rPr>
            </w:pPr>
            <w:bookmarkStart w:id="462" w:name="A5708"/>
            <w:bookmarkEnd w:id="462"/>
          </w:p>
        </w:tc>
      </w:tr>
    </w:tbl>
    <w:p w:rsidR="00D863D7" w:rsidRPr="00E95BC8" w:rsidRDefault="00A06A36" w:rsidP="00081F9E">
      <w:pPr>
        <w:pStyle w:val="ab"/>
        <w:tabs>
          <w:tab w:val="clear" w:pos="4153"/>
          <w:tab w:val="clear" w:pos="8306"/>
        </w:tabs>
        <w:spacing w:before="120" w:line="192" w:lineRule="auto"/>
        <w:jc w:val="center"/>
        <w:rPr>
          <w:rFonts w:ascii="Times New Roman" w:hAnsi="Times New Roman" w:cs="Times New Roman"/>
        </w:rPr>
      </w:pPr>
      <w:r w:rsidRPr="00E95BC8">
        <w:rPr>
          <w:rFonts w:ascii="Times New Roman" w:hAnsi="Times New Roman" w:cs="Times New Roman"/>
        </w:rPr>
        <w:t xml:space="preserve">Раздел 2. </w:t>
      </w:r>
      <w:r w:rsidR="00D863D7" w:rsidRPr="00E95BC8">
        <w:rPr>
          <w:rFonts w:ascii="Times New Roman" w:hAnsi="Times New Roman" w:cs="Times New Roman"/>
        </w:rPr>
        <w:t>Сведения о количестве изъятых из незаконного оборота наркотических средств,</w:t>
      </w:r>
      <w:r w:rsidR="00D863D7" w:rsidRPr="00E95BC8">
        <w:rPr>
          <w:rFonts w:ascii="Times New Roman" w:hAnsi="Times New Roman" w:cs="Times New Roman"/>
        </w:rPr>
        <w:br/>
        <w:t>психотропных веществ и их прекурсоров, сильнодействующих веществ</w:t>
      </w:r>
      <w:r w:rsidR="00AE667E" w:rsidRPr="00E95BC8">
        <w:rPr>
          <w:rFonts w:ascii="Times New Roman" w:hAnsi="Times New Roman" w:cs="Times New Roman"/>
        </w:rPr>
        <w:t>, наркосодержащи</w:t>
      </w:r>
      <w:r w:rsidR="008F3E96" w:rsidRPr="00E95BC8">
        <w:rPr>
          <w:rFonts w:ascii="Times New Roman" w:hAnsi="Times New Roman" w:cs="Times New Roman"/>
        </w:rPr>
        <w:t>х</w:t>
      </w:r>
      <w:r w:rsidR="00AE667E" w:rsidRPr="00E95BC8">
        <w:rPr>
          <w:rFonts w:ascii="Times New Roman" w:hAnsi="Times New Roman" w:cs="Times New Roman"/>
        </w:rPr>
        <w:t xml:space="preserve"> растений</w:t>
      </w:r>
      <w:r w:rsidR="00B5161F" w:rsidRPr="00E95BC8">
        <w:rPr>
          <w:rFonts w:ascii="Times New Roman" w:hAnsi="Times New Roman" w:cs="Times New Roman"/>
        </w:rPr>
        <w:t xml:space="preserve">, новых потенциально опасных психоактивных веществ </w:t>
      </w:r>
      <w:r w:rsidR="00244622" w:rsidRPr="00E95BC8">
        <w:rPr>
          <w:rFonts w:ascii="Times New Roman" w:hAnsi="Times New Roman" w:cs="Times New Roman"/>
        </w:rPr>
        <w:t xml:space="preserve">по </w:t>
      </w:r>
      <w:r w:rsidR="00C916C9" w:rsidRPr="00E95BC8">
        <w:rPr>
          <w:rFonts w:ascii="Times New Roman" w:hAnsi="Times New Roman" w:cs="Times New Roman"/>
        </w:rPr>
        <w:t>предварительно</w:t>
      </w:r>
      <w:r w:rsidR="00AE667E" w:rsidRPr="00E95BC8">
        <w:rPr>
          <w:rFonts w:ascii="Times New Roman" w:hAnsi="Times New Roman" w:cs="Times New Roman"/>
        </w:rPr>
        <w:t xml:space="preserve"> </w:t>
      </w:r>
      <w:r w:rsidR="00C916C9" w:rsidRPr="00E95BC8">
        <w:rPr>
          <w:rFonts w:ascii="Times New Roman" w:hAnsi="Times New Roman" w:cs="Times New Roman"/>
        </w:rPr>
        <w:t>рассле</w:t>
      </w:r>
      <w:r w:rsidR="00B5161F" w:rsidRPr="00E95BC8">
        <w:rPr>
          <w:rFonts w:ascii="Times New Roman" w:hAnsi="Times New Roman" w:cs="Times New Roman"/>
        </w:rPr>
        <w:t>дованным</w:t>
      </w:r>
      <w:r w:rsidR="00B5161F" w:rsidRPr="00E95BC8">
        <w:rPr>
          <w:rFonts w:ascii="Times New Roman" w:hAnsi="Times New Roman" w:cs="Times New Roman"/>
        </w:rPr>
        <w:br/>
      </w:r>
      <w:r w:rsidR="00C916C9" w:rsidRPr="00E95BC8">
        <w:rPr>
          <w:rFonts w:ascii="Times New Roman" w:hAnsi="Times New Roman" w:cs="Times New Roman"/>
        </w:rPr>
        <w:t>преступлениям</w:t>
      </w:r>
      <w:r w:rsidR="00242377" w:rsidRPr="00E95BC8">
        <w:rPr>
          <w:rFonts w:ascii="Times New Roman" w:hAnsi="Times New Roman" w:cs="Times New Roman"/>
        </w:rPr>
        <w:t xml:space="preserve"> и приостановленным уголовным делам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590"/>
        <w:gridCol w:w="591"/>
        <w:gridCol w:w="591"/>
        <w:gridCol w:w="591"/>
        <w:gridCol w:w="590"/>
        <w:gridCol w:w="591"/>
        <w:gridCol w:w="591"/>
        <w:gridCol w:w="591"/>
        <w:gridCol w:w="590"/>
        <w:gridCol w:w="591"/>
        <w:gridCol w:w="591"/>
        <w:gridCol w:w="591"/>
        <w:gridCol w:w="590"/>
        <w:gridCol w:w="591"/>
        <w:gridCol w:w="591"/>
        <w:gridCol w:w="591"/>
        <w:gridCol w:w="591"/>
      </w:tblGrid>
      <w:tr w:rsidR="00A06A36" w:rsidRPr="00E95BC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A36" w:rsidRPr="00E95BC8" w:rsidRDefault="00A06A36" w:rsidP="00CC3B48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</w:rPr>
            </w:pPr>
            <w:r w:rsidRPr="00E95BC8">
              <w:rPr>
                <w:i w:val="0"/>
                <w:iCs w:val="0"/>
                <w:sz w:val="22"/>
                <w:szCs w:val="22"/>
              </w:rPr>
              <w:t>1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A36" w:rsidRPr="00E95BC8" w:rsidRDefault="00A06A36" w:rsidP="00CC3B48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</w:rPr>
            </w:pPr>
            <w:r w:rsidRPr="00E95BC8">
              <w:rPr>
                <w:i w:val="0"/>
                <w:iCs w:val="0"/>
                <w:sz w:val="22"/>
                <w:szCs w:val="22"/>
              </w:rPr>
              <w:t>7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A36" w:rsidRPr="00E95BC8" w:rsidRDefault="00A06A36" w:rsidP="00CC3B48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</w:rPr>
            </w:pPr>
            <w:r w:rsidRPr="00E95BC8">
              <w:rPr>
                <w:i w:val="0"/>
                <w:iCs w:val="0"/>
                <w:sz w:val="22"/>
                <w:szCs w:val="22"/>
              </w:rPr>
              <w:t>3</w:t>
            </w:r>
          </w:p>
        </w:tc>
        <w:tc>
          <w:tcPr>
            <w:tcW w:w="591" w:type="dxa"/>
          </w:tcPr>
          <w:p w:rsidR="00A06A36" w:rsidRPr="00E95BC8" w:rsidRDefault="00A06A36" w:rsidP="00CC3B48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A36" w:rsidRPr="00E95BC8" w:rsidRDefault="00A06A36" w:rsidP="00CC3B48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</w:rPr>
            </w:pPr>
            <w:r w:rsidRPr="00E95BC8">
              <w:rPr>
                <w:i w:val="0"/>
                <w:iCs w:val="0"/>
                <w:sz w:val="22"/>
                <w:szCs w:val="22"/>
              </w:rPr>
              <w:t>0</w:t>
            </w:r>
          </w:p>
        </w:tc>
        <w:tc>
          <w:tcPr>
            <w:tcW w:w="59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A36" w:rsidRPr="00E95BC8" w:rsidRDefault="00C631FC" w:rsidP="00CC3B48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</w:rPr>
            </w:pPr>
            <w:r w:rsidRPr="00E95BC8">
              <w:rPr>
                <w:i w:val="0"/>
                <w:iCs w:val="0"/>
                <w:sz w:val="22"/>
                <w:szCs w:val="22"/>
              </w:rPr>
              <w:t>2</w:t>
            </w:r>
          </w:p>
        </w:tc>
        <w:tc>
          <w:tcPr>
            <w:tcW w:w="591" w:type="dxa"/>
          </w:tcPr>
          <w:p w:rsidR="00A06A36" w:rsidRPr="00E95BC8" w:rsidRDefault="00A06A36" w:rsidP="00CC3B48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A36" w:rsidRPr="00E95BC8" w:rsidRDefault="008946FA" w:rsidP="00CC3B48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</w:rPr>
            </w:pPr>
            <w:bookmarkStart w:id="463" w:name="GG021"/>
            <w:bookmarkEnd w:id="463"/>
            <w:r>
              <w:rPr>
                <w:i w:val="0"/>
                <w:iCs w:val="0"/>
                <w:sz w:val="22"/>
                <w:szCs w:val="22"/>
              </w:rPr>
              <w:t>1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A36" w:rsidRPr="00E95BC8" w:rsidRDefault="008946FA" w:rsidP="00CC3B48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</w:rPr>
            </w:pPr>
            <w:bookmarkStart w:id="464" w:name="GG022"/>
            <w:bookmarkEnd w:id="464"/>
            <w:r>
              <w:rPr>
                <w:i w:val="0"/>
                <w:iCs w:val="0"/>
                <w:sz w:val="22"/>
                <w:szCs w:val="22"/>
              </w:rPr>
              <w:t>8</w:t>
            </w:r>
          </w:p>
        </w:tc>
        <w:tc>
          <w:tcPr>
            <w:tcW w:w="591" w:type="dxa"/>
          </w:tcPr>
          <w:p w:rsidR="00A06A36" w:rsidRPr="00E95BC8" w:rsidRDefault="00A06A36" w:rsidP="00CC3B48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A36" w:rsidRPr="00E95BC8" w:rsidRDefault="008946FA" w:rsidP="00CC3B48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</w:rPr>
            </w:pPr>
            <w:bookmarkStart w:id="465" w:name="MM021"/>
            <w:bookmarkEnd w:id="465"/>
            <w:r>
              <w:rPr>
                <w:i w:val="0"/>
                <w:iCs w:val="0"/>
                <w:sz w:val="22"/>
                <w:szCs w:val="22"/>
              </w:rPr>
              <w:t>0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A36" w:rsidRPr="00E95BC8" w:rsidRDefault="008946FA" w:rsidP="00CC3B48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</w:rPr>
            </w:pPr>
            <w:bookmarkStart w:id="466" w:name="MM022"/>
            <w:bookmarkEnd w:id="466"/>
            <w:r>
              <w:rPr>
                <w:i w:val="0"/>
                <w:iCs w:val="0"/>
                <w:sz w:val="22"/>
                <w:szCs w:val="22"/>
              </w:rPr>
              <w:t>6</w:t>
            </w:r>
          </w:p>
        </w:tc>
        <w:tc>
          <w:tcPr>
            <w:tcW w:w="590" w:type="dxa"/>
          </w:tcPr>
          <w:p w:rsidR="00A06A36" w:rsidRPr="00E95BC8" w:rsidRDefault="00A06A36" w:rsidP="00CC3B48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A36" w:rsidRPr="00E95BC8" w:rsidRDefault="006A1B3B" w:rsidP="00CC3B48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  <w:lang w:val="en-US"/>
              </w:rPr>
            </w:pPr>
            <w:r w:rsidRPr="00E95BC8">
              <w:rPr>
                <w:i w:val="0"/>
                <w:iCs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A36" w:rsidRPr="00E95BC8" w:rsidRDefault="006A1B3B" w:rsidP="00CC3B48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  <w:lang w:val="en-US"/>
              </w:rPr>
            </w:pPr>
            <w:r w:rsidRPr="00E95BC8">
              <w:rPr>
                <w:i w:val="0"/>
                <w:iCs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A36" w:rsidRPr="00E95BC8" w:rsidRDefault="006A1B3B" w:rsidP="00CC3B48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  <w:lang w:val="en-US"/>
              </w:rPr>
            </w:pPr>
            <w:r w:rsidRPr="00E95BC8">
              <w:rPr>
                <w:i w:val="0"/>
                <w:iCs w:val="0"/>
                <w:sz w:val="22"/>
                <w:szCs w:val="22"/>
                <w:lang w:val="en-US"/>
              </w:rPr>
              <w:t>0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A36" w:rsidRPr="00E95BC8" w:rsidRDefault="006A1B3B" w:rsidP="00CC3B48">
            <w:pPr>
              <w:pStyle w:val="a5"/>
              <w:tabs>
                <w:tab w:val="clear" w:pos="709"/>
                <w:tab w:val="left" w:pos="-142"/>
                <w:tab w:val="center" w:pos="3544"/>
                <w:tab w:val="left" w:pos="11482"/>
              </w:tabs>
              <w:spacing w:before="0" w:after="0"/>
              <w:ind w:left="0" w:right="0" w:firstLine="0"/>
              <w:jc w:val="center"/>
              <w:rPr>
                <w:i w:val="0"/>
                <w:iCs w:val="0"/>
                <w:sz w:val="22"/>
                <w:szCs w:val="22"/>
                <w:lang w:val="en-US"/>
              </w:rPr>
            </w:pPr>
            <w:r w:rsidRPr="00E95BC8">
              <w:rPr>
                <w:i w:val="0"/>
                <w:iCs w:val="0"/>
                <w:sz w:val="22"/>
                <w:szCs w:val="22"/>
                <w:lang w:val="en-US"/>
              </w:rPr>
              <w:t>7</w:t>
            </w:r>
          </w:p>
        </w:tc>
      </w:tr>
    </w:tbl>
    <w:p w:rsidR="00A06A36" w:rsidRPr="00E95BC8" w:rsidRDefault="00A06A36" w:rsidP="00B5161F">
      <w:pPr>
        <w:spacing w:after="60"/>
        <w:ind w:firstLine="709"/>
        <w:jc w:val="both"/>
        <w:rPr>
          <w:sz w:val="22"/>
          <w:szCs w:val="22"/>
        </w:rPr>
      </w:pPr>
      <w:r w:rsidRPr="00E95BC8">
        <w:rPr>
          <w:sz w:val="22"/>
          <w:szCs w:val="22"/>
        </w:rPr>
        <w:t xml:space="preserve">код </w:t>
      </w:r>
      <w:proofErr w:type="gramStart"/>
      <w:r w:rsidRPr="00E95BC8">
        <w:rPr>
          <w:sz w:val="22"/>
          <w:szCs w:val="22"/>
        </w:rPr>
        <w:t xml:space="preserve">формы          </w:t>
      </w:r>
      <w:r w:rsidR="00086994" w:rsidRPr="00E95BC8">
        <w:rPr>
          <w:sz w:val="22"/>
          <w:szCs w:val="22"/>
        </w:rPr>
        <w:t xml:space="preserve"> </w:t>
      </w:r>
      <w:r w:rsidRPr="00E95BC8">
        <w:rPr>
          <w:sz w:val="22"/>
          <w:szCs w:val="22"/>
        </w:rPr>
        <w:t xml:space="preserve">           раздел              </w:t>
      </w:r>
      <w:r w:rsidR="00086994" w:rsidRPr="00E95BC8">
        <w:rPr>
          <w:sz w:val="22"/>
          <w:szCs w:val="22"/>
        </w:rPr>
        <w:t xml:space="preserve"> </w:t>
      </w:r>
      <w:r w:rsidRPr="00E95BC8">
        <w:rPr>
          <w:sz w:val="22"/>
          <w:szCs w:val="22"/>
        </w:rPr>
        <w:t xml:space="preserve">          год</w:t>
      </w:r>
      <w:proofErr w:type="gramEnd"/>
      <w:r w:rsidRPr="00E95BC8">
        <w:rPr>
          <w:sz w:val="22"/>
          <w:szCs w:val="22"/>
        </w:rPr>
        <w:t xml:space="preserve">                         месяц                           код органа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91"/>
        <w:gridCol w:w="425"/>
        <w:gridCol w:w="854"/>
        <w:gridCol w:w="564"/>
        <w:gridCol w:w="714"/>
        <w:gridCol w:w="278"/>
        <w:gridCol w:w="431"/>
        <w:gridCol w:w="608"/>
        <w:gridCol w:w="848"/>
        <w:gridCol w:w="670"/>
        <w:gridCol w:w="567"/>
        <w:gridCol w:w="425"/>
        <w:gridCol w:w="425"/>
        <w:gridCol w:w="432"/>
      </w:tblGrid>
      <w:tr w:rsidR="006D15FA" w:rsidRPr="00E95BC8">
        <w:trPr>
          <w:cantSplit/>
          <w:trHeight w:val="275"/>
        </w:trPr>
        <w:tc>
          <w:tcPr>
            <w:tcW w:w="3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5FA" w:rsidRPr="00E95BC8" w:rsidRDefault="006D15FA" w:rsidP="002E7B1C">
            <w:pPr>
              <w:jc w:val="center"/>
            </w:pPr>
            <w:r w:rsidRPr="00E95BC8">
              <w:t>Наименование показателя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5FA" w:rsidRPr="00E95BC8" w:rsidRDefault="006D15FA" w:rsidP="00331F57">
            <w:pPr>
              <w:ind w:left="-108" w:right="-108"/>
              <w:jc w:val="center"/>
            </w:pPr>
            <w:r w:rsidRPr="00E95BC8">
              <w:t>Н</w:t>
            </w:r>
            <w:r w:rsidRPr="00E95BC8">
              <w:t>о</w:t>
            </w:r>
            <w:r w:rsidRPr="00E95BC8">
              <w:t>мер строки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80F" w:rsidRPr="00E95BC8" w:rsidRDefault="006D15FA" w:rsidP="0091180F">
            <w:pPr>
              <w:ind w:left="-159" w:right="-113"/>
              <w:jc w:val="center"/>
            </w:pPr>
            <w:r w:rsidRPr="00E95BC8">
              <w:t>Изъято</w:t>
            </w:r>
            <w:r w:rsidR="00F43BB2" w:rsidRPr="00E95BC8">
              <w:br/>
            </w:r>
            <w:r w:rsidRPr="00E95BC8">
              <w:t>по пред</w:t>
            </w:r>
            <w:r w:rsidR="00F43BB2" w:rsidRPr="00E95BC8">
              <w:t>-</w:t>
            </w:r>
            <w:r w:rsidRPr="00E95BC8">
              <w:t>вари</w:t>
            </w:r>
            <w:r w:rsidR="00F43BB2" w:rsidRPr="00E95BC8">
              <w:t>-</w:t>
            </w:r>
            <w:r w:rsidRPr="00E95BC8">
              <w:t xml:space="preserve">тельно </w:t>
            </w:r>
            <w:proofErr w:type="gramStart"/>
            <w:r w:rsidRPr="00E95BC8">
              <w:t>рассле</w:t>
            </w:r>
            <w:r w:rsidR="0091180F" w:rsidRPr="00E95BC8">
              <w:t>-</w:t>
            </w:r>
            <w:r w:rsidRPr="00E95BC8">
              <w:t>дован</w:t>
            </w:r>
            <w:proofErr w:type="gramEnd"/>
            <w:r w:rsidR="0091180F" w:rsidRPr="00E95BC8">
              <w:t>-</w:t>
            </w:r>
          </w:p>
          <w:p w:rsidR="006D15FA" w:rsidRPr="00E95BC8" w:rsidRDefault="006D15FA" w:rsidP="0091180F">
            <w:pPr>
              <w:ind w:left="-159" w:right="-113"/>
              <w:jc w:val="center"/>
            </w:pPr>
            <w:r w:rsidRPr="00E95BC8">
              <w:t>ным пре</w:t>
            </w:r>
            <w:r w:rsidR="00F43BB2" w:rsidRPr="00E95BC8">
              <w:t>-</w:t>
            </w:r>
            <w:r w:rsidRPr="00E95BC8">
              <w:t>ступле</w:t>
            </w:r>
            <w:r w:rsidR="00F43BB2" w:rsidRPr="00E95BC8">
              <w:t>-</w:t>
            </w:r>
            <w:r w:rsidRPr="00E95BC8">
              <w:t>ниям</w:t>
            </w:r>
            <w:r w:rsidR="00F43BB2" w:rsidRPr="00E95BC8">
              <w:br/>
            </w:r>
            <w:r w:rsidRPr="00E95BC8">
              <w:t>и приос</w:t>
            </w:r>
            <w:r w:rsidR="0091180F" w:rsidRPr="00E95BC8">
              <w:t>-</w:t>
            </w:r>
            <w:r w:rsidRPr="00E95BC8">
              <w:t>танов</w:t>
            </w:r>
            <w:r w:rsidR="00F43BB2" w:rsidRPr="00E95BC8">
              <w:t>-</w:t>
            </w:r>
            <w:r w:rsidRPr="00E95BC8">
              <w:t xml:space="preserve">ленным </w:t>
            </w:r>
            <w:r w:rsidRPr="00E95BC8">
              <w:br/>
            </w:r>
            <w:proofErr w:type="gramStart"/>
            <w:r w:rsidR="00F43BB2" w:rsidRPr="00E95BC8">
              <w:t>у</w:t>
            </w:r>
            <w:r w:rsidRPr="00E95BC8">
              <w:t>голов</w:t>
            </w:r>
            <w:r w:rsidR="0091180F" w:rsidRPr="00E95BC8">
              <w:t>-</w:t>
            </w:r>
            <w:r w:rsidR="00F43BB2" w:rsidRPr="00E95BC8">
              <w:t>ным</w:t>
            </w:r>
            <w:proofErr w:type="gramEnd"/>
            <w:r w:rsidR="00F43BB2" w:rsidRPr="00E95BC8">
              <w:br/>
            </w:r>
            <w:r w:rsidRPr="00E95BC8">
              <w:t>делам, всего</w:t>
            </w:r>
          </w:p>
        </w:tc>
        <w:tc>
          <w:tcPr>
            <w:tcW w:w="25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5FA" w:rsidRPr="00E95BC8" w:rsidRDefault="006D15FA" w:rsidP="002E7B1C">
            <w:pPr>
              <w:ind w:left="57"/>
              <w:jc w:val="center"/>
            </w:pPr>
            <w:r w:rsidRPr="00E95BC8">
              <w:t>в том числе предварител</w:t>
            </w:r>
            <w:r w:rsidRPr="00E95BC8">
              <w:t>ь</w:t>
            </w:r>
            <w:r w:rsidRPr="00E95BC8">
              <w:t xml:space="preserve">но </w:t>
            </w:r>
            <w:proofErr w:type="gramStart"/>
            <w:r w:rsidRPr="00E95BC8">
              <w:t>расследованным</w:t>
            </w:r>
            <w:proofErr w:type="gramEnd"/>
            <w:r w:rsidRPr="00E95BC8">
              <w:t xml:space="preserve"> (пр</w:t>
            </w:r>
            <w:r w:rsidRPr="00E95BC8">
              <w:t>и</w:t>
            </w:r>
            <w:r w:rsidRPr="00E95BC8">
              <w:t>остановленным)</w:t>
            </w:r>
          </w:p>
        </w:tc>
        <w:tc>
          <w:tcPr>
            <w:tcW w:w="3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5FA" w:rsidRPr="00E95BC8" w:rsidRDefault="006D15FA" w:rsidP="002E7B1C">
            <w:pPr>
              <w:ind w:left="57"/>
              <w:jc w:val="center"/>
            </w:pPr>
            <w:r w:rsidRPr="00E95BC8">
              <w:t>из графы 1</w:t>
            </w:r>
          </w:p>
        </w:tc>
      </w:tr>
      <w:tr w:rsidR="006D15FA" w:rsidRPr="00E95BC8">
        <w:trPr>
          <w:cantSplit/>
          <w:trHeight w:val="285"/>
        </w:trPr>
        <w:tc>
          <w:tcPr>
            <w:tcW w:w="3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5FA" w:rsidRPr="00E95BC8" w:rsidRDefault="006D15FA" w:rsidP="002E7B1C">
            <w:pPr>
              <w:jc w:val="center"/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5FA" w:rsidRPr="00E95BC8" w:rsidRDefault="006D15FA" w:rsidP="002E7B1C">
            <w:pPr>
              <w:jc w:val="center"/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  <w:r w:rsidRPr="00E95BC8">
              <w:t>органами наркоконтроля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  <w:r w:rsidRPr="00E95BC8">
              <w:t>органами внутренних дел</w:t>
            </w:r>
          </w:p>
        </w:tc>
        <w:tc>
          <w:tcPr>
            <w:tcW w:w="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  <w:r w:rsidRPr="00E95BC8">
              <w:t>органами федеральной службы</w:t>
            </w:r>
            <w:r w:rsidRPr="00E95BC8">
              <w:br/>
              <w:t>безопасности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5FA" w:rsidRPr="00E95BC8" w:rsidRDefault="006D15FA" w:rsidP="006D15FA">
            <w:pPr>
              <w:ind w:left="-103" w:right="-108"/>
              <w:jc w:val="center"/>
            </w:pPr>
            <w:r w:rsidRPr="00E95BC8">
              <w:t>из них</w:t>
            </w:r>
          </w:p>
        </w:tc>
        <w:tc>
          <w:tcPr>
            <w:tcW w:w="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1180F" w:rsidRPr="00E95BC8" w:rsidRDefault="006D15FA" w:rsidP="002E7B1C">
            <w:pPr>
              <w:ind w:left="57" w:right="113"/>
            </w:pPr>
            <w:r w:rsidRPr="00E95BC8">
              <w:t xml:space="preserve">следственными органами </w:t>
            </w:r>
          </w:p>
          <w:p w:rsidR="0091180F" w:rsidRPr="00E95BC8" w:rsidRDefault="006D15FA" w:rsidP="002E7B1C">
            <w:pPr>
              <w:ind w:left="57" w:right="113"/>
            </w:pPr>
            <w:r w:rsidRPr="00E95BC8">
              <w:t>Следственного</w:t>
            </w:r>
            <w:r w:rsidR="0073429F" w:rsidRPr="00E95BC8">
              <w:t xml:space="preserve"> </w:t>
            </w:r>
            <w:r w:rsidRPr="00E95BC8">
              <w:t xml:space="preserve">комитета </w:t>
            </w:r>
          </w:p>
          <w:p w:rsidR="006D15FA" w:rsidRPr="00E95BC8" w:rsidRDefault="006D15FA" w:rsidP="002E7B1C">
            <w:pPr>
              <w:ind w:left="57" w:right="113"/>
            </w:pPr>
            <w:r w:rsidRPr="00E95BC8">
              <w:t>Российской Федерации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35819" w:rsidRPr="00E95BC8" w:rsidRDefault="006D15FA" w:rsidP="002E7B1C">
            <w:pPr>
              <w:ind w:left="57" w:right="113"/>
            </w:pPr>
            <w:r w:rsidRPr="00E95BC8">
              <w:t xml:space="preserve">по приостановленным </w:t>
            </w:r>
          </w:p>
          <w:p w:rsidR="006D15FA" w:rsidRPr="00E95BC8" w:rsidRDefault="006D15FA" w:rsidP="002E7B1C">
            <w:pPr>
              <w:ind w:left="57" w:right="113"/>
            </w:pPr>
            <w:r w:rsidRPr="00E95BC8">
              <w:t>уголовным делам, всего</w:t>
            </w:r>
          </w:p>
        </w:tc>
        <w:tc>
          <w:tcPr>
            <w:tcW w:w="251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5FA" w:rsidRPr="00E95BC8" w:rsidRDefault="006D15FA" w:rsidP="00566776">
            <w:pPr>
              <w:ind w:left="-108" w:right="-149"/>
              <w:jc w:val="center"/>
            </w:pPr>
            <w:r w:rsidRPr="00E95BC8">
              <w:t>в том числе</w:t>
            </w:r>
            <w:r w:rsidRPr="00E95BC8">
              <w:br/>
            </w:r>
            <w:proofErr w:type="gramStart"/>
            <w:r w:rsidRPr="00E95BC8">
              <w:t>приостановленным</w:t>
            </w:r>
            <w:proofErr w:type="gramEnd"/>
          </w:p>
        </w:tc>
      </w:tr>
      <w:tr w:rsidR="006D15FA" w:rsidRPr="00E95BC8">
        <w:trPr>
          <w:cantSplit/>
          <w:trHeight w:val="230"/>
        </w:trPr>
        <w:tc>
          <w:tcPr>
            <w:tcW w:w="3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5FA" w:rsidRPr="00E95BC8" w:rsidRDefault="006D15FA" w:rsidP="002E7B1C">
            <w:pPr>
              <w:jc w:val="center"/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5FA" w:rsidRPr="00E95BC8" w:rsidRDefault="006D15FA" w:rsidP="002E7B1C">
            <w:pPr>
              <w:jc w:val="center"/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</w:p>
        </w:tc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</w:p>
        </w:tc>
        <w:tc>
          <w:tcPr>
            <w:tcW w:w="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</w:p>
        </w:tc>
        <w:tc>
          <w:tcPr>
            <w:tcW w:w="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  <w:r w:rsidRPr="00E95BC8">
              <w:t>пограничными органами</w:t>
            </w:r>
          </w:p>
        </w:tc>
        <w:tc>
          <w:tcPr>
            <w:tcW w:w="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</w:p>
        </w:tc>
        <w:tc>
          <w:tcPr>
            <w:tcW w:w="251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5FA" w:rsidRPr="00E95BC8" w:rsidRDefault="006D15FA" w:rsidP="00566776">
            <w:pPr>
              <w:ind w:left="-108" w:right="-149"/>
              <w:jc w:val="center"/>
            </w:pPr>
          </w:p>
        </w:tc>
      </w:tr>
      <w:tr w:rsidR="00081F9E" w:rsidRPr="00E95BC8">
        <w:trPr>
          <w:cantSplit/>
          <w:trHeight w:val="300"/>
        </w:trPr>
        <w:tc>
          <w:tcPr>
            <w:tcW w:w="3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5FA" w:rsidRPr="00E95BC8" w:rsidRDefault="006D15FA" w:rsidP="002E7B1C">
            <w:pPr>
              <w:jc w:val="center"/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5FA" w:rsidRPr="00E95BC8" w:rsidRDefault="006D15FA" w:rsidP="002E7B1C">
            <w:pPr>
              <w:jc w:val="center"/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</w:p>
        </w:tc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</w:p>
        </w:tc>
        <w:tc>
          <w:tcPr>
            <w:tcW w:w="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</w:p>
        </w:tc>
        <w:tc>
          <w:tcPr>
            <w:tcW w:w="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</w:p>
        </w:tc>
        <w:tc>
          <w:tcPr>
            <w:tcW w:w="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</w:p>
        </w:tc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  <w:r w:rsidRPr="00E95BC8">
              <w:t>органами наркоконтроля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  <w:r w:rsidRPr="00E95BC8">
              <w:t>органами внутренних дел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  <w:r w:rsidRPr="00E95BC8">
              <w:t xml:space="preserve">органами федеральной </w:t>
            </w:r>
            <w:r w:rsidR="0073429F" w:rsidRPr="00E95BC8">
              <w:br/>
              <w:t>с</w:t>
            </w:r>
            <w:r w:rsidRPr="00E95BC8">
              <w:t>лужбы</w:t>
            </w:r>
            <w:r w:rsidR="0073429F" w:rsidRPr="00E95BC8">
              <w:t xml:space="preserve"> </w:t>
            </w:r>
            <w:r w:rsidRPr="00E95BC8">
              <w:t>безопасности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5FA" w:rsidRPr="00E95BC8" w:rsidRDefault="006D15FA" w:rsidP="006D15FA">
            <w:pPr>
              <w:ind w:left="-113" w:right="-169"/>
              <w:jc w:val="center"/>
            </w:pPr>
            <w:r w:rsidRPr="00E95BC8">
              <w:t>из них</w:t>
            </w: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  <w:r w:rsidRPr="00E95BC8">
              <w:t>следственными органами Следственного комитета</w:t>
            </w:r>
            <w:r w:rsidRPr="00E95BC8">
              <w:br/>
              <w:t>Российской Федерации</w:t>
            </w:r>
          </w:p>
        </w:tc>
      </w:tr>
      <w:tr w:rsidR="00081F9E" w:rsidRPr="00E95BC8">
        <w:trPr>
          <w:cantSplit/>
          <w:trHeight w:val="2170"/>
        </w:trPr>
        <w:tc>
          <w:tcPr>
            <w:tcW w:w="3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5FA" w:rsidRPr="00E95BC8" w:rsidRDefault="006D15FA" w:rsidP="002E7B1C">
            <w:pPr>
              <w:jc w:val="center"/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5FA" w:rsidRPr="00E95BC8" w:rsidRDefault="006D15FA" w:rsidP="002E7B1C">
            <w:pPr>
              <w:jc w:val="center"/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</w:p>
        </w:tc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</w:p>
        </w:tc>
        <w:tc>
          <w:tcPr>
            <w:tcW w:w="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</w:p>
        </w:tc>
        <w:tc>
          <w:tcPr>
            <w:tcW w:w="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</w:p>
        </w:tc>
        <w:tc>
          <w:tcPr>
            <w:tcW w:w="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</w:p>
        </w:tc>
        <w:tc>
          <w:tcPr>
            <w:tcW w:w="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976EF" w:rsidRPr="00E95BC8" w:rsidRDefault="00335819" w:rsidP="002E7B1C">
            <w:pPr>
              <w:ind w:left="57" w:right="113"/>
            </w:pPr>
            <w:r w:rsidRPr="00E95BC8">
              <w:t>пограничными</w:t>
            </w:r>
          </w:p>
          <w:p w:rsidR="006D15FA" w:rsidRPr="00E95BC8" w:rsidRDefault="006D15FA" w:rsidP="002E7B1C">
            <w:pPr>
              <w:ind w:left="57" w:right="113"/>
            </w:pPr>
            <w:r w:rsidRPr="00E95BC8">
              <w:t>органами</w:t>
            </w: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D15FA" w:rsidRPr="00E95BC8" w:rsidRDefault="006D15FA" w:rsidP="002E7B1C">
            <w:pPr>
              <w:ind w:left="57" w:right="113"/>
            </w:pPr>
          </w:p>
        </w:tc>
      </w:tr>
      <w:tr w:rsidR="00081F9E" w:rsidRPr="00E95BC8">
        <w:trPr>
          <w:trHeight w:val="280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566776" w:rsidP="002E7B1C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566776" w:rsidP="002E7B1C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Б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566776" w:rsidP="002E7B1C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566776" w:rsidP="002E7B1C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566776" w:rsidP="002E7B1C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3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566776" w:rsidP="002E7B1C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4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566776" w:rsidP="002E7B1C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5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6D15FA" w:rsidP="002E7B1C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6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6D15FA" w:rsidP="002E7B1C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6D15FA" w:rsidP="002E7B1C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6D15FA" w:rsidP="002E7B1C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6D15FA" w:rsidP="002E7B1C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6D15FA" w:rsidP="002E7B1C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11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6D15FA" w:rsidP="002E7B1C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12</w:t>
            </w:r>
          </w:p>
        </w:tc>
      </w:tr>
      <w:tr w:rsidR="00081F9E" w:rsidRPr="00E95BC8">
        <w:trPr>
          <w:trHeight w:val="450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566776" w:rsidP="00A95181">
            <w:pPr>
              <w:rPr>
                <w:sz w:val="18"/>
                <w:szCs w:val="18"/>
              </w:rPr>
            </w:pPr>
            <w:r w:rsidRPr="00E95BC8">
              <w:t>Наркотические средства, всего (г)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566776" w:rsidP="002E7B1C">
            <w:pPr>
              <w:jc w:val="center"/>
            </w:pPr>
            <w:r w:rsidRPr="00E95BC8"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8946FA" w:rsidP="002E7B1C">
            <w:pPr>
              <w:jc w:val="center"/>
              <w:rPr>
                <w:sz w:val="16"/>
                <w:szCs w:val="16"/>
                <w:lang w:val="en-US"/>
              </w:rPr>
            </w:pPr>
            <w:bookmarkStart w:id="467" w:name="B0101"/>
            <w:bookmarkEnd w:id="467"/>
            <w:r>
              <w:rPr>
                <w:sz w:val="16"/>
                <w:szCs w:val="16"/>
                <w:lang w:val="en-US"/>
              </w:rPr>
              <w:t xml:space="preserve"> 153985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68" w:name="B0102"/>
            <w:bookmarkEnd w:id="46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69" w:name="B0103"/>
            <w:bookmarkEnd w:id="469"/>
            <w:r>
              <w:rPr>
                <w:sz w:val="16"/>
                <w:szCs w:val="16"/>
              </w:rPr>
              <w:t xml:space="preserve"> 151653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70" w:name="B0104"/>
            <w:bookmarkEnd w:id="470"/>
            <w:r>
              <w:rPr>
                <w:sz w:val="16"/>
                <w:szCs w:val="16"/>
              </w:rPr>
              <w:t xml:space="preserve"> 188</w:t>
            </w:r>
            <w:r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71" w:name="B0105"/>
            <w:bookmarkEnd w:id="471"/>
            <w:r>
              <w:rPr>
                <w:sz w:val="16"/>
                <w:szCs w:val="16"/>
              </w:rPr>
              <w:lastRenderedPageBreak/>
              <w:t xml:space="preserve"> 0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72" w:name="B0106"/>
            <w:bookmarkEnd w:id="472"/>
            <w:r>
              <w:rPr>
                <w:sz w:val="16"/>
                <w:szCs w:val="16"/>
              </w:rPr>
              <w:t xml:space="preserve"> 446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73" w:name="B0107"/>
            <w:bookmarkEnd w:id="473"/>
            <w:r>
              <w:rPr>
                <w:sz w:val="16"/>
                <w:szCs w:val="16"/>
              </w:rPr>
              <w:t xml:space="preserve"> 1090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74" w:name="B0108"/>
            <w:bookmarkEnd w:id="47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75" w:name="B0109"/>
            <w:bookmarkEnd w:id="475"/>
            <w:r>
              <w:rPr>
                <w:sz w:val="16"/>
                <w:szCs w:val="16"/>
              </w:rPr>
              <w:t xml:space="preserve"> 1090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76" w:name="B0110"/>
            <w:bookmarkEnd w:id="47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77" w:name="B0111"/>
            <w:bookmarkEnd w:id="47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78" w:name="B0112"/>
            <w:bookmarkEnd w:id="478"/>
            <w:r>
              <w:rPr>
                <w:sz w:val="16"/>
                <w:szCs w:val="16"/>
              </w:rPr>
              <w:t xml:space="preserve"> 0</w:t>
            </w:r>
          </w:p>
        </w:tc>
      </w:tr>
    </w:tbl>
    <w:p w:rsidR="0068456F" w:rsidRPr="00E95BC8" w:rsidRDefault="0068456F">
      <w:r w:rsidRPr="00E95BC8">
        <w:lastRenderedPageBreak/>
        <w:br w:type="page"/>
      </w:r>
    </w:p>
    <w:tbl>
      <w:tblPr>
        <w:tblW w:w="107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565"/>
        <w:gridCol w:w="2542"/>
        <w:gridCol w:w="423"/>
        <w:gridCol w:w="573"/>
        <w:gridCol w:w="705"/>
        <w:gridCol w:w="573"/>
        <w:gridCol w:w="422"/>
        <w:gridCol w:w="428"/>
        <w:gridCol w:w="467"/>
        <w:gridCol w:w="848"/>
        <w:gridCol w:w="670"/>
        <w:gridCol w:w="567"/>
        <w:gridCol w:w="425"/>
        <w:gridCol w:w="425"/>
        <w:gridCol w:w="528"/>
      </w:tblGrid>
      <w:tr w:rsidR="00081F9E" w:rsidRPr="00E95BC8">
        <w:trPr>
          <w:trHeight w:val="273"/>
        </w:trPr>
        <w:tc>
          <w:tcPr>
            <w:tcW w:w="36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B" w:rsidRPr="00E95BC8" w:rsidRDefault="00E1349B" w:rsidP="004F35A2">
            <w:pPr>
              <w:jc w:val="center"/>
            </w:pPr>
            <w:r w:rsidRPr="00E95BC8">
              <w:t>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B" w:rsidRPr="00E95BC8" w:rsidRDefault="00E1349B" w:rsidP="00BF0705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Б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B" w:rsidRPr="00E95BC8" w:rsidRDefault="00E1349B" w:rsidP="00BF0705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B" w:rsidRPr="00E95BC8" w:rsidRDefault="00E1349B" w:rsidP="00BF0705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2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B" w:rsidRPr="00E95BC8" w:rsidRDefault="00E1349B" w:rsidP="00BF0705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3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B" w:rsidRPr="00E95BC8" w:rsidRDefault="00E1349B" w:rsidP="00BF0705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B" w:rsidRPr="00E95BC8" w:rsidRDefault="00E1349B" w:rsidP="00BF0705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5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B" w:rsidRPr="00E95BC8" w:rsidRDefault="00E1349B" w:rsidP="00BF0705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6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B" w:rsidRPr="00E95BC8" w:rsidRDefault="00E1349B" w:rsidP="00BF0705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7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B" w:rsidRPr="00E95BC8" w:rsidRDefault="00E1349B" w:rsidP="00BF0705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B" w:rsidRPr="00E95BC8" w:rsidRDefault="00E1349B" w:rsidP="00BF0705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B" w:rsidRPr="00E95BC8" w:rsidRDefault="00E1349B" w:rsidP="00BF0705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B" w:rsidRPr="00E95BC8" w:rsidRDefault="00E1349B" w:rsidP="00BF0705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11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9B" w:rsidRPr="00E95BC8" w:rsidRDefault="00E1349B" w:rsidP="00BF0705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12</w:t>
            </w:r>
          </w:p>
        </w:tc>
      </w:tr>
      <w:tr w:rsidR="00081F9E" w:rsidRPr="00E95BC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66776" w:rsidRPr="00E95BC8" w:rsidRDefault="00566776" w:rsidP="00217172">
            <w:pPr>
              <w:ind w:left="-108" w:right="-110"/>
              <w:jc w:val="center"/>
              <w:rPr>
                <w:sz w:val="18"/>
                <w:szCs w:val="18"/>
              </w:rPr>
            </w:pPr>
            <w:r w:rsidRPr="00E95BC8">
              <w:t>в том числе</w:t>
            </w: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566776" w:rsidP="00A95181">
            <w:pPr>
              <w:rPr>
                <w:sz w:val="18"/>
                <w:szCs w:val="18"/>
              </w:rPr>
            </w:pPr>
            <w:r w:rsidRPr="00E95BC8">
              <w:t xml:space="preserve">наркотические средства </w:t>
            </w:r>
            <w:r w:rsidRPr="00E95BC8">
              <w:br/>
              <w:t>опийной группы, всего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566776" w:rsidP="002E7B1C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2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79" w:name="B0201"/>
            <w:bookmarkEnd w:id="479"/>
            <w:r>
              <w:rPr>
                <w:sz w:val="16"/>
                <w:szCs w:val="16"/>
              </w:rPr>
              <w:t xml:space="preserve"> 2610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80" w:name="B0202"/>
            <w:bookmarkEnd w:id="48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81" w:name="B0203"/>
            <w:bookmarkEnd w:id="481"/>
            <w:r>
              <w:rPr>
                <w:sz w:val="16"/>
                <w:szCs w:val="16"/>
              </w:rPr>
              <w:t xml:space="preserve"> 2086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82" w:name="B0204"/>
            <w:bookmarkEnd w:id="482"/>
            <w:r>
              <w:rPr>
                <w:sz w:val="16"/>
                <w:szCs w:val="16"/>
              </w:rPr>
              <w:t xml:space="preserve"> 524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83" w:name="B0205"/>
            <w:bookmarkEnd w:id="48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84" w:name="B0206"/>
            <w:bookmarkEnd w:id="48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85" w:name="B0207"/>
            <w:bookmarkEnd w:id="485"/>
            <w:r>
              <w:rPr>
                <w:sz w:val="16"/>
                <w:szCs w:val="16"/>
              </w:rPr>
              <w:t xml:space="preserve"> 199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86" w:name="B0208"/>
            <w:bookmarkEnd w:id="48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87" w:name="B0209"/>
            <w:bookmarkEnd w:id="487"/>
            <w:r>
              <w:rPr>
                <w:sz w:val="16"/>
                <w:szCs w:val="16"/>
              </w:rPr>
              <w:t xml:space="preserve"> 199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88" w:name="B0210"/>
            <w:bookmarkEnd w:id="48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89" w:name="B0211"/>
            <w:bookmarkEnd w:id="48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776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90" w:name="B0212"/>
            <w:bookmarkEnd w:id="490"/>
            <w:r>
              <w:rPr>
                <w:sz w:val="16"/>
                <w:szCs w:val="16"/>
              </w:rPr>
              <w:t xml:space="preserve"> 0</w:t>
            </w:r>
          </w:p>
        </w:tc>
      </w:tr>
      <w:tr w:rsidR="00081F9E" w:rsidRPr="00E95BC8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1518" w:rsidRPr="00E95BC8" w:rsidRDefault="00E71518" w:rsidP="00E54DAF">
            <w:pPr>
              <w:ind w:left="-108" w:right="-110"/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71518" w:rsidRPr="00E95BC8" w:rsidRDefault="00E71518" w:rsidP="000827B4">
            <w:pPr>
              <w:jc w:val="center"/>
            </w:pPr>
            <w:r w:rsidRPr="00E95BC8">
              <w:t>из них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E71518" w:rsidP="00A95181">
            <w:r w:rsidRPr="00E95BC8">
              <w:t>маковая солома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E71518" w:rsidP="002E7B1C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3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91" w:name="B0301"/>
            <w:bookmarkEnd w:id="491"/>
            <w:r>
              <w:rPr>
                <w:sz w:val="16"/>
                <w:szCs w:val="16"/>
              </w:rPr>
              <w:t xml:space="preserve"> 900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92" w:name="B0302"/>
            <w:bookmarkEnd w:id="49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93" w:name="B0303"/>
            <w:bookmarkEnd w:id="493"/>
            <w:r>
              <w:rPr>
                <w:sz w:val="16"/>
                <w:szCs w:val="16"/>
              </w:rPr>
              <w:t xml:space="preserve"> 900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94" w:name="B0304"/>
            <w:bookmarkEnd w:id="49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95" w:name="B0305"/>
            <w:bookmarkEnd w:id="49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96" w:name="B0306"/>
            <w:bookmarkEnd w:id="49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97" w:name="B0307"/>
            <w:bookmarkEnd w:id="49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98" w:name="B0308"/>
            <w:bookmarkEnd w:id="49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499" w:name="B0309"/>
            <w:bookmarkEnd w:id="49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00" w:name="B0310"/>
            <w:bookmarkEnd w:id="50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01" w:name="B0311"/>
            <w:bookmarkEnd w:id="50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02" w:name="B0312"/>
            <w:bookmarkEnd w:id="502"/>
            <w:r>
              <w:rPr>
                <w:sz w:val="16"/>
                <w:szCs w:val="16"/>
              </w:rPr>
              <w:t xml:space="preserve"> 0</w:t>
            </w:r>
          </w:p>
        </w:tc>
      </w:tr>
      <w:tr w:rsidR="00081F9E" w:rsidRPr="00E95BC8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1518" w:rsidRPr="00E95BC8" w:rsidRDefault="00E71518" w:rsidP="000827B4">
            <w:pPr>
              <w:ind w:left="-108" w:right="-110"/>
              <w:jc w:val="center"/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71518" w:rsidRPr="00E95BC8" w:rsidRDefault="00E71518" w:rsidP="002E7B1C">
            <w:pPr>
              <w:jc w:val="center"/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E71518" w:rsidP="00592329">
            <w:pPr>
              <w:pStyle w:val="ab"/>
              <w:tabs>
                <w:tab w:val="clear" w:pos="4153"/>
                <w:tab w:val="clear" w:pos="830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опий -</w:t>
            </w:r>
            <w:r w:rsidRPr="00E95BC8">
              <w:t xml:space="preserve"> 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свернувшийся сок мака снотворного (раст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ние вида Papaver somniferum L)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E71518" w:rsidP="002E7B1C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4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E71518" w:rsidP="002E7B1C">
            <w:pPr>
              <w:jc w:val="center"/>
              <w:rPr>
                <w:sz w:val="16"/>
                <w:szCs w:val="16"/>
              </w:rPr>
            </w:pPr>
            <w:bookmarkStart w:id="503" w:name="B0401"/>
            <w:bookmarkEnd w:id="503"/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E71518" w:rsidP="002E7B1C">
            <w:pPr>
              <w:jc w:val="center"/>
              <w:rPr>
                <w:sz w:val="16"/>
                <w:szCs w:val="16"/>
              </w:rPr>
            </w:pPr>
            <w:bookmarkStart w:id="504" w:name="B0402"/>
            <w:bookmarkEnd w:id="504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E71518" w:rsidP="002E7B1C">
            <w:pPr>
              <w:jc w:val="center"/>
              <w:rPr>
                <w:sz w:val="16"/>
                <w:szCs w:val="16"/>
              </w:rPr>
            </w:pPr>
            <w:bookmarkStart w:id="505" w:name="B0403"/>
            <w:bookmarkEnd w:id="505"/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E71518" w:rsidP="002E7B1C">
            <w:pPr>
              <w:jc w:val="center"/>
              <w:rPr>
                <w:sz w:val="16"/>
                <w:szCs w:val="16"/>
              </w:rPr>
            </w:pPr>
            <w:bookmarkStart w:id="506" w:name="B0404"/>
            <w:bookmarkEnd w:id="506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E71518" w:rsidP="002E7B1C">
            <w:pPr>
              <w:jc w:val="center"/>
              <w:rPr>
                <w:sz w:val="16"/>
                <w:szCs w:val="16"/>
              </w:rPr>
            </w:pPr>
            <w:bookmarkStart w:id="507" w:name="B0405"/>
            <w:bookmarkEnd w:id="507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E71518" w:rsidP="002E7B1C">
            <w:pPr>
              <w:jc w:val="center"/>
              <w:rPr>
                <w:sz w:val="16"/>
                <w:szCs w:val="16"/>
              </w:rPr>
            </w:pPr>
            <w:bookmarkStart w:id="508" w:name="B0406"/>
            <w:bookmarkEnd w:id="508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E71518" w:rsidP="002E7B1C">
            <w:pPr>
              <w:jc w:val="center"/>
              <w:rPr>
                <w:sz w:val="16"/>
                <w:szCs w:val="16"/>
              </w:rPr>
            </w:pPr>
            <w:bookmarkStart w:id="509" w:name="B0407"/>
            <w:bookmarkEnd w:id="509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E71518" w:rsidP="002E7B1C">
            <w:pPr>
              <w:jc w:val="center"/>
              <w:rPr>
                <w:sz w:val="16"/>
                <w:szCs w:val="16"/>
              </w:rPr>
            </w:pPr>
            <w:bookmarkStart w:id="510" w:name="B0408"/>
            <w:bookmarkEnd w:id="510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E71518" w:rsidP="002E7B1C">
            <w:pPr>
              <w:jc w:val="center"/>
              <w:rPr>
                <w:sz w:val="16"/>
                <w:szCs w:val="16"/>
              </w:rPr>
            </w:pPr>
            <w:bookmarkStart w:id="511" w:name="B0409"/>
            <w:bookmarkEnd w:id="511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E71518" w:rsidP="002E7B1C">
            <w:pPr>
              <w:jc w:val="center"/>
              <w:rPr>
                <w:sz w:val="16"/>
                <w:szCs w:val="16"/>
              </w:rPr>
            </w:pPr>
            <w:bookmarkStart w:id="512" w:name="B0410"/>
            <w:bookmarkEnd w:id="512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E71518" w:rsidP="002E7B1C">
            <w:pPr>
              <w:jc w:val="center"/>
              <w:rPr>
                <w:sz w:val="16"/>
                <w:szCs w:val="16"/>
              </w:rPr>
            </w:pPr>
            <w:bookmarkStart w:id="513" w:name="B0411"/>
            <w:bookmarkEnd w:id="513"/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8" w:rsidRPr="00E95BC8" w:rsidRDefault="00E71518" w:rsidP="002E7B1C">
            <w:pPr>
              <w:jc w:val="center"/>
              <w:rPr>
                <w:sz w:val="16"/>
                <w:szCs w:val="16"/>
              </w:rPr>
            </w:pPr>
            <w:bookmarkStart w:id="514" w:name="B0412"/>
            <w:bookmarkEnd w:id="514"/>
          </w:p>
        </w:tc>
      </w:tr>
      <w:tr w:rsidR="00081F9E" w:rsidRPr="00E95BC8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35A2" w:rsidRPr="00E95BC8" w:rsidRDefault="004F35A2" w:rsidP="00B920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35A2" w:rsidRPr="00E95BC8" w:rsidRDefault="004F35A2" w:rsidP="00B920DA"/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B920DA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ацетилированный опий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B920DA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5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B920DA">
            <w:pPr>
              <w:jc w:val="center"/>
              <w:rPr>
                <w:sz w:val="16"/>
                <w:szCs w:val="16"/>
              </w:rPr>
            </w:pPr>
            <w:bookmarkStart w:id="515" w:name="B0501"/>
            <w:bookmarkEnd w:id="515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B920DA">
            <w:pPr>
              <w:jc w:val="center"/>
              <w:rPr>
                <w:sz w:val="16"/>
                <w:szCs w:val="16"/>
              </w:rPr>
            </w:pPr>
            <w:bookmarkStart w:id="516" w:name="B0502"/>
            <w:bookmarkEnd w:id="51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B920DA">
            <w:pPr>
              <w:jc w:val="center"/>
              <w:rPr>
                <w:sz w:val="16"/>
                <w:szCs w:val="16"/>
              </w:rPr>
            </w:pPr>
            <w:bookmarkStart w:id="517" w:name="B0503"/>
            <w:bookmarkEnd w:id="517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B920DA">
            <w:pPr>
              <w:jc w:val="center"/>
              <w:rPr>
                <w:sz w:val="16"/>
                <w:szCs w:val="16"/>
              </w:rPr>
            </w:pPr>
            <w:bookmarkStart w:id="518" w:name="B0504"/>
            <w:bookmarkEnd w:id="51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B920DA">
            <w:pPr>
              <w:jc w:val="center"/>
              <w:rPr>
                <w:sz w:val="16"/>
                <w:szCs w:val="16"/>
              </w:rPr>
            </w:pPr>
            <w:bookmarkStart w:id="519" w:name="B0505"/>
            <w:bookmarkEnd w:id="51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B920DA">
            <w:pPr>
              <w:jc w:val="center"/>
              <w:rPr>
                <w:sz w:val="16"/>
                <w:szCs w:val="16"/>
              </w:rPr>
            </w:pPr>
            <w:bookmarkStart w:id="520" w:name="B0506"/>
            <w:bookmarkEnd w:id="52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B920DA">
            <w:pPr>
              <w:jc w:val="center"/>
              <w:rPr>
                <w:sz w:val="16"/>
                <w:szCs w:val="16"/>
              </w:rPr>
            </w:pPr>
            <w:bookmarkStart w:id="521" w:name="B0507"/>
            <w:bookmarkEnd w:id="52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B920DA">
            <w:pPr>
              <w:jc w:val="center"/>
              <w:rPr>
                <w:sz w:val="16"/>
                <w:szCs w:val="16"/>
              </w:rPr>
            </w:pPr>
            <w:bookmarkStart w:id="522" w:name="B0508"/>
            <w:bookmarkEnd w:id="52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B920DA">
            <w:pPr>
              <w:jc w:val="center"/>
              <w:rPr>
                <w:sz w:val="16"/>
                <w:szCs w:val="16"/>
              </w:rPr>
            </w:pPr>
            <w:bookmarkStart w:id="523" w:name="B0509"/>
            <w:bookmarkEnd w:id="52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B920DA">
            <w:pPr>
              <w:jc w:val="center"/>
              <w:rPr>
                <w:sz w:val="16"/>
                <w:szCs w:val="16"/>
              </w:rPr>
            </w:pPr>
            <w:bookmarkStart w:id="524" w:name="B0510"/>
            <w:bookmarkEnd w:id="52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B920DA">
            <w:pPr>
              <w:jc w:val="center"/>
              <w:rPr>
                <w:sz w:val="16"/>
                <w:szCs w:val="16"/>
              </w:rPr>
            </w:pPr>
            <w:bookmarkStart w:id="525" w:name="B0511"/>
            <w:bookmarkEnd w:id="52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B920DA">
            <w:pPr>
              <w:jc w:val="center"/>
              <w:rPr>
                <w:sz w:val="16"/>
                <w:szCs w:val="16"/>
              </w:rPr>
            </w:pPr>
            <w:bookmarkStart w:id="526" w:name="B0512"/>
            <w:bookmarkEnd w:id="526"/>
            <w:r>
              <w:rPr>
                <w:sz w:val="16"/>
                <w:szCs w:val="16"/>
              </w:rPr>
              <w:t xml:space="preserve"> 0</w:t>
            </w:r>
          </w:p>
        </w:tc>
      </w:tr>
      <w:tr w:rsidR="00081F9E" w:rsidRPr="00E95BC8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35A2" w:rsidRPr="00E95BC8" w:rsidRDefault="004F35A2" w:rsidP="00A95181"/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морфин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6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527" w:name="B0601"/>
            <w:bookmarkEnd w:id="527"/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528" w:name="B0602"/>
            <w:bookmarkEnd w:id="528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529" w:name="B0603"/>
            <w:bookmarkEnd w:id="529"/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530" w:name="B0604"/>
            <w:bookmarkEnd w:id="530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531" w:name="B0605"/>
            <w:bookmarkEnd w:id="531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532" w:name="B0606"/>
            <w:bookmarkEnd w:id="532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533" w:name="B0607"/>
            <w:bookmarkEnd w:id="533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534" w:name="B0608"/>
            <w:bookmarkEnd w:id="534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535" w:name="B0609"/>
            <w:bookmarkEnd w:id="535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536" w:name="B0610"/>
            <w:bookmarkEnd w:id="536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537" w:name="B0611"/>
            <w:bookmarkEnd w:id="537"/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538" w:name="B0612"/>
            <w:bookmarkEnd w:id="538"/>
          </w:p>
        </w:tc>
      </w:tr>
      <w:tr w:rsidR="00081F9E" w:rsidRPr="00E95BC8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35A2" w:rsidRPr="00E95BC8" w:rsidRDefault="004F35A2" w:rsidP="00A95181"/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A2" w:rsidRPr="00E95BC8" w:rsidRDefault="004F35A2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героин (диацетилморфин)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7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39" w:name="B0701"/>
            <w:bookmarkEnd w:id="539"/>
            <w:r>
              <w:rPr>
                <w:sz w:val="16"/>
                <w:szCs w:val="16"/>
              </w:rPr>
              <w:t xml:space="preserve"> 1707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40" w:name="B0702"/>
            <w:bookmarkEnd w:id="54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41" w:name="B0703"/>
            <w:bookmarkEnd w:id="541"/>
            <w:r>
              <w:rPr>
                <w:sz w:val="16"/>
                <w:szCs w:val="16"/>
              </w:rPr>
              <w:t xml:space="preserve"> 1183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42" w:name="B0704"/>
            <w:bookmarkEnd w:id="542"/>
            <w:r>
              <w:rPr>
                <w:sz w:val="16"/>
                <w:szCs w:val="16"/>
              </w:rPr>
              <w:t xml:space="preserve"> 524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43" w:name="B0705"/>
            <w:bookmarkEnd w:id="54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44" w:name="B0706"/>
            <w:bookmarkEnd w:id="54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45" w:name="B0707"/>
            <w:bookmarkEnd w:id="545"/>
            <w:r>
              <w:rPr>
                <w:sz w:val="16"/>
                <w:szCs w:val="16"/>
              </w:rPr>
              <w:t xml:space="preserve"> 199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46" w:name="B0708"/>
            <w:bookmarkEnd w:id="54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47" w:name="B0709"/>
            <w:bookmarkEnd w:id="547"/>
            <w:r>
              <w:rPr>
                <w:sz w:val="16"/>
                <w:szCs w:val="16"/>
              </w:rPr>
              <w:t xml:space="preserve"> 199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48" w:name="B0710"/>
            <w:bookmarkEnd w:id="54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49" w:name="B0711"/>
            <w:bookmarkEnd w:id="54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50" w:name="B0712"/>
            <w:bookmarkEnd w:id="550"/>
            <w:r>
              <w:rPr>
                <w:sz w:val="16"/>
                <w:szCs w:val="16"/>
              </w:rPr>
              <w:t xml:space="preserve"> 0</w:t>
            </w:r>
          </w:p>
        </w:tc>
      </w:tr>
      <w:tr w:rsidR="00081F9E" w:rsidRPr="00E95BC8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A95181"/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A2" w:rsidRPr="00E95BC8" w:rsidRDefault="004F35A2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дезоморфин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8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551" w:name="B0801"/>
            <w:bookmarkEnd w:id="551"/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552" w:name="B0802"/>
            <w:bookmarkEnd w:id="552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553" w:name="B0803"/>
            <w:bookmarkEnd w:id="553"/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554" w:name="B0804"/>
            <w:bookmarkEnd w:id="554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555" w:name="B0805"/>
            <w:bookmarkEnd w:id="555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556" w:name="B0806"/>
            <w:bookmarkEnd w:id="556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557" w:name="B0807"/>
            <w:bookmarkEnd w:id="557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558" w:name="B0808"/>
            <w:bookmarkEnd w:id="558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559" w:name="B0809"/>
            <w:bookmarkEnd w:id="559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560" w:name="B0810"/>
            <w:bookmarkEnd w:id="560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561" w:name="B0811"/>
            <w:bookmarkEnd w:id="561"/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562" w:name="B0812"/>
            <w:bookmarkEnd w:id="562"/>
          </w:p>
        </w:tc>
      </w:tr>
      <w:tr w:rsidR="00081F9E" w:rsidRPr="00E95BC8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A95181">
            <w:r w:rsidRPr="00E95BC8">
              <w:t xml:space="preserve">наркотические средства </w:t>
            </w:r>
            <w:r w:rsidRPr="00E95BC8">
              <w:br/>
              <w:t>каннабисной группы, всего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9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63" w:name="B0901"/>
            <w:bookmarkEnd w:id="563"/>
            <w:r>
              <w:rPr>
                <w:sz w:val="16"/>
                <w:szCs w:val="16"/>
              </w:rPr>
              <w:t xml:space="preserve"> 138043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64" w:name="B0902"/>
            <w:bookmarkEnd w:id="56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65" w:name="B0903"/>
            <w:bookmarkEnd w:id="565"/>
            <w:r>
              <w:rPr>
                <w:sz w:val="16"/>
                <w:szCs w:val="16"/>
              </w:rPr>
              <w:t xml:space="preserve"> 136656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66" w:name="B0904"/>
            <w:bookmarkEnd w:id="566"/>
            <w:r>
              <w:rPr>
                <w:sz w:val="16"/>
                <w:szCs w:val="16"/>
              </w:rPr>
              <w:t xml:space="preserve"> 1362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67" w:name="B0905"/>
            <w:bookmarkEnd w:id="56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68" w:name="B0906"/>
            <w:bookmarkEnd w:id="568"/>
            <w:r>
              <w:rPr>
                <w:sz w:val="16"/>
                <w:szCs w:val="16"/>
              </w:rPr>
              <w:t xml:space="preserve"> 25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69" w:name="B0907"/>
            <w:bookmarkEnd w:id="569"/>
            <w:r>
              <w:rPr>
                <w:sz w:val="16"/>
                <w:szCs w:val="16"/>
              </w:rPr>
              <w:t xml:space="preserve"> 447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70" w:name="B0908"/>
            <w:bookmarkEnd w:id="57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71" w:name="B0909"/>
            <w:bookmarkEnd w:id="571"/>
            <w:r>
              <w:rPr>
                <w:sz w:val="16"/>
                <w:szCs w:val="16"/>
              </w:rPr>
              <w:t xml:space="preserve"> 447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72" w:name="B0910"/>
            <w:bookmarkEnd w:id="57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73" w:name="B0911"/>
            <w:bookmarkEnd w:id="57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74" w:name="B0912"/>
            <w:bookmarkEnd w:id="574"/>
            <w:r>
              <w:rPr>
                <w:sz w:val="16"/>
                <w:szCs w:val="16"/>
              </w:rPr>
              <w:t xml:space="preserve"> 0</w:t>
            </w:r>
          </w:p>
        </w:tc>
      </w:tr>
      <w:tr w:rsidR="00081F9E" w:rsidRPr="00E95BC8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A2" w:rsidRPr="00E95BC8" w:rsidRDefault="004F35A2" w:rsidP="000827B4">
            <w:pPr>
              <w:jc w:val="center"/>
            </w:pPr>
            <w:r w:rsidRPr="00E95BC8">
              <w:t>из них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A2" w:rsidRPr="00E95BC8" w:rsidRDefault="004F35A2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каннабис (марихуана)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10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75" w:name="B1001"/>
            <w:bookmarkEnd w:id="575"/>
            <w:r>
              <w:rPr>
                <w:sz w:val="16"/>
                <w:szCs w:val="16"/>
              </w:rPr>
              <w:t xml:space="preserve"> 137343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76" w:name="B1002"/>
            <w:bookmarkEnd w:id="57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77" w:name="B1003"/>
            <w:bookmarkEnd w:id="577"/>
            <w:r>
              <w:rPr>
                <w:sz w:val="16"/>
                <w:szCs w:val="16"/>
              </w:rPr>
              <w:t xml:space="preserve"> 135962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78" w:name="B1004"/>
            <w:bookmarkEnd w:id="578"/>
            <w:r>
              <w:rPr>
                <w:sz w:val="16"/>
                <w:szCs w:val="16"/>
              </w:rPr>
              <w:t xml:space="preserve"> 1356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79" w:name="B1005"/>
            <w:bookmarkEnd w:id="57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80" w:name="B1006"/>
            <w:bookmarkEnd w:id="580"/>
            <w:r>
              <w:rPr>
                <w:sz w:val="16"/>
                <w:szCs w:val="16"/>
              </w:rPr>
              <w:t xml:space="preserve"> 25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81" w:name="B1007"/>
            <w:bookmarkEnd w:id="581"/>
            <w:r>
              <w:rPr>
                <w:sz w:val="16"/>
                <w:szCs w:val="16"/>
              </w:rPr>
              <w:t xml:space="preserve"> 326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82" w:name="B1008"/>
            <w:bookmarkEnd w:id="58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83" w:name="B1009"/>
            <w:bookmarkEnd w:id="583"/>
            <w:r>
              <w:rPr>
                <w:sz w:val="16"/>
                <w:szCs w:val="16"/>
              </w:rPr>
              <w:t xml:space="preserve"> 326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84" w:name="B1010"/>
            <w:bookmarkEnd w:id="58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85" w:name="B1011"/>
            <w:bookmarkEnd w:id="58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86" w:name="B1012"/>
            <w:bookmarkEnd w:id="586"/>
            <w:r>
              <w:rPr>
                <w:sz w:val="16"/>
                <w:szCs w:val="16"/>
              </w:rPr>
              <w:t xml:space="preserve"> 0</w:t>
            </w:r>
          </w:p>
        </w:tc>
      </w:tr>
      <w:tr w:rsidR="00081F9E" w:rsidRPr="00E95BC8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17172">
            <w:pPr>
              <w:jc w:val="center"/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A2" w:rsidRPr="00E95BC8" w:rsidRDefault="004F35A2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 xml:space="preserve">гашиш (анаша, 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br/>
              <w:t>смола каннабиса)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11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87" w:name="B1101"/>
            <w:bookmarkEnd w:id="587"/>
            <w:r>
              <w:rPr>
                <w:sz w:val="16"/>
                <w:szCs w:val="16"/>
              </w:rPr>
              <w:t xml:space="preserve"> 601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88" w:name="B1102"/>
            <w:bookmarkEnd w:id="58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89" w:name="B1103"/>
            <w:bookmarkEnd w:id="589"/>
            <w:r>
              <w:rPr>
                <w:sz w:val="16"/>
                <w:szCs w:val="16"/>
              </w:rPr>
              <w:t xml:space="preserve"> 595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90" w:name="B1104"/>
            <w:bookmarkEnd w:id="590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91" w:name="B1105"/>
            <w:bookmarkEnd w:id="59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92" w:name="B1106"/>
            <w:bookmarkEnd w:id="59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93" w:name="B1107"/>
            <w:bookmarkEnd w:id="593"/>
            <w:r>
              <w:rPr>
                <w:sz w:val="16"/>
                <w:szCs w:val="16"/>
              </w:rPr>
              <w:t xml:space="preserve"> 120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94" w:name="B1108"/>
            <w:bookmarkEnd w:id="59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95" w:name="B1109"/>
            <w:bookmarkEnd w:id="595"/>
            <w:r>
              <w:rPr>
                <w:sz w:val="16"/>
                <w:szCs w:val="16"/>
              </w:rPr>
              <w:t xml:space="preserve"> 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96" w:name="B1110"/>
            <w:bookmarkEnd w:id="59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97" w:name="B1111"/>
            <w:bookmarkEnd w:id="59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98" w:name="B1112"/>
            <w:bookmarkEnd w:id="598"/>
            <w:r>
              <w:rPr>
                <w:sz w:val="16"/>
                <w:szCs w:val="16"/>
              </w:rPr>
              <w:t xml:space="preserve"> 0</w:t>
            </w:r>
          </w:p>
        </w:tc>
      </w:tr>
      <w:tr w:rsidR="00081F9E" w:rsidRPr="00E95BC8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A95181"/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A2" w:rsidRPr="00E95BC8" w:rsidRDefault="004F35A2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 xml:space="preserve">масло каннабиса 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br/>
              <w:t>(гашишное масло)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12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599" w:name="B1201"/>
            <w:bookmarkEnd w:id="599"/>
            <w:r>
              <w:rPr>
                <w:sz w:val="16"/>
                <w:szCs w:val="16"/>
              </w:rPr>
              <w:t xml:space="preserve"> 92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00" w:name="B1202"/>
            <w:bookmarkEnd w:id="60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01" w:name="B1203"/>
            <w:bookmarkEnd w:id="601"/>
            <w:r>
              <w:rPr>
                <w:sz w:val="16"/>
                <w:szCs w:val="16"/>
              </w:rPr>
              <w:t xml:space="preserve"> 92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02" w:name="B1204"/>
            <w:bookmarkEnd w:id="60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03" w:name="B1205"/>
            <w:bookmarkEnd w:id="60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04" w:name="B1206"/>
            <w:bookmarkEnd w:id="60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05" w:name="B1207"/>
            <w:bookmarkEnd w:id="605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06" w:name="B1208"/>
            <w:bookmarkEnd w:id="60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07" w:name="B1209"/>
            <w:bookmarkEnd w:id="607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08" w:name="B1210"/>
            <w:bookmarkEnd w:id="60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09" w:name="B1211"/>
            <w:bookmarkEnd w:id="60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10" w:name="B1212"/>
            <w:bookmarkEnd w:id="610"/>
            <w:r>
              <w:rPr>
                <w:sz w:val="16"/>
                <w:szCs w:val="16"/>
              </w:rPr>
              <w:t xml:space="preserve"> 0</w:t>
            </w:r>
          </w:p>
        </w:tc>
      </w:tr>
      <w:tr w:rsidR="00081F9E" w:rsidRPr="00E95BC8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A95181">
            <w:r w:rsidRPr="00E95BC8">
              <w:t>наркотические средства</w:t>
            </w:r>
            <w:r w:rsidRPr="00E95BC8">
              <w:br/>
              <w:t>амфетаминовой группы, всего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13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11" w:name="B1301"/>
            <w:bookmarkEnd w:id="611"/>
            <w:r>
              <w:rPr>
                <w:sz w:val="16"/>
                <w:szCs w:val="16"/>
              </w:rPr>
              <w:t xml:space="preserve"> 11658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12" w:name="B1302"/>
            <w:bookmarkEnd w:id="61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13" w:name="B1303"/>
            <w:bookmarkEnd w:id="613"/>
            <w:r>
              <w:rPr>
                <w:sz w:val="16"/>
                <w:szCs w:val="16"/>
              </w:rPr>
              <w:t xml:space="preserve"> 11239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14" w:name="B1304"/>
            <w:bookmarkEnd w:id="61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15" w:name="B1305"/>
            <w:bookmarkEnd w:id="61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16" w:name="B1306"/>
            <w:bookmarkEnd w:id="616"/>
            <w:r>
              <w:rPr>
                <w:sz w:val="16"/>
                <w:szCs w:val="16"/>
              </w:rPr>
              <w:t xml:space="preserve"> 419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17" w:name="B1307"/>
            <w:bookmarkEnd w:id="617"/>
            <w:r>
              <w:rPr>
                <w:sz w:val="16"/>
                <w:szCs w:val="16"/>
              </w:rPr>
              <w:t xml:space="preserve"> 434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18" w:name="B1308"/>
            <w:bookmarkEnd w:id="61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19" w:name="B1309"/>
            <w:bookmarkEnd w:id="619"/>
            <w:r>
              <w:rPr>
                <w:sz w:val="16"/>
                <w:szCs w:val="16"/>
              </w:rPr>
              <w:t xml:space="preserve"> 434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20" w:name="B1310"/>
            <w:bookmarkEnd w:id="62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21" w:name="B1311"/>
            <w:bookmarkEnd w:id="62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22" w:name="B1312"/>
            <w:bookmarkEnd w:id="622"/>
            <w:r>
              <w:rPr>
                <w:sz w:val="16"/>
                <w:szCs w:val="16"/>
              </w:rPr>
              <w:t xml:space="preserve"> 0</w:t>
            </w:r>
          </w:p>
        </w:tc>
      </w:tr>
      <w:tr w:rsidR="00081F9E" w:rsidRPr="00E95BC8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A2" w:rsidRPr="00E95BC8" w:rsidRDefault="004F35A2" w:rsidP="000827B4">
            <w:pPr>
              <w:jc w:val="center"/>
            </w:pPr>
            <w:r w:rsidRPr="00E95BC8">
              <w:t>из них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17172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МДМА (d, L-3,4-метилендиокси-N-альфа-диметил-фенил-этиламин</w:t>
            </w:r>
            <w:r w:rsidRPr="00E95BC8">
              <w:t>)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14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23" w:name="B1401"/>
            <w:bookmarkEnd w:id="623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24" w:name="B1402"/>
            <w:bookmarkEnd w:id="62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25" w:name="B1403"/>
            <w:bookmarkEnd w:id="625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26" w:name="B1404"/>
            <w:bookmarkEnd w:id="62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27" w:name="B1405"/>
            <w:bookmarkEnd w:id="62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28" w:name="B1406"/>
            <w:bookmarkEnd w:id="62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29" w:name="B1407"/>
            <w:bookmarkEnd w:id="629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30" w:name="B1408"/>
            <w:bookmarkEnd w:id="63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31" w:name="B1409"/>
            <w:bookmarkEnd w:id="631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32" w:name="B1410"/>
            <w:bookmarkEnd w:id="63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33" w:name="B1411"/>
            <w:bookmarkEnd w:id="63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34" w:name="B1412"/>
            <w:bookmarkEnd w:id="634"/>
            <w:r>
              <w:rPr>
                <w:sz w:val="16"/>
                <w:szCs w:val="16"/>
              </w:rPr>
              <w:t xml:space="preserve"> 0</w:t>
            </w:r>
          </w:p>
        </w:tc>
      </w:tr>
      <w:tr w:rsidR="00081F9E" w:rsidRPr="00E95BC8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03340">
            <w:pPr>
              <w:jc w:val="center"/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17172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метамфетамин (первитин</w:t>
            </w:r>
            <w:r w:rsidRPr="00E95BC8">
              <w:t>)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15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635" w:name="B1501"/>
            <w:bookmarkEnd w:id="635"/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636" w:name="B1502"/>
            <w:bookmarkEnd w:id="636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637" w:name="B1503"/>
            <w:bookmarkEnd w:id="637"/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638" w:name="B1504"/>
            <w:bookmarkEnd w:id="638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639" w:name="B1505"/>
            <w:bookmarkEnd w:id="639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640" w:name="B1506"/>
            <w:bookmarkEnd w:id="640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641" w:name="B1507"/>
            <w:bookmarkEnd w:id="641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642" w:name="B1508"/>
            <w:bookmarkEnd w:id="642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643" w:name="B1509"/>
            <w:bookmarkEnd w:id="643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644" w:name="B1510"/>
            <w:bookmarkEnd w:id="644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645" w:name="B1511"/>
            <w:bookmarkEnd w:id="645"/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646" w:name="B1512"/>
            <w:bookmarkEnd w:id="646"/>
          </w:p>
        </w:tc>
      </w:tr>
      <w:tr w:rsidR="00081F9E" w:rsidRPr="00E95BC8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35A2" w:rsidRPr="00E95BC8" w:rsidRDefault="004F35A2" w:rsidP="000827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03340">
            <w:pPr>
              <w:jc w:val="center"/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C6955">
            <w:pPr>
              <w:pStyle w:val="ab"/>
              <w:tabs>
                <w:tab w:val="clear" w:pos="4153"/>
                <w:tab w:val="clear" w:pos="830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эфедрон (меткатинон) и его производные, за и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ключением производных, включенных в качестве самостоятельных позиций в Перечень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16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47" w:name="B1601"/>
            <w:bookmarkEnd w:id="647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48" w:name="B1602"/>
            <w:bookmarkEnd w:id="64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49" w:name="B1603"/>
            <w:bookmarkEnd w:id="649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50" w:name="B1604"/>
            <w:bookmarkEnd w:id="65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51" w:name="B1605"/>
            <w:bookmarkEnd w:id="65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52" w:name="B1606"/>
            <w:bookmarkEnd w:id="65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53" w:name="B1607"/>
            <w:bookmarkEnd w:id="65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54" w:name="B1608"/>
            <w:bookmarkEnd w:id="65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55" w:name="B1609"/>
            <w:bookmarkEnd w:id="65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56" w:name="B1610"/>
            <w:bookmarkEnd w:id="65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57" w:name="B1611"/>
            <w:bookmarkEnd w:id="65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58" w:name="B1612"/>
            <w:bookmarkEnd w:id="658"/>
            <w:r>
              <w:rPr>
                <w:sz w:val="16"/>
                <w:szCs w:val="16"/>
              </w:rPr>
              <w:t xml:space="preserve"> 0</w:t>
            </w:r>
          </w:p>
        </w:tc>
      </w:tr>
      <w:tr w:rsidR="00081F9E" w:rsidRPr="00E95BC8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A95181"/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17172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мефедрон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br/>
              <w:t>(4-метилметкатинон</w:t>
            </w:r>
            <w:r w:rsidRPr="00E95BC8">
              <w:t>)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17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59" w:name="B1701"/>
            <w:bookmarkEnd w:id="659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60" w:name="B1702"/>
            <w:bookmarkEnd w:id="66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61" w:name="B1703"/>
            <w:bookmarkEnd w:id="661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62" w:name="B1704"/>
            <w:bookmarkEnd w:id="66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63" w:name="B1705"/>
            <w:bookmarkEnd w:id="66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64" w:name="B1706"/>
            <w:bookmarkEnd w:id="66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65" w:name="B1707"/>
            <w:bookmarkEnd w:id="66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66" w:name="B1708"/>
            <w:bookmarkEnd w:id="66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67" w:name="B1709"/>
            <w:bookmarkEnd w:id="66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68" w:name="B1710"/>
            <w:bookmarkEnd w:id="66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69" w:name="B1711"/>
            <w:bookmarkEnd w:id="66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70" w:name="B1712"/>
            <w:bookmarkEnd w:id="670"/>
            <w:r>
              <w:rPr>
                <w:sz w:val="16"/>
                <w:szCs w:val="16"/>
              </w:rPr>
              <w:t xml:space="preserve"> 0</w:t>
            </w:r>
          </w:p>
        </w:tc>
      </w:tr>
      <w:tr w:rsidR="00081F9E" w:rsidRPr="00E95BC8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35A2" w:rsidRPr="00E95BC8" w:rsidRDefault="004F35A2" w:rsidP="00A95181"/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C6955">
            <w:pPr>
              <w:pStyle w:val="ab"/>
              <w:tabs>
                <w:tab w:val="clear" w:pos="4153"/>
                <w:tab w:val="clear" w:pos="830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N-метилэфедрон и его производные, за исключ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нием производных, вкл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ченных в качестве сам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стоятельных позиций в Перечень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18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71" w:name="B1801"/>
            <w:bookmarkEnd w:id="671"/>
            <w:r>
              <w:rPr>
                <w:sz w:val="16"/>
                <w:szCs w:val="16"/>
              </w:rPr>
              <w:t xml:space="preserve"> 11056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72" w:name="B1802"/>
            <w:bookmarkEnd w:id="67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73" w:name="B1803"/>
            <w:bookmarkEnd w:id="673"/>
            <w:r>
              <w:rPr>
                <w:sz w:val="16"/>
                <w:szCs w:val="16"/>
              </w:rPr>
              <w:t xml:space="preserve"> 10637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74" w:name="B1804"/>
            <w:bookmarkEnd w:id="67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75" w:name="B1805"/>
            <w:bookmarkEnd w:id="67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76" w:name="B1806"/>
            <w:bookmarkEnd w:id="676"/>
            <w:r>
              <w:rPr>
                <w:sz w:val="16"/>
                <w:szCs w:val="16"/>
              </w:rPr>
              <w:t xml:space="preserve"> 419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77" w:name="B1807"/>
            <w:bookmarkEnd w:id="677"/>
            <w:r>
              <w:rPr>
                <w:sz w:val="16"/>
                <w:szCs w:val="16"/>
              </w:rPr>
              <w:t xml:space="preserve"> 425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78" w:name="B1808"/>
            <w:bookmarkEnd w:id="67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79" w:name="B1809"/>
            <w:bookmarkEnd w:id="679"/>
            <w:r>
              <w:rPr>
                <w:sz w:val="16"/>
                <w:szCs w:val="16"/>
              </w:rPr>
              <w:t xml:space="preserve"> 425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80" w:name="B1810"/>
            <w:bookmarkEnd w:id="68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81" w:name="B1811"/>
            <w:bookmarkEnd w:id="68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82" w:name="B1812"/>
            <w:bookmarkEnd w:id="682"/>
            <w:r>
              <w:rPr>
                <w:sz w:val="16"/>
                <w:szCs w:val="16"/>
              </w:rPr>
              <w:t xml:space="preserve"> 0</w:t>
            </w:r>
          </w:p>
        </w:tc>
      </w:tr>
      <w:tr w:rsidR="00081F9E" w:rsidRPr="00E95BC8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кокаин и его производные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19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683" w:name="B1901"/>
            <w:bookmarkEnd w:id="683"/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684" w:name="B1902"/>
            <w:bookmarkEnd w:id="684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685" w:name="B1903"/>
            <w:bookmarkEnd w:id="685"/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686" w:name="B1904"/>
            <w:bookmarkEnd w:id="686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687" w:name="B1905"/>
            <w:bookmarkEnd w:id="687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688" w:name="B1906"/>
            <w:bookmarkEnd w:id="688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689" w:name="B1907"/>
            <w:bookmarkEnd w:id="689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690" w:name="B1908"/>
            <w:bookmarkEnd w:id="690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691" w:name="B1909"/>
            <w:bookmarkEnd w:id="691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692" w:name="B1910"/>
            <w:bookmarkEnd w:id="692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693" w:name="B1911"/>
            <w:bookmarkEnd w:id="693"/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694" w:name="B1912"/>
            <w:bookmarkEnd w:id="694"/>
          </w:p>
        </w:tc>
      </w:tr>
      <w:tr w:rsidR="00081F9E" w:rsidRPr="00E95BC8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sz w:val="20"/>
                <w:szCs w:val="20"/>
              </w:rPr>
              <w:t>синтетические «аналоги тетр</w:t>
            </w:r>
            <w:r w:rsidRPr="00E95BC8">
              <w:rPr>
                <w:sz w:val="20"/>
                <w:szCs w:val="20"/>
              </w:rPr>
              <w:t>а</w:t>
            </w:r>
            <w:r w:rsidRPr="00E95BC8">
              <w:rPr>
                <w:sz w:val="20"/>
                <w:szCs w:val="20"/>
              </w:rPr>
              <w:t>гидроканнабинола» (г)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20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95" w:name="B2001"/>
            <w:bookmarkEnd w:id="695"/>
            <w:r>
              <w:rPr>
                <w:sz w:val="16"/>
                <w:szCs w:val="16"/>
              </w:rPr>
              <w:t xml:space="preserve"> 1646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96" w:name="B2002"/>
            <w:bookmarkEnd w:id="69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97" w:name="B2003"/>
            <w:bookmarkEnd w:id="697"/>
            <w:r>
              <w:rPr>
                <w:sz w:val="16"/>
                <w:szCs w:val="16"/>
              </w:rPr>
              <w:t xml:space="preserve"> 1646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98" w:name="B2004"/>
            <w:bookmarkEnd w:id="69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699" w:name="B2005"/>
            <w:bookmarkEnd w:id="69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00" w:name="B2006"/>
            <w:bookmarkEnd w:id="70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01" w:name="B2007"/>
            <w:bookmarkEnd w:id="701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02" w:name="B2008"/>
            <w:bookmarkEnd w:id="70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03" w:name="B2009"/>
            <w:bookmarkEnd w:id="703"/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04" w:name="B2010"/>
            <w:bookmarkEnd w:id="70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05" w:name="B2011"/>
            <w:bookmarkEnd w:id="70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06" w:name="B2012"/>
            <w:bookmarkEnd w:id="706"/>
            <w:r>
              <w:rPr>
                <w:sz w:val="16"/>
                <w:szCs w:val="16"/>
              </w:rPr>
              <w:t xml:space="preserve"> 0</w:t>
            </w:r>
          </w:p>
        </w:tc>
      </w:tr>
      <w:tr w:rsidR="00081F9E" w:rsidRPr="00E95BC8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A2" w:rsidRPr="00E95BC8" w:rsidRDefault="004F35A2" w:rsidP="000827B4">
            <w:pPr>
              <w:pStyle w:val="ab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sz w:val="20"/>
                <w:szCs w:val="20"/>
              </w:rPr>
              <w:t>из них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C6955">
            <w:pPr>
              <w:pStyle w:val="ab"/>
              <w:tabs>
                <w:tab w:val="clear" w:pos="4153"/>
                <w:tab w:val="clear" w:pos="830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sz w:val="20"/>
                <w:szCs w:val="20"/>
              </w:rPr>
              <w:t>(нафталин-1-ил)(1-пентил-1H-индол-3-ил) метанон (JWH-018) и его прои</w:t>
            </w:r>
            <w:r w:rsidRPr="00E95BC8">
              <w:rPr>
                <w:sz w:val="20"/>
                <w:szCs w:val="20"/>
              </w:rPr>
              <w:t>з</w:t>
            </w:r>
            <w:r w:rsidRPr="00E95BC8">
              <w:rPr>
                <w:sz w:val="20"/>
                <w:szCs w:val="20"/>
              </w:rPr>
              <w:t>водные, за исключением производных, включенных в качестве самостоятел</w:t>
            </w:r>
            <w:r w:rsidRPr="00E95BC8">
              <w:rPr>
                <w:sz w:val="20"/>
                <w:szCs w:val="20"/>
              </w:rPr>
              <w:t>ь</w:t>
            </w:r>
            <w:r w:rsidRPr="00E95BC8">
              <w:rPr>
                <w:sz w:val="20"/>
                <w:szCs w:val="20"/>
              </w:rPr>
              <w:t>ных позиций в Перечень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03340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21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07" w:name="B2101"/>
            <w:bookmarkEnd w:id="707"/>
            <w:r>
              <w:rPr>
                <w:sz w:val="16"/>
                <w:szCs w:val="16"/>
              </w:rPr>
              <w:t xml:space="preserve"> 12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08" w:name="B2102"/>
            <w:bookmarkEnd w:id="70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09" w:name="B2103"/>
            <w:bookmarkEnd w:id="709"/>
            <w:r>
              <w:rPr>
                <w:sz w:val="16"/>
                <w:szCs w:val="16"/>
              </w:rPr>
              <w:t xml:space="preserve"> 12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10" w:name="B2104"/>
            <w:bookmarkEnd w:id="71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11" w:name="B2105"/>
            <w:bookmarkEnd w:id="71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12" w:name="B2106"/>
            <w:bookmarkEnd w:id="71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13" w:name="B2107"/>
            <w:bookmarkEnd w:id="713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14" w:name="B2108"/>
            <w:bookmarkEnd w:id="71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15" w:name="B2109"/>
            <w:bookmarkEnd w:id="715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16" w:name="B2110"/>
            <w:bookmarkEnd w:id="71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17" w:name="B2111"/>
            <w:bookmarkEnd w:id="71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18" w:name="B2112"/>
            <w:bookmarkEnd w:id="718"/>
            <w:r>
              <w:rPr>
                <w:sz w:val="16"/>
                <w:szCs w:val="16"/>
              </w:rPr>
              <w:t xml:space="preserve"> 0</w:t>
            </w:r>
          </w:p>
        </w:tc>
      </w:tr>
      <w:tr w:rsidR="00081F9E" w:rsidRPr="00E95BC8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3-метилфентанил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22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719" w:name="B2201"/>
            <w:bookmarkEnd w:id="719"/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720" w:name="B2202"/>
            <w:bookmarkEnd w:id="720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721" w:name="B2203"/>
            <w:bookmarkEnd w:id="721"/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722" w:name="B2204"/>
            <w:bookmarkEnd w:id="722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723" w:name="B2205"/>
            <w:bookmarkEnd w:id="723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724" w:name="B2206"/>
            <w:bookmarkEnd w:id="724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725" w:name="B2207"/>
            <w:bookmarkEnd w:id="725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726" w:name="B2208"/>
            <w:bookmarkEnd w:id="726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727" w:name="B2209"/>
            <w:bookmarkEnd w:id="727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728" w:name="B2210"/>
            <w:bookmarkEnd w:id="728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729" w:name="B2211"/>
            <w:bookmarkEnd w:id="729"/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730" w:name="B2212"/>
            <w:bookmarkEnd w:id="730"/>
          </w:p>
        </w:tc>
      </w:tr>
      <w:tr w:rsidR="00081F9E" w:rsidRPr="00E95BC8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сальвинорин 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23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731" w:name="B2301"/>
            <w:bookmarkEnd w:id="731"/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732" w:name="B2302"/>
            <w:bookmarkEnd w:id="732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733" w:name="B2303"/>
            <w:bookmarkEnd w:id="733"/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734" w:name="B2304"/>
            <w:bookmarkEnd w:id="734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735" w:name="B2305"/>
            <w:bookmarkEnd w:id="735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736" w:name="B2306"/>
            <w:bookmarkEnd w:id="736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737" w:name="B2307"/>
            <w:bookmarkEnd w:id="737"/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738" w:name="B2308"/>
            <w:bookmarkEnd w:id="738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739" w:name="B2309"/>
            <w:bookmarkEnd w:id="739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740" w:name="B2310"/>
            <w:bookmarkEnd w:id="740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741" w:name="B2311"/>
            <w:bookmarkEnd w:id="741"/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6"/>
                <w:szCs w:val="16"/>
              </w:rPr>
            </w:pPr>
            <w:bookmarkStart w:id="742" w:name="B2312"/>
            <w:bookmarkEnd w:id="742"/>
          </w:p>
        </w:tc>
      </w:tr>
      <w:tr w:rsidR="00081F9E" w:rsidRPr="00E95BC8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метадон (фенадон, долофин)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A55704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24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43" w:name="B2401"/>
            <w:bookmarkEnd w:id="743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44" w:name="B2402"/>
            <w:bookmarkEnd w:id="74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45" w:name="B2403"/>
            <w:bookmarkEnd w:id="745"/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46" w:name="B2404"/>
            <w:bookmarkEnd w:id="74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47" w:name="B2405"/>
            <w:bookmarkEnd w:id="74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48" w:name="B2406"/>
            <w:bookmarkEnd w:id="74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49" w:name="B2407"/>
            <w:bookmarkEnd w:id="74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50" w:name="B2408"/>
            <w:bookmarkEnd w:id="75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51" w:name="B2409"/>
            <w:bookmarkEnd w:id="75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52" w:name="B2410"/>
            <w:bookmarkEnd w:id="75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53" w:name="B2411"/>
            <w:bookmarkEnd w:id="75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54" w:name="B2412"/>
            <w:bookmarkEnd w:id="754"/>
            <w:r>
              <w:rPr>
                <w:sz w:val="16"/>
                <w:szCs w:val="16"/>
              </w:rPr>
              <w:t xml:space="preserve"> 0</w:t>
            </w:r>
          </w:p>
        </w:tc>
      </w:tr>
      <w:tr w:rsidR="00081F9E" w:rsidRPr="00E95BC8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иные наркотические средства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A55704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25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55" w:name="B2501"/>
            <w:bookmarkEnd w:id="755"/>
            <w:r>
              <w:rPr>
                <w:sz w:val="16"/>
                <w:szCs w:val="16"/>
              </w:rPr>
              <w:t xml:space="preserve"> 27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56" w:name="B2502"/>
            <w:bookmarkEnd w:id="75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57" w:name="B2503"/>
            <w:bookmarkEnd w:id="757"/>
            <w:r>
              <w:rPr>
                <w:sz w:val="16"/>
                <w:szCs w:val="16"/>
              </w:rPr>
              <w:t xml:space="preserve"> 25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58" w:name="B2504"/>
            <w:bookmarkEnd w:id="75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59" w:name="B2505"/>
            <w:bookmarkEnd w:id="75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60" w:name="B2506"/>
            <w:bookmarkEnd w:id="760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61" w:name="B2507"/>
            <w:bookmarkEnd w:id="761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62" w:name="B2508"/>
            <w:bookmarkEnd w:id="76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63" w:name="B2509"/>
            <w:bookmarkEnd w:id="763"/>
            <w:r>
              <w:rPr>
                <w:sz w:val="16"/>
                <w:szCs w:val="16"/>
              </w:rPr>
              <w:t xml:space="preserve">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64" w:name="B2510"/>
            <w:bookmarkEnd w:id="76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65" w:name="B2511"/>
            <w:bookmarkEnd w:id="76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66" w:name="B2512"/>
            <w:bookmarkEnd w:id="766"/>
            <w:r>
              <w:rPr>
                <w:sz w:val="16"/>
                <w:szCs w:val="16"/>
              </w:rPr>
              <w:t xml:space="preserve"> 0</w:t>
            </w:r>
          </w:p>
        </w:tc>
      </w:tr>
      <w:tr w:rsidR="00081F9E" w:rsidRPr="00E95BC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580426">
            <w:pPr>
              <w:ind w:left="-108" w:right="-106"/>
              <w:jc w:val="center"/>
            </w:pPr>
            <w:r w:rsidRPr="00E95BC8">
              <w:t>из стр</w:t>
            </w:r>
            <w:r w:rsidRPr="00E95BC8">
              <w:t>о</w:t>
            </w:r>
            <w:r w:rsidRPr="00E95BC8">
              <w:t>ки 1</w:t>
            </w: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A95181">
            <w:r w:rsidRPr="00E95BC8">
              <w:t>синтетические</w:t>
            </w:r>
            <w:r w:rsidRPr="00E95BC8">
              <w:br/>
              <w:t>наркотические средства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4F35A2" w:rsidP="00A55704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26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67" w:name="B2601"/>
            <w:bookmarkEnd w:id="767"/>
            <w:r>
              <w:rPr>
                <w:sz w:val="16"/>
                <w:szCs w:val="16"/>
              </w:rPr>
              <w:t xml:space="preserve"> 13333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68" w:name="B2602"/>
            <w:bookmarkEnd w:id="76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69" w:name="B2603"/>
            <w:bookmarkEnd w:id="769"/>
            <w:r>
              <w:rPr>
                <w:sz w:val="16"/>
                <w:szCs w:val="16"/>
              </w:rPr>
              <w:t xml:space="preserve"> 12912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70" w:name="B2604"/>
            <w:bookmarkEnd w:id="77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71" w:name="B2605"/>
            <w:bookmarkEnd w:id="77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72" w:name="B2606"/>
            <w:bookmarkEnd w:id="772"/>
            <w:r>
              <w:rPr>
                <w:sz w:val="16"/>
                <w:szCs w:val="16"/>
              </w:rPr>
              <w:t xml:space="preserve"> 421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73" w:name="B2607"/>
            <w:bookmarkEnd w:id="773"/>
            <w:r>
              <w:rPr>
                <w:sz w:val="16"/>
                <w:szCs w:val="16"/>
              </w:rPr>
              <w:t xml:space="preserve"> 444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74" w:name="B2608"/>
            <w:bookmarkEnd w:id="77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75" w:name="B2609"/>
            <w:bookmarkEnd w:id="775"/>
            <w:r>
              <w:rPr>
                <w:sz w:val="16"/>
                <w:szCs w:val="16"/>
              </w:rPr>
              <w:t xml:space="preserve"> 444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76" w:name="B2610"/>
            <w:bookmarkEnd w:id="77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77" w:name="B2611"/>
            <w:bookmarkEnd w:id="77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A2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78" w:name="B2612"/>
            <w:bookmarkEnd w:id="778"/>
            <w:r>
              <w:rPr>
                <w:sz w:val="16"/>
                <w:szCs w:val="16"/>
              </w:rPr>
              <w:t xml:space="preserve"> 0</w:t>
            </w:r>
          </w:p>
        </w:tc>
      </w:tr>
      <w:tr w:rsidR="00081F9E" w:rsidRPr="00E95BC8">
        <w:trPr>
          <w:trHeight w:val="450"/>
        </w:trPr>
        <w:tc>
          <w:tcPr>
            <w:tcW w:w="36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Психотропные вещества (г)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r w:rsidRPr="00E95BC8">
              <w:rPr>
                <w:sz w:val="16"/>
                <w:szCs w:val="16"/>
              </w:rPr>
              <w:t>27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A55704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779" w:name="B2701"/>
            <w:bookmarkEnd w:id="779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136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80" w:name="B2702"/>
            <w:bookmarkEnd w:id="78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81" w:name="B2703"/>
            <w:bookmarkEnd w:id="781"/>
            <w:r>
              <w:rPr>
                <w:sz w:val="16"/>
                <w:szCs w:val="16"/>
              </w:rPr>
              <w:t xml:space="preserve"> 136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82" w:name="B2704"/>
            <w:bookmarkEnd w:id="78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83" w:name="B2705"/>
            <w:bookmarkEnd w:id="78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84" w:name="B2706"/>
            <w:bookmarkEnd w:id="78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85" w:name="B2707"/>
            <w:bookmarkEnd w:id="78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86" w:name="B2708"/>
            <w:bookmarkEnd w:id="78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87" w:name="B2709"/>
            <w:bookmarkEnd w:id="78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88" w:name="B2710"/>
            <w:bookmarkEnd w:id="78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89" w:name="B2711"/>
            <w:bookmarkEnd w:id="78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90" w:name="B2712"/>
            <w:bookmarkEnd w:id="790"/>
            <w:r>
              <w:rPr>
                <w:sz w:val="16"/>
                <w:szCs w:val="16"/>
              </w:rPr>
              <w:t xml:space="preserve"> 0</w:t>
            </w:r>
          </w:p>
        </w:tc>
      </w:tr>
      <w:tr w:rsidR="00081F9E" w:rsidRPr="00E95BC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63" w:rsidRPr="00E95BC8" w:rsidRDefault="00756363" w:rsidP="000827B4">
            <w:pPr>
              <w:pStyle w:val="ab"/>
              <w:tabs>
                <w:tab w:val="clear" w:pos="4153"/>
                <w:tab w:val="clear" w:pos="8306"/>
              </w:tabs>
              <w:ind w:left="-104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sz w:val="20"/>
                <w:szCs w:val="20"/>
              </w:rPr>
              <w:t xml:space="preserve">в том </w:t>
            </w:r>
            <w:r w:rsidRPr="00E95BC8">
              <w:rPr>
                <w:sz w:val="20"/>
                <w:szCs w:val="20"/>
              </w:rPr>
              <w:lastRenderedPageBreak/>
              <w:t>числе</w:t>
            </w: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психотропные вещества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амфетаминовой группы, всего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55704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5B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28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91" w:name="B2801"/>
            <w:bookmarkEnd w:id="791"/>
            <w:r>
              <w:rPr>
                <w:sz w:val="16"/>
                <w:szCs w:val="16"/>
              </w:rPr>
              <w:t xml:space="preserve"> 136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92" w:name="B2802"/>
            <w:bookmarkEnd w:id="79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93" w:name="B2803"/>
            <w:bookmarkEnd w:id="793"/>
            <w:r>
              <w:rPr>
                <w:sz w:val="16"/>
                <w:szCs w:val="16"/>
              </w:rPr>
              <w:t xml:space="preserve"> 136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94" w:name="B2804"/>
            <w:bookmarkEnd w:id="79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95" w:name="B2805"/>
            <w:bookmarkEnd w:id="79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96" w:name="B2806"/>
            <w:bookmarkEnd w:id="79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97" w:name="B2807"/>
            <w:bookmarkEnd w:id="79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98" w:name="B2808"/>
            <w:bookmarkEnd w:id="79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799" w:name="B2809"/>
            <w:bookmarkEnd w:id="79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00" w:name="B2810"/>
            <w:bookmarkEnd w:id="80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01" w:name="B2811"/>
            <w:bookmarkEnd w:id="80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02" w:name="B2812"/>
            <w:bookmarkEnd w:id="802"/>
            <w:r>
              <w:rPr>
                <w:sz w:val="16"/>
                <w:szCs w:val="16"/>
              </w:rPr>
              <w:t xml:space="preserve"> 0</w:t>
            </w:r>
          </w:p>
        </w:tc>
      </w:tr>
    </w:tbl>
    <w:p w:rsidR="00382542" w:rsidRPr="00E95BC8" w:rsidRDefault="00382542">
      <w:r w:rsidRPr="00E95BC8">
        <w:lastRenderedPageBreak/>
        <w:br w:type="page"/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565"/>
        <w:gridCol w:w="2542"/>
        <w:gridCol w:w="423"/>
        <w:gridCol w:w="723"/>
        <w:gridCol w:w="555"/>
        <w:gridCol w:w="579"/>
        <w:gridCol w:w="416"/>
        <w:gridCol w:w="428"/>
        <w:gridCol w:w="467"/>
        <w:gridCol w:w="574"/>
        <w:gridCol w:w="518"/>
        <w:gridCol w:w="426"/>
        <w:gridCol w:w="567"/>
        <w:gridCol w:w="425"/>
        <w:gridCol w:w="857"/>
      </w:tblGrid>
      <w:tr w:rsidR="00756363" w:rsidRPr="00E95BC8">
        <w:trPr>
          <w:trHeight w:val="273"/>
        </w:trPr>
        <w:tc>
          <w:tcPr>
            <w:tcW w:w="36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382542" w:rsidP="00BF0705">
            <w:pPr>
              <w:jc w:val="center"/>
            </w:pPr>
            <w:r w:rsidRPr="00E95BC8">
              <w:br w:type="page"/>
            </w:r>
            <w:r w:rsidRPr="00E95BC8">
              <w:br w:type="page"/>
            </w:r>
            <w:r w:rsidRPr="00E95BC8">
              <w:br w:type="page"/>
            </w:r>
            <w:r w:rsidR="00756363" w:rsidRPr="00E95BC8">
              <w:t>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BF0705">
            <w:pPr>
              <w:jc w:val="center"/>
            </w:pPr>
            <w:r w:rsidRPr="00E95BC8">
              <w:t>Б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BF0705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BF0705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2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BF0705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3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BF0705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BF0705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5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BF0705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6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BF0705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7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BF0705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BF0705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BF0705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BF0705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11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BF0705">
            <w:pPr>
              <w:jc w:val="center"/>
              <w:rPr>
                <w:sz w:val="18"/>
                <w:szCs w:val="18"/>
              </w:rPr>
            </w:pPr>
            <w:r w:rsidRPr="00E95BC8">
              <w:rPr>
                <w:sz w:val="18"/>
                <w:szCs w:val="18"/>
              </w:rPr>
              <w:t>12</w:t>
            </w:r>
          </w:p>
        </w:tc>
      </w:tr>
      <w:tr w:rsidR="00756363" w:rsidRPr="00E95BC8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63" w:rsidRPr="00E95BC8" w:rsidRDefault="00963F2B" w:rsidP="00963F2B">
            <w:pPr>
              <w:pStyle w:val="ab"/>
              <w:tabs>
                <w:tab w:val="clear" w:pos="4153"/>
                <w:tab w:val="clear" w:pos="8306"/>
              </w:tabs>
              <w:ind w:left="-104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sz w:val="20"/>
                <w:szCs w:val="20"/>
              </w:rPr>
              <w:t>в том числе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63" w:rsidRPr="00E95BC8" w:rsidRDefault="00756363" w:rsidP="000827B4">
            <w:pPr>
              <w:jc w:val="center"/>
            </w:pPr>
            <w:r w:rsidRPr="00E95BC8">
              <w:t>из них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936E01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амфетамин и его прои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водные, за исключением производных, включенных в качестве самостоятел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ных позиций в Перечень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BE48B9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03" w:name="B2901"/>
            <w:bookmarkEnd w:id="803"/>
            <w:r>
              <w:rPr>
                <w:sz w:val="16"/>
                <w:szCs w:val="16"/>
              </w:rPr>
              <w:t xml:space="preserve"> 136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04" w:name="B2902"/>
            <w:bookmarkEnd w:id="80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05" w:name="B2903"/>
            <w:bookmarkEnd w:id="805"/>
            <w:r>
              <w:rPr>
                <w:sz w:val="16"/>
                <w:szCs w:val="16"/>
              </w:rPr>
              <w:t xml:space="preserve"> 136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06" w:name="B2904"/>
            <w:bookmarkEnd w:id="80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07" w:name="B2905"/>
            <w:bookmarkEnd w:id="80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08" w:name="B2906"/>
            <w:bookmarkEnd w:id="80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09" w:name="B2907"/>
            <w:bookmarkEnd w:id="80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10" w:name="B2908"/>
            <w:bookmarkEnd w:id="81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11" w:name="B2909"/>
            <w:bookmarkEnd w:id="81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12" w:name="B2910"/>
            <w:bookmarkEnd w:id="81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13" w:name="B2911"/>
            <w:bookmarkEnd w:id="81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14" w:name="B2912"/>
            <w:bookmarkEnd w:id="814"/>
            <w:r>
              <w:rPr>
                <w:sz w:val="16"/>
                <w:szCs w:val="16"/>
              </w:rPr>
              <w:t xml:space="preserve"> 0</w:t>
            </w:r>
          </w:p>
        </w:tc>
      </w:tr>
      <w:tr w:rsidR="00756363" w:rsidRPr="00E95BC8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63" w:rsidRPr="00E95BC8" w:rsidRDefault="00756363" w:rsidP="00813621">
            <w:pPr>
              <w:keepNext/>
            </w:pPr>
            <w:r w:rsidRPr="00E95BC8">
              <w:t>производные бензодиазепина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55704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15" w:name="B3001"/>
            <w:bookmarkEnd w:id="815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16" w:name="B3002"/>
            <w:bookmarkEnd w:id="816"/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17" w:name="B3003"/>
            <w:bookmarkEnd w:id="817"/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18" w:name="B3004"/>
            <w:bookmarkEnd w:id="818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19" w:name="B3005"/>
            <w:bookmarkEnd w:id="819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20" w:name="B3006"/>
            <w:bookmarkEnd w:id="820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21" w:name="B3007"/>
            <w:bookmarkEnd w:id="821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22" w:name="B3008"/>
            <w:bookmarkEnd w:id="822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23" w:name="B3009"/>
            <w:bookmarkEnd w:id="823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24" w:name="B3010"/>
            <w:bookmarkEnd w:id="824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25" w:name="B3011"/>
            <w:bookmarkEnd w:id="825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26" w:name="B3012"/>
            <w:bookmarkEnd w:id="826"/>
          </w:p>
        </w:tc>
      </w:tr>
      <w:tr w:rsidR="00756363" w:rsidRPr="00E95BC8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63" w:rsidRPr="00E95BC8" w:rsidRDefault="00756363" w:rsidP="00FA0C00">
            <w:r w:rsidRPr="00E95BC8">
              <w:t>барбитураты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55704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27" w:name="B3101"/>
            <w:bookmarkEnd w:id="827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28" w:name="B3102"/>
            <w:bookmarkEnd w:id="828"/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29" w:name="B3103"/>
            <w:bookmarkEnd w:id="829"/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30" w:name="B3104"/>
            <w:bookmarkEnd w:id="830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31" w:name="B3105"/>
            <w:bookmarkEnd w:id="831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32" w:name="B3106"/>
            <w:bookmarkEnd w:id="832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33" w:name="B3107"/>
            <w:bookmarkEnd w:id="833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34" w:name="B3108"/>
            <w:bookmarkEnd w:id="834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35" w:name="B3109"/>
            <w:bookmarkEnd w:id="835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36" w:name="B3110"/>
            <w:bookmarkEnd w:id="836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37" w:name="B3111"/>
            <w:bookmarkEnd w:id="837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38" w:name="B3112"/>
            <w:bookmarkEnd w:id="838"/>
          </w:p>
        </w:tc>
      </w:tr>
      <w:tr w:rsidR="00756363" w:rsidRPr="00E95BC8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63" w:rsidRPr="00E95BC8" w:rsidRDefault="00756363" w:rsidP="00093D4B">
            <w:r w:rsidRPr="00E95BC8">
              <w:t>тарен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55704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39" w:name="B3201"/>
            <w:bookmarkEnd w:id="839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40" w:name="B3202"/>
            <w:bookmarkEnd w:id="840"/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41" w:name="B3203"/>
            <w:bookmarkEnd w:id="841"/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42" w:name="B3204"/>
            <w:bookmarkEnd w:id="842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43" w:name="B3205"/>
            <w:bookmarkEnd w:id="843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44" w:name="B3206"/>
            <w:bookmarkEnd w:id="844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45" w:name="B3207"/>
            <w:bookmarkEnd w:id="845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46" w:name="B3208"/>
            <w:bookmarkEnd w:id="846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47" w:name="B3209"/>
            <w:bookmarkEnd w:id="847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48" w:name="B3210"/>
            <w:bookmarkEnd w:id="848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49" w:name="B3211"/>
            <w:bookmarkEnd w:id="849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50" w:name="B3212"/>
            <w:bookmarkEnd w:id="850"/>
          </w:p>
        </w:tc>
      </w:tr>
      <w:tr w:rsidR="00756363" w:rsidRPr="00E95BC8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63" w:rsidRPr="00E95BC8" w:rsidRDefault="00756363" w:rsidP="00093D4B">
            <w:r w:rsidRPr="00E95BC8">
              <w:t>1-фенил-2-пропанон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55704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51" w:name="B3301"/>
            <w:bookmarkEnd w:id="851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52" w:name="B3302"/>
            <w:bookmarkEnd w:id="852"/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53" w:name="B3303"/>
            <w:bookmarkEnd w:id="853"/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54" w:name="B3304"/>
            <w:bookmarkEnd w:id="854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55" w:name="B3305"/>
            <w:bookmarkEnd w:id="855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56" w:name="B3306"/>
            <w:bookmarkEnd w:id="856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57" w:name="B3307"/>
            <w:bookmarkEnd w:id="857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58" w:name="B3308"/>
            <w:bookmarkEnd w:id="858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59" w:name="B3309"/>
            <w:bookmarkEnd w:id="859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60" w:name="B3310"/>
            <w:bookmarkEnd w:id="860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61" w:name="B3311"/>
            <w:bookmarkEnd w:id="861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62" w:name="B3312"/>
            <w:bookmarkEnd w:id="862"/>
          </w:p>
        </w:tc>
      </w:tr>
      <w:tr w:rsidR="00756363" w:rsidRPr="00E95BC8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63" w:rsidRPr="00E95BC8" w:rsidRDefault="00756363" w:rsidP="00093D4B">
            <w:r w:rsidRPr="00E95BC8">
              <w:t>гаммабутиролактон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BE48B9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63" w:name="B3401"/>
            <w:bookmarkEnd w:id="863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64" w:name="B3402"/>
            <w:bookmarkEnd w:id="864"/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65" w:name="B3403"/>
            <w:bookmarkEnd w:id="865"/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66" w:name="B3404"/>
            <w:bookmarkEnd w:id="866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67" w:name="B3405"/>
            <w:bookmarkEnd w:id="867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68" w:name="B3406"/>
            <w:bookmarkEnd w:id="868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69" w:name="B3407"/>
            <w:bookmarkEnd w:id="869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70" w:name="B3408"/>
            <w:bookmarkEnd w:id="870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71" w:name="B3409"/>
            <w:bookmarkEnd w:id="871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72" w:name="B3410"/>
            <w:bookmarkEnd w:id="872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73" w:name="B3411"/>
            <w:bookmarkEnd w:id="873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74" w:name="B3412"/>
            <w:bookmarkEnd w:id="874"/>
          </w:p>
        </w:tc>
      </w:tr>
      <w:tr w:rsidR="00350D81" w:rsidRPr="00E95BC8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D81" w:rsidRPr="00E95BC8" w:rsidRDefault="00350D81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81" w:rsidRPr="00E95BC8" w:rsidRDefault="00350D81" w:rsidP="00093D4B">
            <w:r w:rsidRPr="00E95BC8">
              <w:t>4-гидроксибутират натрия и др</w:t>
            </w:r>
            <w:r w:rsidRPr="00E95BC8">
              <w:t>у</w:t>
            </w:r>
            <w:r w:rsidRPr="00E95BC8">
              <w:t xml:space="preserve">гие соли </w:t>
            </w:r>
            <w:proofErr w:type="gramStart"/>
            <w:r w:rsidR="00836BCD" w:rsidRPr="00E95BC8">
              <w:sym w:font="Symbol" w:char="F067"/>
            </w:r>
            <w:r w:rsidR="00836BCD" w:rsidRPr="00E95BC8">
              <w:t>-</w:t>
            </w:r>
            <w:proofErr w:type="gramEnd"/>
            <w:r w:rsidR="00836BCD" w:rsidRPr="00E95BC8">
              <w:t>оксимасляной</w:t>
            </w:r>
            <w:r w:rsidRPr="00E95BC8">
              <w:t xml:space="preserve"> кислоты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D81" w:rsidRPr="00E95BC8" w:rsidRDefault="003C104B" w:rsidP="00BE48B9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D81" w:rsidRPr="00E95BC8" w:rsidRDefault="00350D81" w:rsidP="002E7B1C">
            <w:pPr>
              <w:jc w:val="center"/>
              <w:rPr>
                <w:sz w:val="16"/>
                <w:szCs w:val="16"/>
              </w:rPr>
            </w:pPr>
            <w:bookmarkStart w:id="875" w:name="B3501"/>
            <w:bookmarkEnd w:id="875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D81" w:rsidRPr="00E95BC8" w:rsidRDefault="00350D81" w:rsidP="002E7B1C">
            <w:pPr>
              <w:jc w:val="center"/>
              <w:rPr>
                <w:sz w:val="16"/>
                <w:szCs w:val="16"/>
              </w:rPr>
            </w:pPr>
            <w:bookmarkStart w:id="876" w:name="B3502"/>
            <w:bookmarkEnd w:id="876"/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D81" w:rsidRPr="00E95BC8" w:rsidRDefault="00350D81" w:rsidP="002E7B1C">
            <w:pPr>
              <w:jc w:val="center"/>
              <w:rPr>
                <w:sz w:val="16"/>
                <w:szCs w:val="16"/>
              </w:rPr>
            </w:pPr>
            <w:bookmarkStart w:id="877" w:name="B3503"/>
            <w:bookmarkEnd w:id="877"/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D81" w:rsidRPr="00E95BC8" w:rsidRDefault="00350D81" w:rsidP="002E7B1C">
            <w:pPr>
              <w:jc w:val="center"/>
              <w:rPr>
                <w:sz w:val="16"/>
                <w:szCs w:val="16"/>
              </w:rPr>
            </w:pPr>
            <w:bookmarkStart w:id="878" w:name="B3504"/>
            <w:bookmarkEnd w:id="878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D81" w:rsidRPr="00E95BC8" w:rsidRDefault="00350D81" w:rsidP="002E7B1C">
            <w:pPr>
              <w:jc w:val="center"/>
              <w:rPr>
                <w:sz w:val="16"/>
                <w:szCs w:val="16"/>
              </w:rPr>
            </w:pPr>
            <w:bookmarkStart w:id="879" w:name="B3505"/>
            <w:bookmarkEnd w:id="879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D81" w:rsidRPr="00E95BC8" w:rsidRDefault="00350D81" w:rsidP="002E7B1C">
            <w:pPr>
              <w:jc w:val="center"/>
              <w:rPr>
                <w:sz w:val="16"/>
                <w:szCs w:val="16"/>
              </w:rPr>
            </w:pPr>
            <w:bookmarkStart w:id="880" w:name="B3506"/>
            <w:bookmarkEnd w:id="880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D81" w:rsidRPr="00E95BC8" w:rsidRDefault="00350D81" w:rsidP="002E7B1C">
            <w:pPr>
              <w:jc w:val="center"/>
              <w:rPr>
                <w:sz w:val="16"/>
                <w:szCs w:val="16"/>
              </w:rPr>
            </w:pPr>
            <w:bookmarkStart w:id="881" w:name="B3507"/>
            <w:bookmarkEnd w:id="881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D81" w:rsidRPr="00E95BC8" w:rsidRDefault="00350D81" w:rsidP="002E7B1C">
            <w:pPr>
              <w:jc w:val="center"/>
              <w:rPr>
                <w:sz w:val="16"/>
                <w:szCs w:val="16"/>
              </w:rPr>
            </w:pPr>
            <w:bookmarkStart w:id="882" w:name="B3508"/>
            <w:bookmarkEnd w:id="882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D81" w:rsidRPr="00E95BC8" w:rsidRDefault="00350D81" w:rsidP="002E7B1C">
            <w:pPr>
              <w:jc w:val="center"/>
              <w:rPr>
                <w:sz w:val="16"/>
                <w:szCs w:val="16"/>
              </w:rPr>
            </w:pPr>
            <w:bookmarkStart w:id="883" w:name="B3509"/>
            <w:bookmarkEnd w:id="883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D81" w:rsidRPr="00E95BC8" w:rsidRDefault="00350D81" w:rsidP="002E7B1C">
            <w:pPr>
              <w:jc w:val="center"/>
              <w:rPr>
                <w:sz w:val="16"/>
                <w:szCs w:val="16"/>
              </w:rPr>
            </w:pPr>
            <w:bookmarkStart w:id="884" w:name="B3510"/>
            <w:bookmarkEnd w:id="884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D81" w:rsidRPr="00E95BC8" w:rsidRDefault="00350D81" w:rsidP="002E7B1C">
            <w:pPr>
              <w:jc w:val="center"/>
              <w:rPr>
                <w:sz w:val="16"/>
                <w:szCs w:val="16"/>
              </w:rPr>
            </w:pPr>
            <w:bookmarkStart w:id="885" w:name="B3511"/>
            <w:bookmarkEnd w:id="885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D81" w:rsidRPr="00E95BC8" w:rsidRDefault="00350D81" w:rsidP="002E7B1C">
            <w:pPr>
              <w:jc w:val="center"/>
              <w:rPr>
                <w:sz w:val="16"/>
                <w:szCs w:val="16"/>
              </w:rPr>
            </w:pPr>
            <w:bookmarkStart w:id="886" w:name="B3512"/>
            <w:bookmarkEnd w:id="886"/>
          </w:p>
        </w:tc>
      </w:tr>
      <w:tr w:rsidR="00756363" w:rsidRPr="00E95BC8">
        <w:trPr>
          <w:trHeight w:val="450"/>
        </w:trPr>
        <w:tc>
          <w:tcPr>
            <w:tcW w:w="36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Сильнодействующие вещества (г)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</w:pPr>
            <w:r w:rsidRPr="00E95BC8">
              <w:t>3</w:t>
            </w:r>
            <w:r w:rsidR="003C104B" w:rsidRPr="00E95BC8">
              <w:t>6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87" w:name="B3601"/>
            <w:bookmarkEnd w:id="887"/>
            <w:r>
              <w:rPr>
                <w:sz w:val="16"/>
                <w:szCs w:val="16"/>
              </w:rPr>
              <w:t xml:space="preserve"> 196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88" w:name="B3602"/>
            <w:bookmarkEnd w:id="88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89" w:name="B3603"/>
            <w:bookmarkEnd w:id="889"/>
            <w:r>
              <w:rPr>
                <w:sz w:val="16"/>
                <w:szCs w:val="16"/>
              </w:rPr>
              <w:t xml:space="preserve"> 196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90" w:name="B3604"/>
            <w:bookmarkEnd w:id="89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91" w:name="B3605"/>
            <w:bookmarkEnd w:id="89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92" w:name="B3606"/>
            <w:bookmarkEnd w:id="89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93" w:name="B3607"/>
            <w:bookmarkEnd w:id="893"/>
            <w:r>
              <w:rPr>
                <w:sz w:val="16"/>
                <w:szCs w:val="16"/>
              </w:rPr>
              <w:t xml:space="preserve"> 104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94" w:name="B3608"/>
            <w:bookmarkEnd w:id="89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95" w:name="B3609"/>
            <w:bookmarkEnd w:id="895"/>
            <w:r>
              <w:rPr>
                <w:sz w:val="16"/>
                <w:szCs w:val="16"/>
              </w:rPr>
              <w:t xml:space="preserve"> 104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96" w:name="B3610"/>
            <w:bookmarkEnd w:id="89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97" w:name="B3611"/>
            <w:bookmarkEnd w:id="89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898" w:name="B3612"/>
            <w:bookmarkEnd w:id="898"/>
            <w:r>
              <w:rPr>
                <w:sz w:val="16"/>
                <w:szCs w:val="16"/>
              </w:rPr>
              <w:t xml:space="preserve"> 0</w:t>
            </w:r>
          </w:p>
        </w:tc>
      </w:tr>
      <w:tr w:rsidR="00756363" w:rsidRPr="00E95BC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6363" w:rsidRPr="00E95BC8" w:rsidRDefault="00756363" w:rsidP="00963F2B">
            <w:pPr>
              <w:ind w:left="-108" w:right="-107"/>
              <w:jc w:val="center"/>
            </w:pPr>
            <w:r w:rsidRPr="00E95BC8">
              <w:t xml:space="preserve">в </w:t>
            </w: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D1075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барбитураты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55704">
            <w:pPr>
              <w:jc w:val="center"/>
            </w:pPr>
            <w:r w:rsidRPr="00E95BC8">
              <w:t>3</w:t>
            </w:r>
            <w:r w:rsidR="003C104B" w:rsidRPr="00E95BC8">
              <w:t>7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899" w:name="B3701"/>
            <w:bookmarkEnd w:id="899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00" w:name="B3702"/>
            <w:bookmarkEnd w:id="900"/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01" w:name="B3703"/>
            <w:bookmarkEnd w:id="901"/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02" w:name="B3704"/>
            <w:bookmarkEnd w:id="902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03" w:name="B3705"/>
            <w:bookmarkEnd w:id="903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04" w:name="B3706"/>
            <w:bookmarkEnd w:id="904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05" w:name="B3707"/>
            <w:bookmarkEnd w:id="905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06" w:name="B3708"/>
            <w:bookmarkEnd w:id="906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07" w:name="B3709"/>
            <w:bookmarkEnd w:id="907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08" w:name="B3710"/>
            <w:bookmarkEnd w:id="908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09" w:name="B3711"/>
            <w:bookmarkEnd w:id="909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10" w:name="B3712"/>
            <w:bookmarkEnd w:id="910"/>
          </w:p>
        </w:tc>
      </w:tr>
      <w:tr w:rsidR="00756363" w:rsidRPr="00E95BC8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6363" w:rsidRPr="00E95BC8" w:rsidRDefault="00350D81" w:rsidP="00963F2B">
            <w:pPr>
              <w:ind w:left="-108" w:right="-107"/>
              <w:jc w:val="center"/>
            </w:pPr>
            <w:r w:rsidRPr="00E95BC8">
              <w:t>том</w:t>
            </w: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D1075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анаболические стероиды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55704">
            <w:pPr>
              <w:jc w:val="center"/>
            </w:pPr>
            <w:r w:rsidRPr="00E95BC8">
              <w:t>3</w:t>
            </w:r>
            <w:r w:rsidR="003C104B" w:rsidRPr="00E95BC8">
              <w:t>8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11" w:name="B3801"/>
            <w:bookmarkEnd w:id="911"/>
            <w:r>
              <w:rPr>
                <w:sz w:val="16"/>
                <w:szCs w:val="16"/>
              </w:rPr>
              <w:t xml:space="preserve"> 140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12" w:name="B3802"/>
            <w:bookmarkEnd w:id="91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13" w:name="B3803"/>
            <w:bookmarkEnd w:id="913"/>
            <w:r>
              <w:rPr>
                <w:sz w:val="16"/>
                <w:szCs w:val="16"/>
              </w:rPr>
              <w:t xml:space="preserve"> 140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14" w:name="B3804"/>
            <w:bookmarkEnd w:id="91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15" w:name="B3805"/>
            <w:bookmarkEnd w:id="91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16" w:name="B3806"/>
            <w:bookmarkEnd w:id="91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17" w:name="B3807"/>
            <w:bookmarkEnd w:id="917"/>
            <w:r>
              <w:rPr>
                <w:sz w:val="16"/>
                <w:szCs w:val="16"/>
              </w:rPr>
              <w:t xml:space="preserve"> 77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18" w:name="B3808"/>
            <w:bookmarkEnd w:id="91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19" w:name="B3809"/>
            <w:bookmarkEnd w:id="919"/>
            <w:r>
              <w:rPr>
                <w:sz w:val="16"/>
                <w:szCs w:val="16"/>
              </w:rPr>
              <w:t xml:space="preserve"> 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20" w:name="B3810"/>
            <w:bookmarkEnd w:id="92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21" w:name="B3811"/>
            <w:bookmarkEnd w:id="92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22" w:name="B3812"/>
            <w:bookmarkEnd w:id="922"/>
            <w:r>
              <w:rPr>
                <w:sz w:val="16"/>
                <w:szCs w:val="16"/>
              </w:rPr>
              <w:t xml:space="preserve"> 0</w:t>
            </w:r>
          </w:p>
        </w:tc>
      </w:tr>
      <w:tr w:rsidR="00756363" w:rsidRPr="00E95BC8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6363" w:rsidRPr="00E95BC8" w:rsidRDefault="00350D81" w:rsidP="00963F2B">
            <w:pPr>
              <w:ind w:left="-108" w:right="-107"/>
              <w:jc w:val="center"/>
            </w:pPr>
            <w:proofErr w:type="gramStart"/>
            <w:r w:rsidRPr="00E95BC8">
              <w:t>числе</w:t>
            </w:r>
            <w:proofErr w:type="gramEnd"/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D1075">
            <w:pPr>
              <w:pStyle w:val="ab"/>
              <w:tabs>
                <w:tab w:val="clear" w:pos="4153"/>
                <w:tab w:val="clear" w:pos="8306"/>
              </w:tabs>
              <w:jc w:val="both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сибутрамин, а также его структу</w:t>
            </w:r>
            <w:r w:rsidRPr="00E95BC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р</w:t>
            </w:r>
            <w:r w:rsidRPr="00E95BC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ные аналоги, обладающие схожим психоактивным действием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55704">
            <w:pPr>
              <w:jc w:val="center"/>
            </w:pPr>
            <w:r w:rsidRPr="00E95BC8">
              <w:t>3</w:t>
            </w:r>
            <w:r w:rsidR="003C104B" w:rsidRPr="00E95BC8">
              <w:t>9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23" w:name="B3901"/>
            <w:bookmarkEnd w:id="923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24" w:name="B3902"/>
            <w:bookmarkEnd w:id="924"/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25" w:name="B3903"/>
            <w:bookmarkEnd w:id="925"/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26" w:name="B3904"/>
            <w:bookmarkEnd w:id="926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27" w:name="B3905"/>
            <w:bookmarkEnd w:id="927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28" w:name="B3906"/>
            <w:bookmarkEnd w:id="928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29" w:name="B3907"/>
            <w:bookmarkEnd w:id="929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30" w:name="B3908"/>
            <w:bookmarkEnd w:id="930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31" w:name="B3909"/>
            <w:bookmarkEnd w:id="931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32" w:name="B3910"/>
            <w:bookmarkEnd w:id="932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33" w:name="B3911"/>
            <w:bookmarkEnd w:id="933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34" w:name="B3912"/>
            <w:bookmarkEnd w:id="934"/>
          </w:p>
        </w:tc>
      </w:tr>
      <w:tr w:rsidR="00756363" w:rsidRPr="00E95BC8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6363" w:rsidRPr="00E95BC8" w:rsidRDefault="00756363" w:rsidP="003151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D1075">
            <w:pPr>
              <w:pStyle w:val="ab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95BC8">
              <w:rPr>
                <w:rFonts w:ascii="Times New Roman" w:hAnsi="Times New Roman" w:cs="Times New Roman"/>
                <w:sz w:val="20"/>
                <w:szCs w:val="20"/>
              </w:rPr>
              <w:t>трамадол (трамал)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3C104B" w:rsidP="00A55704">
            <w:pPr>
              <w:jc w:val="center"/>
            </w:pPr>
            <w:r w:rsidRPr="00E95BC8">
              <w:t>40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35" w:name="B4001"/>
            <w:bookmarkEnd w:id="935"/>
            <w:r>
              <w:rPr>
                <w:sz w:val="16"/>
                <w:szCs w:val="16"/>
              </w:rPr>
              <w:t xml:space="preserve"> 56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36" w:name="B4002"/>
            <w:bookmarkEnd w:id="93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37" w:name="B4003"/>
            <w:bookmarkEnd w:id="937"/>
            <w:r>
              <w:rPr>
                <w:sz w:val="16"/>
                <w:szCs w:val="16"/>
              </w:rPr>
              <w:t xml:space="preserve"> 56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38" w:name="B4004"/>
            <w:bookmarkEnd w:id="93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39" w:name="B4005"/>
            <w:bookmarkEnd w:id="93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40" w:name="B4006"/>
            <w:bookmarkEnd w:id="94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41" w:name="B4007"/>
            <w:bookmarkEnd w:id="941"/>
            <w:r>
              <w:rPr>
                <w:sz w:val="16"/>
                <w:szCs w:val="16"/>
              </w:rPr>
              <w:t xml:space="preserve"> 27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42" w:name="B4008"/>
            <w:bookmarkEnd w:id="94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43" w:name="B4009"/>
            <w:bookmarkEnd w:id="943"/>
            <w:r>
              <w:rPr>
                <w:sz w:val="16"/>
                <w:szCs w:val="16"/>
              </w:rPr>
              <w:t xml:space="preserve"> 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44" w:name="B4010"/>
            <w:bookmarkEnd w:id="94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45" w:name="B4011"/>
            <w:bookmarkEnd w:id="94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46" w:name="B4012"/>
            <w:bookmarkEnd w:id="946"/>
            <w:r>
              <w:rPr>
                <w:sz w:val="16"/>
                <w:szCs w:val="16"/>
              </w:rPr>
              <w:t xml:space="preserve"> 0</w:t>
            </w:r>
          </w:p>
        </w:tc>
      </w:tr>
      <w:tr w:rsidR="00756363" w:rsidRPr="00E95BC8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D1075">
            <w:r w:rsidRPr="00E95BC8">
              <w:t>хлороформ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</w:pPr>
            <w:r w:rsidRPr="00E95BC8">
              <w:t>4</w:t>
            </w:r>
            <w:r w:rsidR="003C104B" w:rsidRPr="00E95BC8"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47" w:name="B4101"/>
            <w:bookmarkEnd w:id="947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48" w:name="B4102"/>
            <w:bookmarkEnd w:id="948"/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49" w:name="B4103"/>
            <w:bookmarkEnd w:id="949"/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50" w:name="B4104"/>
            <w:bookmarkEnd w:id="950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51" w:name="B4105"/>
            <w:bookmarkEnd w:id="951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52" w:name="B4106"/>
            <w:bookmarkEnd w:id="952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53" w:name="B4107"/>
            <w:bookmarkEnd w:id="953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54" w:name="B4108"/>
            <w:bookmarkEnd w:id="954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55" w:name="B4109"/>
            <w:bookmarkEnd w:id="955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56" w:name="B4110"/>
            <w:bookmarkEnd w:id="956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57" w:name="B4111"/>
            <w:bookmarkEnd w:id="957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58" w:name="B4112"/>
            <w:bookmarkEnd w:id="958"/>
          </w:p>
        </w:tc>
      </w:tr>
      <w:tr w:rsidR="00756363" w:rsidRPr="00E95BC8">
        <w:tc>
          <w:tcPr>
            <w:tcW w:w="36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95181">
            <w:pPr>
              <w:rPr>
                <w:sz w:val="18"/>
                <w:szCs w:val="18"/>
              </w:rPr>
            </w:pPr>
            <w:r w:rsidRPr="00E95BC8">
              <w:t>Прекурсоры наркотических средств и</w:t>
            </w:r>
            <w:r w:rsidRPr="00E95BC8">
              <w:br/>
              <w:t>психотропных веществ (</w:t>
            </w:r>
            <w:proofErr w:type="gramStart"/>
            <w:r w:rsidRPr="00E95BC8">
              <w:t>кг</w:t>
            </w:r>
            <w:proofErr w:type="gramEnd"/>
            <w:r w:rsidRPr="00E95BC8">
              <w:t>)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</w:pPr>
            <w:r w:rsidRPr="00E95BC8">
              <w:t>4</w:t>
            </w:r>
            <w:r w:rsidR="003C104B" w:rsidRPr="00E95BC8">
              <w:t>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59" w:name="B4201"/>
            <w:bookmarkEnd w:id="959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60" w:name="B4202"/>
            <w:bookmarkEnd w:id="96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61" w:name="B4203"/>
            <w:bookmarkEnd w:id="96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62" w:name="B4204"/>
            <w:bookmarkEnd w:id="96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63" w:name="B4205"/>
            <w:bookmarkEnd w:id="96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64" w:name="B4206"/>
            <w:bookmarkEnd w:id="964"/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65" w:name="B4207"/>
            <w:bookmarkEnd w:id="965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66" w:name="B4208"/>
            <w:bookmarkEnd w:id="96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67" w:name="B4209"/>
            <w:bookmarkEnd w:id="96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68" w:name="B4210"/>
            <w:bookmarkEnd w:id="96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69" w:name="B4211"/>
            <w:bookmarkEnd w:id="96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970" w:name="B4212"/>
            <w:bookmarkEnd w:id="970"/>
            <w:r>
              <w:rPr>
                <w:sz w:val="16"/>
                <w:szCs w:val="16"/>
              </w:rPr>
              <w:t xml:space="preserve"> 0</w:t>
            </w:r>
          </w:p>
        </w:tc>
      </w:tr>
      <w:tr w:rsidR="00756363" w:rsidRPr="00E95BC8"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63" w:rsidRPr="00E95BC8" w:rsidRDefault="00756363" w:rsidP="00963F2B">
            <w:pPr>
              <w:ind w:left="-108" w:right="-107"/>
              <w:jc w:val="center"/>
            </w:pPr>
            <w:r w:rsidRPr="00E95BC8">
              <w:t>в том числе</w:t>
            </w: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58413F">
            <w:r w:rsidRPr="00E95BC8">
              <w:t>ангидрид уксусной кислоты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55704">
            <w:pPr>
              <w:jc w:val="center"/>
            </w:pPr>
            <w:r w:rsidRPr="00E95BC8">
              <w:t>4</w:t>
            </w:r>
            <w:r w:rsidR="003C104B" w:rsidRPr="00E95BC8">
              <w:t>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71" w:name="B4301"/>
            <w:bookmarkEnd w:id="971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72" w:name="B4302"/>
            <w:bookmarkEnd w:id="972"/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73" w:name="B4303"/>
            <w:bookmarkEnd w:id="973"/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74" w:name="B4304"/>
            <w:bookmarkEnd w:id="974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75" w:name="B4305"/>
            <w:bookmarkEnd w:id="975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76" w:name="B4306"/>
            <w:bookmarkEnd w:id="976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77" w:name="B4307"/>
            <w:bookmarkEnd w:id="977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78" w:name="B4308"/>
            <w:bookmarkEnd w:id="978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79" w:name="B4309"/>
            <w:bookmarkEnd w:id="979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80" w:name="B4310"/>
            <w:bookmarkEnd w:id="980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81" w:name="B4311"/>
            <w:bookmarkEnd w:id="981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82" w:name="B4312"/>
            <w:bookmarkEnd w:id="982"/>
          </w:p>
        </w:tc>
      </w:tr>
      <w:tr w:rsidR="00756363" w:rsidRPr="00E95BC8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95181"/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17172">
            <w:r w:rsidRPr="00E95BC8">
              <w:t>серная кислота, исключая ее соли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55704">
            <w:pPr>
              <w:jc w:val="center"/>
            </w:pPr>
            <w:r w:rsidRPr="00E95BC8">
              <w:t>4</w:t>
            </w:r>
            <w:r w:rsidR="003C104B" w:rsidRPr="00E95BC8">
              <w:t>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83" w:name="B4401"/>
            <w:bookmarkEnd w:id="983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84" w:name="B4402"/>
            <w:bookmarkEnd w:id="984"/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85" w:name="B4403"/>
            <w:bookmarkEnd w:id="985"/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86" w:name="B4404"/>
            <w:bookmarkEnd w:id="986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87" w:name="B4405"/>
            <w:bookmarkEnd w:id="987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88" w:name="B4406"/>
            <w:bookmarkEnd w:id="988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89" w:name="B4407"/>
            <w:bookmarkEnd w:id="989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90" w:name="B4408"/>
            <w:bookmarkEnd w:id="990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91" w:name="B4409"/>
            <w:bookmarkEnd w:id="991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92" w:name="B4410"/>
            <w:bookmarkEnd w:id="992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93" w:name="B4411"/>
            <w:bookmarkEnd w:id="993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94" w:name="B4412"/>
            <w:bookmarkEnd w:id="994"/>
          </w:p>
        </w:tc>
      </w:tr>
      <w:tr w:rsidR="00756363" w:rsidRPr="00E95BC8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95181"/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17172">
            <w:pPr>
              <w:rPr>
                <w:spacing w:val="-4"/>
              </w:rPr>
            </w:pPr>
            <w:r w:rsidRPr="00E95BC8">
              <w:rPr>
                <w:spacing w:val="-4"/>
              </w:rPr>
              <w:t>соляная кислота, исключая ее соли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55704">
            <w:pPr>
              <w:jc w:val="center"/>
            </w:pPr>
            <w:r w:rsidRPr="00E95BC8">
              <w:t>4</w:t>
            </w:r>
            <w:r w:rsidR="003C104B" w:rsidRPr="00E95BC8">
              <w:t>5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95" w:name="B4501"/>
            <w:bookmarkEnd w:id="995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96" w:name="B4502"/>
            <w:bookmarkEnd w:id="996"/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97" w:name="B4503"/>
            <w:bookmarkEnd w:id="997"/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98" w:name="B4504"/>
            <w:bookmarkEnd w:id="998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999" w:name="B4505"/>
            <w:bookmarkEnd w:id="999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00" w:name="B4506"/>
            <w:bookmarkEnd w:id="1000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01" w:name="B4507"/>
            <w:bookmarkEnd w:id="1001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02" w:name="B4508"/>
            <w:bookmarkEnd w:id="1002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03" w:name="B4509"/>
            <w:bookmarkEnd w:id="1003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04" w:name="B4510"/>
            <w:bookmarkEnd w:id="1004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05" w:name="B4511"/>
            <w:bookmarkEnd w:id="1005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06" w:name="B4512"/>
            <w:bookmarkEnd w:id="1006"/>
          </w:p>
        </w:tc>
      </w:tr>
      <w:tr w:rsidR="00756363" w:rsidRPr="00E95BC8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95181"/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17172">
            <w:r w:rsidRPr="00E95BC8">
              <w:t>бензальдегид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55704">
            <w:pPr>
              <w:jc w:val="center"/>
            </w:pPr>
            <w:r w:rsidRPr="00E95BC8">
              <w:t>4</w:t>
            </w:r>
            <w:r w:rsidR="003C104B" w:rsidRPr="00E95BC8">
              <w:t>6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07" w:name="B4601"/>
            <w:bookmarkEnd w:id="1007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08" w:name="B4602"/>
            <w:bookmarkEnd w:id="1008"/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09" w:name="B4603"/>
            <w:bookmarkEnd w:id="1009"/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10" w:name="B4604"/>
            <w:bookmarkEnd w:id="1010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11" w:name="B4605"/>
            <w:bookmarkEnd w:id="1011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12" w:name="B4606"/>
            <w:bookmarkEnd w:id="1012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13" w:name="B4607"/>
            <w:bookmarkEnd w:id="1013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14" w:name="B4608"/>
            <w:bookmarkEnd w:id="1014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15" w:name="B4609"/>
            <w:bookmarkEnd w:id="1015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16" w:name="B4610"/>
            <w:bookmarkEnd w:id="1016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17" w:name="B4611"/>
            <w:bookmarkEnd w:id="1017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18" w:name="B4612"/>
            <w:bookmarkEnd w:id="1018"/>
          </w:p>
        </w:tc>
      </w:tr>
      <w:tr w:rsidR="00756363" w:rsidRPr="00E95BC8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6363" w:rsidRPr="00E95BC8" w:rsidRDefault="00756363" w:rsidP="004A322F">
            <w:pPr>
              <w:jc w:val="center"/>
            </w:pP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17172">
            <w:r w:rsidRPr="00E95BC8">
              <w:t>нитроэтан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D1075">
            <w:pPr>
              <w:jc w:val="center"/>
            </w:pPr>
            <w:r w:rsidRPr="00E95BC8">
              <w:t>4</w:t>
            </w:r>
            <w:r w:rsidR="003C104B" w:rsidRPr="00E95BC8">
              <w:t>7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19" w:name="B4701"/>
            <w:bookmarkEnd w:id="1019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20" w:name="B4702"/>
            <w:bookmarkEnd w:id="1020"/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21" w:name="B4703"/>
            <w:bookmarkEnd w:id="1021"/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22" w:name="B4704"/>
            <w:bookmarkEnd w:id="1022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23" w:name="B4705"/>
            <w:bookmarkEnd w:id="1023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24" w:name="B4706"/>
            <w:bookmarkEnd w:id="1024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25" w:name="B4707"/>
            <w:bookmarkEnd w:id="1025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26" w:name="B4708"/>
            <w:bookmarkEnd w:id="1026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27" w:name="B4709"/>
            <w:bookmarkEnd w:id="1027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28" w:name="B4710"/>
            <w:bookmarkEnd w:id="1028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29" w:name="B4711"/>
            <w:bookmarkEnd w:id="1029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30" w:name="B4712"/>
            <w:bookmarkEnd w:id="1030"/>
          </w:p>
        </w:tc>
      </w:tr>
      <w:tr w:rsidR="00756363" w:rsidRPr="00E95BC8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6363" w:rsidRPr="00E95BC8" w:rsidRDefault="00756363" w:rsidP="004A322F">
            <w:pPr>
              <w:jc w:val="center"/>
            </w:pP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592329">
            <w:pPr>
              <w:jc w:val="both"/>
            </w:pPr>
            <w:r w:rsidRPr="00E95BC8">
              <w:t>лизергиновая кислота и ее прои</w:t>
            </w:r>
            <w:r w:rsidRPr="00E95BC8">
              <w:t>з</w:t>
            </w:r>
            <w:r w:rsidRPr="00E95BC8">
              <w:t>водные, за исключением прои</w:t>
            </w:r>
            <w:r w:rsidRPr="00E95BC8">
              <w:t>з</w:t>
            </w:r>
            <w:r w:rsidRPr="00E95BC8">
              <w:t>водных, включенных в качестве самостоятельных позиций в П</w:t>
            </w:r>
            <w:r w:rsidRPr="00E95BC8">
              <w:t>е</w:t>
            </w:r>
            <w:r w:rsidRPr="00E95BC8">
              <w:t>речень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D1075">
            <w:pPr>
              <w:jc w:val="center"/>
            </w:pPr>
            <w:r w:rsidRPr="00E95BC8">
              <w:t>4</w:t>
            </w:r>
            <w:r w:rsidR="003C104B" w:rsidRPr="00E95BC8">
              <w:t>8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31" w:name="B4801"/>
            <w:bookmarkEnd w:id="1031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32" w:name="B4802"/>
            <w:bookmarkEnd w:id="1032"/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33" w:name="B4803"/>
            <w:bookmarkEnd w:id="1033"/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34" w:name="B4804"/>
            <w:bookmarkEnd w:id="1034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35" w:name="B4805"/>
            <w:bookmarkEnd w:id="1035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36" w:name="B4806"/>
            <w:bookmarkEnd w:id="1036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37" w:name="B4807"/>
            <w:bookmarkEnd w:id="1037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38" w:name="B4808"/>
            <w:bookmarkEnd w:id="1038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39" w:name="B4809"/>
            <w:bookmarkEnd w:id="1039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40" w:name="B4810"/>
            <w:bookmarkEnd w:id="1040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41" w:name="B4811"/>
            <w:bookmarkEnd w:id="1041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42" w:name="B4812"/>
            <w:bookmarkEnd w:id="1042"/>
          </w:p>
        </w:tc>
      </w:tr>
      <w:tr w:rsidR="00756363" w:rsidRPr="00E95BC8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6363" w:rsidRPr="00E95BC8" w:rsidRDefault="00756363" w:rsidP="004A322F">
            <w:pPr>
              <w:jc w:val="center"/>
            </w:pP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7302EB">
            <w:r w:rsidRPr="00E95BC8">
              <w:t>эфедрин (включая соли)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D1075">
            <w:pPr>
              <w:jc w:val="center"/>
            </w:pPr>
            <w:r w:rsidRPr="00E95BC8">
              <w:t>4</w:t>
            </w:r>
            <w:r w:rsidR="003C104B" w:rsidRPr="00E95BC8">
              <w:t>9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43" w:name="B4901"/>
            <w:bookmarkEnd w:id="1043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44" w:name="B4902"/>
            <w:bookmarkEnd w:id="1044"/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45" w:name="B4903"/>
            <w:bookmarkEnd w:id="1045"/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46" w:name="B4904"/>
            <w:bookmarkEnd w:id="1046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47" w:name="B4905"/>
            <w:bookmarkEnd w:id="1047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48" w:name="B4906"/>
            <w:bookmarkEnd w:id="1048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49" w:name="B4907"/>
            <w:bookmarkEnd w:id="1049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50" w:name="B4908"/>
            <w:bookmarkEnd w:id="1050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51" w:name="B4909"/>
            <w:bookmarkEnd w:id="1051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52" w:name="B4910"/>
            <w:bookmarkEnd w:id="1052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53" w:name="B4911"/>
            <w:bookmarkEnd w:id="1053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54" w:name="B4912"/>
            <w:bookmarkEnd w:id="1054"/>
          </w:p>
        </w:tc>
      </w:tr>
      <w:tr w:rsidR="00756363" w:rsidRPr="00E95BC8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4A322F">
            <w:pPr>
              <w:jc w:val="center"/>
            </w:pP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7302EB">
            <w:r w:rsidRPr="00E95BC8">
              <w:t>псевдоэфедрин (включая соли)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3C104B" w:rsidP="00AD1075">
            <w:pPr>
              <w:jc w:val="center"/>
            </w:pPr>
            <w:r w:rsidRPr="00E95BC8">
              <w:t>50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55" w:name="B5001"/>
            <w:bookmarkEnd w:id="1055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56" w:name="B5002"/>
            <w:bookmarkEnd w:id="1056"/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57" w:name="B5003"/>
            <w:bookmarkEnd w:id="1057"/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58" w:name="B5004"/>
            <w:bookmarkEnd w:id="1058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59" w:name="B5005"/>
            <w:bookmarkEnd w:id="1059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60" w:name="B5006"/>
            <w:bookmarkEnd w:id="1060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61" w:name="B5007"/>
            <w:bookmarkEnd w:id="1061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62" w:name="B5008"/>
            <w:bookmarkEnd w:id="1062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63" w:name="B5009"/>
            <w:bookmarkEnd w:id="1063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64" w:name="B5010"/>
            <w:bookmarkEnd w:id="1064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65" w:name="B5011"/>
            <w:bookmarkEnd w:id="1065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66" w:name="B5012"/>
            <w:bookmarkEnd w:id="1066"/>
          </w:p>
        </w:tc>
      </w:tr>
      <w:tr w:rsidR="00756363" w:rsidRPr="00E95BC8">
        <w:tc>
          <w:tcPr>
            <w:tcW w:w="36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993F14">
            <w:r w:rsidRPr="00E95BC8">
              <w:t>Наркосодержащие растения (либо их части), всего (г)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</w:pPr>
            <w:r w:rsidRPr="00E95BC8">
              <w:t>5</w:t>
            </w:r>
            <w:r w:rsidR="003C104B" w:rsidRPr="00E95BC8"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AD1075">
            <w:pPr>
              <w:jc w:val="center"/>
              <w:rPr>
                <w:sz w:val="16"/>
                <w:szCs w:val="16"/>
              </w:rPr>
            </w:pPr>
            <w:bookmarkStart w:id="1067" w:name="B5101"/>
            <w:bookmarkEnd w:id="1067"/>
            <w:r>
              <w:rPr>
                <w:sz w:val="16"/>
                <w:szCs w:val="16"/>
              </w:rPr>
              <w:t xml:space="preserve"> 12923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68" w:name="B5102"/>
            <w:bookmarkEnd w:id="106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69" w:name="B5103"/>
            <w:bookmarkEnd w:id="1069"/>
            <w:r>
              <w:rPr>
                <w:sz w:val="16"/>
                <w:szCs w:val="16"/>
              </w:rPr>
              <w:t xml:space="preserve"> 12923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70" w:name="B5104"/>
            <w:bookmarkEnd w:id="107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71" w:name="B5105"/>
            <w:bookmarkEnd w:id="1071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72" w:name="B5106"/>
            <w:bookmarkEnd w:id="107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73" w:name="B5107"/>
            <w:bookmarkEnd w:id="1073"/>
            <w:r>
              <w:rPr>
                <w:sz w:val="16"/>
                <w:szCs w:val="16"/>
              </w:rPr>
              <w:t xml:space="preserve"> 94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74" w:name="B5108"/>
            <w:bookmarkEnd w:id="107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75" w:name="B5109"/>
            <w:bookmarkEnd w:id="1075"/>
            <w:r>
              <w:rPr>
                <w:sz w:val="16"/>
                <w:szCs w:val="16"/>
              </w:rPr>
              <w:t xml:space="preserve"> 94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76" w:name="B5110"/>
            <w:bookmarkEnd w:id="107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77" w:name="B5111"/>
            <w:bookmarkEnd w:id="1077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78" w:name="B5112"/>
            <w:bookmarkEnd w:id="1078"/>
            <w:r>
              <w:rPr>
                <w:sz w:val="16"/>
                <w:szCs w:val="16"/>
              </w:rPr>
              <w:t xml:space="preserve"> 0</w:t>
            </w:r>
          </w:p>
        </w:tc>
      </w:tr>
      <w:tr w:rsidR="00756363" w:rsidRPr="00E95BC8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63" w:rsidRPr="00E95BC8" w:rsidRDefault="00756363" w:rsidP="000827B4">
            <w:pPr>
              <w:ind w:left="-104" w:right="-109"/>
              <w:jc w:val="center"/>
            </w:pPr>
            <w:r w:rsidRPr="00E95BC8">
              <w:t>в том числе</w:t>
            </w: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17172">
            <w:r w:rsidRPr="00E95BC8">
              <w:t>конопля (растение рода</w:t>
            </w:r>
            <w:r w:rsidRPr="00E95BC8">
              <w:rPr>
                <w:lang w:val="en-US"/>
              </w:rPr>
              <w:t xml:space="preserve"> Cannabis</w:t>
            </w:r>
            <w:r w:rsidRPr="00E95BC8">
              <w:t>)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55704">
            <w:pPr>
              <w:jc w:val="center"/>
            </w:pPr>
            <w:r w:rsidRPr="00E95BC8">
              <w:t>5</w:t>
            </w:r>
            <w:r w:rsidR="003C104B" w:rsidRPr="00E95BC8">
              <w:t>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79" w:name="B5201"/>
            <w:bookmarkEnd w:id="1079"/>
            <w:r>
              <w:rPr>
                <w:sz w:val="16"/>
                <w:szCs w:val="16"/>
              </w:rPr>
              <w:t xml:space="preserve"> 12923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80" w:name="B5202"/>
            <w:bookmarkEnd w:id="1080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81" w:name="B5203"/>
            <w:bookmarkEnd w:id="1081"/>
            <w:r>
              <w:rPr>
                <w:sz w:val="16"/>
                <w:szCs w:val="16"/>
              </w:rPr>
              <w:t xml:space="preserve"> 12923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82" w:name="B5204"/>
            <w:bookmarkEnd w:id="1082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83" w:name="B5205"/>
            <w:bookmarkEnd w:id="1083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84" w:name="B5206"/>
            <w:bookmarkEnd w:id="1084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85" w:name="B5207"/>
            <w:bookmarkEnd w:id="1085"/>
            <w:r>
              <w:rPr>
                <w:sz w:val="16"/>
                <w:szCs w:val="16"/>
              </w:rPr>
              <w:t xml:space="preserve"> 94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86" w:name="B5208"/>
            <w:bookmarkEnd w:id="1086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87" w:name="B5209"/>
            <w:bookmarkEnd w:id="1087"/>
            <w:r>
              <w:rPr>
                <w:sz w:val="16"/>
                <w:szCs w:val="16"/>
              </w:rPr>
              <w:t xml:space="preserve"> 94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88" w:name="B5210"/>
            <w:bookmarkEnd w:id="1088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89" w:name="B5211"/>
            <w:bookmarkEnd w:id="1089"/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8946FA" w:rsidP="002E7B1C">
            <w:pPr>
              <w:jc w:val="center"/>
              <w:rPr>
                <w:sz w:val="16"/>
                <w:szCs w:val="16"/>
              </w:rPr>
            </w:pPr>
            <w:bookmarkStart w:id="1090" w:name="B5212"/>
            <w:bookmarkEnd w:id="1090"/>
            <w:r>
              <w:rPr>
                <w:sz w:val="16"/>
                <w:szCs w:val="16"/>
              </w:rPr>
              <w:t xml:space="preserve"> 0</w:t>
            </w:r>
          </w:p>
        </w:tc>
      </w:tr>
      <w:tr w:rsidR="00756363" w:rsidRPr="00E95BC8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95181"/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592329">
            <w:pPr>
              <w:jc w:val="both"/>
            </w:pPr>
            <w:r w:rsidRPr="00E95BC8">
              <w:t>мак снотворный (растение вида</w:t>
            </w:r>
            <w:r w:rsidRPr="00E95BC8">
              <w:br/>
            </w:r>
            <w:r w:rsidRPr="00E95BC8">
              <w:rPr>
                <w:lang w:val="en-US"/>
              </w:rPr>
              <w:t>Papaver</w:t>
            </w:r>
            <w:r w:rsidRPr="00E95BC8">
              <w:t xml:space="preserve"> </w:t>
            </w:r>
            <w:r w:rsidRPr="00E95BC8">
              <w:rPr>
                <w:lang w:val="en-US"/>
              </w:rPr>
              <w:t>somniferum</w:t>
            </w:r>
            <w:r w:rsidRPr="00E95BC8">
              <w:t xml:space="preserve"> </w:t>
            </w:r>
            <w:r w:rsidRPr="00E95BC8">
              <w:rPr>
                <w:lang w:val="en-US"/>
              </w:rPr>
              <w:t>L</w:t>
            </w:r>
            <w:r w:rsidRPr="00E95BC8">
              <w:t xml:space="preserve">) и другие виды мака рода </w:t>
            </w:r>
            <w:r w:rsidRPr="00E95BC8">
              <w:rPr>
                <w:lang w:val="en-US"/>
              </w:rPr>
              <w:t>Papaver</w:t>
            </w:r>
            <w:r w:rsidRPr="00E95BC8">
              <w:t>, соде</w:t>
            </w:r>
            <w:r w:rsidRPr="00E95BC8">
              <w:t>р</w:t>
            </w:r>
            <w:r w:rsidRPr="00E95BC8">
              <w:t>жащие наркотические средства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55704">
            <w:pPr>
              <w:jc w:val="center"/>
            </w:pPr>
            <w:r w:rsidRPr="00E95BC8">
              <w:t>5</w:t>
            </w:r>
            <w:r w:rsidR="003C104B" w:rsidRPr="00E95BC8">
              <w:t>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91" w:name="B5301"/>
            <w:bookmarkEnd w:id="1091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92" w:name="B5302"/>
            <w:bookmarkEnd w:id="1092"/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93" w:name="B5303"/>
            <w:bookmarkEnd w:id="1093"/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94" w:name="B5304"/>
            <w:bookmarkEnd w:id="1094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95" w:name="B5305"/>
            <w:bookmarkEnd w:id="1095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96" w:name="B5306"/>
            <w:bookmarkEnd w:id="1096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97" w:name="B5307"/>
            <w:bookmarkEnd w:id="1097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98" w:name="B5308"/>
            <w:bookmarkEnd w:id="1098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099" w:name="B5309"/>
            <w:bookmarkEnd w:id="1099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00" w:name="B5310"/>
            <w:bookmarkEnd w:id="1100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01" w:name="B5311"/>
            <w:bookmarkEnd w:id="1101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02" w:name="B5312"/>
            <w:bookmarkEnd w:id="1102"/>
          </w:p>
        </w:tc>
      </w:tr>
      <w:tr w:rsidR="00756363" w:rsidRPr="00E95BC8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95181"/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17172">
            <w:r w:rsidRPr="00E95BC8">
              <w:t>шалфей предсказателей (раст</w:t>
            </w:r>
            <w:r w:rsidRPr="00E95BC8">
              <w:t>е</w:t>
            </w:r>
            <w:r w:rsidRPr="00E95BC8">
              <w:t xml:space="preserve">ние вида </w:t>
            </w:r>
            <w:r w:rsidRPr="00E95BC8">
              <w:rPr>
                <w:lang w:val="en-US"/>
              </w:rPr>
              <w:t>Salvia</w:t>
            </w:r>
            <w:r w:rsidRPr="00E95BC8">
              <w:t xml:space="preserve"> </w:t>
            </w:r>
            <w:r w:rsidRPr="00E95BC8">
              <w:rPr>
                <w:lang w:val="en-US"/>
              </w:rPr>
              <w:t>divinorum</w:t>
            </w:r>
            <w:r w:rsidRPr="00E95BC8">
              <w:t>)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55704">
            <w:pPr>
              <w:jc w:val="center"/>
            </w:pPr>
            <w:r w:rsidRPr="00E95BC8">
              <w:t>5</w:t>
            </w:r>
            <w:r w:rsidR="003C104B" w:rsidRPr="00E95BC8">
              <w:t>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03" w:name="B5401"/>
            <w:bookmarkEnd w:id="1103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04" w:name="B5402"/>
            <w:bookmarkEnd w:id="1104"/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05" w:name="B5403"/>
            <w:bookmarkEnd w:id="1105"/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06" w:name="B5404"/>
            <w:bookmarkEnd w:id="1106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07" w:name="B5405"/>
            <w:bookmarkEnd w:id="1107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08" w:name="B5406"/>
            <w:bookmarkEnd w:id="1108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09" w:name="B5407"/>
            <w:bookmarkEnd w:id="1109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10" w:name="B5408"/>
            <w:bookmarkEnd w:id="1110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11" w:name="B5409"/>
            <w:bookmarkEnd w:id="1111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12" w:name="B5410"/>
            <w:bookmarkEnd w:id="1112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13" w:name="B5411"/>
            <w:bookmarkEnd w:id="1113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14" w:name="B5412"/>
            <w:bookmarkEnd w:id="1114"/>
          </w:p>
        </w:tc>
      </w:tr>
      <w:tr w:rsidR="00756363" w:rsidRPr="00E95BC8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95181"/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17172">
            <w:r w:rsidRPr="00E95BC8">
              <w:t>роза гавайская (растение вида</w:t>
            </w:r>
            <w:r w:rsidRPr="00E95BC8">
              <w:br/>
            </w:r>
            <w:r w:rsidRPr="00E95BC8">
              <w:rPr>
                <w:lang w:val="en-US"/>
              </w:rPr>
              <w:t>Argyreia</w:t>
            </w:r>
            <w:r w:rsidRPr="00E95BC8">
              <w:t xml:space="preserve"> </w:t>
            </w:r>
            <w:r w:rsidRPr="00E95BC8">
              <w:rPr>
                <w:lang w:val="en-US"/>
              </w:rPr>
              <w:t>nervosa</w:t>
            </w:r>
            <w:r w:rsidRPr="00E95BC8">
              <w:t>)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55704">
            <w:pPr>
              <w:jc w:val="center"/>
            </w:pPr>
            <w:r w:rsidRPr="00E95BC8">
              <w:t>5</w:t>
            </w:r>
            <w:r w:rsidR="003C104B" w:rsidRPr="00E95BC8">
              <w:t>5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15" w:name="B5501"/>
            <w:bookmarkEnd w:id="1115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16" w:name="B5502"/>
            <w:bookmarkEnd w:id="1116"/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17" w:name="B5503"/>
            <w:bookmarkEnd w:id="1117"/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18" w:name="B5504"/>
            <w:bookmarkEnd w:id="1118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19" w:name="B5505"/>
            <w:bookmarkEnd w:id="1119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20" w:name="B5506"/>
            <w:bookmarkEnd w:id="1120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21" w:name="B5507"/>
            <w:bookmarkEnd w:id="1121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22" w:name="B5508"/>
            <w:bookmarkEnd w:id="1122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23" w:name="B5509"/>
            <w:bookmarkEnd w:id="1123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24" w:name="B5510"/>
            <w:bookmarkEnd w:id="1124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25" w:name="B5511"/>
            <w:bookmarkEnd w:id="1125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26" w:name="B5512"/>
            <w:bookmarkEnd w:id="1126"/>
          </w:p>
        </w:tc>
      </w:tr>
      <w:tr w:rsidR="00756363" w:rsidRPr="00E95BC8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95181"/>
        </w:tc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17172">
            <w:r w:rsidRPr="00E95BC8">
              <w:t>голубой лотос (растение вида</w:t>
            </w:r>
            <w:r w:rsidRPr="00E95BC8">
              <w:br/>
            </w:r>
            <w:r w:rsidRPr="00E95BC8">
              <w:rPr>
                <w:lang w:val="en-US"/>
              </w:rPr>
              <w:t>Nymphea</w:t>
            </w:r>
            <w:r w:rsidRPr="00E95BC8">
              <w:t xml:space="preserve"> </w:t>
            </w:r>
            <w:r w:rsidRPr="00E95BC8">
              <w:rPr>
                <w:lang w:val="en-US"/>
              </w:rPr>
              <w:t>caerulea</w:t>
            </w:r>
            <w:r w:rsidRPr="00E95BC8">
              <w:t>)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AD1075">
            <w:pPr>
              <w:jc w:val="center"/>
            </w:pPr>
            <w:r w:rsidRPr="00E95BC8">
              <w:t>5</w:t>
            </w:r>
            <w:r w:rsidR="003C104B" w:rsidRPr="00E95BC8">
              <w:t>6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27" w:name="B5601"/>
            <w:bookmarkEnd w:id="1127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28" w:name="B5602"/>
            <w:bookmarkEnd w:id="1128"/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29" w:name="B5603"/>
            <w:bookmarkEnd w:id="1129"/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30" w:name="B5604"/>
            <w:bookmarkEnd w:id="1130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31" w:name="B5605"/>
            <w:bookmarkEnd w:id="1131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32" w:name="B5606"/>
            <w:bookmarkEnd w:id="1132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33" w:name="B5607"/>
            <w:bookmarkEnd w:id="1133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34" w:name="B5608"/>
            <w:bookmarkEnd w:id="1134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35" w:name="B5609"/>
            <w:bookmarkEnd w:id="1135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36" w:name="B5610"/>
            <w:bookmarkEnd w:id="1136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37" w:name="B5611"/>
            <w:bookmarkEnd w:id="1137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363" w:rsidRPr="00E95BC8" w:rsidRDefault="00756363" w:rsidP="002E7B1C">
            <w:pPr>
              <w:jc w:val="center"/>
              <w:rPr>
                <w:sz w:val="16"/>
                <w:szCs w:val="16"/>
              </w:rPr>
            </w:pPr>
            <w:bookmarkStart w:id="1138" w:name="B5612"/>
            <w:bookmarkEnd w:id="1138"/>
          </w:p>
        </w:tc>
      </w:tr>
      <w:tr w:rsidR="00A976EF" w:rsidRPr="00E95BC8">
        <w:tc>
          <w:tcPr>
            <w:tcW w:w="36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6EF" w:rsidRPr="00E95BC8" w:rsidRDefault="00A976EF" w:rsidP="00217172">
            <w:r w:rsidRPr="00E95BC8">
              <w:t xml:space="preserve">Новые потенциально опасные </w:t>
            </w:r>
          </w:p>
          <w:p w:rsidR="00A976EF" w:rsidRPr="00E95BC8" w:rsidRDefault="00A976EF" w:rsidP="00217172">
            <w:r w:rsidRPr="00E95BC8">
              <w:t>психоактивные вещества</w:t>
            </w:r>
            <w:r w:rsidR="00843274" w:rsidRPr="00E95BC8">
              <w:t xml:space="preserve"> (г)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6EF" w:rsidRPr="00E95BC8" w:rsidRDefault="00A976EF" w:rsidP="00AD1075">
            <w:pPr>
              <w:jc w:val="center"/>
            </w:pPr>
            <w:r w:rsidRPr="00E95BC8">
              <w:t>57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6EF" w:rsidRPr="00E95BC8" w:rsidRDefault="00A976EF" w:rsidP="002E7B1C">
            <w:pPr>
              <w:jc w:val="center"/>
              <w:rPr>
                <w:sz w:val="16"/>
                <w:szCs w:val="16"/>
              </w:rPr>
            </w:pPr>
            <w:bookmarkStart w:id="1139" w:name="B5701"/>
            <w:bookmarkEnd w:id="1139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6EF" w:rsidRPr="00E95BC8" w:rsidRDefault="00A976EF" w:rsidP="002E7B1C">
            <w:pPr>
              <w:jc w:val="center"/>
              <w:rPr>
                <w:sz w:val="16"/>
                <w:szCs w:val="16"/>
              </w:rPr>
            </w:pPr>
            <w:bookmarkStart w:id="1140" w:name="B5702"/>
            <w:bookmarkEnd w:id="1140"/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6EF" w:rsidRPr="00E95BC8" w:rsidRDefault="00A976EF" w:rsidP="002E7B1C">
            <w:pPr>
              <w:jc w:val="center"/>
              <w:rPr>
                <w:sz w:val="16"/>
                <w:szCs w:val="16"/>
              </w:rPr>
            </w:pPr>
            <w:bookmarkStart w:id="1141" w:name="B5703"/>
            <w:bookmarkEnd w:id="1141"/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6EF" w:rsidRPr="00E95BC8" w:rsidRDefault="00A976EF" w:rsidP="002E7B1C">
            <w:pPr>
              <w:jc w:val="center"/>
              <w:rPr>
                <w:sz w:val="16"/>
                <w:szCs w:val="16"/>
              </w:rPr>
            </w:pPr>
            <w:bookmarkStart w:id="1142" w:name="B5704"/>
            <w:bookmarkEnd w:id="1142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6EF" w:rsidRPr="00E95BC8" w:rsidRDefault="00A976EF" w:rsidP="002E7B1C">
            <w:pPr>
              <w:jc w:val="center"/>
              <w:rPr>
                <w:sz w:val="16"/>
                <w:szCs w:val="16"/>
              </w:rPr>
            </w:pPr>
            <w:bookmarkStart w:id="1143" w:name="B5705"/>
            <w:bookmarkEnd w:id="1143"/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6EF" w:rsidRPr="00E95BC8" w:rsidRDefault="00A976EF" w:rsidP="002E7B1C">
            <w:pPr>
              <w:jc w:val="center"/>
              <w:rPr>
                <w:sz w:val="16"/>
                <w:szCs w:val="16"/>
              </w:rPr>
            </w:pPr>
            <w:bookmarkStart w:id="1144" w:name="B5706"/>
            <w:bookmarkEnd w:id="1144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6EF" w:rsidRPr="00E95BC8" w:rsidRDefault="00A976EF" w:rsidP="002E7B1C">
            <w:pPr>
              <w:jc w:val="center"/>
              <w:rPr>
                <w:sz w:val="16"/>
                <w:szCs w:val="16"/>
              </w:rPr>
            </w:pPr>
            <w:bookmarkStart w:id="1145" w:name="B5707"/>
            <w:bookmarkEnd w:id="1145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6EF" w:rsidRPr="00E95BC8" w:rsidRDefault="00A976EF" w:rsidP="002E7B1C">
            <w:pPr>
              <w:jc w:val="center"/>
              <w:rPr>
                <w:sz w:val="16"/>
                <w:szCs w:val="16"/>
              </w:rPr>
            </w:pPr>
            <w:bookmarkStart w:id="1146" w:name="B5708"/>
            <w:bookmarkEnd w:id="1146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6EF" w:rsidRPr="00E95BC8" w:rsidRDefault="00A976EF" w:rsidP="002E7B1C">
            <w:pPr>
              <w:jc w:val="center"/>
              <w:rPr>
                <w:sz w:val="16"/>
                <w:szCs w:val="16"/>
              </w:rPr>
            </w:pPr>
            <w:bookmarkStart w:id="1147" w:name="B5709"/>
            <w:bookmarkEnd w:id="1147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6EF" w:rsidRPr="00E95BC8" w:rsidRDefault="00A976EF" w:rsidP="002E7B1C">
            <w:pPr>
              <w:jc w:val="center"/>
              <w:rPr>
                <w:sz w:val="16"/>
                <w:szCs w:val="16"/>
              </w:rPr>
            </w:pPr>
            <w:bookmarkStart w:id="1148" w:name="B5710"/>
            <w:bookmarkEnd w:id="1148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6EF" w:rsidRPr="00E95BC8" w:rsidRDefault="00A976EF" w:rsidP="002E7B1C">
            <w:pPr>
              <w:jc w:val="center"/>
              <w:rPr>
                <w:sz w:val="16"/>
                <w:szCs w:val="16"/>
              </w:rPr>
            </w:pPr>
            <w:bookmarkStart w:id="1149" w:name="B5711"/>
            <w:bookmarkEnd w:id="1149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6EF" w:rsidRPr="00E95BC8" w:rsidRDefault="00A976EF" w:rsidP="002E7B1C">
            <w:pPr>
              <w:jc w:val="center"/>
              <w:rPr>
                <w:sz w:val="16"/>
                <w:szCs w:val="16"/>
              </w:rPr>
            </w:pPr>
            <w:bookmarkStart w:id="1150" w:name="B5712"/>
            <w:bookmarkEnd w:id="1150"/>
          </w:p>
        </w:tc>
      </w:tr>
    </w:tbl>
    <w:p w:rsidR="00D521BC" w:rsidRPr="00E95BC8" w:rsidRDefault="00D521BC">
      <w:pPr>
        <w:rPr>
          <w:sz w:val="16"/>
          <w:szCs w:val="16"/>
        </w:rPr>
      </w:pPr>
    </w:p>
    <w:tbl>
      <w:tblPr>
        <w:tblW w:w="10559" w:type="dxa"/>
        <w:jc w:val="center"/>
        <w:tblLayout w:type="fixed"/>
        <w:tblLook w:val="0000"/>
      </w:tblPr>
      <w:tblGrid>
        <w:gridCol w:w="5172"/>
        <w:gridCol w:w="5387"/>
      </w:tblGrid>
      <w:tr w:rsidR="00D505C4" w:rsidRPr="00E95BC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72" w:type="dxa"/>
          </w:tcPr>
          <w:p w:rsidR="00D505C4" w:rsidRPr="00E95BC8" w:rsidRDefault="00D505C4" w:rsidP="00B86CE7">
            <w:r w:rsidRPr="00E95BC8">
              <w:t>Исполнитель</w:t>
            </w:r>
          </w:p>
          <w:p w:rsidR="00D505C4" w:rsidRPr="00E95BC8" w:rsidRDefault="00D505C4" w:rsidP="00B86CE7"/>
          <w:p w:rsidR="00D505C4" w:rsidRPr="00E95BC8" w:rsidRDefault="00D505C4" w:rsidP="00B86CE7">
            <w:r w:rsidRPr="00E95BC8">
              <w:t xml:space="preserve">___________________________                     </w:t>
            </w:r>
          </w:p>
        </w:tc>
        <w:tc>
          <w:tcPr>
            <w:tcW w:w="5387" w:type="dxa"/>
          </w:tcPr>
          <w:p w:rsidR="00CA7A49" w:rsidRDefault="008946FA" w:rsidP="00B86CE7">
            <w:bookmarkStart w:id="1151" w:name="GUVD9"/>
            <w:bookmarkEnd w:id="1151"/>
            <w:r>
              <w:t>Начальник Информационного центра</w:t>
            </w:r>
          </w:p>
          <w:p w:rsidR="00D505C4" w:rsidRPr="00E95BC8" w:rsidRDefault="00D505C4" w:rsidP="00B86CE7">
            <w:r w:rsidRPr="00E95BC8">
              <w:t>_______________________________</w:t>
            </w:r>
          </w:p>
        </w:tc>
      </w:tr>
      <w:tr w:rsidR="00D505C4" w:rsidRPr="00B3275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72" w:type="dxa"/>
          </w:tcPr>
          <w:p w:rsidR="00D505C4" w:rsidRPr="00E95BC8" w:rsidRDefault="00D505C4" w:rsidP="00D505C4">
            <w:r w:rsidRPr="00E95BC8">
              <w:t>(подпись)</w:t>
            </w:r>
          </w:p>
        </w:tc>
        <w:tc>
          <w:tcPr>
            <w:tcW w:w="5387" w:type="dxa"/>
          </w:tcPr>
          <w:p w:rsidR="00D505C4" w:rsidRPr="00D505C4" w:rsidRDefault="00D505C4" w:rsidP="00B86CE7">
            <w:r w:rsidRPr="00E95BC8">
              <w:t xml:space="preserve">                                                           (подпись)</w:t>
            </w:r>
          </w:p>
        </w:tc>
      </w:tr>
      <w:tr w:rsidR="00D505C4" w:rsidRPr="00B3275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72" w:type="dxa"/>
          </w:tcPr>
          <w:p w:rsidR="00D505C4" w:rsidRPr="00D505C4" w:rsidRDefault="008946FA" w:rsidP="00B86CE7">
            <w:bookmarkStart w:id="1152" w:name="GUVD5"/>
            <w:bookmarkEnd w:id="1152"/>
            <w:r>
              <w:t>подполковник вн</w:t>
            </w:r>
            <w:proofErr w:type="gramStart"/>
            <w:r>
              <w:t>.с</w:t>
            </w:r>
            <w:proofErr w:type="gramEnd"/>
            <w:r>
              <w:t>лужбы</w:t>
            </w:r>
          </w:p>
        </w:tc>
        <w:tc>
          <w:tcPr>
            <w:tcW w:w="5387" w:type="dxa"/>
          </w:tcPr>
          <w:p w:rsidR="00D505C4" w:rsidRPr="00D505C4" w:rsidRDefault="008946FA" w:rsidP="00B86CE7">
            <w:bookmarkStart w:id="1153" w:name="GUVD3"/>
            <w:bookmarkEnd w:id="1153"/>
            <w:r>
              <w:t>полковник вн</w:t>
            </w:r>
            <w:proofErr w:type="gramStart"/>
            <w:r>
              <w:t>.с</w:t>
            </w:r>
            <w:proofErr w:type="gramEnd"/>
            <w:r>
              <w:t>лужбы</w:t>
            </w:r>
          </w:p>
        </w:tc>
      </w:tr>
      <w:tr w:rsidR="00D505C4" w:rsidRPr="00B3275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72" w:type="dxa"/>
          </w:tcPr>
          <w:p w:rsidR="00D505C4" w:rsidRPr="00D505C4" w:rsidRDefault="008946FA" w:rsidP="00B86CE7">
            <w:bookmarkStart w:id="1154" w:name="GUVD6"/>
            <w:bookmarkEnd w:id="1154"/>
            <w:r>
              <w:t>П.В.Казмерук</w:t>
            </w:r>
          </w:p>
        </w:tc>
        <w:tc>
          <w:tcPr>
            <w:tcW w:w="5387" w:type="dxa"/>
          </w:tcPr>
          <w:p w:rsidR="00D505C4" w:rsidRPr="002E0FBE" w:rsidRDefault="008946FA" w:rsidP="00B86CE7">
            <w:pPr>
              <w:rPr>
                <w:lang w:val="en-US"/>
              </w:rPr>
            </w:pPr>
            <w:bookmarkStart w:id="1155" w:name="GUVD4"/>
            <w:bookmarkEnd w:id="1155"/>
            <w:r>
              <w:rPr>
                <w:lang w:val="en-US"/>
              </w:rPr>
              <w:t>И.В.Бунина</w:t>
            </w:r>
          </w:p>
        </w:tc>
      </w:tr>
      <w:tr w:rsidR="00D505C4" w:rsidRPr="00B3275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72" w:type="dxa"/>
          </w:tcPr>
          <w:p w:rsidR="00D505C4" w:rsidRPr="00D505C4" w:rsidRDefault="00D505C4" w:rsidP="00B86CE7"/>
        </w:tc>
        <w:tc>
          <w:tcPr>
            <w:tcW w:w="5387" w:type="dxa"/>
          </w:tcPr>
          <w:p w:rsidR="00D505C4" w:rsidRPr="00D505C4" w:rsidRDefault="00D505C4" w:rsidP="00B86CE7"/>
        </w:tc>
      </w:tr>
      <w:tr w:rsidR="00D505C4" w:rsidRPr="00B3275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72" w:type="dxa"/>
          </w:tcPr>
          <w:p w:rsidR="00D505C4" w:rsidRPr="00D505C4" w:rsidRDefault="008946FA" w:rsidP="00B86CE7">
            <w:pPr>
              <w:rPr>
                <w:lang w:val="en-US"/>
              </w:rPr>
            </w:pPr>
            <w:bookmarkStart w:id="1156" w:name="GUVD7"/>
            <w:bookmarkEnd w:id="1156"/>
            <w:r>
              <w:rPr>
                <w:lang w:val="en-US"/>
              </w:rPr>
              <w:t>30-46-80</w:t>
            </w:r>
          </w:p>
        </w:tc>
        <w:tc>
          <w:tcPr>
            <w:tcW w:w="5387" w:type="dxa"/>
          </w:tcPr>
          <w:p w:rsidR="00D505C4" w:rsidRPr="00D505C4" w:rsidRDefault="00D505C4" w:rsidP="00B86CE7"/>
        </w:tc>
      </w:tr>
      <w:tr w:rsidR="00D505C4" w:rsidRPr="00081F9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72" w:type="dxa"/>
          </w:tcPr>
          <w:p w:rsidR="00D505C4" w:rsidRPr="00081F9E" w:rsidRDefault="00D505C4" w:rsidP="00B86CE7">
            <w:pPr>
              <w:rPr>
                <w:color w:val="FFFFFF"/>
              </w:rPr>
            </w:pPr>
            <w:r w:rsidRPr="00081F9E">
              <w:rPr>
                <w:color w:val="FFFFFF"/>
              </w:rPr>
              <w:t xml:space="preserve"> </w:t>
            </w:r>
            <w:bookmarkStart w:id="1157" w:name="GUVD1"/>
            <w:bookmarkStart w:id="1158" w:name="GUVD2"/>
            <w:bookmarkEnd w:id="1157"/>
            <w:bookmarkEnd w:id="1158"/>
            <w:r w:rsidR="008946FA">
              <w:rPr>
                <w:color w:val="FFFFFF"/>
              </w:rPr>
              <w:t>В.А.Хомутовгенерал-майор вн</w:t>
            </w:r>
            <w:proofErr w:type="gramStart"/>
            <w:r w:rsidR="008946FA">
              <w:rPr>
                <w:color w:val="FFFFFF"/>
              </w:rPr>
              <w:t>.с</w:t>
            </w:r>
            <w:proofErr w:type="gramEnd"/>
            <w:r w:rsidR="008946FA">
              <w:rPr>
                <w:color w:val="FFFFFF"/>
              </w:rPr>
              <w:t>лужбы</w:t>
            </w:r>
            <w:r w:rsidR="00CA7A49">
              <w:rPr>
                <w:color w:val="FFFFFF"/>
              </w:rPr>
              <w:t xml:space="preserve"> </w:t>
            </w:r>
            <w:bookmarkStart w:id="1159" w:name="GUVD8"/>
            <w:bookmarkEnd w:id="1159"/>
            <w:r w:rsidR="008946FA">
              <w:rPr>
                <w:color w:val="FFFFFF"/>
              </w:rPr>
              <w:t xml:space="preserve">Врио начальника </w:t>
            </w:r>
            <w:r w:rsidR="008946FA">
              <w:rPr>
                <w:color w:val="FFFFFF"/>
              </w:rPr>
              <w:lastRenderedPageBreak/>
              <w:t>ГУ МВД России по Ставропольскому краю</w:t>
            </w:r>
          </w:p>
        </w:tc>
        <w:tc>
          <w:tcPr>
            <w:tcW w:w="5387" w:type="dxa"/>
          </w:tcPr>
          <w:p w:rsidR="00D505C4" w:rsidRPr="00081F9E" w:rsidRDefault="00D505C4" w:rsidP="00B86CE7">
            <w:pPr>
              <w:rPr>
                <w:color w:val="FFFFFF"/>
              </w:rPr>
            </w:pPr>
          </w:p>
        </w:tc>
      </w:tr>
    </w:tbl>
    <w:p w:rsidR="00F614E7" w:rsidRPr="00E26B06" w:rsidRDefault="00F614E7" w:rsidP="00A95181">
      <w:pPr>
        <w:spacing w:after="120"/>
        <w:jc w:val="center"/>
        <w:rPr>
          <w:sz w:val="16"/>
          <w:szCs w:val="16"/>
        </w:rPr>
      </w:pPr>
    </w:p>
    <w:sectPr w:rsidR="00F614E7" w:rsidRPr="00E26B06" w:rsidSect="0068456F">
      <w:footnotePr>
        <w:numFmt w:val="chicago"/>
      </w:footnotePr>
      <w:pgSz w:w="11906" w:h="16838" w:code="9"/>
      <w:pgMar w:top="709" w:right="352" w:bottom="851" w:left="737" w:header="567" w:footer="720" w:gutter="0"/>
      <w:pgNumType w:start="54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3F83" w:rsidRDefault="00923F83">
      <w:r>
        <w:separator/>
      </w:r>
    </w:p>
  </w:endnote>
  <w:endnote w:type="continuationSeparator" w:id="0">
    <w:p w:rsidR="00923F83" w:rsidRDefault="00923F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3F83" w:rsidRDefault="00923F83">
      <w:r>
        <w:separator/>
      </w:r>
    </w:p>
  </w:footnote>
  <w:footnote w:type="continuationSeparator" w:id="0">
    <w:p w:rsidR="00923F83" w:rsidRDefault="00923F83">
      <w:r>
        <w:continuationSeparator/>
      </w:r>
    </w:p>
  </w:footnote>
  <w:footnote w:id="1">
    <w:p w:rsidR="008946FA" w:rsidRDefault="0068456F" w:rsidP="008A5CD7">
      <w:pPr>
        <w:pStyle w:val="a6"/>
        <w:ind w:firstLine="709"/>
        <w:jc w:val="both"/>
      </w:pPr>
      <w:r w:rsidRPr="00264BFD">
        <w:rPr>
          <w:rStyle w:val="a3"/>
        </w:rPr>
        <w:sym w:font="Symbol" w:char="F031"/>
      </w:r>
      <w:r>
        <w:t>Перечень - Перечень наркотических средств, психотропных веществ и их прекурсоров, подлежащих контролю в Российской Федерации, утвержденный постановлением Правительства Российской Федерации от 30 июня 1998 г. № 681.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F79F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CD36628"/>
    <w:multiLevelType w:val="multilevel"/>
    <w:tmpl w:val="9BDE21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39B75A7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attachedTemplate r:id="rId1"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numFmt w:val="chicago"/>
    <w:footnote w:id="-1"/>
    <w:footnote w:id="0"/>
  </w:footnotePr>
  <w:endnotePr>
    <w:endnote w:id="-1"/>
    <w:endnote w:id="0"/>
  </w:endnotePr>
  <w:compat/>
  <w:rsids>
    <w:rsid w:val="00000A73"/>
    <w:rsid w:val="0000509B"/>
    <w:rsid w:val="000079E6"/>
    <w:rsid w:val="00014666"/>
    <w:rsid w:val="00027BE9"/>
    <w:rsid w:val="0003019B"/>
    <w:rsid w:val="000329E5"/>
    <w:rsid w:val="000428DE"/>
    <w:rsid w:val="00042C83"/>
    <w:rsid w:val="000515F6"/>
    <w:rsid w:val="000528F5"/>
    <w:rsid w:val="00061CE2"/>
    <w:rsid w:val="00066F2D"/>
    <w:rsid w:val="00070045"/>
    <w:rsid w:val="00070526"/>
    <w:rsid w:val="00076D5A"/>
    <w:rsid w:val="00081704"/>
    <w:rsid w:val="00081F9E"/>
    <w:rsid w:val="000827B4"/>
    <w:rsid w:val="00084054"/>
    <w:rsid w:val="00085AE8"/>
    <w:rsid w:val="00086994"/>
    <w:rsid w:val="00090655"/>
    <w:rsid w:val="00093D4B"/>
    <w:rsid w:val="000941B5"/>
    <w:rsid w:val="000A3443"/>
    <w:rsid w:val="000A6519"/>
    <w:rsid w:val="000A76B4"/>
    <w:rsid w:val="000A783E"/>
    <w:rsid w:val="000B1DB9"/>
    <w:rsid w:val="000B6DC2"/>
    <w:rsid w:val="000C1496"/>
    <w:rsid w:val="000C31AF"/>
    <w:rsid w:val="000C7406"/>
    <w:rsid w:val="000D3977"/>
    <w:rsid w:val="000D45AD"/>
    <w:rsid w:val="000E193D"/>
    <w:rsid w:val="000E2D5E"/>
    <w:rsid w:val="000F016C"/>
    <w:rsid w:val="000F4AF7"/>
    <w:rsid w:val="00101C51"/>
    <w:rsid w:val="0010744F"/>
    <w:rsid w:val="00107D73"/>
    <w:rsid w:val="001161C1"/>
    <w:rsid w:val="0012332D"/>
    <w:rsid w:val="00130D6B"/>
    <w:rsid w:val="00134082"/>
    <w:rsid w:val="001346D7"/>
    <w:rsid w:val="00135381"/>
    <w:rsid w:val="001446FE"/>
    <w:rsid w:val="00144C7B"/>
    <w:rsid w:val="00145ECF"/>
    <w:rsid w:val="00160958"/>
    <w:rsid w:val="00161CC2"/>
    <w:rsid w:val="00164FE8"/>
    <w:rsid w:val="001709BC"/>
    <w:rsid w:val="00170DD3"/>
    <w:rsid w:val="00170FF3"/>
    <w:rsid w:val="0017225C"/>
    <w:rsid w:val="001942E5"/>
    <w:rsid w:val="001957E8"/>
    <w:rsid w:val="00197EB9"/>
    <w:rsid w:val="001A441D"/>
    <w:rsid w:val="001A5C60"/>
    <w:rsid w:val="001B498F"/>
    <w:rsid w:val="001C21CA"/>
    <w:rsid w:val="001C6F54"/>
    <w:rsid w:val="001C7E92"/>
    <w:rsid w:val="001D3A86"/>
    <w:rsid w:val="001E441A"/>
    <w:rsid w:val="001E6182"/>
    <w:rsid w:val="00203340"/>
    <w:rsid w:val="002100D2"/>
    <w:rsid w:val="00217172"/>
    <w:rsid w:val="00223238"/>
    <w:rsid w:val="002304E1"/>
    <w:rsid w:val="002307FF"/>
    <w:rsid w:val="00231760"/>
    <w:rsid w:val="002402F3"/>
    <w:rsid w:val="0024035D"/>
    <w:rsid w:val="00242377"/>
    <w:rsid w:val="00244622"/>
    <w:rsid w:val="0025247B"/>
    <w:rsid w:val="002554EE"/>
    <w:rsid w:val="0025746B"/>
    <w:rsid w:val="00257BD9"/>
    <w:rsid w:val="00264BFD"/>
    <w:rsid w:val="00271793"/>
    <w:rsid w:val="00276716"/>
    <w:rsid w:val="00286B9C"/>
    <w:rsid w:val="002911E5"/>
    <w:rsid w:val="00295306"/>
    <w:rsid w:val="002963C1"/>
    <w:rsid w:val="002A0F3C"/>
    <w:rsid w:val="002A1A07"/>
    <w:rsid w:val="002A3780"/>
    <w:rsid w:val="002A5A86"/>
    <w:rsid w:val="002B027D"/>
    <w:rsid w:val="002B2DF5"/>
    <w:rsid w:val="002B3054"/>
    <w:rsid w:val="002B41C2"/>
    <w:rsid w:val="002C032B"/>
    <w:rsid w:val="002C195D"/>
    <w:rsid w:val="002C24A7"/>
    <w:rsid w:val="002C6955"/>
    <w:rsid w:val="002C6BDA"/>
    <w:rsid w:val="002D0021"/>
    <w:rsid w:val="002D626D"/>
    <w:rsid w:val="002E04C7"/>
    <w:rsid w:val="002E0FBE"/>
    <w:rsid w:val="002E1B54"/>
    <w:rsid w:val="002E7B1C"/>
    <w:rsid w:val="002E7D13"/>
    <w:rsid w:val="002F1440"/>
    <w:rsid w:val="002F2B39"/>
    <w:rsid w:val="002F590A"/>
    <w:rsid w:val="00304CDF"/>
    <w:rsid w:val="00307A6A"/>
    <w:rsid w:val="003108DC"/>
    <w:rsid w:val="003110CA"/>
    <w:rsid w:val="00313FAB"/>
    <w:rsid w:val="0031512F"/>
    <w:rsid w:val="00316AC9"/>
    <w:rsid w:val="00317376"/>
    <w:rsid w:val="003226D6"/>
    <w:rsid w:val="003261AE"/>
    <w:rsid w:val="00326410"/>
    <w:rsid w:val="00326EAB"/>
    <w:rsid w:val="00330C6E"/>
    <w:rsid w:val="003319B3"/>
    <w:rsid w:val="00331F57"/>
    <w:rsid w:val="00334F50"/>
    <w:rsid w:val="00335442"/>
    <w:rsid w:val="00335819"/>
    <w:rsid w:val="00336F61"/>
    <w:rsid w:val="00341D11"/>
    <w:rsid w:val="00345D35"/>
    <w:rsid w:val="0034731A"/>
    <w:rsid w:val="00350D81"/>
    <w:rsid w:val="00355317"/>
    <w:rsid w:val="003573C6"/>
    <w:rsid w:val="003604F0"/>
    <w:rsid w:val="0036284E"/>
    <w:rsid w:val="00370BA6"/>
    <w:rsid w:val="00373D4F"/>
    <w:rsid w:val="00374A12"/>
    <w:rsid w:val="00376DD5"/>
    <w:rsid w:val="00382542"/>
    <w:rsid w:val="00385034"/>
    <w:rsid w:val="003866C9"/>
    <w:rsid w:val="003910AF"/>
    <w:rsid w:val="00394AA1"/>
    <w:rsid w:val="003A2A87"/>
    <w:rsid w:val="003A350D"/>
    <w:rsid w:val="003A3EAB"/>
    <w:rsid w:val="003A65A1"/>
    <w:rsid w:val="003B1372"/>
    <w:rsid w:val="003B451B"/>
    <w:rsid w:val="003B4BC8"/>
    <w:rsid w:val="003B70C5"/>
    <w:rsid w:val="003C104B"/>
    <w:rsid w:val="003C2B31"/>
    <w:rsid w:val="003C3A02"/>
    <w:rsid w:val="003C6331"/>
    <w:rsid w:val="003C7D04"/>
    <w:rsid w:val="003D0720"/>
    <w:rsid w:val="003D0C02"/>
    <w:rsid w:val="003D166C"/>
    <w:rsid w:val="003E4BE3"/>
    <w:rsid w:val="003E5E75"/>
    <w:rsid w:val="003F0E21"/>
    <w:rsid w:val="003F1D30"/>
    <w:rsid w:val="003F2643"/>
    <w:rsid w:val="003F336D"/>
    <w:rsid w:val="00405227"/>
    <w:rsid w:val="00411519"/>
    <w:rsid w:val="0042139F"/>
    <w:rsid w:val="00427E85"/>
    <w:rsid w:val="0043384C"/>
    <w:rsid w:val="00433DB9"/>
    <w:rsid w:val="00433DDB"/>
    <w:rsid w:val="0044116D"/>
    <w:rsid w:val="00446575"/>
    <w:rsid w:val="00453BB4"/>
    <w:rsid w:val="00461CE6"/>
    <w:rsid w:val="00464DBB"/>
    <w:rsid w:val="00465BDA"/>
    <w:rsid w:val="00471554"/>
    <w:rsid w:val="00471679"/>
    <w:rsid w:val="0048036B"/>
    <w:rsid w:val="00480F84"/>
    <w:rsid w:val="004813EB"/>
    <w:rsid w:val="0048584E"/>
    <w:rsid w:val="00487348"/>
    <w:rsid w:val="004939F4"/>
    <w:rsid w:val="00495D97"/>
    <w:rsid w:val="00496C97"/>
    <w:rsid w:val="004A322F"/>
    <w:rsid w:val="004A527F"/>
    <w:rsid w:val="004A5324"/>
    <w:rsid w:val="004A54C0"/>
    <w:rsid w:val="004B1C13"/>
    <w:rsid w:val="004B40A1"/>
    <w:rsid w:val="004C1344"/>
    <w:rsid w:val="004D44EF"/>
    <w:rsid w:val="004D75DB"/>
    <w:rsid w:val="004D7B75"/>
    <w:rsid w:val="004E4951"/>
    <w:rsid w:val="004E548D"/>
    <w:rsid w:val="004F079B"/>
    <w:rsid w:val="004F35A2"/>
    <w:rsid w:val="004F3BB1"/>
    <w:rsid w:val="005023CC"/>
    <w:rsid w:val="0050402D"/>
    <w:rsid w:val="005051B4"/>
    <w:rsid w:val="00505F50"/>
    <w:rsid w:val="00507B3E"/>
    <w:rsid w:val="00507D37"/>
    <w:rsid w:val="00520894"/>
    <w:rsid w:val="00522E5B"/>
    <w:rsid w:val="00525BFB"/>
    <w:rsid w:val="005310C1"/>
    <w:rsid w:val="00534402"/>
    <w:rsid w:val="00535BF7"/>
    <w:rsid w:val="00541CEF"/>
    <w:rsid w:val="00546082"/>
    <w:rsid w:val="0054626D"/>
    <w:rsid w:val="00546954"/>
    <w:rsid w:val="00546AC8"/>
    <w:rsid w:val="005605CB"/>
    <w:rsid w:val="0056405F"/>
    <w:rsid w:val="00566776"/>
    <w:rsid w:val="00573CBF"/>
    <w:rsid w:val="00576432"/>
    <w:rsid w:val="00580426"/>
    <w:rsid w:val="00581F70"/>
    <w:rsid w:val="0058413F"/>
    <w:rsid w:val="005842A5"/>
    <w:rsid w:val="005902D6"/>
    <w:rsid w:val="0059118C"/>
    <w:rsid w:val="00592018"/>
    <w:rsid w:val="00592329"/>
    <w:rsid w:val="00593201"/>
    <w:rsid w:val="005945FA"/>
    <w:rsid w:val="00594E47"/>
    <w:rsid w:val="005A3236"/>
    <w:rsid w:val="005A4D90"/>
    <w:rsid w:val="005A4F89"/>
    <w:rsid w:val="005A7350"/>
    <w:rsid w:val="005B445E"/>
    <w:rsid w:val="005C39C0"/>
    <w:rsid w:val="005C4DB8"/>
    <w:rsid w:val="005D3095"/>
    <w:rsid w:val="005D3A86"/>
    <w:rsid w:val="005D554F"/>
    <w:rsid w:val="005D5F36"/>
    <w:rsid w:val="005D7D65"/>
    <w:rsid w:val="005E0324"/>
    <w:rsid w:val="005E0CE9"/>
    <w:rsid w:val="005F093F"/>
    <w:rsid w:val="005F2A0C"/>
    <w:rsid w:val="005F66E2"/>
    <w:rsid w:val="005F7F6F"/>
    <w:rsid w:val="00605660"/>
    <w:rsid w:val="00607F48"/>
    <w:rsid w:val="006138D0"/>
    <w:rsid w:val="00617F57"/>
    <w:rsid w:val="006211CB"/>
    <w:rsid w:val="0062282D"/>
    <w:rsid w:val="006231D5"/>
    <w:rsid w:val="006232D2"/>
    <w:rsid w:val="006233F0"/>
    <w:rsid w:val="00624E28"/>
    <w:rsid w:val="0063344B"/>
    <w:rsid w:val="00637FCC"/>
    <w:rsid w:val="0064211E"/>
    <w:rsid w:val="00642DED"/>
    <w:rsid w:val="00643447"/>
    <w:rsid w:val="0064403D"/>
    <w:rsid w:val="00646ADD"/>
    <w:rsid w:val="00646FC4"/>
    <w:rsid w:val="00651540"/>
    <w:rsid w:val="00652CB8"/>
    <w:rsid w:val="006540AB"/>
    <w:rsid w:val="0065789F"/>
    <w:rsid w:val="0066108E"/>
    <w:rsid w:val="00664A91"/>
    <w:rsid w:val="006650C8"/>
    <w:rsid w:val="006670AF"/>
    <w:rsid w:val="00673D27"/>
    <w:rsid w:val="00674851"/>
    <w:rsid w:val="0067630C"/>
    <w:rsid w:val="00681327"/>
    <w:rsid w:val="0068189D"/>
    <w:rsid w:val="0068456F"/>
    <w:rsid w:val="00685577"/>
    <w:rsid w:val="00685591"/>
    <w:rsid w:val="00686509"/>
    <w:rsid w:val="00686EA9"/>
    <w:rsid w:val="006A1B3B"/>
    <w:rsid w:val="006A606C"/>
    <w:rsid w:val="006C7C15"/>
    <w:rsid w:val="006D15FA"/>
    <w:rsid w:val="006D2A4B"/>
    <w:rsid w:val="006E4ADB"/>
    <w:rsid w:val="006F57AA"/>
    <w:rsid w:val="006F7B53"/>
    <w:rsid w:val="00704BE7"/>
    <w:rsid w:val="007147CC"/>
    <w:rsid w:val="00714E4D"/>
    <w:rsid w:val="00720522"/>
    <w:rsid w:val="00723E70"/>
    <w:rsid w:val="00725861"/>
    <w:rsid w:val="007302EB"/>
    <w:rsid w:val="0073429F"/>
    <w:rsid w:val="00751DE7"/>
    <w:rsid w:val="00756363"/>
    <w:rsid w:val="0076151A"/>
    <w:rsid w:val="00762427"/>
    <w:rsid w:val="007644FB"/>
    <w:rsid w:val="00773619"/>
    <w:rsid w:val="007763F7"/>
    <w:rsid w:val="0078473A"/>
    <w:rsid w:val="00784AA3"/>
    <w:rsid w:val="0078771F"/>
    <w:rsid w:val="0079089E"/>
    <w:rsid w:val="0079147B"/>
    <w:rsid w:val="00793386"/>
    <w:rsid w:val="007A33B1"/>
    <w:rsid w:val="007A52F4"/>
    <w:rsid w:val="007B041B"/>
    <w:rsid w:val="007B4387"/>
    <w:rsid w:val="007B5709"/>
    <w:rsid w:val="007B6389"/>
    <w:rsid w:val="007B70C2"/>
    <w:rsid w:val="007C43D3"/>
    <w:rsid w:val="007C72C4"/>
    <w:rsid w:val="007C7676"/>
    <w:rsid w:val="007D0B29"/>
    <w:rsid w:val="007D161E"/>
    <w:rsid w:val="007D484D"/>
    <w:rsid w:val="007D6C02"/>
    <w:rsid w:val="007E3904"/>
    <w:rsid w:val="007E3BFE"/>
    <w:rsid w:val="007E4199"/>
    <w:rsid w:val="007E43BF"/>
    <w:rsid w:val="007F3F03"/>
    <w:rsid w:val="007F4932"/>
    <w:rsid w:val="00801EFD"/>
    <w:rsid w:val="0080361B"/>
    <w:rsid w:val="008114FC"/>
    <w:rsid w:val="00813621"/>
    <w:rsid w:val="0081418E"/>
    <w:rsid w:val="00816F1C"/>
    <w:rsid w:val="008173ED"/>
    <w:rsid w:val="00817B0A"/>
    <w:rsid w:val="0082441E"/>
    <w:rsid w:val="00826BFC"/>
    <w:rsid w:val="008325A5"/>
    <w:rsid w:val="00833556"/>
    <w:rsid w:val="00836BCD"/>
    <w:rsid w:val="00843274"/>
    <w:rsid w:val="00847E16"/>
    <w:rsid w:val="00857927"/>
    <w:rsid w:val="008629DC"/>
    <w:rsid w:val="00872C42"/>
    <w:rsid w:val="00876FF7"/>
    <w:rsid w:val="0088070C"/>
    <w:rsid w:val="008946FA"/>
    <w:rsid w:val="00894B1D"/>
    <w:rsid w:val="008970C7"/>
    <w:rsid w:val="008A1F57"/>
    <w:rsid w:val="008A5294"/>
    <w:rsid w:val="008A5CD7"/>
    <w:rsid w:val="008A7939"/>
    <w:rsid w:val="008B022E"/>
    <w:rsid w:val="008B6E5A"/>
    <w:rsid w:val="008C41AA"/>
    <w:rsid w:val="008D74E9"/>
    <w:rsid w:val="008E0DAA"/>
    <w:rsid w:val="008E5768"/>
    <w:rsid w:val="008E77FD"/>
    <w:rsid w:val="008F1B24"/>
    <w:rsid w:val="008F2C99"/>
    <w:rsid w:val="008F3E96"/>
    <w:rsid w:val="008F5012"/>
    <w:rsid w:val="00901707"/>
    <w:rsid w:val="009047B0"/>
    <w:rsid w:val="00906D35"/>
    <w:rsid w:val="0090797A"/>
    <w:rsid w:val="0091180F"/>
    <w:rsid w:val="00913652"/>
    <w:rsid w:val="0091387A"/>
    <w:rsid w:val="009156F7"/>
    <w:rsid w:val="00923971"/>
    <w:rsid w:val="00923F83"/>
    <w:rsid w:val="009246A8"/>
    <w:rsid w:val="009254DD"/>
    <w:rsid w:val="00927B5E"/>
    <w:rsid w:val="00932718"/>
    <w:rsid w:val="00936E01"/>
    <w:rsid w:val="009374E8"/>
    <w:rsid w:val="00940BEB"/>
    <w:rsid w:val="00950233"/>
    <w:rsid w:val="009527DE"/>
    <w:rsid w:val="009555D1"/>
    <w:rsid w:val="00957E51"/>
    <w:rsid w:val="00960FF7"/>
    <w:rsid w:val="00963F2B"/>
    <w:rsid w:val="009647C8"/>
    <w:rsid w:val="00964A33"/>
    <w:rsid w:val="00966253"/>
    <w:rsid w:val="009714FD"/>
    <w:rsid w:val="00993C8C"/>
    <w:rsid w:val="00993F14"/>
    <w:rsid w:val="0099580F"/>
    <w:rsid w:val="009A12E1"/>
    <w:rsid w:val="009B590A"/>
    <w:rsid w:val="009C3034"/>
    <w:rsid w:val="009D79C8"/>
    <w:rsid w:val="009D7E14"/>
    <w:rsid w:val="009F12EB"/>
    <w:rsid w:val="009F24DD"/>
    <w:rsid w:val="009F7C1E"/>
    <w:rsid w:val="00A006D3"/>
    <w:rsid w:val="00A06A36"/>
    <w:rsid w:val="00A110BB"/>
    <w:rsid w:val="00A1319C"/>
    <w:rsid w:val="00A13217"/>
    <w:rsid w:val="00A15908"/>
    <w:rsid w:val="00A16493"/>
    <w:rsid w:val="00A22FE7"/>
    <w:rsid w:val="00A23699"/>
    <w:rsid w:val="00A24ACE"/>
    <w:rsid w:val="00A263C5"/>
    <w:rsid w:val="00A40C67"/>
    <w:rsid w:val="00A419BA"/>
    <w:rsid w:val="00A469B2"/>
    <w:rsid w:val="00A52D1A"/>
    <w:rsid w:val="00A55704"/>
    <w:rsid w:val="00A63E5B"/>
    <w:rsid w:val="00A6709E"/>
    <w:rsid w:val="00A67648"/>
    <w:rsid w:val="00A764AF"/>
    <w:rsid w:val="00A769AE"/>
    <w:rsid w:val="00A76AE8"/>
    <w:rsid w:val="00A80EFE"/>
    <w:rsid w:val="00A854AF"/>
    <w:rsid w:val="00A9393F"/>
    <w:rsid w:val="00A95181"/>
    <w:rsid w:val="00A9541E"/>
    <w:rsid w:val="00A95EF5"/>
    <w:rsid w:val="00A976EF"/>
    <w:rsid w:val="00A97D2D"/>
    <w:rsid w:val="00AA285B"/>
    <w:rsid w:val="00AA65E6"/>
    <w:rsid w:val="00AB649E"/>
    <w:rsid w:val="00AC4B13"/>
    <w:rsid w:val="00AC5028"/>
    <w:rsid w:val="00AC7AFC"/>
    <w:rsid w:val="00AD0DBC"/>
    <w:rsid w:val="00AD1075"/>
    <w:rsid w:val="00AE5E19"/>
    <w:rsid w:val="00AE5E1B"/>
    <w:rsid w:val="00AE667E"/>
    <w:rsid w:val="00AF02F1"/>
    <w:rsid w:val="00AF4666"/>
    <w:rsid w:val="00B10503"/>
    <w:rsid w:val="00B215E7"/>
    <w:rsid w:val="00B226D0"/>
    <w:rsid w:val="00B22935"/>
    <w:rsid w:val="00B25521"/>
    <w:rsid w:val="00B255D0"/>
    <w:rsid w:val="00B32756"/>
    <w:rsid w:val="00B32BCC"/>
    <w:rsid w:val="00B3469B"/>
    <w:rsid w:val="00B361F0"/>
    <w:rsid w:val="00B4121D"/>
    <w:rsid w:val="00B41276"/>
    <w:rsid w:val="00B41A13"/>
    <w:rsid w:val="00B42347"/>
    <w:rsid w:val="00B43D65"/>
    <w:rsid w:val="00B5161F"/>
    <w:rsid w:val="00B522BC"/>
    <w:rsid w:val="00B523C5"/>
    <w:rsid w:val="00B63902"/>
    <w:rsid w:val="00B63956"/>
    <w:rsid w:val="00B65EFD"/>
    <w:rsid w:val="00B67285"/>
    <w:rsid w:val="00B717BF"/>
    <w:rsid w:val="00B7244A"/>
    <w:rsid w:val="00B72A25"/>
    <w:rsid w:val="00B76281"/>
    <w:rsid w:val="00B82A09"/>
    <w:rsid w:val="00B849BF"/>
    <w:rsid w:val="00B86CE7"/>
    <w:rsid w:val="00B870B5"/>
    <w:rsid w:val="00B91F77"/>
    <w:rsid w:val="00B920DA"/>
    <w:rsid w:val="00B92FCF"/>
    <w:rsid w:val="00B96C3E"/>
    <w:rsid w:val="00BA0DA5"/>
    <w:rsid w:val="00BA2043"/>
    <w:rsid w:val="00BB0A64"/>
    <w:rsid w:val="00BB275A"/>
    <w:rsid w:val="00BB413A"/>
    <w:rsid w:val="00BC11E9"/>
    <w:rsid w:val="00BC6254"/>
    <w:rsid w:val="00BD4F25"/>
    <w:rsid w:val="00BE3767"/>
    <w:rsid w:val="00BE48B9"/>
    <w:rsid w:val="00BE56FE"/>
    <w:rsid w:val="00BE5780"/>
    <w:rsid w:val="00BE5AB9"/>
    <w:rsid w:val="00BE7A48"/>
    <w:rsid w:val="00BF0705"/>
    <w:rsid w:val="00BF07C3"/>
    <w:rsid w:val="00BF1603"/>
    <w:rsid w:val="00BF469E"/>
    <w:rsid w:val="00BF4FC9"/>
    <w:rsid w:val="00C11589"/>
    <w:rsid w:val="00C11710"/>
    <w:rsid w:val="00C14BBB"/>
    <w:rsid w:val="00C16F33"/>
    <w:rsid w:val="00C20E61"/>
    <w:rsid w:val="00C22D02"/>
    <w:rsid w:val="00C26B1A"/>
    <w:rsid w:val="00C272EF"/>
    <w:rsid w:val="00C2770D"/>
    <w:rsid w:val="00C30EEF"/>
    <w:rsid w:val="00C3316C"/>
    <w:rsid w:val="00C37AA8"/>
    <w:rsid w:val="00C4278B"/>
    <w:rsid w:val="00C44212"/>
    <w:rsid w:val="00C45231"/>
    <w:rsid w:val="00C51DC2"/>
    <w:rsid w:val="00C560AA"/>
    <w:rsid w:val="00C631FC"/>
    <w:rsid w:val="00C6441F"/>
    <w:rsid w:val="00C65323"/>
    <w:rsid w:val="00C6720D"/>
    <w:rsid w:val="00C767BF"/>
    <w:rsid w:val="00C815E0"/>
    <w:rsid w:val="00C81879"/>
    <w:rsid w:val="00C8330E"/>
    <w:rsid w:val="00C916C9"/>
    <w:rsid w:val="00C93196"/>
    <w:rsid w:val="00CA0167"/>
    <w:rsid w:val="00CA03B0"/>
    <w:rsid w:val="00CA0D58"/>
    <w:rsid w:val="00CA2C17"/>
    <w:rsid w:val="00CA7A49"/>
    <w:rsid w:val="00CC0ED2"/>
    <w:rsid w:val="00CC2035"/>
    <w:rsid w:val="00CC2FCF"/>
    <w:rsid w:val="00CC3B48"/>
    <w:rsid w:val="00CC4848"/>
    <w:rsid w:val="00CC6EE2"/>
    <w:rsid w:val="00CC73A3"/>
    <w:rsid w:val="00CD0172"/>
    <w:rsid w:val="00CD1B8A"/>
    <w:rsid w:val="00CD1E0E"/>
    <w:rsid w:val="00CD75A5"/>
    <w:rsid w:val="00CE08F0"/>
    <w:rsid w:val="00CE3D7E"/>
    <w:rsid w:val="00CE75D0"/>
    <w:rsid w:val="00CF16F4"/>
    <w:rsid w:val="00CF3877"/>
    <w:rsid w:val="00CF76CB"/>
    <w:rsid w:val="00D01620"/>
    <w:rsid w:val="00D02AD6"/>
    <w:rsid w:val="00D053A6"/>
    <w:rsid w:val="00D070D4"/>
    <w:rsid w:val="00D078D1"/>
    <w:rsid w:val="00D07E90"/>
    <w:rsid w:val="00D1308F"/>
    <w:rsid w:val="00D136A1"/>
    <w:rsid w:val="00D13AF8"/>
    <w:rsid w:val="00D225D1"/>
    <w:rsid w:val="00D22C1C"/>
    <w:rsid w:val="00D30DBB"/>
    <w:rsid w:val="00D32CB7"/>
    <w:rsid w:val="00D400D7"/>
    <w:rsid w:val="00D4324F"/>
    <w:rsid w:val="00D457BB"/>
    <w:rsid w:val="00D45D33"/>
    <w:rsid w:val="00D505C4"/>
    <w:rsid w:val="00D50908"/>
    <w:rsid w:val="00D51470"/>
    <w:rsid w:val="00D51761"/>
    <w:rsid w:val="00D521BC"/>
    <w:rsid w:val="00D55CA9"/>
    <w:rsid w:val="00D6568B"/>
    <w:rsid w:val="00D71988"/>
    <w:rsid w:val="00D73868"/>
    <w:rsid w:val="00D73C6E"/>
    <w:rsid w:val="00D75439"/>
    <w:rsid w:val="00D7744D"/>
    <w:rsid w:val="00D81890"/>
    <w:rsid w:val="00D863D7"/>
    <w:rsid w:val="00D912D4"/>
    <w:rsid w:val="00D91793"/>
    <w:rsid w:val="00D92B3E"/>
    <w:rsid w:val="00D96821"/>
    <w:rsid w:val="00DA25F8"/>
    <w:rsid w:val="00DA3EA5"/>
    <w:rsid w:val="00DB1A25"/>
    <w:rsid w:val="00DB3737"/>
    <w:rsid w:val="00DB6569"/>
    <w:rsid w:val="00DC02E1"/>
    <w:rsid w:val="00DC1C4E"/>
    <w:rsid w:val="00DC277C"/>
    <w:rsid w:val="00DC4CAE"/>
    <w:rsid w:val="00DC4D5C"/>
    <w:rsid w:val="00DC5E39"/>
    <w:rsid w:val="00DC620D"/>
    <w:rsid w:val="00DD1E72"/>
    <w:rsid w:val="00DD4097"/>
    <w:rsid w:val="00DD5841"/>
    <w:rsid w:val="00DE28BC"/>
    <w:rsid w:val="00DE379C"/>
    <w:rsid w:val="00DE458D"/>
    <w:rsid w:val="00DF3BD8"/>
    <w:rsid w:val="00DF42A3"/>
    <w:rsid w:val="00DF49FA"/>
    <w:rsid w:val="00DF57A3"/>
    <w:rsid w:val="00E014A3"/>
    <w:rsid w:val="00E02B8A"/>
    <w:rsid w:val="00E0472E"/>
    <w:rsid w:val="00E0696A"/>
    <w:rsid w:val="00E1349B"/>
    <w:rsid w:val="00E2045D"/>
    <w:rsid w:val="00E208BB"/>
    <w:rsid w:val="00E20FCE"/>
    <w:rsid w:val="00E22DE0"/>
    <w:rsid w:val="00E24225"/>
    <w:rsid w:val="00E2486E"/>
    <w:rsid w:val="00E2669B"/>
    <w:rsid w:val="00E26B06"/>
    <w:rsid w:val="00E27BF0"/>
    <w:rsid w:val="00E3174E"/>
    <w:rsid w:val="00E349B0"/>
    <w:rsid w:val="00E35680"/>
    <w:rsid w:val="00E35E8A"/>
    <w:rsid w:val="00E433A0"/>
    <w:rsid w:val="00E43609"/>
    <w:rsid w:val="00E50289"/>
    <w:rsid w:val="00E505E9"/>
    <w:rsid w:val="00E50A46"/>
    <w:rsid w:val="00E52050"/>
    <w:rsid w:val="00E54DAF"/>
    <w:rsid w:val="00E611FF"/>
    <w:rsid w:val="00E615B8"/>
    <w:rsid w:val="00E618A4"/>
    <w:rsid w:val="00E62002"/>
    <w:rsid w:val="00E63E23"/>
    <w:rsid w:val="00E71518"/>
    <w:rsid w:val="00E74BD4"/>
    <w:rsid w:val="00E7596F"/>
    <w:rsid w:val="00E81040"/>
    <w:rsid w:val="00E81429"/>
    <w:rsid w:val="00E81765"/>
    <w:rsid w:val="00E820E8"/>
    <w:rsid w:val="00E842D1"/>
    <w:rsid w:val="00E941A8"/>
    <w:rsid w:val="00E957B0"/>
    <w:rsid w:val="00E95BC8"/>
    <w:rsid w:val="00E97F1A"/>
    <w:rsid w:val="00EA08F2"/>
    <w:rsid w:val="00EA0924"/>
    <w:rsid w:val="00EA1CC7"/>
    <w:rsid w:val="00EB119E"/>
    <w:rsid w:val="00EB367A"/>
    <w:rsid w:val="00EB3CE3"/>
    <w:rsid w:val="00ED0CE8"/>
    <w:rsid w:val="00ED18F5"/>
    <w:rsid w:val="00ED1932"/>
    <w:rsid w:val="00ED482F"/>
    <w:rsid w:val="00EE15AF"/>
    <w:rsid w:val="00EE4830"/>
    <w:rsid w:val="00EF52BC"/>
    <w:rsid w:val="00F01B29"/>
    <w:rsid w:val="00F06E72"/>
    <w:rsid w:val="00F10CEF"/>
    <w:rsid w:val="00F14128"/>
    <w:rsid w:val="00F1499F"/>
    <w:rsid w:val="00F1518F"/>
    <w:rsid w:val="00F212F5"/>
    <w:rsid w:val="00F2606D"/>
    <w:rsid w:val="00F275DC"/>
    <w:rsid w:val="00F30080"/>
    <w:rsid w:val="00F33C47"/>
    <w:rsid w:val="00F3497D"/>
    <w:rsid w:val="00F409CB"/>
    <w:rsid w:val="00F43622"/>
    <w:rsid w:val="00F43BB2"/>
    <w:rsid w:val="00F50F61"/>
    <w:rsid w:val="00F51D2D"/>
    <w:rsid w:val="00F614E7"/>
    <w:rsid w:val="00F61CA6"/>
    <w:rsid w:val="00F65D1B"/>
    <w:rsid w:val="00F67812"/>
    <w:rsid w:val="00F73D8D"/>
    <w:rsid w:val="00F81077"/>
    <w:rsid w:val="00F84DF3"/>
    <w:rsid w:val="00F85F35"/>
    <w:rsid w:val="00F95087"/>
    <w:rsid w:val="00F953AB"/>
    <w:rsid w:val="00F9607F"/>
    <w:rsid w:val="00FA0C00"/>
    <w:rsid w:val="00FA21A9"/>
    <w:rsid w:val="00FA3B68"/>
    <w:rsid w:val="00FA5217"/>
    <w:rsid w:val="00FA668E"/>
    <w:rsid w:val="00FB051A"/>
    <w:rsid w:val="00FB0813"/>
    <w:rsid w:val="00FB0941"/>
    <w:rsid w:val="00FB0AAB"/>
    <w:rsid w:val="00FB1210"/>
    <w:rsid w:val="00FB35F3"/>
    <w:rsid w:val="00FC45B3"/>
    <w:rsid w:val="00FC635A"/>
    <w:rsid w:val="00FD43EB"/>
    <w:rsid w:val="00FD4F6E"/>
    <w:rsid w:val="00FE0F90"/>
    <w:rsid w:val="00FE22AE"/>
    <w:rsid w:val="00FE7B04"/>
    <w:rsid w:val="00FF10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7D2D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color w:val="000000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color w:val="000000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sz w:val="28"/>
      <w:szCs w:val="28"/>
    </w:rPr>
  </w:style>
  <w:style w:type="paragraph" w:styleId="8">
    <w:name w:val="heading 8"/>
    <w:basedOn w:val="a"/>
    <w:next w:val="a"/>
    <w:qFormat/>
    <w:pPr>
      <w:keepNext/>
      <w:ind w:firstLine="6804"/>
      <w:outlineLvl w:val="7"/>
    </w:pPr>
    <w:rPr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footnote reference"/>
    <w:basedOn w:val="a0"/>
    <w:semiHidden/>
    <w:rPr>
      <w:vertAlign w:val="superscript"/>
    </w:rPr>
  </w:style>
  <w:style w:type="paragraph" w:styleId="a4">
    <w:name w:val="caption"/>
    <w:basedOn w:val="a"/>
    <w:next w:val="a"/>
    <w:qFormat/>
    <w:pPr>
      <w:spacing w:before="120"/>
      <w:jc w:val="center"/>
    </w:pPr>
    <w:rPr>
      <w:b/>
      <w:bCs/>
      <w:sz w:val="24"/>
      <w:szCs w:val="24"/>
    </w:rPr>
  </w:style>
  <w:style w:type="paragraph" w:customStyle="1" w:styleId="a5">
    <w:name w:val="набор"/>
    <w:basedOn w:val="a"/>
    <w:pPr>
      <w:tabs>
        <w:tab w:val="left" w:pos="709"/>
        <w:tab w:val="right" w:pos="8505"/>
      </w:tabs>
      <w:spacing w:before="120" w:after="120"/>
      <w:ind w:left="454" w:right="3402" w:hanging="284"/>
    </w:pPr>
    <w:rPr>
      <w:i/>
      <w:iCs/>
    </w:rPr>
  </w:style>
  <w:style w:type="paragraph" w:styleId="a6">
    <w:name w:val="footnote text"/>
    <w:basedOn w:val="a"/>
    <w:semiHidden/>
  </w:style>
  <w:style w:type="paragraph" w:styleId="a7">
    <w:name w:val="Body Text Indent"/>
    <w:basedOn w:val="a"/>
    <w:pPr>
      <w:ind w:right="-284" w:firstLine="6663"/>
    </w:pPr>
    <w:rPr>
      <w:sz w:val="28"/>
      <w:szCs w:val="28"/>
    </w:rPr>
  </w:style>
  <w:style w:type="paragraph" w:styleId="a8">
    <w:name w:val="Body Text"/>
    <w:basedOn w:val="a"/>
    <w:pPr>
      <w:jc w:val="both"/>
    </w:pPr>
    <w:rPr>
      <w:color w:val="000000"/>
    </w:rPr>
  </w:style>
  <w:style w:type="paragraph" w:styleId="a9">
    <w:name w:val="header"/>
    <w:basedOn w:val="a"/>
    <w:pPr>
      <w:tabs>
        <w:tab w:val="center" w:pos="4153"/>
        <w:tab w:val="right" w:pos="8306"/>
      </w:tabs>
    </w:pPr>
  </w:style>
  <w:style w:type="character" w:styleId="aa">
    <w:name w:val="page number"/>
    <w:basedOn w:val="a0"/>
  </w:style>
  <w:style w:type="paragraph" w:styleId="ab">
    <w:name w:val="footer"/>
    <w:basedOn w:val="a"/>
    <w:pPr>
      <w:tabs>
        <w:tab w:val="center" w:pos="4153"/>
        <w:tab w:val="right" w:pos="8306"/>
      </w:tabs>
    </w:pPr>
    <w:rPr>
      <w:rFonts w:ascii="TimesET" w:hAnsi="TimesET" w:cs="TimesET"/>
      <w:sz w:val="24"/>
      <w:szCs w:val="24"/>
    </w:rPr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">
    <w:name w:val="Body Text 2"/>
    <w:basedOn w:val="a"/>
    <w:rPr>
      <w:b/>
      <w:bCs/>
      <w:sz w:val="22"/>
      <w:szCs w:val="22"/>
    </w:rPr>
  </w:style>
  <w:style w:type="paragraph" w:styleId="ad">
    <w:name w:val="Plain Text"/>
    <w:basedOn w:val="a"/>
    <w:link w:val="ae"/>
    <w:rPr>
      <w:rFonts w:ascii="Courier New" w:hAnsi="Courier New" w:cs="Courier New"/>
    </w:rPr>
  </w:style>
  <w:style w:type="character" w:customStyle="1" w:styleId="af">
    <w:name w:val="номер страницы"/>
    <w:basedOn w:val="a0"/>
  </w:style>
  <w:style w:type="table" w:styleId="af0">
    <w:name w:val="Table Grid"/>
    <w:basedOn w:val="a1"/>
    <w:rsid w:val="00964A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rsid w:val="00CE08F0"/>
    <w:pPr>
      <w:spacing w:after="120" w:line="480" w:lineRule="auto"/>
      <w:ind w:left="283"/>
    </w:pPr>
  </w:style>
  <w:style w:type="character" w:customStyle="1" w:styleId="ae">
    <w:name w:val="Текст Знак"/>
    <w:basedOn w:val="a0"/>
    <w:link w:val="ad"/>
    <w:locked/>
    <w:rsid w:val="007D161E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&#1057;&#1090;&#1072;&#1090;&#1080;&#1089;&#1090;&#1080;&#1082;&#1072;\10%20&#1057;&#1090;&#1072;&#1090;&#1080;&#1089;&#1090;&#1080;&#1095;&#1077;&#1089;&#1082;&#1080;&#1077;%20&#1076;&#1072;&#1085;&#1085;&#1099;&#1077;%20&#1076;&#1083;&#1103;%20&#1089;&#1072;&#1081;&#1090;&#1072;%20&#1087;&#1088;&#1086;&#1082;&#1091;&#1088;&#1072;&#1090;&#1091;&#1088;&#1099;%20&#1082;&#1088;&#1072;&#1103;\2018\&#1080;&#1102;&#1085;&#1100;\&#1057;&#1074;&#1077;&#1076;&#1077;&#1085;&#1080;&#1103;%20&#1086;&#1073;%20&#1080;&#1079;&#1098;&#1103;&#1090;&#1080;&#1080;%20&#1080;&#1079;%20&#1085;&#1077;&#1079;&#1072;&#1082;&#1086;&#1085;&#1085;&#1086;&#1075;&#1086;%20&#1086;&#1073;&#1086;&#1088;&#1086;&#1090;&#1072;%20&#1085;&#1072;&#1088;&#1082;&#1086;&#1090;&#1080;&#1095;&#1077;&#1089;&#1082;&#1080;&#1093;%20&#1089;&#1088;&#1077;&#1076;&#1089;&#1090;&#1074;%20&#1079;&#1072;%20&#1103;&#1085;&#1074;&#1072;&#1088;&#1100;-&#1080;&#1102;&#1085;&#1100;%202018%20&#1075;&#1086;&#1076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Сведения об изъятии из незаконного оборота наркотических средств за январь-июнь 2018 года</Template>
  <TotalTime>0</TotalTime>
  <Pages>8</Pages>
  <Words>1803</Words>
  <Characters>10283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Номер строки</vt:lpstr>
    </vt:vector>
  </TitlesOfParts>
  <Company>ФСНП</Company>
  <LinksUpToDate>false</LinksUpToDate>
  <CharactersWithSpaces>12062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строки</dc:title>
  <dc:creator>kuzmina.m</dc:creator>
  <cp:lastModifiedBy>kuzmina.m</cp:lastModifiedBy>
  <cp:revision>1</cp:revision>
  <cp:lastPrinted>2015-08-05T07:11:00Z</cp:lastPrinted>
  <dcterms:created xsi:type="dcterms:W3CDTF">2018-07-12T11:28:00Z</dcterms:created>
  <dcterms:modified xsi:type="dcterms:W3CDTF">2018-07-12T11:28:00Z</dcterms:modified>
</cp:coreProperties>
</file>