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57D" w:rsidRDefault="0021457D" w:rsidP="00470120">
      <w:pPr>
        <w:spacing w:line="240" w:lineRule="exac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Рассмотрение обращений и прием граждан </w:t>
      </w:r>
    </w:p>
    <w:p w:rsidR="0021457D" w:rsidRDefault="0021457D" w:rsidP="00470120">
      <w:pPr>
        <w:spacing w:line="240" w:lineRule="exac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2012 году в сравнении с 2011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65"/>
        <w:gridCol w:w="5074"/>
        <w:gridCol w:w="1833"/>
        <w:gridCol w:w="1799"/>
      </w:tblGrid>
      <w:tr w:rsidR="0021457D" w:rsidRPr="00EA6850" w:rsidTr="00EA6850">
        <w:tc>
          <w:tcPr>
            <w:tcW w:w="5939" w:type="dxa"/>
            <w:gridSpan w:val="2"/>
          </w:tcPr>
          <w:p w:rsidR="0021457D" w:rsidRPr="00EA6850" w:rsidRDefault="0021457D" w:rsidP="00EA68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:rsidR="0021457D" w:rsidRPr="00EA6850" w:rsidRDefault="0021457D" w:rsidP="00EA68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850">
              <w:rPr>
                <w:rFonts w:ascii="Times New Roman" w:hAnsi="Times New Roman"/>
                <w:sz w:val="28"/>
                <w:szCs w:val="28"/>
              </w:rPr>
              <w:t>2011</w:t>
            </w:r>
          </w:p>
        </w:tc>
        <w:tc>
          <w:tcPr>
            <w:tcW w:w="1799" w:type="dxa"/>
          </w:tcPr>
          <w:p w:rsidR="0021457D" w:rsidRPr="00EA6850" w:rsidRDefault="0021457D" w:rsidP="00EA68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6850">
              <w:rPr>
                <w:rFonts w:ascii="Times New Roman" w:hAnsi="Times New Roman"/>
                <w:b/>
                <w:sz w:val="28"/>
                <w:szCs w:val="28"/>
              </w:rPr>
              <w:t>2012</w:t>
            </w:r>
          </w:p>
        </w:tc>
      </w:tr>
      <w:tr w:rsidR="0021457D" w:rsidRPr="00EA6850" w:rsidTr="00EA6850">
        <w:tc>
          <w:tcPr>
            <w:tcW w:w="5939" w:type="dxa"/>
            <w:gridSpan w:val="2"/>
          </w:tcPr>
          <w:p w:rsidR="0021457D" w:rsidRPr="00EA6850" w:rsidRDefault="0021457D" w:rsidP="00EA6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6850">
              <w:rPr>
                <w:rFonts w:ascii="Times New Roman" w:hAnsi="Times New Roman"/>
                <w:sz w:val="28"/>
                <w:szCs w:val="28"/>
              </w:rPr>
              <w:t xml:space="preserve">Поступило обращений </w:t>
            </w:r>
          </w:p>
        </w:tc>
        <w:tc>
          <w:tcPr>
            <w:tcW w:w="1833" w:type="dxa"/>
            <w:vAlign w:val="center"/>
          </w:tcPr>
          <w:p w:rsidR="0021457D" w:rsidRPr="00EA6850" w:rsidRDefault="0021457D" w:rsidP="00EA6850">
            <w:pPr>
              <w:pStyle w:val="NormalWeb"/>
              <w:spacing w:line="225" w:lineRule="atLeast"/>
              <w:jc w:val="center"/>
              <w:rPr>
                <w:sz w:val="28"/>
                <w:szCs w:val="28"/>
                <w:lang w:eastAsia="en-US"/>
              </w:rPr>
            </w:pPr>
            <w:r w:rsidRPr="00EA6850">
              <w:rPr>
                <w:sz w:val="28"/>
                <w:szCs w:val="28"/>
                <w:lang w:eastAsia="en-US"/>
              </w:rPr>
              <w:t>31142</w:t>
            </w:r>
          </w:p>
        </w:tc>
        <w:tc>
          <w:tcPr>
            <w:tcW w:w="1799" w:type="dxa"/>
            <w:vAlign w:val="center"/>
          </w:tcPr>
          <w:p w:rsidR="0021457D" w:rsidRPr="00EA6850" w:rsidRDefault="0021457D" w:rsidP="00EA6850">
            <w:pPr>
              <w:pStyle w:val="NormalWeb"/>
              <w:spacing w:line="225" w:lineRule="atLeast"/>
              <w:jc w:val="center"/>
              <w:rPr>
                <w:b/>
                <w:sz w:val="28"/>
                <w:szCs w:val="28"/>
                <w:lang w:eastAsia="en-US"/>
              </w:rPr>
            </w:pPr>
            <w:r w:rsidRPr="00EA6850">
              <w:rPr>
                <w:b/>
                <w:sz w:val="28"/>
                <w:szCs w:val="28"/>
                <w:lang w:eastAsia="en-US"/>
              </w:rPr>
              <w:t>32752</w:t>
            </w:r>
          </w:p>
        </w:tc>
      </w:tr>
      <w:tr w:rsidR="0021457D" w:rsidRPr="00EA6850" w:rsidTr="00EA6850">
        <w:tc>
          <w:tcPr>
            <w:tcW w:w="5939" w:type="dxa"/>
            <w:gridSpan w:val="2"/>
          </w:tcPr>
          <w:p w:rsidR="0021457D" w:rsidRPr="00EA6850" w:rsidRDefault="0021457D" w:rsidP="00EA6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6850">
              <w:rPr>
                <w:rFonts w:ascii="Times New Roman" w:hAnsi="Times New Roman"/>
                <w:sz w:val="28"/>
                <w:szCs w:val="28"/>
              </w:rPr>
              <w:t>Разрешено обращений непосредственно органами прокуратуры</w:t>
            </w:r>
          </w:p>
        </w:tc>
        <w:tc>
          <w:tcPr>
            <w:tcW w:w="1833" w:type="dxa"/>
            <w:vAlign w:val="center"/>
          </w:tcPr>
          <w:p w:rsidR="0021457D" w:rsidRPr="00EA6850" w:rsidRDefault="0021457D" w:rsidP="00EA6850">
            <w:pPr>
              <w:pStyle w:val="NormalWeb"/>
              <w:spacing w:line="225" w:lineRule="atLeast"/>
              <w:jc w:val="center"/>
              <w:rPr>
                <w:sz w:val="28"/>
                <w:szCs w:val="28"/>
                <w:lang w:eastAsia="en-US"/>
              </w:rPr>
            </w:pPr>
            <w:r w:rsidRPr="00EA6850">
              <w:rPr>
                <w:sz w:val="28"/>
                <w:szCs w:val="28"/>
                <w:lang w:eastAsia="en-US"/>
              </w:rPr>
              <w:t>17493</w:t>
            </w:r>
          </w:p>
        </w:tc>
        <w:tc>
          <w:tcPr>
            <w:tcW w:w="1799" w:type="dxa"/>
            <w:vAlign w:val="center"/>
          </w:tcPr>
          <w:p w:rsidR="0021457D" w:rsidRPr="00EA6850" w:rsidRDefault="0021457D" w:rsidP="00EA6850">
            <w:pPr>
              <w:pStyle w:val="NormalWeb"/>
              <w:spacing w:line="225" w:lineRule="atLeast"/>
              <w:jc w:val="center"/>
              <w:rPr>
                <w:b/>
                <w:sz w:val="28"/>
                <w:szCs w:val="28"/>
                <w:lang w:eastAsia="en-US"/>
              </w:rPr>
            </w:pPr>
            <w:r w:rsidRPr="00EA6850">
              <w:rPr>
                <w:b/>
                <w:sz w:val="28"/>
                <w:szCs w:val="28"/>
                <w:lang w:eastAsia="en-US"/>
              </w:rPr>
              <w:t>16928</w:t>
            </w:r>
          </w:p>
        </w:tc>
      </w:tr>
      <w:tr w:rsidR="0021457D" w:rsidRPr="00EA6850" w:rsidTr="00EA6850">
        <w:tc>
          <w:tcPr>
            <w:tcW w:w="5939" w:type="dxa"/>
            <w:gridSpan w:val="2"/>
          </w:tcPr>
          <w:p w:rsidR="0021457D" w:rsidRPr="00EA6850" w:rsidRDefault="0021457D" w:rsidP="00EA6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6850">
              <w:rPr>
                <w:rFonts w:ascii="Times New Roman" w:hAnsi="Times New Roman"/>
                <w:sz w:val="28"/>
                <w:szCs w:val="28"/>
              </w:rPr>
              <w:t>Удовлетворено обращений</w:t>
            </w:r>
          </w:p>
        </w:tc>
        <w:tc>
          <w:tcPr>
            <w:tcW w:w="1833" w:type="dxa"/>
            <w:vAlign w:val="center"/>
          </w:tcPr>
          <w:p w:rsidR="0021457D" w:rsidRPr="00EA6850" w:rsidRDefault="0021457D" w:rsidP="00EA6850">
            <w:pPr>
              <w:pStyle w:val="NormalWeb"/>
              <w:spacing w:line="225" w:lineRule="atLeast"/>
              <w:jc w:val="center"/>
              <w:rPr>
                <w:sz w:val="28"/>
                <w:szCs w:val="28"/>
                <w:lang w:eastAsia="en-US"/>
              </w:rPr>
            </w:pPr>
            <w:r w:rsidRPr="00EA6850">
              <w:rPr>
                <w:sz w:val="28"/>
                <w:szCs w:val="28"/>
                <w:lang w:eastAsia="en-US"/>
              </w:rPr>
              <w:t>2964</w:t>
            </w:r>
          </w:p>
        </w:tc>
        <w:tc>
          <w:tcPr>
            <w:tcW w:w="1799" w:type="dxa"/>
            <w:vAlign w:val="center"/>
          </w:tcPr>
          <w:p w:rsidR="0021457D" w:rsidRPr="00EA6850" w:rsidRDefault="0021457D" w:rsidP="00EA6850">
            <w:pPr>
              <w:pStyle w:val="NormalWeb"/>
              <w:spacing w:line="225" w:lineRule="atLeast"/>
              <w:jc w:val="center"/>
              <w:rPr>
                <w:b/>
                <w:sz w:val="28"/>
                <w:szCs w:val="28"/>
                <w:lang w:eastAsia="en-US"/>
              </w:rPr>
            </w:pPr>
            <w:r w:rsidRPr="00EA6850">
              <w:rPr>
                <w:b/>
                <w:sz w:val="28"/>
                <w:szCs w:val="28"/>
                <w:lang w:eastAsia="en-US"/>
              </w:rPr>
              <w:t>2953</w:t>
            </w:r>
          </w:p>
        </w:tc>
      </w:tr>
      <w:tr w:rsidR="0021457D" w:rsidRPr="00EA6850" w:rsidTr="00EA6850">
        <w:tc>
          <w:tcPr>
            <w:tcW w:w="5939" w:type="dxa"/>
            <w:gridSpan w:val="2"/>
          </w:tcPr>
          <w:p w:rsidR="0021457D" w:rsidRPr="00EA6850" w:rsidRDefault="0021457D" w:rsidP="00EA6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6850">
              <w:rPr>
                <w:rFonts w:ascii="Times New Roman" w:hAnsi="Times New Roman"/>
                <w:sz w:val="28"/>
                <w:szCs w:val="28"/>
              </w:rPr>
              <w:t>Разрешено жалоб по вопросам надзора за исполнением законов и законностью правовых актов</w:t>
            </w:r>
          </w:p>
        </w:tc>
        <w:tc>
          <w:tcPr>
            <w:tcW w:w="1833" w:type="dxa"/>
            <w:vAlign w:val="center"/>
          </w:tcPr>
          <w:p w:rsidR="0021457D" w:rsidRPr="00EA6850" w:rsidRDefault="0021457D" w:rsidP="00EA6850">
            <w:pPr>
              <w:pStyle w:val="NormalWeb"/>
              <w:spacing w:line="225" w:lineRule="atLeast"/>
              <w:jc w:val="center"/>
              <w:rPr>
                <w:sz w:val="28"/>
                <w:szCs w:val="28"/>
                <w:lang w:eastAsia="en-US"/>
              </w:rPr>
            </w:pPr>
            <w:r w:rsidRPr="00EA6850">
              <w:rPr>
                <w:sz w:val="28"/>
                <w:szCs w:val="28"/>
                <w:lang w:eastAsia="en-US"/>
              </w:rPr>
              <w:t>10063</w:t>
            </w:r>
          </w:p>
        </w:tc>
        <w:tc>
          <w:tcPr>
            <w:tcW w:w="1799" w:type="dxa"/>
            <w:vAlign w:val="center"/>
          </w:tcPr>
          <w:p w:rsidR="0021457D" w:rsidRPr="00EA6850" w:rsidRDefault="0021457D" w:rsidP="00EA6850">
            <w:pPr>
              <w:pStyle w:val="NormalWeb"/>
              <w:spacing w:line="225" w:lineRule="atLeast"/>
              <w:jc w:val="center"/>
              <w:rPr>
                <w:b/>
                <w:sz w:val="28"/>
                <w:szCs w:val="28"/>
                <w:lang w:eastAsia="en-US"/>
              </w:rPr>
            </w:pPr>
            <w:r w:rsidRPr="00EA6850">
              <w:rPr>
                <w:b/>
                <w:sz w:val="28"/>
                <w:szCs w:val="28"/>
                <w:lang w:eastAsia="en-US"/>
              </w:rPr>
              <w:t>9988</w:t>
            </w:r>
          </w:p>
        </w:tc>
      </w:tr>
      <w:tr w:rsidR="0021457D" w:rsidRPr="00EA6850" w:rsidTr="00EA6850">
        <w:tc>
          <w:tcPr>
            <w:tcW w:w="865" w:type="dxa"/>
            <w:vMerge w:val="restart"/>
          </w:tcPr>
          <w:p w:rsidR="0021457D" w:rsidRPr="00EA6850" w:rsidRDefault="0021457D" w:rsidP="00EA6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457D" w:rsidRPr="00EA6850" w:rsidRDefault="0021457D" w:rsidP="00EA6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457D" w:rsidRPr="00EA6850" w:rsidRDefault="0021457D" w:rsidP="00EA6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6850">
              <w:rPr>
                <w:rFonts w:ascii="Times New Roman" w:hAnsi="Times New Roman"/>
                <w:sz w:val="24"/>
                <w:szCs w:val="24"/>
              </w:rPr>
              <w:t>В том</w:t>
            </w:r>
          </w:p>
          <w:p w:rsidR="0021457D" w:rsidRPr="00EA6850" w:rsidRDefault="0021457D" w:rsidP="00EA6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6850">
              <w:rPr>
                <w:rFonts w:ascii="Times New Roman" w:hAnsi="Times New Roman"/>
                <w:sz w:val="24"/>
                <w:szCs w:val="24"/>
              </w:rPr>
              <w:t>числе:</w:t>
            </w:r>
          </w:p>
        </w:tc>
        <w:tc>
          <w:tcPr>
            <w:tcW w:w="5074" w:type="dxa"/>
          </w:tcPr>
          <w:p w:rsidR="0021457D" w:rsidRPr="00EA6850" w:rsidRDefault="0021457D" w:rsidP="00EA6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6850">
              <w:rPr>
                <w:rFonts w:ascii="Times New Roman" w:hAnsi="Times New Roman"/>
                <w:sz w:val="28"/>
                <w:szCs w:val="28"/>
              </w:rPr>
              <w:t>на нарушения трудового законодательства</w:t>
            </w:r>
          </w:p>
        </w:tc>
        <w:tc>
          <w:tcPr>
            <w:tcW w:w="1833" w:type="dxa"/>
            <w:vAlign w:val="center"/>
          </w:tcPr>
          <w:p w:rsidR="0021457D" w:rsidRPr="00EA6850" w:rsidRDefault="0021457D" w:rsidP="00EA68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850">
              <w:rPr>
                <w:rFonts w:ascii="Times New Roman" w:hAnsi="Times New Roman"/>
                <w:sz w:val="28"/>
                <w:szCs w:val="28"/>
              </w:rPr>
              <w:t>777</w:t>
            </w:r>
          </w:p>
        </w:tc>
        <w:tc>
          <w:tcPr>
            <w:tcW w:w="1799" w:type="dxa"/>
            <w:vAlign w:val="center"/>
          </w:tcPr>
          <w:p w:rsidR="0021457D" w:rsidRPr="00EA6850" w:rsidRDefault="0021457D" w:rsidP="00EA6850">
            <w:pPr>
              <w:pStyle w:val="NormalWeb"/>
              <w:spacing w:line="225" w:lineRule="atLeast"/>
              <w:jc w:val="center"/>
              <w:rPr>
                <w:b/>
                <w:sz w:val="28"/>
                <w:szCs w:val="28"/>
                <w:lang w:eastAsia="en-US"/>
              </w:rPr>
            </w:pPr>
            <w:r w:rsidRPr="00EA6850">
              <w:rPr>
                <w:b/>
                <w:sz w:val="28"/>
                <w:szCs w:val="28"/>
                <w:lang w:eastAsia="en-US"/>
              </w:rPr>
              <w:t>826</w:t>
            </w:r>
          </w:p>
        </w:tc>
      </w:tr>
      <w:tr w:rsidR="0021457D" w:rsidRPr="00EA6850" w:rsidTr="00EA6850">
        <w:tc>
          <w:tcPr>
            <w:tcW w:w="865" w:type="dxa"/>
            <w:vMerge/>
          </w:tcPr>
          <w:p w:rsidR="0021457D" w:rsidRPr="00EA6850" w:rsidRDefault="0021457D" w:rsidP="00EA6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4" w:type="dxa"/>
          </w:tcPr>
          <w:p w:rsidR="0021457D" w:rsidRPr="00EA6850" w:rsidRDefault="0021457D" w:rsidP="00EA6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6850">
              <w:rPr>
                <w:rFonts w:ascii="Times New Roman" w:hAnsi="Times New Roman"/>
                <w:sz w:val="28"/>
                <w:szCs w:val="28"/>
              </w:rPr>
              <w:t>удовлетворено</w:t>
            </w:r>
          </w:p>
        </w:tc>
        <w:tc>
          <w:tcPr>
            <w:tcW w:w="1833" w:type="dxa"/>
            <w:vAlign w:val="center"/>
          </w:tcPr>
          <w:p w:rsidR="0021457D" w:rsidRPr="00EA6850" w:rsidRDefault="0021457D" w:rsidP="00EA68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850">
              <w:rPr>
                <w:rFonts w:ascii="Times New Roman" w:hAnsi="Times New Roman"/>
                <w:sz w:val="28"/>
                <w:szCs w:val="28"/>
              </w:rPr>
              <w:t>424</w:t>
            </w:r>
          </w:p>
        </w:tc>
        <w:tc>
          <w:tcPr>
            <w:tcW w:w="1799" w:type="dxa"/>
            <w:vAlign w:val="center"/>
          </w:tcPr>
          <w:p w:rsidR="0021457D" w:rsidRPr="00EA6850" w:rsidRDefault="0021457D" w:rsidP="00EA6850">
            <w:pPr>
              <w:pStyle w:val="NormalWeb"/>
              <w:spacing w:line="225" w:lineRule="atLeast"/>
              <w:jc w:val="center"/>
              <w:rPr>
                <w:b/>
                <w:sz w:val="28"/>
                <w:szCs w:val="28"/>
                <w:lang w:eastAsia="en-US"/>
              </w:rPr>
            </w:pPr>
            <w:r w:rsidRPr="00EA6850">
              <w:rPr>
                <w:b/>
                <w:sz w:val="28"/>
                <w:szCs w:val="28"/>
                <w:lang w:eastAsia="en-US"/>
              </w:rPr>
              <w:t>425</w:t>
            </w:r>
          </w:p>
        </w:tc>
      </w:tr>
      <w:tr w:rsidR="0021457D" w:rsidRPr="00EA6850" w:rsidTr="00EA6850">
        <w:tc>
          <w:tcPr>
            <w:tcW w:w="865" w:type="dxa"/>
            <w:vMerge/>
          </w:tcPr>
          <w:p w:rsidR="0021457D" w:rsidRPr="00EA6850" w:rsidRDefault="0021457D" w:rsidP="00EA6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74" w:type="dxa"/>
          </w:tcPr>
          <w:p w:rsidR="0021457D" w:rsidRPr="00EA6850" w:rsidRDefault="0021457D" w:rsidP="00EA6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6850">
              <w:rPr>
                <w:rFonts w:ascii="Times New Roman" w:hAnsi="Times New Roman"/>
                <w:sz w:val="28"/>
                <w:szCs w:val="28"/>
              </w:rPr>
              <w:t>на нарушения жилищного законодательства</w:t>
            </w:r>
          </w:p>
        </w:tc>
        <w:tc>
          <w:tcPr>
            <w:tcW w:w="1833" w:type="dxa"/>
            <w:vAlign w:val="center"/>
          </w:tcPr>
          <w:p w:rsidR="0021457D" w:rsidRPr="00EA6850" w:rsidRDefault="0021457D" w:rsidP="00EA68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850">
              <w:rPr>
                <w:rFonts w:ascii="Times New Roman" w:hAnsi="Times New Roman"/>
                <w:sz w:val="28"/>
                <w:szCs w:val="28"/>
              </w:rPr>
              <w:t>2339</w:t>
            </w:r>
          </w:p>
        </w:tc>
        <w:tc>
          <w:tcPr>
            <w:tcW w:w="1799" w:type="dxa"/>
            <w:vAlign w:val="center"/>
          </w:tcPr>
          <w:p w:rsidR="0021457D" w:rsidRPr="00EA6850" w:rsidRDefault="0021457D" w:rsidP="00EA6850">
            <w:pPr>
              <w:pStyle w:val="NormalWeb"/>
              <w:spacing w:line="225" w:lineRule="atLeast"/>
              <w:jc w:val="center"/>
              <w:rPr>
                <w:b/>
                <w:sz w:val="28"/>
                <w:szCs w:val="28"/>
                <w:lang w:eastAsia="en-US"/>
              </w:rPr>
            </w:pPr>
            <w:r w:rsidRPr="00EA6850">
              <w:rPr>
                <w:b/>
                <w:sz w:val="28"/>
                <w:szCs w:val="28"/>
                <w:lang w:eastAsia="en-US"/>
              </w:rPr>
              <w:t>1983</w:t>
            </w:r>
          </w:p>
        </w:tc>
      </w:tr>
      <w:tr w:rsidR="0021457D" w:rsidRPr="00EA6850" w:rsidTr="00EA6850">
        <w:tc>
          <w:tcPr>
            <w:tcW w:w="865" w:type="dxa"/>
            <w:vMerge/>
          </w:tcPr>
          <w:p w:rsidR="0021457D" w:rsidRPr="00EA6850" w:rsidRDefault="0021457D" w:rsidP="00EA6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74" w:type="dxa"/>
          </w:tcPr>
          <w:p w:rsidR="0021457D" w:rsidRPr="00EA6850" w:rsidRDefault="0021457D" w:rsidP="00EA6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6850">
              <w:rPr>
                <w:rFonts w:ascii="Times New Roman" w:hAnsi="Times New Roman"/>
                <w:sz w:val="28"/>
                <w:szCs w:val="28"/>
              </w:rPr>
              <w:t>удовлетворено</w:t>
            </w:r>
          </w:p>
        </w:tc>
        <w:tc>
          <w:tcPr>
            <w:tcW w:w="1833" w:type="dxa"/>
            <w:vAlign w:val="center"/>
          </w:tcPr>
          <w:p w:rsidR="0021457D" w:rsidRPr="00EA6850" w:rsidRDefault="0021457D" w:rsidP="00EA68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850">
              <w:rPr>
                <w:rFonts w:ascii="Times New Roman" w:hAnsi="Times New Roman"/>
                <w:sz w:val="28"/>
                <w:szCs w:val="28"/>
              </w:rPr>
              <w:t>548</w:t>
            </w:r>
          </w:p>
        </w:tc>
        <w:tc>
          <w:tcPr>
            <w:tcW w:w="1799" w:type="dxa"/>
            <w:vAlign w:val="center"/>
          </w:tcPr>
          <w:p w:rsidR="0021457D" w:rsidRPr="00EA6850" w:rsidRDefault="0021457D" w:rsidP="00EA6850">
            <w:pPr>
              <w:pStyle w:val="NormalWeb"/>
              <w:spacing w:line="225" w:lineRule="atLeast"/>
              <w:jc w:val="center"/>
              <w:rPr>
                <w:b/>
                <w:sz w:val="28"/>
                <w:szCs w:val="28"/>
                <w:lang w:eastAsia="en-US"/>
              </w:rPr>
            </w:pPr>
            <w:r w:rsidRPr="00EA6850">
              <w:rPr>
                <w:b/>
                <w:sz w:val="28"/>
                <w:szCs w:val="28"/>
                <w:lang w:eastAsia="en-US"/>
              </w:rPr>
              <w:t>480</w:t>
            </w:r>
          </w:p>
        </w:tc>
      </w:tr>
      <w:tr w:rsidR="0021457D" w:rsidRPr="00EA6850" w:rsidTr="00EA6850">
        <w:tc>
          <w:tcPr>
            <w:tcW w:w="865" w:type="dxa"/>
            <w:vMerge/>
          </w:tcPr>
          <w:p w:rsidR="0021457D" w:rsidRPr="00EA6850" w:rsidRDefault="0021457D" w:rsidP="00EA6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74" w:type="dxa"/>
          </w:tcPr>
          <w:p w:rsidR="0021457D" w:rsidRPr="00EA6850" w:rsidRDefault="0021457D" w:rsidP="00EA6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6850">
              <w:rPr>
                <w:rFonts w:ascii="Times New Roman" w:hAnsi="Times New Roman"/>
                <w:sz w:val="28"/>
                <w:szCs w:val="28"/>
              </w:rPr>
              <w:t>по вопросам земельного законодательства</w:t>
            </w:r>
          </w:p>
        </w:tc>
        <w:tc>
          <w:tcPr>
            <w:tcW w:w="1833" w:type="dxa"/>
            <w:vAlign w:val="center"/>
          </w:tcPr>
          <w:p w:rsidR="0021457D" w:rsidRPr="00EA6850" w:rsidRDefault="0021457D" w:rsidP="00EA68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850">
              <w:rPr>
                <w:rFonts w:ascii="Times New Roman" w:hAnsi="Times New Roman"/>
                <w:sz w:val="28"/>
                <w:szCs w:val="28"/>
              </w:rPr>
              <w:t>595</w:t>
            </w:r>
          </w:p>
        </w:tc>
        <w:tc>
          <w:tcPr>
            <w:tcW w:w="1799" w:type="dxa"/>
            <w:vAlign w:val="center"/>
          </w:tcPr>
          <w:p w:rsidR="0021457D" w:rsidRPr="00EA6850" w:rsidRDefault="0021457D" w:rsidP="00EA6850">
            <w:pPr>
              <w:pStyle w:val="NormalWeb"/>
              <w:spacing w:line="225" w:lineRule="atLeast"/>
              <w:jc w:val="center"/>
              <w:rPr>
                <w:b/>
                <w:sz w:val="28"/>
                <w:szCs w:val="28"/>
                <w:lang w:eastAsia="en-US"/>
              </w:rPr>
            </w:pPr>
            <w:r w:rsidRPr="00EA6850">
              <w:rPr>
                <w:b/>
                <w:sz w:val="28"/>
                <w:szCs w:val="28"/>
                <w:lang w:eastAsia="en-US"/>
              </w:rPr>
              <w:t>683</w:t>
            </w:r>
          </w:p>
        </w:tc>
      </w:tr>
      <w:tr w:rsidR="0021457D" w:rsidRPr="00EA6850" w:rsidTr="00EA6850">
        <w:tc>
          <w:tcPr>
            <w:tcW w:w="865" w:type="dxa"/>
          </w:tcPr>
          <w:p w:rsidR="0021457D" w:rsidRPr="00EA6850" w:rsidRDefault="0021457D" w:rsidP="00EA6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74" w:type="dxa"/>
          </w:tcPr>
          <w:p w:rsidR="0021457D" w:rsidRPr="00EA6850" w:rsidRDefault="0021457D" w:rsidP="00EA6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6850">
              <w:rPr>
                <w:rFonts w:ascii="Times New Roman" w:hAnsi="Times New Roman"/>
                <w:sz w:val="28"/>
                <w:szCs w:val="28"/>
              </w:rPr>
              <w:t>удовлетворено</w:t>
            </w:r>
          </w:p>
        </w:tc>
        <w:tc>
          <w:tcPr>
            <w:tcW w:w="1833" w:type="dxa"/>
            <w:vAlign w:val="center"/>
          </w:tcPr>
          <w:p w:rsidR="0021457D" w:rsidRPr="00EA6850" w:rsidRDefault="0021457D" w:rsidP="00EA68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850">
              <w:rPr>
                <w:rFonts w:ascii="Times New Roman" w:hAnsi="Times New Roman"/>
                <w:sz w:val="28"/>
                <w:szCs w:val="28"/>
              </w:rPr>
              <w:t>108</w:t>
            </w:r>
          </w:p>
        </w:tc>
        <w:tc>
          <w:tcPr>
            <w:tcW w:w="1799" w:type="dxa"/>
            <w:vAlign w:val="center"/>
          </w:tcPr>
          <w:p w:rsidR="0021457D" w:rsidRPr="00EA6850" w:rsidRDefault="0021457D" w:rsidP="00EA6850">
            <w:pPr>
              <w:pStyle w:val="NormalWeb"/>
              <w:spacing w:line="225" w:lineRule="atLeast"/>
              <w:jc w:val="center"/>
              <w:rPr>
                <w:b/>
                <w:sz w:val="28"/>
                <w:szCs w:val="28"/>
                <w:lang w:eastAsia="en-US"/>
              </w:rPr>
            </w:pPr>
            <w:r w:rsidRPr="00EA6850">
              <w:rPr>
                <w:b/>
                <w:sz w:val="28"/>
                <w:szCs w:val="28"/>
                <w:lang w:eastAsia="en-US"/>
              </w:rPr>
              <w:t>112</w:t>
            </w:r>
          </w:p>
        </w:tc>
      </w:tr>
      <w:tr w:rsidR="0021457D" w:rsidRPr="00EA6850" w:rsidTr="00EA6850">
        <w:tc>
          <w:tcPr>
            <w:tcW w:w="5939" w:type="dxa"/>
            <w:gridSpan w:val="2"/>
          </w:tcPr>
          <w:p w:rsidR="0021457D" w:rsidRPr="00EA6850" w:rsidRDefault="0021457D" w:rsidP="00EA6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6850">
              <w:rPr>
                <w:rFonts w:ascii="Times New Roman" w:hAnsi="Times New Roman"/>
                <w:sz w:val="28"/>
                <w:szCs w:val="28"/>
              </w:rPr>
              <w:t xml:space="preserve">Разрешено жалоб на действия (бездействие) и решения дознавателя, органа дознания и следователя при принятии, регистрации и рассмотрении сообщения о преступлении </w:t>
            </w:r>
          </w:p>
        </w:tc>
        <w:tc>
          <w:tcPr>
            <w:tcW w:w="1833" w:type="dxa"/>
            <w:vAlign w:val="center"/>
          </w:tcPr>
          <w:p w:rsidR="0021457D" w:rsidRPr="00EA6850" w:rsidRDefault="0021457D" w:rsidP="00EA6850">
            <w:pPr>
              <w:pStyle w:val="NormalWeb"/>
              <w:spacing w:line="225" w:lineRule="atLeast"/>
              <w:jc w:val="center"/>
              <w:rPr>
                <w:sz w:val="28"/>
                <w:szCs w:val="28"/>
                <w:lang w:eastAsia="en-US"/>
              </w:rPr>
            </w:pPr>
            <w:r w:rsidRPr="00EA6850">
              <w:rPr>
                <w:sz w:val="28"/>
                <w:szCs w:val="28"/>
                <w:lang w:eastAsia="en-US"/>
              </w:rPr>
              <w:t>3909</w:t>
            </w:r>
          </w:p>
        </w:tc>
        <w:tc>
          <w:tcPr>
            <w:tcW w:w="1799" w:type="dxa"/>
            <w:vAlign w:val="center"/>
          </w:tcPr>
          <w:p w:rsidR="0021457D" w:rsidRPr="00EA6850" w:rsidRDefault="0021457D" w:rsidP="00EA6850">
            <w:pPr>
              <w:pStyle w:val="NormalWeb"/>
              <w:spacing w:line="225" w:lineRule="atLeast"/>
              <w:jc w:val="center"/>
              <w:rPr>
                <w:b/>
                <w:sz w:val="28"/>
                <w:szCs w:val="28"/>
                <w:lang w:eastAsia="en-US"/>
              </w:rPr>
            </w:pPr>
            <w:r w:rsidRPr="00EA6850">
              <w:rPr>
                <w:b/>
                <w:sz w:val="28"/>
                <w:szCs w:val="28"/>
                <w:lang w:eastAsia="en-US"/>
              </w:rPr>
              <w:t>3652</w:t>
            </w:r>
          </w:p>
        </w:tc>
      </w:tr>
      <w:tr w:rsidR="0021457D" w:rsidRPr="00EA6850" w:rsidTr="00EA6850">
        <w:tc>
          <w:tcPr>
            <w:tcW w:w="5939" w:type="dxa"/>
            <w:gridSpan w:val="2"/>
          </w:tcPr>
          <w:p w:rsidR="0021457D" w:rsidRPr="00EA6850" w:rsidRDefault="0021457D" w:rsidP="00EA6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6850">
              <w:rPr>
                <w:rFonts w:ascii="Times New Roman" w:hAnsi="Times New Roman"/>
                <w:sz w:val="28"/>
                <w:szCs w:val="28"/>
              </w:rPr>
              <w:t>удовлетворено</w:t>
            </w:r>
          </w:p>
        </w:tc>
        <w:tc>
          <w:tcPr>
            <w:tcW w:w="1833" w:type="dxa"/>
            <w:vAlign w:val="center"/>
          </w:tcPr>
          <w:p w:rsidR="0021457D" w:rsidRPr="00EA6850" w:rsidRDefault="0021457D" w:rsidP="00EA6850">
            <w:pPr>
              <w:pStyle w:val="NormalWeb"/>
              <w:spacing w:line="225" w:lineRule="atLeast"/>
              <w:jc w:val="center"/>
              <w:rPr>
                <w:sz w:val="28"/>
                <w:szCs w:val="28"/>
                <w:lang w:eastAsia="en-US"/>
              </w:rPr>
            </w:pPr>
            <w:r w:rsidRPr="00EA6850">
              <w:rPr>
                <w:sz w:val="28"/>
                <w:szCs w:val="28"/>
                <w:lang w:eastAsia="en-US"/>
              </w:rPr>
              <w:t>542</w:t>
            </w:r>
          </w:p>
        </w:tc>
        <w:tc>
          <w:tcPr>
            <w:tcW w:w="1799" w:type="dxa"/>
            <w:vAlign w:val="center"/>
          </w:tcPr>
          <w:p w:rsidR="0021457D" w:rsidRPr="00EA6850" w:rsidRDefault="0021457D" w:rsidP="00EA6850">
            <w:pPr>
              <w:pStyle w:val="NormalWeb"/>
              <w:spacing w:line="225" w:lineRule="atLeast"/>
              <w:jc w:val="center"/>
              <w:rPr>
                <w:b/>
                <w:sz w:val="28"/>
                <w:szCs w:val="28"/>
                <w:lang w:eastAsia="en-US"/>
              </w:rPr>
            </w:pPr>
            <w:r w:rsidRPr="00EA6850">
              <w:rPr>
                <w:b/>
                <w:sz w:val="28"/>
                <w:szCs w:val="28"/>
                <w:lang w:eastAsia="en-US"/>
              </w:rPr>
              <w:t>622</w:t>
            </w:r>
          </w:p>
        </w:tc>
      </w:tr>
      <w:tr w:rsidR="0021457D" w:rsidRPr="00EA6850" w:rsidTr="00EA6850">
        <w:tc>
          <w:tcPr>
            <w:tcW w:w="5939" w:type="dxa"/>
            <w:gridSpan w:val="2"/>
          </w:tcPr>
          <w:p w:rsidR="0021457D" w:rsidRPr="00EA6850" w:rsidRDefault="0021457D" w:rsidP="00EA6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6850">
              <w:rPr>
                <w:rFonts w:ascii="Times New Roman" w:hAnsi="Times New Roman"/>
                <w:sz w:val="28"/>
                <w:szCs w:val="28"/>
              </w:rPr>
              <w:t>Разрешено жалоб по вопросам следствия и дознания</w:t>
            </w:r>
          </w:p>
        </w:tc>
        <w:tc>
          <w:tcPr>
            <w:tcW w:w="1833" w:type="dxa"/>
            <w:vAlign w:val="center"/>
          </w:tcPr>
          <w:p w:rsidR="0021457D" w:rsidRPr="00EA6850" w:rsidRDefault="0021457D" w:rsidP="00EA6850">
            <w:pPr>
              <w:pStyle w:val="NormalWeb"/>
              <w:spacing w:line="225" w:lineRule="atLeast"/>
              <w:jc w:val="center"/>
              <w:rPr>
                <w:sz w:val="28"/>
                <w:szCs w:val="28"/>
                <w:lang w:eastAsia="en-US"/>
              </w:rPr>
            </w:pPr>
            <w:r w:rsidRPr="00EA6850">
              <w:rPr>
                <w:sz w:val="28"/>
                <w:szCs w:val="28"/>
                <w:lang w:eastAsia="en-US"/>
              </w:rPr>
              <w:t>1481</w:t>
            </w:r>
          </w:p>
        </w:tc>
        <w:tc>
          <w:tcPr>
            <w:tcW w:w="1799" w:type="dxa"/>
            <w:vAlign w:val="center"/>
          </w:tcPr>
          <w:p w:rsidR="0021457D" w:rsidRPr="00EA6850" w:rsidRDefault="0021457D" w:rsidP="00EA6850">
            <w:pPr>
              <w:pStyle w:val="NormalWeb"/>
              <w:spacing w:line="225" w:lineRule="atLeast"/>
              <w:jc w:val="center"/>
              <w:rPr>
                <w:b/>
                <w:sz w:val="28"/>
                <w:szCs w:val="28"/>
                <w:lang w:eastAsia="en-US"/>
              </w:rPr>
            </w:pPr>
            <w:r w:rsidRPr="00EA6850">
              <w:rPr>
                <w:b/>
                <w:sz w:val="28"/>
                <w:szCs w:val="28"/>
                <w:lang w:eastAsia="en-US"/>
              </w:rPr>
              <w:t>1373</w:t>
            </w:r>
          </w:p>
        </w:tc>
      </w:tr>
      <w:tr w:rsidR="0021457D" w:rsidRPr="00EA6850" w:rsidTr="00EA6850">
        <w:tc>
          <w:tcPr>
            <w:tcW w:w="5939" w:type="dxa"/>
            <w:gridSpan w:val="2"/>
          </w:tcPr>
          <w:p w:rsidR="0021457D" w:rsidRPr="00EA6850" w:rsidRDefault="0021457D" w:rsidP="00EA6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6850">
              <w:rPr>
                <w:rFonts w:ascii="Times New Roman" w:hAnsi="Times New Roman"/>
                <w:sz w:val="28"/>
                <w:szCs w:val="28"/>
              </w:rPr>
              <w:t>удовлетворено</w:t>
            </w:r>
          </w:p>
        </w:tc>
        <w:tc>
          <w:tcPr>
            <w:tcW w:w="1833" w:type="dxa"/>
            <w:vAlign w:val="center"/>
          </w:tcPr>
          <w:p w:rsidR="0021457D" w:rsidRPr="00EA6850" w:rsidRDefault="0021457D" w:rsidP="00EA6850">
            <w:pPr>
              <w:pStyle w:val="NormalWeb"/>
              <w:spacing w:line="225" w:lineRule="atLeast"/>
              <w:jc w:val="center"/>
              <w:rPr>
                <w:sz w:val="28"/>
                <w:szCs w:val="28"/>
                <w:lang w:eastAsia="en-US"/>
              </w:rPr>
            </w:pPr>
            <w:r w:rsidRPr="00EA6850">
              <w:rPr>
                <w:sz w:val="28"/>
                <w:szCs w:val="28"/>
                <w:lang w:eastAsia="en-US"/>
              </w:rPr>
              <w:t>173</w:t>
            </w:r>
          </w:p>
        </w:tc>
        <w:tc>
          <w:tcPr>
            <w:tcW w:w="1799" w:type="dxa"/>
            <w:vAlign w:val="center"/>
          </w:tcPr>
          <w:p w:rsidR="0021457D" w:rsidRPr="00EA6850" w:rsidRDefault="0021457D" w:rsidP="00EA6850">
            <w:pPr>
              <w:pStyle w:val="NormalWeb"/>
              <w:spacing w:line="225" w:lineRule="atLeast"/>
              <w:jc w:val="center"/>
              <w:rPr>
                <w:b/>
                <w:sz w:val="28"/>
                <w:szCs w:val="28"/>
                <w:lang w:eastAsia="en-US"/>
              </w:rPr>
            </w:pPr>
            <w:r w:rsidRPr="00EA6850">
              <w:rPr>
                <w:b/>
                <w:sz w:val="28"/>
                <w:szCs w:val="28"/>
                <w:lang w:eastAsia="en-US"/>
              </w:rPr>
              <w:t>257</w:t>
            </w:r>
          </w:p>
        </w:tc>
      </w:tr>
      <w:tr w:rsidR="0021457D" w:rsidRPr="00EA6850" w:rsidTr="00EA6850">
        <w:tc>
          <w:tcPr>
            <w:tcW w:w="5939" w:type="dxa"/>
            <w:gridSpan w:val="2"/>
          </w:tcPr>
          <w:p w:rsidR="0021457D" w:rsidRPr="00EA6850" w:rsidRDefault="0021457D" w:rsidP="00EA6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6850">
              <w:rPr>
                <w:rFonts w:ascii="Times New Roman" w:hAnsi="Times New Roman"/>
                <w:sz w:val="28"/>
                <w:szCs w:val="28"/>
              </w:rPr>
              <w:t>Разрешено жалоб по вопросам законности и обоснованности судебных постановлений по уголовным делам</w:t>
            </w:r>
          </w:p>
        </w:tc>
        <w:tc>
          <w:tcPr>
            <w:tcW w:w="1833" w:type="dxa"/>
            <w:vAlign w:val="center"/>
          </w:tcPr>
          <w:p w:rsidR="0021457D" w:rsidRPr="00EA6850" w:rsidRDefault="0021457D" w:rsidP="00EA6850">
            <w:pPr>
              <w:pStyle w:val="NormalWeb"/>
              <w:spacing w:line="225" w:lineRule="atLeast"/>
              <w:jc w:val="center"/>
              <w:rPr>
                <w:sz w:val="28"/>
                <w:szCs w:val="28"/>
                <w:lang w:eastAsia="en-US"/>
              </w:rPr>
            </w:pPr>
            <w:r w:rsidRPr="00EA6850">
              <w:rPr>
                <w:sz w:val="28"/>
                <w:szCs w:val="28"/>
                <w:lang w:eastAsia="en-US"/>
              </w:rPr>
              <w:t>826</w:t>
            </w:r>
          </w:p>
        </w:tc>
        <w:tc>
          <w:tcPr>
            <w:tcW w:w="1799" w:type="dxa"/>
            <w:vAlign w:val="center"/>
          </w:tcPr>
          <w:p w:rsidR="0021457D" w:rsidRPr="00EA6850" w:rsidRDefault="0021457D" w:rsidP="00EA6850">
            <w:pPr>
              <w:pStyle w:val="NormalWeb"/>
              <w:spacing w:line="225" w:lineRule="atLeast"/>
              <w:jc w:val="center"/>
              <w:rPr>
                <w:b/>
                <w:sz w:val="28"/>
                <w:szCs w:val="28"/>
                <w:lang w:eastAsia="en-US"/>
              </w:rPr>
            </w:pPr>
            <w:r w:rsidRPr="00EA6850">
              <w:rPr>
                <w:b/>
                <w:sz w:val="28"/>
                <w:szCs w:val="28"/>
                <w:lang w:eastAsia="en-US"/>
              </w:rPr>
              <w:t>851</w:t>
            </w:r>
          </w:p>
        </w:tc>
      </w:tr>
      <w:tr w:rsidR="0021457D" w:rsidRPr="00EA6850" w:rsidTr="00EA6850">
        <w:tc>
          <w:tcPr>
            <w:tcW w:w="5939" w:type="dxa"/>
            <w:gridSpan w:val="2"/>
          </w:tcPr>
          <w:p w:rsidR="0021457D" w:rsidRPr="00EA6850" w:rsidRDefault="0021457D" w:rsidP="00EA6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6850">
              <w:rPr>
                <w:rFonts w:ascii="Times New Roman" w:hAnsi="Times New Roman"/>
                <w:sz w:val="28"/>
                <w:szCs w:val="28"/>
              </w:rPr>
              <w:t>удовлетворено</w:t>
            </w:r>
          </w:p>
        </w:tc>
        <w:tc>
          <w:tcPr>
            <w:tcW w:w="1833" w:type="dxa"/>
            <w:vAlign w:val="center"/>
          </w:tcPr>
          <w:p w:rsidR="0021457D" w:rsidRPr="00EA6850" w:rsidRDefault="0021457D" w:rsidP="00EA6850">
            <w:pPr>
              <w:pStyle w:val="NormalWeb"/>
              <w:spacing w:line="225" w:lineRule="atLeast"/>
              <w:jc w:val="center"/>
              <w:rPr>
                <w:sz w:val="28"/>
                <w:szCs w:val="28"/>
                <w:lang w:eastAsia="en-US"/>
              </w:rPr>
            </w:pPr>
            <w:r w:rsidRPr="00EA6850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799" w:type="dxa"/>
            <w:vAlign w:val="center"/>
          </w:tcPr>
          <w:p w:rsidR="0021457D" w:rsidRPr="00EA6850" w:rsidRDefault="0021457D" w:rsidP="00EA6850">
            <w:pPr>
              <w:pStyle w:val="NormalWeb"/>
              <w:spacing w:line="225" w:lineRule="atLeast"/>
              <w:jc w:val="center"/>
              <w:rPr>
                <w:b/>
                <w:sz w:val="28"/>
                <w:szCs w:val="28"/>
                <w:lang w:eastAsia="en-US"/>
              </w:rPr>
            </w:pPr>
            <w:r w:rsidRPr="00EA6850">
              <w:rPr>
                <w:b/>
                <w:sz w:val="28"/>
                <w:szCs w:val="28"/>
                <w:lang w:eastAsia="en-US"/>
              </w:rPr>
              <w:t>14</w:t>
            </w:r>
          </w:p>
        </w:tc>
      </w:tr>
      <w:tr w:rsidR="0021457D" w:rsidRPr="00EA6850" w:rsidTr="00EA6850">
        <w:tc>
          <w:tcPr>
            <w:tcW w:w="5939" w:type="dxa"/>
            <w:gridSpan w:val="2"/>
          </w:tcPr>
          <w:p w:rsidR="0021457D" w:rsidRPr="00EA6850" w:rsidRDefault="0021457D" w:rsidP="00EA6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6850">
              <w:rPr>
                <w:rFonts w:ascii="Times New Roman" w:hAnsi="Times New Roman"/>
                <w:sz w:val="28"/>
                <w:szCs w:val="28"/>
              </w:rPr>
              <w:t>Разрешено жалоб по вопросам надзора за соблюдением законов при исполнении уголовных наказаний</w:t>
            </w:r>
          </w:p>
        </w:tc>
        <w:tc>
          <w:tcPr>
            <w:tcW w:w="1833" w:type="dxa"/>
            <w:vAlign w:val="center"/>
          </w:tcPr>
          <w:p w:rsidR="0021457D" w:rsidRPr="00EA6850" w:rsidRDefault="0021457D" w:rsidP="00EA6850">
            <w:pPr>
              <w:pStyle w:val="NormalWeb"/>
              <w:spacing w:line="225" w:lineRule="atLeast"/>
              <w:jc w:val="center"/>
              <w:rPr>
                <w:sz w:val="28"/>
                <w:szCs w:val="28"/>
                <w:lang w:eastAsia="en-US"/>
              </w:rPr>
            </w:pPr>
            <w:r w:rsidRPr="00EA6850">
              <w:rPr>
                <w:sz w:val="28"/>
                <w:szCs w:val="28"/>
                <w:lang w:eastAsia="en-US"/>
              </w:rPr>
              <w:t>794</w:t>
            </w:r>
          </w:p>
        </w:tc>
        <w:tc>
          <w:tcPr>
            <w:tcW w:w="1799" w:type="dxa"/>
            <w:vAlign w:val="center"/>
          </w:tcPr>
          <w:p w:rsidR="0021457D" w:rsidRPr="00EA6850" w:rsidRDefault="0021457D" w:rsidP="00EA6850">
            <w:pPr>
              <w:pStyle w:val="NormalWeb"/>
              <w:spacing w:line="225" w:lineRule="atLeast"/>
              <w:jc w:val="center"/>
              <w:rPr>
                <w:b/>
                <w:sz w:val="28"/>
                <w:szCs w:val="28"/>
                <w:lang w:eastAsia="en-US"/>
              </w:rPr>
            </w:pPr>
            <w:r w:rsidRPr="00EA6850">
              <w:rPr>
                <w:b/>
                <w:sz w:val="28"/>
                <w:szCs w:val="28"/>
                <w:lang w:eastAsia="en-US"/>
              </w:rPr>
              <w:t>651</w:t>
            </w:r>
          </w:p>
        </w:tc>
      </w:tr>
      <w:tr w:rsidR="0021457D" w:rsidRPr="00EA6850" w:rsidTr="00EA6850">
        <w:tc>
          <w:tcPr>
            <w:tcW w:w="5939" w:type="dxa"/>
            <w:gridSpan w:val="2"/>
          </w:tcPr>
          <w:p w:rsidR="0021457D" w:rsidRPr="00EA6850" w:rsidRDefault="0021457D" w:rsidP="00EA6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6850">
              <w:rPr>
                <w:rFonts w:ascii="Times New Roman" w:hAnsi="Times New Roman"/>
                <w:sz w:val="28"/>
                <w:szCs w:val="28"/>
              </w:rPr>
              <w:t>удовлетворено</w:t>
            </w:r>
          </w:p>
        </w:tc>
        <w:tc>
          <w:tcPr>
            <w:tcW w:w="1833" w:type="dxa"/>
            <w:vAlign w:val="center"/>
          </w:tcPr>
          <w:p w:rsidR="0021457D" w:rsidRPr="00EA6850" w:rsidRDefault="0021457D" w:rsidP="00EA6850">
            <w:pPr>
              <w:pStyle w:val="NormalWeb"/>
              <w:spacing w:line="225" w:lineRule="atLeast"/>
              <w:jc w:val="center"/>
              <w:rPr>
                <w:sz w:val="28"/>
                <w:szCs w:val="28"/>
                <w:lang w:eastAsia="en-US"/>
              </w:rPr>
            </w:pPr>
            <w:r w:rsidRPr="00EA6850">
              <w:rPr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1799" w:type="dxa"/>
            <w:vAlign w:val="center"/>
          </w:tcPr>
          <w:p w:rsidR="0021457D" w:rsidRPr="00EA6850" w:rsidRDefault="0021457D" w:rsidP="00EA6850">
            <w:pPr>
              <w:pStyle w:val="NormalWeb"/>
              <w:spacing w:line="225" w:lineRule="atLeast"/>
              <w:jc w:val="center"/>
              <w:rPr>
                <w:b/>
                <w:sz w:val="28"/>
                <w:szCs w:val="28"/>
                <w:lang w:eastAsia="en-US"/>
              </w:rPr>
            </w:pPr>
            <w:r w:rsidRPr="00EA6850">
              <w:rPr>
                <w:b/>
                <w:sz w:val="28"/>
                <w:szCs w:val="28"/>
                <w:lang w:eastAsia="en-US"/>
              </w:rPr>
              <w:t>28</w:t>
            </w:r>
          </w:p>
        </w:tc>
      </w:tr>
      <w:tr w:rsidR="0021457D" w:rsidRPr="00EA6850" w:rsidTr="00EA6850">
        <w:tc>
          <w:tcPr>
            <w:tcW w:w="5939" w:type="dxa"/>
            <w:gridSpan w:val="2"/>
          </w:tcPr>
          <w:p w:rsidR="0021457D" w:rsidRPr="00EA6850" w:rsidRDefault="0021457D" w:rsidP="00EA6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6850">
              <w:rPr>
                <w:rFonts w:ascii="Times New Roman" w:hAnsi="Times New Roman"/>
                <w:sz w:val="28"/>
                <w:szCs w:val="28"/>
              </w:rPr>
              <w:t xml:space="preserve">Принято граждан на личном приеме </w:t>
            </w:r>
          </w:p>
        </w:tc>
        <w:tc>
          <w:tcPr>
            <w:tcW w:w="1833" w:type="dxa"/>
          </w:tcPr>
          <w:p w:rsidR="0021457D" w:rsidRPr="00EA6850" w:rsidRDefault="0021457D" w:rsidP="00EA68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850">
              <w:rPr>
                <w:rFonts w:ascii="Times New Roman" w:hAnsi="Times New Roman"/>
                <w:sz w:val="28"/>
                <w:szCs w:val="28"/>
              </w:rPr>
              <w:t>8305</w:t>
            </w:r>
          </w:p>
        </w:tc>
        <w:tc>
          <w:tcPr>
            <w:tcW w:w="1799" w:type="dxa"/>
          </w:tcPr>
          <w:p w:rsidR="0021457D" w:rsidRPr="00EA6850" w:rsidRDefault="0021457D" w:rsidP="00EA68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6850">
              <w:rPr>
                <w:rFonts w:ascii="Times New Roman" w:hAnsi="Times New Roman"/>
                <w:b/>
                <w:sz w:val="28"/>
                <w:szCs w:val="28"/>
              </w:rPr>
              <w:t>9823</w:t>
            </w:r>
          </w:p>
        </w:tc>
      </w:tr>
      <w:tr w:rsidR="0021457D" w:rsidRPr="00EA6850" w:rsidTr="00EA6850">
        <w:tc>
          <w:tcPr>
            <w:tcW w:w="5939" w:type="dxa"/>
            <w:gridSpan w:val="2"/>
          </w:tcPr>
          <w:p w:rsidR="0021457D" w:rsidRPr="00EA6850" w:rsidRDefault="0021457D" w:rsidP="00EA6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6850">
              <w:rPr>
                <w:rFonts w:ascii="Times New Roman" w:hAnsi="Times New Roman"/>
                <w:sz w:val="28"/>
                <w:szCs w:val="28"/>
              </w:rPr>
              <w:t>В том числе лично прокурорами и их заместителями</w:t>
            </w:r>
          </w:p>
        </w:tc>
        <w:tc>
          <w:tcPr>
            <w:tcW w:w="1833" w:type="dxa"/>
          </w:tcPr>
          <w:p w:rsidR="0021457D" w:rsidRPr="00EA6850" w:rsidRDefault="0021457D" w:rsidP="00EA68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850">
              <w:rPr>
                <w:rFonts w:ascii="Times New Roman" w:hAnsi="Times New Roman"/>
                <w:sz w:val="28"/>
                <w:szCs w:val="28"/>
              </w:rPr>
              <w:t>1914</w:t>
            </w:r>
          </w:p>
        </w:tc>
        <w:tc>
          <w:tcPr>
            <w:tcW w:w="1799" w:type="dxa"/>
          </w:tcPr>
          <w:p w:rsidR="0021457D" w:rsidRPr="00EA6850" w:rsidRDefault="0021457D" w:rsidP="00EA68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6850">
              <w:rPr>
                <w:rFonts w:ascii="Times New Roman" w:hAnsi="Times New Roman"/>
                <w:b/>
                <w:sz w:val="28"/>
                <w:szCs w:val="28"/>
              </w:rPr>
              <w:t>2130</w:t>
            </w:r>
          </w:p>
        </w:tc>
      </w:tr>
    </w:tbl>
    <w:p w:rsidR="0021457D" w:rsidRDefault="0021457D" w:rsidP="00470120">
      <w:pPr>
        <w:jc w:val="center"/>
        <w:rPr>
          <w:rFonts w:ascii="Times New Roman" w:hAnsi="Times New Roman"/>
          <w:sz w:val="28"/>
          <w:szCs w:val="28"/>
        </w:rPr>
      </w:pPr>
    </w:p>
    <w:p w:rsidR="0021457D" w:rsidRDefault="0021457D" w:rsidP="00470120"/>
    <w:p w:rsidR="0021457D" w:rsidRDefault="0021457D"/>
    <w:p w:rsidR="0021457D" w:rsidRDefault="0021457D"/>
    <w:p w:rsidR="0021457D" w:rsidRDefault="0021457D" w:rsidP="00E20B8C">
      <w:pPr>
        <w:spacing w:line="240" w:lineRule="exact"/>
        <w:jc w:val="center"/>
        <w:rPr>
          <w:rFonts w:ascii="Times New Roman" w:hAnsi="Times New Roman"/>
          <w:sz w:val="28"/>
          <w:szCs w:val="28"/>
        </w:rPr>
      </w:pPr>
      <w:r w:rsidRPr="002A79D2">
        <w:rPr>
          <w:rFonts w:ascii="Times New Roman" w:hAnsi="Times New Roman"/>
          <w:sz w:val="28"/>
          <w:szCs w:val="28"/>
        </w:rPr>
        <w:t xml:space="preserve">Прокурорский надзор за </w:t>
      </w:r>
      <w:r>
        <w:rPr>
          <w:rFonts w:ascii="Times New Roman" w:hAnsi="Times New Roman"/>
          <w:sz w:val="28"/>
          <w:szCs w:val="28"/>
        </w:rPr>
        <w:t xml:space="preserve">исполнением федерального законодательства о противодействии коррупции </w:t>
      </w:r>
      <w:r w:rsidRPr="002A79D2">
        <w:rPr>
          <w:rFonts w:ascii="Times New Roman" w:hAnsi="Times New Roman"/>
          <w:sz w:val="28"/>
          <w:szCs w:val="28"/>
        </w:rPr>
        <w:t>в 2012 году в сравнении с 2011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20"/>
        <w:gridCol w:w="1843"/>
        <w:gridCol w:w="1808"/>
      </w:tblGrid>
      <w:tr w:rsidR="0021457D" w:rsidRPr="00A14799" w:rsidTr="00A14799">
        <w:tc>
          <w:tcPr>
            <w:tcW w:w="5920" w:type="dxa"/>
          </w:tcPr>
          <w:p w:rsidR="0021457D" w:rsidRPr="00A14799" w:rsidRDefault="0021457D" w:rsidP="00A147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1457D" w:rsidRPr="00A14799" w:rsidRDefault="0021457D" w:rsidP="00A147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4799">
              <w:rPr>
                <w:rFonts w:ascii="Times New Roman" w:hAnsi="Times New Roman"/>
                <w:sz w:val="28"/>
                <w:szCs w:val="28"/>
              </w:rPr>
              <w:t>2011</w:t>
            </w:r>
          </w:p>
        </w:tc>
        <w:tc>
          <w:tcPr>
            <w:tcW w:w="1808" w:type="dxa"/>
          </w:tcPr>
          <w:p w:rsidR="0021457D" w:rsidRPr="00A14799" w:rsidRDefault="0021457D" w:rsidP="00A147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14799">
              <w:rPr>
                <w:rFonts w:ascii="Times New Roman" w:hAnsi="Times New Roman"/>
                <w:b/>
                <w:sz w:val="28"/>
                <w:szCs w:val="28"/>
              </w:rPr>
              <w:t>2012</w:t>
            </w:r>
          </w:p>
        </w:tc>
      </w:tr>
      <w:tr w:rsidR="0021457D" w:rsidRPr="00A14799" w:rsidTr="00A14799">
        <w:tc>
          <w:tcPr>
            <w:tcW w:w="5920" w:type="dxa"/>
          </w:tcPr>
          <w:p w:rsidR="0021457D" w:rsidRPr="00A14799" w:rsidRDefault="0021457D" w:rsidP="00A147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4799">
              <w:rPr>
                <w:rFonts w:ascii="Times New Roman" w:hAnsi="Times New Roman"/>
                <w:sz w:val="28"/>
                <w:szCs w:val="28"/>
              </w:rPr>
              <w:t>Выявлено прокурором нарушений законов</w:t>
            </w:r>
          </w:p>
        </w:tc>
        <w:tc>
          <w:tcPr>
            <w:tcW w:w="1843" w:type="dxa"/>
            <w:vAlign w:val="center"/>
          </w:tcPr>
          <w:p w:rsidR="0021457D" w:rsidRPr="00A14799" w:rsidRDefault="0021457D" w:rsidP="00A14799">
            <w:pPr>
              <w:pStyle w:val="NormalWeb"/>
              <w:spacing w:line="225" w:lineRule="atLeast"/>
              <w:jc w:val="center"/>
              <w:rPr>
                <w:sz w:val="28"/>
                <w:szCs w:val="28"/>
              </w:rPr>
            </w:pPr>
            <w:r w:rsidRPr="00A14799">
              <w:rPr>
                <w:sz w:val="28"/>
                <w:szCs w:val="28"/>
              </w:rPr>
              <w:t>2740</w:t>
            </w:r>
          </w:p>
        </w:tc>
        <w:tc>
          <w:tcPr>
            <w:tcW w:w="1808" w:type="dxa"/>
            <w:vAlign w:val="center"/>
          </w:tcPr>
          <w:p w:rsidR="0021457D" w:rsidRPr="00A14799" w:rsidRDefault="0021457D" w:rsidP="00A14799">
            <w:pPr>
              <w:pStyle w:val="NormalWeb"/>
              <w:spacing w:line="225" w:lineRule="atLeast"/>
              <w:jc w:val="center"/>
              <w:rPr>
                <w:b/>
                <w:sz w:val="28"/>
                <w:szCs w:val="28"/>
              </w:rPr>
            </w:pPr>
            <w:r w:rsidRPr="00A14799">
              <w:rPr>
                <w:b/>
                <w:sz w:val="28"/>
                <w:szCs w:val="28"/>
              </w:rPr>
              <w:t>3218</w:t>
            </w:r>
          </w:p>
        </w:tc>
      </w:tr>
      <w:tr w:rsidR="0021457D" w:rsidRPr="00A14799" w:rsidTr="00A14799">
        <w:tc>
          <w:tcPr>
            <w:tcW w:w="5920" w:type="dxa"/>
          </w:tcPr>
          <w:p w:rsidR="0021457D" w:rsidRPr="00A14799" w:rsidRDefault="0021457D" w:rsidP="00A147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4799">
              <w:rPr>
                <w:rFonts w:ascii="Times New Roman" w:hAnsi="Times New Roman"/>
                <w:sz w:val="28"/>
                <w:szCs w:val="28"/>
              </w:rPr>
              <w:t>Выявлено нормативно-правовых актов и их проектов, содержащих коррупциогенные факторы</w:t>
            </w:r>
          </w:p>
        </w:tc>
        <w:tc>
          <w:tcPr>
            <w:tcW w:w="1843" w:type="dxa"/>
            <w:vAlign w:val="center"/>
          </w:tcPr>
          <w:p w:rsidR="0021457D" w:rsidRPr="00A14799" w:rsidRDefault="0021457D" w:rsidP="00A14799">
            <w:pPr>
              <w:pStyle w:val="NormalWeb"/>
              <w:spacing w:line="225" w:lineRule="atLeast"/>
              <w:jc w:val="center"/>
              <w:rPr>
                <w:sz w:val="28"/>
                <w:szCs w:val="28"/>
              </w:rPr>
            </w:pPr>
            <w:r w:rsidRPr="00A14799">
              <w:rPr>
                <w:sz w:val="28"/>
                <w:szCs w:val="28"/>
              </w:rPr>
              <w:t>546</w:t>
            </w:r>
          </w:p>
        </w:tc>
        <w:tc>
          <w:tcPr>
            <w:tcW w:w="1808" w:type="dxa"/>
            <w:vAlign w:val="center"/>
          </w:tcPr>
          <w:p w:rsidR="0021457D" w:rsidRPr="00A14799" w:rsidRDefault="0021457D" w:rsidP="00A14799">
            <w:pPr>
              <w:pStyle w:val="NormalWeb"/>
              <w:spacing w:line="225" w:lineRule="atLeast"/>
              <w:jc w:val="center"/>
              <w:rPr>
                <w:b/>
                <w:sz w:val="28"/>
                <w:szCs w:val="28"/>
              </w:rPr>
            </w:pPr>
            <w:r w:rsidRPr="00A14799">
              <w:rPr>
                <w:b/>
                <w:sz w:val="28"/>
                <w:szCs w:val="28"/>
              </w:rPr>
              <w:t>790</w:t>
            </w:r>
          </w:p>
        </w:tc>
      </w:tr>
      <w:tr w:rsidR="0021457D" w:rsidRPr="00A14799" w:rsidTr="00A14799">
        <w:tc>
          <w:tcPr>
            <w:tcW w:w="5920" w:type="dxa"/>
          </w:tcPr>
          <w:p w:rsidR="0021457D" w:rsidRPr="00A14799" w:rsidRDefault="0021457D" w:rsidP="00A147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4799">
              <w:rPr>
                <w:rFonts w:ascii="Times New Roman" w:hAnsi="Times New Roman"/>
                <w:sz w:val="28"/>
                <w:szCs w:val="28"/>
              </w:rPr>
              <w:t>Принесено протестов на незаконные правовые акты</w:t>
            </w:r>
          </w:p>
        </w:tc>
        <w:tc>
          <w:tcPr>
            <w:tcW w:w="1843" w:type="dxa"/>
            <w:vAlign w:val="center"/>
          </w:tcPr>
          <w:p w:rsidR="0021457D" w:rsidRPr="00A14799" w:rsidRDefault="0021457D" w:rsidP="00A14799">
            <w:pPr>
              <w:pStyle w:val="NormalWeb"/>
              <w:spacing w:line="225" w:lineRule="atLeast"/>
              <w:jc w:val="center"/>
              <w:rPr>
                <w:sz w:val="28"/>
                <w:szCs w:val="28"/>
              </w:rPr>
            </w:pPr>
            <w:r w:rsidRPr="00A14799">
              <w:rPr>
                <w:sz w:val="28"/>
                <w:szCs w:val="28"/>
              </w:rPr>
              <w:t>487</w:t>
            </w:r>
          </w:p>
        </w:tc>
        <w:tc>
          <w:tcPr>
            <w:tcW w:w="1808" w:type="dxa"/>
            <w:vAlign w:val="center"/>
          </w:tcPr>
          <w:p w:rsidR="0021457D" w:rsidRPr="00A14799" w:rsidRDefault="0021457D" w:rsidP="00A14799">
            <w:pPr>
              <w:pStyle w:val="NormalWeb"/>
              <w:spacing w:line="225" w:lineRule="atLeast"/>
              <w:jc w:val="center"/>
              <w:rPr>
                <w:b/>
                <w:sz w:val="28"/>
                <w:szCs w:val="28"/>
              </w:rPr>
            </w:pPr>
            <w:r w:rsidRPr="00A14799">
              <w:rPr>
                <w:b/>
                <w:sz w:val="28"/>
                <w:szCs w:val="28"/>
              </w:rPr>
              <w:t>762</w:t>
            </w:r>
          </w:p>
        </w:tc>
      </w:tr>
      <w:tr w:rsidR="0021457D" w:rsidRPr="00A14799" w:rsidTr="00A14799">
        <w:tc>
          <w:tcPr>
            <w:tcW w:w="5920" w:type="dxa"/>
          </w:tcPr>
          <w:p w:rsidR="0021457D" w:rsidRPr="00A14799" w:rsidRDefault="0021457D" w:rsidP="00A147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4799">
              <w:rPr>
                <w:rFonts w:ascii="Times New Roman" w:hAnsi="Times New Roman"/>
                <w:sz w:val="28"/>
                <w:szCs w:val="28"/>
              </w:rPr>
              <w:t>Направлено исков в суд</w:t>
            </w:r>
          </w:p>
        </w:tc>
        <w:tc>
          <w:tcPr>
            <w:tcW w:w="1843" w:type="dxa"/>
            <w:vAlign w:val="center"/>
          </w:tcPr>
          <w:p w:rsidR="0021457D" w:rsidRPr="00A14799" w:rsidRDefault="0021457D" w:rsidP="00A14799">
            <w:pPr>
              <w:pStyle w:val="NormalWeb"/>
              <w:spacing w:line="225" w:lineRule="atLeast"/>
              <w:jc w:val="center"/>
              <w:rPr>
                <w:sz w:val="28"/>
                <w:szCs w:val="28"/>
              </w:rPr>
            </w:pPr>
            <w:r w:rsidRPr="00A14799">
              <w:rPr>
                <w:sz w:val="28"/>
                <w:szCs w:val="28"/>
              </w:rPr>
              <w:t>42</w:t>
            </w:r>
          </w:p>
        </w:tc>
        <w:tc>
          <w:tcPr>
            <w:tcW w:w="1808" w:type="dxa"/>
            <w:vAlign w:val="center"/>
          </w:tcPr>
          <w:p w:rsidR="0021457D" w:rsidRPr="00A14799" w:rsidRDefault="0021457D" w:rsidP="00A14799">
            <w:pPr>
              <w:pStyle w:val="NormalWeb"/>
              <w:spacing w:line="225" w:lineRule="atLeast"/>
              <w:jc w:val="center"/>
              <w:rPr>
                <w:b/>
                <w:sz w:val="28"/>
                <w:szCs w:val="28"/>
              </w:rPr>
            </w:pPr>
            <w:r w:rsidRPr="00A14799">
              <w:rPr>
                <w:b/>
                <w:sz w:val="28"/>
                <w:szCs w:val="28"/>
              </w:rPr>
              <w:t>44</w:t>
            </w:r>
          </w:p>
        </w:tc>
      </w:tr>
      <w:tr w:rsidR="0021457D" w:rsidRPr="00A14799" w:rsidTr="00A14799">
        <w:tc>
          <w:tcPr>
            <w:tcW w:w="5920" w:type="dxa"/>
          </w:tcPr>
          <w:p w:rsidR="0021457D" w:rsidRPr="00A14799" w:rsidRDefault="0021457D" w:rsidP="00A147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4799">
              <w:rPr>
                <w:rFonts w:ascii="Times New Roman" w:hAnsi="Times New Roman"/>
                <w:sz w:val="28"/>
                <w:szCs w:val="28"/>
              </w:rPr>
              <w:t>Внесено представлений</w:t>
            </w:r>
          </w:p>
        </w:tc>
        <w:tc>
          <w:tcPr>
            <w:tcW w:w="1843" w:type="dxa"/>
            <w:vAlign w:val="center"/>
          </w:tcPr>
          <w:p w:rsidR="0021457D" w:rsidRPr="00A14799" w:rsidRDefault="0021457D" w:rsidP="00A14799">
            <w:pPr>
              <w:pStyle w:val="NormalWeb"/>
              <w:spacing w:line="225" w:lineRule="atLeast"/>
              <w:jc w:val="center"/>
              <w:rPr>
                <w:sz w:val="28"/>
                <w:szCs w:val="28"/>
              </w:rPr>
            </w:pPr>
            <w:r w:rsidRPr="00A14799">
              <w:rPr>
                <w:sz w:val="28"/>
                <w:szCs w:val="28"/>
              </w:rPr>
              <w:t>610</w:t>
            </w:r>
          </w:p>
        </w:tc>
        <w:tc>
          <w:tcPr>
            <w:tcW w:w="1808" w:type="dxa"/>
            <w:vAlign w:val="center"/>
          </w:tcPr>
          <w:p w:rsidR="0021457D" w:rsidRPr="00A14799" w:rsidRDefault="0021457D" w:rsidP="00A14799">
            <w:pPr>
              <w:pStyle w:val="NormalWeb"/>
              <w:spacing w:line="225" w:lineRule="atLeast"/>
              <w:jc w:val="center"/>
              <w:rPr>
                <w:b/>
                <w:sz w:val="28"/>
                <w:szCs w:val="28"/>
              </w:rPr>
            </w:pPr>
            <w:r w:rsidRPr="00A14799">
              <w:rPr>
                <w:b/>
                <w:sz w:val="28"/>
                <w:szCs w:val="28"/>
              </w:rPr>
              <w:t>525</w:t>
            </w:r>
          </w:p>
        </w:tc>
      </w:tr>
      <w:tr w:rsidR="0021457D" w:rsidRPr="00A14799" w:rsidTr="00A14799">
        <w:tc>
          <w:tcPr>
            <w:tcW w:w="5920" w:type="dxa"/>
          </w:tcPr>
          <w:p w:rsidR="0021457D" w:rsidRPr="00A14799" w:rsidRDefault="0021457D" w:rsidP="00A147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4799">
              <w:rPr>
                <w:rFonts w:ascii="Times New Roman" w:hAnsi="Times New Roman"/>
                <w:sz w:val="28"/>
                <w:szCs w:val="28"/>
              </w:rPr>
              <w:t>Привлечено лиц к дисциплинарной ответственности</w:t>
            </w:r>
          </w:p>
        </w:tc>
        <w:tc>
          <w:tcPr>
            <w:tcW w:w="1843" w:type="dxa"/>
            <w:vAlign w:val="center"/>
          </w:tcPr>
          <w:p w:rsidR="0021457D" w:rsidRPr="00A14799" w:rsidRDefault="0021457D" w:rsidP="00A14799">
            <w:pPr>
              <w:pStyle w:val="NormalWeb"/>
              <w:spacing w:line="225" w:lineRule="atLeast"/>
              <w:jc w:val="center"/>
              <w:rPr>
                <w:sz w:val="28"/>
                <w:szCs w:val="28"/>
              </w:rPr>
            </w:pPr>
            <w:r w:rsidRPr="00A14799">
              <w:rPr>
                <w:sz w:val="28"/>
                <w:szCs w:val="28"/>
              </w:rPr>
              <w:t>368</w:t>
            </w:r>
          </w:p>
        </w:tc>
        <w:tc>
          <w:tcPr>
            <w:tcW w:w="1808" w:type="dxa"/>
            <w:vAlign w:val="center"/>
          </w:tcPr>
          <w:p w:rsidR="0021457D" w:rsidRPr="00A14799" w:rsidRDefault="0021457D" w:rsidP="00A14799">
            <w:pPr>
              <w:pStyle w:val="NormalWeb"/>
              <w:spacing w:line="225" w:lineRule="atLeast"/>
              <w:jc w:val="center"/>
              <w:rPr>
                <w:b/>
                <w:sz w:val="28"/>
                <w:szCs w:val="28"/>
              </w:rPr>
            </w:pPr>
            <w:r w:rsidRPr="00A14799">
              <w:rPr>
                <w:b/>
                <w:sz w:val="28"/>
                <w:szCs w:val="28"/>
              </w:rPr>
              <w:t>538</w:t>
            </w:r>
          </w:p>
        </w:tc>
      </w:tr>
      <w:tr w:rsidR="0021457D" w:rsidRPr="00A14799" w:rsidTr="00A14799">
        <w:tc>
          <w:tcPr>
            <w:tcW w:w="5920" w:type="dxa"/>
          </w:tcPr>
          <w:p w:rsidR="0021457D" w:rsidRPr="00A14799" w:rsidRDefault="0021457D" w:rsidP="00A147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4799">
              <w:rPr>
                <w:rFonts w:ascii="Times New Roman" w:hAnsi="Times New Roman"/>
                <w:sz w:val="28"/>
                <w:szCs w:val="28"/>
              </w:rPr>
              <w:t>Привлечено лиц к административной ответственности</w:t>
            </w:r>
          </w:p>
        </w:tc>
        <w:tc>
          <w:tcPr>
            <w:tcW w:w="1843" w:type="dxa"/>
            <w:vAlign w:val="center"/>
          </w:tcPr>
          <w:p w:rsidR="0021457D" w:rsidRPr="00A14799" w:rsidRDefault="0021457D" w:rsidP="00A14799">
            <w:pPr>
              <w:pStyle w:val="NormalWeb"/>
              <w:spacing w:line="225" w:lineRule="atLeast"/>
              <w:jc w:val="center"/>
              <w:rPr>
                <w:sz w:val="28"/>
                <w:szCs w:val="28"/>
              </w:rPr>
            </w:pPr>
            <w:r w:rsidRPr="00A14799">
              <w:rPr>
                <w:sz w:val="28"/>
                <w:szCs w:val="28"/>
              </w:rPr>
              <w:t>113</w:t>
            </w:r>
          </w:p>
        </w:tc>
        <w:tc>
          <w:tcPr>
            <w:tcW w:w="1808" w:type="dxa"/>
            <w:vAlign w:val="center"/>
          </w:tcPr>
          <w:p w:rsidR="0021457D" w:rsidRPr="00A14799" w:rsidRDefault="0021457D" w:rsidP="00A14799">
            <w:pPr>
              <w:pStyle w:val="NormalWeb"/>
              <w:spacing w:line="225" w:lineRule="atLeast"/>
              <w:jc w:val="center"/>
              <w:rPr>
                <w:b/>
                <w:sz w:val="28"/>
                <w:szCs w:val="28"/>
              </w:rPr>
            </w:pPr>
            <w:r w:rsidRPr="00A14799">
              <w:rPr>
                <w:b/>
                <w:sz w:val="28"/>
                <w:szCs w:val="28"/>
              </w:rPr>
              <w:t>144</w:t>
            </w:r>
          </w:p>
        </w:tc>
      </w:tr>
      <w:tr w:rsidR="0021457D" w:rsidRPr="00A14799" w:rsidTr="00A14799">
        <w:tc>
          <w:tcPr>
            <w:tcW w:w="5920" w:type="dxa"/>
          </w:tcPr>
          <w:p w:rsidR="0021457D" w:rsidRPr="00A14799" w:rsidRDefault="0021457D" w:rsidP="00A147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4799">
              <w:rPr>
                <w:rFonts w:ascii="Times New Roman" w:hAnsi="Times New Roman"/>
                <w:sz w:val="28"/>
                <w:szCs w:val="28"/>
              </w:rPr>
              <w:t>Предостережено должностных лиц о недопустимости нарушений законов</w:t>
            </w:r>
          </w:p>
        </w:tc>
        <w:tc>
          <w:tcPr>
            <w:tcW w:w="1843" w:type="dxa"/>
            <w:vAlign w:val="center"/>
          </w:tcPr>
          <w:p w:rsidR="0021457D" w:rsidRPr="00A14799" w:rsidRDefault="0021457D" w:rsidP="00A14799">
            <w:pPr>
              <w:pStyle w:val="NormalWeb"/>
              <w:spacing w:line="225" w:lineRule="atLeast"/>
              <w:jc w:val="center"/>
              <w:rPr>
                <w:sz w:val="28"/>
                <w:szCs w:val="28"/>
              </w:rPr>
            </w:pPr>
            <w:r w:rsidRPr="00A14799">
              <w:rPr>
                <w:sz w:val="28"/>
                <w:szCs w:val="28"/>
              </w:rPr>
              <w:t>3</w:t>
            </w:r>
          </w:p>
        </w:tc>
        <w:tc>
          <w:tcPr>
            <w:tcW w:w="1808" w:type="dxa"/>
            <w:vAlign w:val="center"/>
          </w:tcPr>
          <w:p w:rsidR="0021457D" w:rsidRPr="00A14799" w:rsidRDefault="0021457D" w:rsidP="00A14799">
            <w:pPr>
              <w:pStyle w:val="NormalWeb"/>
              <w:spacing w:line="225" w:lineRule="atLeast"/>
              <w:jc w:val="center"/>
              <w:rPr>
                <w:b/>
                <w:sz w:val="28"/>
                <w:szCs w:val="28"/>
              </w:rPr>
            </w:pPr>
            <w:r w:rsidRPr="00A14799">
              <w:rPr>
                <w:b/>
                <w:sz w:val="28"/>
                <w:szCs w:val="28"/>
              </w:rPr>
              <w:t>11</w:t>
            </w:r>
          </w:p>
        </w:tc>
      </w:tr>
      <w:tr w:rsidR="0021457D" w:rsidRPr="00A14799" w:rsidTr="00A14799">
        <w:tc>
          <w:tcPr>
            <w:tcW w:w="5920" w:type="dxa"/>
          </w:tcPr>
          <w:p w:rsidR="0021457D" w:rsidRPr="00A14799" w:rsidRDefault="0021457D" w:rsidP="00A147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4799">
              <w:rPr>
                <w:rFonts w:ascii="Times New Roman" w:hAnsi="Times New Roman"/>
                <w:sz w:val="28"/>
                <w:szCs w:val="28"/>
              </w:rPr>
              <w:t>Прокурорами направлено материалов для уголовного преследования</w:t>
            </w:r>
          </w:p>
        </w:tc>
        <w:tc>
          <w:tcPr>
            <w:tcW w:w="1843" w:type="dxa"/>
            <w:vAlign w:val="center"/>
          </w:tcPr>
          <w:p w:rsidR="0021457D" w:rsidRPr="00A14799" w:rsidRDefault="0021457D" w:rsidP="00A14799">
            <w:pPr>
              <w:pStyle w:val="NormalWeb"/>
              <w:spacing w:line="225" w:lineRule="atLeast"/>
              <w:jc w:val="center"/>
              <w:rPr>
                <w:sz w:val="28"/>
                <w:szCs w:val="28"/>
              </w:rPr>
            </w:pPr>
            <w:r w:rsidRPr="00A14799">
              <w:rPr>
                <w:sz w:val="28"/>
                <w:szCs w:val="28"/>
              </w:rPr>
              <w:t>34</w:t>
            </w:r>
          </w:p>
        </w:tc>
        <w:tc>
          <w:tcPr>
            <w:tcW w:w="1808" w:type="dxa"/>
            <w:vAlign w:val="center"/>
          </w:tcPr>
          <w:p w:rsidR="0021457D" w:rsidRPr="00A14799" w:rsidRDefault="0021457D" w:rsidP="00A14799">
            <w:pPr>
              <w:pStyle w:val="NormalWeb"/>
              <w:spacing w:line="225" w:lineRule="atLeast"/>
              <w:jc w:val="center"/>
              <w:rPr>
                <w:b/>
                <w:sz w:val="28"/>
                <w:szCs w:val="28"/>
              </w:rPr>
            </w:pPr>
            <w:r w:rsidRPr="00A14799">
              <w:rPr>
                <w:b/>
                <w:sz w:val="28"/>
                <w:szCs w:val="28"/>
              </w:rPr>
              <w:t>23</w:t>
            </w:r>
          </w:p>
        </w:tc>
      </w:tr>
      <w:tr w:rsidR="0021457D" w:rsidRPr="00A14799" w:rsidTr="00A14799">
        <w:tc>
          <w:tcPr>
            <w:tcW w:w="5920" w:type="dxa"/>
          </w:tcPr>
          <w:p w:rsidR="0021457D" w:rsidRPr="00A14799" w:rsidRDefault="0021457D" w:rsidP="00A147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4799">
              <w:rPr>
                <w:rFonts w:ascii="Times New Roman" w:hAnsi="Times New Roman"/>
                <w:sz w:val="28"/>
                <w:szCs w:val="28"/>
              </w:rPr>
              <w:t>Возбуждено уголовных дел по указанным материалам</w:t>
            </w:r>
          </w:p>
        </w:tc>
        <w:tc>
          <w:tcPr>
            <w:tcW w:w="1843" w:type="dxa"/>
          </w:tcPr>
          <w:p w:rsidR="0021457D" w:rsidRPr="00A14799" w:rsidRDefault="0021457D" w:rsidP="00A147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4799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808" w:type="dxa"/>
          </w:tcPr>
          <w:p w:rsidR="0021457D" w:rsidRPr="00A14799" w:rsidRDefault="0021457D" w:rsidP="00A147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14799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</w:tbl>
    <w:p w:rsidR="0021457D" w:rsidRDefault="0021457D" w:rsidP="00E20B8C"/>
    <w:p w:rsidR="0021457D" w:rsidRDefault="0021457D"/>
    <w:p w:rsidR="0021457D" w:rsidRDefault="0021457D" w:rsidP="00795A2F">
      <w:pPr>
        <w:spacing w:line="240" w:lineRule="exact"/>
        <w:jc w:val="center"/>
        <w:rPr>
          <w:rFonts w:ascii="Times New Roman" w:hAnsi="Times New Roman"/>
          <w:sz w:val="28"/>
          <w:szCs w:val="28"/>
        </w:rPr>
      </w:pPr>
      <w:r w:rsidRPr="002A79D2">
        <w:rPr>
          <w:rFonts w:ascii="Times New Roman" w:hAnsi="Times New Roman"/>
          <w:sz w:val="28"/>
          <w:szCs w:val="28"/>
        </w:rPr>
        <w:t xml:space="preserve">Прокурорский надзор за </w:t>
      </w:r>
      <w:r>
        <w:rPr>
          <w:rFonts w:ascii="Times New Roman" w:hAnsi="Times New Roman"/>
          <w:sz w:val="28"/>
          <w:szCs w:val="28"/>
        </w:rPr>
        <w:t>соблюдением законов о правах несовершеннолетних</w:t>
      </w:r>
      <w:r w:rsidRPr="002A79D2">
        <w:rPr>
          <w:rFonts w:ascii="Times New Roman" w:hAnsi="Times New Roman"/>
          <w:sz w:val="28"/>
          <w:szCs w:val="28"/>
        </w:rPr>
        <w:t xml:space="preserve"> </w:t>
      </w:r>
    </w:p>
    <w:p w:rsidR="0021457D" w:rsidRDefault="0021457D" w:rsidP="00795A2F">
      <w:pPr>
        <w:spacing w:line="240" w:lineRule="exact"/>
        <w:jc w:val="center"/>
        <w:rPr>
          <w:rFonts w:ascii="Times New Roman" w:hAnsi="Times New Roman"/>
          <w:sz w:val="28"/>
          <w:szCs w:val="28"/>
        </w:rPr>
      </w:pPr>
      <w:r w:rsidRPr="002A79D2">
        <w:rPr>
          <w:rFonts w:ascii="Times New Roman" w:hAnsi="Times New Roman"/>
          <w:sz w:val="28"/>
          <w:szCs w:val="28"/>
        </w:rPr>
        <w:t>в 2012 году в сравнении с 2011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20"/>
        <w:gridCol w:w="1843"/>
        <w:gridCol w:w="1808"/>
      </w:tblGrid>
      <w:tr w:rsidR="0021457D" w:rsidRPr="006F2C05" w:rsidTr="006F2C05">
        <w:tc>
          <w:tcPr>
            <w:tcW w:w="5920" w:type="dxa"/>
          </w:tcPr>
          <w:p w:rsidR="0021457D" w:rsidRPr="006F2C05" w:rsidRDefault="0021457D" w:rsidP="006F2C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1457D" w:rsidRPr="006F2C05" w:rsidRDefault="0021457D" w:rsidP="006F2C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C05">
              <w:rPr>
                <w:rFonts w:ascii="Times New Roman" w:hAnsi="Times New Roman"/>
                <w:sz w:val="28"/>
                <w:szCs w:val="28"/>
              </w:rPr>
              <w:t>2011</w:t>
            </w:r>
          </w:p>
        </w:tc>
        <w:tc>
          <w:tcPr>
            <w:tcW w:w="1808" w:type="dxa"/>
          </w:tcPr>
          <w:p w:rsidR="0021457D" w:rsidRPr="006F2C05" w:rsidRDefault="0021457D" w:rsidP="006F2C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F2C05">
              <w:rPr>
                <w:rFonts w:ascii="Times New Roman" w:hAnsi="Times New Roman"/>
                <w:b/>
                <w:sz w:val="28"/>
                <w:szCs w:val="28"/>
              </w:rPr>
              <w:t>2012</w:t>
            </w:r>
          </w:p>
        </w:tc>
      </w:tr>
      <w:tr w:rsidR="0021457D" w:rsidRPr="006F2C05" w:rsidTr="006F2C05">
        <w:tc>
          <w:tcPr>
            <w:tcW w:w="5920" w:type="dxa"/>
          </w:tcPr>
          <w:p w:rsidR="0021457D" w:rsidRPr="006F2C05" w:rsidRDefault="0021457D" w:rsidP="006F2C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2C05">
              <w:rPr>
                <w:rFonts w:ascii="Times New Roman" w:hAnsi="Times New Roman"/>
                <w:sz w:val="28"/>
                <w:szCs w:val="28"/>
              </w:rPr>
              <w:t>Выявлено прокурором нарушений законов</w:t>
            </w:r>
          </w:p>
        </w:tc>
        <w:tc>
          <w:tcPr>
            <w:tcW w:w="1843" w:type="dxa"/>
            <w:vAlign w:val="center"/>
          </w:tcPr>
          <w:p w:rsidR="0021457D" w:rsidRPr="006F2C05" w:rsidRDefault="0021457D" w:rsidP="006F2C05">
            <w:pPr>
              <w:pStyle w:val="NormalWeb"/>
              <w:spacing w:line="225" w:lineRule="atLeast"/>
              <w:jc w:val="center"/>
              <w:rPr>
                <w:sz w:val="28"/>
                <w:szCs w:val="28"/>
              </w:rPr>
            </w:pPr>
            <w:r w:rsidRPr="006F2C05">
              <w:rPr>
                <w:sz w:val="28"/>
                <w:szCs w:val="28"/>
              </w:rPr>
              <w:t>4182</w:t>
            </w:r>
          </w:p>
        </w:tc>
        <w:tc>
          <w:tcPr>
            <w:tcW w:w="1808" w:type="dxa"/>
            <w:vAlign w:val="center"/>
          </w:tcPr>
          <w:p w:rsidR="0021457D" w:rsidRPr="006F2C05" w:rsidRDefault="0021457D" w:rsidP="006F2C05">
            <w:pPr>
              <w:pStyle w:val="NormalWeb"/>
              <w:spacing w:line="225" w:lineRule="atLeast"/>
              <w:jc w:val="center"/>
              <w:rPr>
                <w:b/>
                <w:sz w:val="28"/>
                <w:szCs w:val="28"/>
              </w:rPr>
            </w:pPr>
            <w:r w:rsidRPr="006F2C05">
              <w:rPr>
                <w:b/>
                <w:sz w:val="28"/>
                <w:szCs w:val="28"/>
              </w:rPr>
              <w:t>3313</w:t>
            </w:r>
          </w:p>
        </w:tc>
      </w:tr>
      <w:tr w:rsidR="0021457D" w:rsidRPr="006F2C05" w:rsidTr="006F2C05">
        <w:tc>
          <w:tcPr>
            <w:tcW w:w="5920" w:type="dxa"/>
          </w:tcPr>
          <w:p w:rsidR="0021457D" w:rsidRPr="006F2C05" w:rsidRDefault="0021457D" w:rsidP="006F2C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2C05">
              <w:rPr>
                <w:rFonts w:ascii="Times New Roman" w:hAnsi="Times New Roman"/>
                <w:sz w:val="28"/>
                <w:szCs w:val="28"/>
              </w:rPr>
              <w:t>Принесено протестов на незаконные правовые акты</w:t>
            </w:r>
          </w:p>
        </w:tc>
        <w:tc>
          <w:tcPr>
            <w:tcW w:w="1843" w:type="dxa"/>
            <w:vAlign w:val="center"/>
          </w:tcPr>
          <w:p w:rsidR="0021457D" w:rsidRPr="006F2C05" w:rsidRDefault="0021457D" w:rsidP="006F2C05">
            <w:pPr>
              <w:pStyle w:val="NormalWeb"/>
              <w:spacing w:line="225" w:lineRule="atLeast"/>
              <w:jc w:val="center"/>
              <w:rPr>
                <w:sz w:val="28"/>
                <w:szCs w:val="28"/>
              </w:rPr>
            </w:pPr>
            <w:r w:rsidRPr="006F2C05">
              <w:rPr>
                <w:sz w:val="28"/>
                <w:szCs w:val="28"/>
              </w:rPr>
              <w:t>247</w:t>
            </w:r>
          </w:p>
        </w:tc>
        <w:tc>
          <w:tcPr>
            <w:tcW w:w="1808" w:type="dxa"/>
            <w:vAlign w:val="center"/>
          </w:tcPr>
          <w:p w:rsidR="0021457D" w:rsidRPr="006F2C05" w:rsidRDefault="0021457D" w:rsidP="006F2C05">
            <w:pPr>
              <w:pStyle w:val="NormalWeb"/>
              <w:spacing w:line="225" w:lineRule="atLeast"/>
              <w:jc w:val="center"/>
              <w:rPr>
                <w:b/>
                <w:sz w:val="28"/>
                <w:szCs w:val="28"/>
              </w:rPr>
            </w:pPr>
            <w:r w:rsidRPr="006F2C05">
              <w:rPr>
                <w:b/>
                <w:sz w:val="28"/>
                <w:szCs w:val="28"/>
              </w:rPr>
              <w:t>246</w:t>
            </w:r>
          </w:p>
        </w:tc>
      </w:tr>
      <w:tr w:rsidR="0021457D" w:rsidRPr="006F2C05" w:rsidTr="006F2C05">
        <w:tc>
          <w:tcPr>
            <w:tcW w:w="5920" w:type="dxa"/>
          </w:tcPr>
          <w:p w:rsidR="0021457D" w:rsidRPr="006F2C05" w:rsidRDefault="0021457D" w:rsidP="006F2C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2C05">
              <w:rPr>
                <w:rFonts w:ascii="Times New Roman" w:hAnsi="Times New Roman"/>
                <w:sz w:val="28"/>
                <w:szCs w:val="28"/>
              </w:rPr>
              <w:t>Направлено исков в суд</w:t>
            </w:r>
          </w:p>
        </w:tc>
        <w:tc>
          <w:tcPr>
            <w:tcW w:w="1843" w:type="dxa"/>
            <w:vAlign w:val="center"/>
          </w:tcPr>
          <w:p w:rsidR="0021457D" w:rsidRPr="006F2C05" w:rsidRDefault="0021457D" w:rsidP="006F2C05">
            <w:pPr>
              <w:pStyle w:val="NormalWeb"/>
              <w:spacing w:line="225" w:lineRule="atLeast"/>
              <w:jc w:val="center"/>
              <w:rPr>
                <w:sz w:val="28"/>
                <w:szCs w:val="28"/>
              </w:rPr>
            </w:pPr>
            <w:r w:rsidRPr="006F2C05">
              <w:rPr>
                <w:sz w:val="28"/>
                <w:szCs w:val="28"/>
              </w:rPr>
              <w:t>887</w:t>
            </w:r>
          </w:p>
        </w:tc>
        <w:tc>
          <w:tcPr>
            <w:tcW w:w="1808" w:type="dxa"/>
            <w:vAlign w:val="center"/>
          </w:tcPr>
          <w:p w:rsidR="0021457D" w:rsidRPr="006F2C05" w:rsidRDefault="0021457D" w:rsidP="006F2C05">
            <w:pPr>
              <w:pStyle w:val="NormalWeb"/>
              <w:spacing w:line="225" w:lineRule="atLeast"/>
              <w:jc w:val="center"/>
              <w:rPr>
                <w:b/>
                <w:sz w:val="28"/>
                <w:szCs w:val="28"/>
              </w:rPr>
            </w:pPr>
            <w:r w:rsidRPr="006F2C05">
              <w:rPr>
                <w:b/>
                <w:sz w:val="28"/>
                <w:szCs w:val="28"/>
              </w:rPr>
              <w:t>736</w:t>
            </w:r>
          </w:p>
        </w:tc>
      </w:tr>
      <w:tr w:rsidR="0021457D" w:rsidRPr="006F2C05" w:rsidTr="006F2C05">
        <w:tc>
          <w:tcPr>
            <w:tcW w:w="5920" w:type="dxa"/>
          </w:tcPr>
          <w:p w:rsidR="0021457D" w:rsidRPr="006F2C05" w:rsidRDefault="0021457D" w:rsidP="006F2C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2C05">
              <w:rPr>
                <w:rFonts w:ascii="Times New Roman" w:hAnsi="Times New Roman"/>
                <w:sz w:val="28"/>
                <w:szCs w:val="28"/>
              </w:rPr>
              <w:t>Внесено представлений</w:t>
            </w:r>
          </w:p>
        </w:tc>
        <w:tc>
          <w:tcPr>
            <w:tcW w:w="1843" w:type="dxa"/>
            <w:vAlign w:val="center"/>
          </w:tcPr>
          <w:p w:rsidR="0021457D" w:rsidRPr="006F2C05" w:rsidRDefault="0021457D" w:rsidP="006F2C05">
            <w:pPr>
              <w:pStyle w:val="NormalWeb"/>
              <w:spacing w:line="225" w:lineRule="atLeast"/>
              <w:jc w:val="center"/>
              <w:rPr>
                <w:sz w:val="28"/>
                <w:szCs w:val="28"/>
              </w:rPr>
            </w:pPr>
            <w:r w:rsidRPr="006F2C05">
              <w:rPr>
                <w:sz w:val="28"/>
                <w:szCs w:val="28"/>
              </w:rPr>
              <w:t>675</w:t>
            </w:r>
          </w:p>
        </w:tc>
        <w:tc>
          <w:tcPr>
            <w:tcW w:w="1808" w:type="dxa"/>
            <w:vAlign w:val="center"/>
          </w:tcPr>
          <w:p w:rsidR="0021457D" w:rsidRPr="006F2C05" w:rsidRDefault="0021457D" w:rsidP="006F2C05">
            <w:pPr>
              <w:pStyle w:val="NormalWeb"/>
              <w:spacing w:line="225" w:lineRule="atLeast"/>
              <w:jc w:val="center"/>
              <w:rPr>
                <w:b/>
                <w:sz w:val="28"/>
                <w:szCs w:val="28"/>
              </w:rPr>
            </w:pPr>
            <w:r w:rsidRPr="006F2C05">
              <w:rPr>
                <w:b/>
                <w:sz w:val="28"/>
                <w:szCs w:val="28"/>
              </w:rPr>
              <w:t>642</w:t>
            </w:r>
          </w:p>
        </w:tc>
      </w:tr>
      <w:tr w:rsidR="0021457D" w:rsidRPr="006F2C05" w:rsidTr="006F2C05">
        <w:tc>
          <w:tcPr>
            <w:tcW w:w="5920" w:type="dxa"/>
          </w:tcPr>
          <w:p w:rsidR="0021457D" w:rsidRPr="006F2C05" w:rsidRDefault="0021457D" w:rsidP="006F2C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2C05">
              <w:rPr>
                <w:rFonts w:ascii="Times New Roman" w:hAnsi="Times New Roman"/>
                <w:sz w:val="28"/>
                <w:szCs w:val="28"/>
              </w:rPr>
              <w:t>Привлечено лиц к дисциплинарной ответственности</w:t>
            </w:r>
          </w:p>
        </w:tc>
        <w:tc>
          <w:tcPr>
            <w:tcW w:w="1843" w:type="dxa"/>
            <w:vAlign w:val="center"/>
          </w:tcPr>
          <w:p w:rsidR="0021457D" w:rsidRPr="006F2C05" w:rsidRDefault="0021457D" w:rsidP="006F2C05">
            <w:pPr>
              <w:pStyle w:val="NormalWeb"/>
              <w:spacing w:line="225" w:lineRule="atLeast"/>
              <w:jc w:val="center"/>
              <w:rPr>
                <w:sz w:val="28"/>
                <w:szCs w:val="28"/>
              </w:rPr>
            </w:pPr>
            <w:r w:rsidRPr="006F2C05">
              <w:rPr>
                <w:sz w:val="28"/>
                <w:szCs w:val="28"/>
              </w:rPr>
              <w:t>538</w:t>
            </w:r>
          </w:p>
        </w:tc>
        <w:tc>
          <w:tcPr>
            <w:tcW w:w="1808" w:type="dxa"/>
            <w:vAlign w:val="center"/>
          </w:tcPr>
          <w:p w:rsidR="0021457D" w:rsidRPr="006F2C05" w:rsidRDefault="0021457D" w:rsidP="006F2C05">
            <w:pPr>
              <w:pStyle w:val="NormalWeb"/>
              <w:spacing w:line="225" w:lineRule="atLeast"/>
              <w:jc w:val="center"/>
              <w:rPr>
                <w:b/>
                <w:sz w:val="28"/>
                <w:szCs w:val="28"/>
              </w:rPr>
            </w:pPr>
            <w:r w:rsidRPr="006F2C05">
              <w:rPr>
                <w:b/>
                <w:sz w:val="28"/>
                <w:szCs w:val="28"/>
              </w:rPr>
              <w:t>509</w:t>
            </w:r>
          </w:p>
        </w:tc>
      </w:tr>
      <w:tr w:rsidR="0021457D" w:rsidRPr="006F2C05" w:rsidTr="006F2C05">
        <w:tc>
          <w:tcPr>
            <w:tcW w:w="5920" w:type="dxa"/>
          </w:tcPr>
          <w:p w:rsidR="0021457D" w:rsidRPr="006F2C05" w:rsidRDefault="0021457D" w:rsidP="006F2C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2C05">
              <w:rPr>
                <w:rFonts w:ascii="Times New Roman" w:hAnsi="Times New Roman"/>
                <w:sz w:val="28"/>
                <w:szCs w:val="28"/>
              </w:rPr>
              <w:t>Привлечено лиц к административной ответственности</w:t>
            </w:r>
          </w:p>
        </w:tc>
        <w:tc>
          <w:tcPr>
            <w:tcW w:w="1843" w:type="dxa"/>
            <w:vAlign w:val="center"/>
          </w:tcPr>
          <w:p w:rsidR="0021457D" w:rsidRPr="006F2C05" w:rsidRDefault="0021457D" w:rsidP="006F2C05">
            <w:pPr>
              <w:pStyle w:val="NormalWeb"/>
              <w:spacing w:line="225" w:lineRule="atLeast"/>
              <w:jc w:val="center"/>
              <w:rPr>
                <w:sz w:val="28"/>
                <w:szCs w:val="28"/>
              </w:rPr>
            </w:pPr>
            <w:r w:rsidRPr="006F2C05">
              <w:rPr>
                <w:sz w:val="28"/>
                <w:szCs w:val="28"/>
              </w:rPr>
              <w:t>257</w:t>
            </w:r>
          </w:p>
        </w:tc>
        <w:tc>
          <w:tcPr>
            <w:tcW w:w="1808" w:type="dxa"/>
            <w:vAlign w:val="center"/>
          </w:tcPr>
          <w:p w:rsidR="0021457D" w:rsidRPr="006F2C05" w:rsidRDefault="0021457D" w:rsidP="006F2C05">
            <w:pPr>
              <w:pStyle w:val="NormalWeb"/>
              <w:spacing w:line="225" w:lineRule="atLeast"/>
              <w:jc w:val="center"/>
              <w:rPr>
                <w:b/>
                <w:sz w:val="28"/>
                <w:szCs w:val="28"/>
              </w:rPr>
            </w:pPr>
            <w:r w:rsidRPr="006F2C05">
              <w:rPr>
                <w:b/>
                <w:sz w:val="28"/>
                <w:szCs w:val="28"/>
              </w:rPr>
              <w:t>308</w:t>
            </w:r>
          </w:p>
        </w:tc>
      </w:tr>
      <w:tr w:rsidR="0021457D" w:rsidRPr="006F2C05" w:rsidTr="006F2C05">
        <w:tc>
          <w:tcPr>
            <w:tcW w:w="5920" w:type="dxa"/>
          </w:tcPr>
          <w:p w:rsidR="0021457D" w:rsidRPr="006F2C05" w:rsidRDefault="0021457D" w:rsidP="006F2C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2C05">
              <w:rPr>
                <w:rFonts w:ascii="Times New Roman" w:hAnsi="Times New Roman"/>
                <w:sz w:val="28"/>
                <w:szCs w:val="28"/>
              </w:rPr>
              <w:t>Предостережено должностных лиц о недопустимости нарушений законов</w:t>
            </w:r>
          </w:p>
        </w:tc>
        <w:tc>
          <w:tcPr>
            <w:tcW w:w="1843" w:type="dxa"/>
            <w:vAlign w:val="center"/>
          </w:tcPr>
          <w:p w:rsidR="0021457D" w:rsidRPr="006F2C05" w:rsidRDefault="0021457D" w:rsidP="006F2C05">
            <w:pPr>
              <w:pStyle w:val="NormalWeb"/>
              <w:spacing w:line="225" w:lineRule="atLeast"/>
              <w:jc w:val="center"/>
              <w:rPr>
                <w:sz w:val="28"/>
                <w:szCs w:val="28"/>
              </w:rPr>
            </w:pPr>
            <w:r w:rsidRPr="006F2C05">
              <w:rPr>
                <w:sz w:val="28"/>
                <w:szCs w:val="28"/>
              </w:rPr>
              <w:t>69</w:t>
            </w:r>
          </w:p>
        </w:tc>
        <w:tc>
          <w:tcPr>
            <w:tcW w:w="1808" w:type="dxa"/>
            <w:vAlign w:val="center"/>
          </w:tcPr>
          <w:p w:rsidR="0021457D" w:rsidRPr="006F2C05" w:rsidRDefault="0021457D" w:rsidP="006F2C05">
            <w:pPr>
              <w:pStyle w:val="NormalWeb"/>
              <w:spacing w:line="225" w:lineRule="atLeast"/>
              <w:jc w:val="center"/>
              <w:rPr>
                <w:b/>
                <w:sz w:val="28"/>
                <w:szCs w:val="28"/>
              </w:rPr>
            </w:pPr>
            <w:r w:rsidRPr="006F2C05">
              <w:rPr>
                <w:b/>
                <w:sz w:val="28"/>
                <w:szCs w:val="28"/>
              </w:rPr>
              <w:t>45</w:t>
            </w:r>
          </w:p>
        </w:tc>
      </w:tr>
      <w:tr w:rsidR="0021457D" w:rsidRPr="006F2C05" w:rsidTr="006F2C05">
        <w:tc>
          <w:tcPr>
            <w:tcW w:w="5920" w:type="dxa"/>
          </w:tcPr>
          <w:p w:rsidR="0021457D" w:rsidRPr="006F2C05" w:rsidRDefault="0021457D" w:rsidP="006F2C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2C05">
              <w:rPr>
                <w:rFonts w:ascii="Times New Roman" w:hAnsi="Times New Roman"/>
                <w:sz w:val="28"/>
                <w:szCs w:val="28"/>
              </w:rPr>
              <w:t>Прокурорами направлено материалов для уголовного преследования</w:t>
            </w:r>
          </w:p>
        </w:tc>
        <w:tc>
          <w:tcPr>
            <w:tcW w:w="1843" w:type="dxa"/>
            <w:vAlign w:val="center"/>
          </w:tcPr>
          <w:p w:rsidR="0021457D" w:rsidRPr="006F2C05" w:rsidRDefault="0021457D" w:rsidP="006F2C05">
            <w:pPr>
              <w:pStyle w:val="NormalWeb"/>
              <w:spacing w:line="225" w:lineRule="atLeast"/>
              <w:jc w:val="center"/>
              <w:rPr>
                <w:sz w:val="28"/>
                <w:szCs w:val="28"/>
              </w:rPr>
            </w:pPr>
            <w:r w:rsidRPr="006F2C05">
              <w:rPr>
                <w:sz w:val="28"/>
                <w:szCs w:val="28"/>
              </w:rPr>
              <w:t>73</w:t>
            </w:r>
          </w:p>
        </w:tc>
        <w:tc>
          <w:tcPr>
            <w:tcW w:w="1808" w:type="dxa"/>
            <w:vAlign w:val="center"/>
          </w:tcPr>
          <w:p w:rsidR="0021457D" w:rsidRPr="006F2C05" w:rsidRDefault="0021457D" w:rsidP="006F2C05">
            <w:pPr>
              <w:pStyle w:val="NormalWeb"/>
              <w:spacing w:line="225" w:lineRule="atLeast"/>
              <w:jc w:val="center"/>
              <w:rPr>
                <w:b/>
                <w:sz w:val="28"/>
                <w:szCs w:val="28"/>
              </w:rPr>
            </w:pPr>
            <w:r w:rsidRPr="006F2C05">
              <w:rPr>
                <w:b/>
                <w:sz w:val="28"/>
                <w:szCs w:val="28"/>
              </w:rPr>
              <w:t>49</w:t>
            </w:r>
          </w:p>
        </w:tc>
      </w:tr>
      <w:tr w:rsidR="0021457D" w:rsidRPr="006F2C05" w:rsidTr="006F2C05">
        <w:tc>
          <w:tcPr>
            <w:tcW w:w="5920" w:type="dxa"/>
          </w:tcPr>
          <w:p w:rsidR="0021457D" w:rsidRPr="006F2C05" w:rsidRDefault="0021457D" w:rsidP="006F2C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2C05">
              <w:rPr>
                <w:rFonts w:ascii="Times New Roman" w:hAnsi="Times New Roman"/>
                <w:sz w:val="28"/>
                <w:szCs w:val="28"/>
              </w:rPr>
              <w:t xml:space="preserve">Возбуждено уголовных дел по указанным материалам </w:t>
            </w:r>
          </w:p>
        </w:tc>
        <w:tc>
          <w:tcPr>
            <w:tcW w:w="1843" w:type="dxa"/>
          </w:tcPr>
          <w:p w:rsidR="0021457D" w:rsidRPr="006F2C05" w:rsidRDefault="0021457D" w:rsidP="006F2C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C05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808" w:type="dxa"/>
          </w:tcPr>
          <w:p w:rsidR="0021457D" w:rsidRPr="006F2C05" w:rsidRDefault="0021457D" w:rsidP="006F2C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F2C05">
              <w:rPr>
                <w:rFonts w:ascii="Times New Roman" w:hAnsi="Times New Roman"/>
                <w:b/>
                <w:sz w:val="28"/>
                <w:szCs w:val="28"/>
              </w:rPr>
              <w:t>49</w:t>
            </w:r>
          </w:p>
        </w:tc>
      </w:tr>
    </w:tbl>
    <w:p w:rsidR="0021457D" w:rsidRPr="002A79D2" w:rsidRDefault="0021457D" w:rsidP="00795A2F">
      <w:pPr>
        <w:jc w:val="center"/>
        <w:rPr>
          <w:rFonts w:ascii="Times New Roman" w:hAnsi="Times New Roman"/>
          <w:sz w:val="28"/>
          <w:szCs w:val="28"/>
        </w:rPr>
      </w:pPr>
    </w:p>
    <w:p w:rsidR="0021457D" w:rsidRDefault="0021457D" w:rsidP="004669AD">
      <w:pPr>
        <w:jc w:val="center"/>
        <w:rPr>
          <w:rFonts w:ascii="Times New Roman" w:hAnsi="Times New Roman"/>
          <w:sz w:val="28"/>
          <w:szCs w:val="28"/>
        </w:rPr>
      </w:pPr>
      <w:r w:rsidRPr="002A79D2">
        <w:rPr>
          <w:rFonts w:ascii="Times New Roman" w:hAnsi="Times New Roman"/>
          <w:sz w:val="28"/>
          <w:szCs w:val="28"/>
        </w:rPr>
        <w:t xml:space="preserve">Прокурорский надзор за </w:t>
      </w:r>
      <w:r>
        <w:rPr>
          <w:rFonts w:ascii="Times New Roman" w:hAnsi="Times New Roman"/>
          <w:sz w:val="28"/>
          <w:szCs w:val="28"/>
        </w:rPr>
        <w:t>соблюдением федерального законодательства</w:t>
      </w:r>
      <w:r w:rsidRPr="002A79D2">
        <w:rPr>
          <w:rFonts w:ascii="Times New Roman" w:hAnsi="Times New Roman"/>
          <w:sz w:val="28"/>
          <w:szCs w:val="28"/>
        </w:rPr>
        <w:t xml:space="preserve"> </w:t>
      </w:r>
    </w:p>
    <w:p w:rsidR="0021457D" w:rsidRDefault="0021457D" w:rsidP="004669AD">
      <w:pPr>
        <w:jc w:val="center"/>
        <w:rPr>
          <w:rFonts w:ascii="Times New Roman" w:hAnsi="Times New Roman"/>
          <w:sz w:val="28"/>
          <w:szCs w:val="28"/>
        </w:rPr>
      </w:pPr>
      <w:r w:rsidRPr="002A79D2">
        <w:rPr>
          <w:rFonts w:ascii="Times New Roman" w:hAnsi="Times New Roman"/>
          <w:sz w:val="28"/>
          <w:szCs w:val="28"/>
        </w:rPr>
        <w:t>в 2012 году в сравнении с 2011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20"/>
        <w:gridCol w:w="1843"/>
        <w:gridCol w:w="1808"/>
      </w:tblGrid>
      <w:tr w:rsidR="0021457D" w:rsidRPr="002166C6" w:rsidTr="002166C6">
        <w:tc>
          <w:tcPr>
            <w:tcW w:w="5920" w:type="dxa"/>
          </w:tcPr>
          <w:p w:rsidR="0021457D" w:rsidRPr="002166C6" w:rsidRDefault="0021457D" w:rsidP="002166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1457D" w:rsidRPr="002166C6" w:rsidRDefault="0021457D" w:rsidP="002166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6C6">
              <w:rPr>
                <w:rFonts w:ascii="Times New Roman" w:hAnsi="Times New Roman"/>
                <w:sz w:val="28"/>
                <w:szCs w:val="28"/>
              </w:rPr>
              <w:t>2011</w:t>
            </w:r>
          </w:p>
        </w:tc>
        <w:tc>
          <w:tcPr>
            <w:tcW w:w="1808" w:type="dxa"/>
          </w:tcPr>
          <w:p w:rsidR="0021457D" w:rsidRPr="002166C6" w:rsidRDefault="0021457D" w:rsidP="002166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66C6">
              <w:rPr>
                <w:rFonts w:ascii="Times New Roman" w:hAnsi="Times New Roman"/>
                <w:b/>
                <w:sz w:val="28"/>
                <w:szCs w:val="28"/>
              </w:rPr>
              <w:t>2012</w:t>
            </w:r>
          </w:p>
        </w:tc>
      </w:tr>
      <w:tr w:rsidR="0021457D" w:rsidRPr="002166C6" w:rsidTr="002166C6">
        <w:tc>
          <w:tcPr>
            <w:tcW w:w="5920" w:type="dxa"/>
          </w:tcPr>
          <w:p w:rsidR="0021457D" w:rsidRPr="002166C6" w:rsidRDefault="0021457D" w:rsidP="002166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66C6">
              <w:rPr>
                <w:rFonts w:ascii="Times New Roman" w:hAnsi="Times New Roman"/>
                <w:sz w:val="28"/>
                <w:szCs w:val="28"/>
              </w:rPr>
              <w:t>Выявлено прокурором нарушений законов</w:t>
            </w:r>
          </w:p>
        </w:tc>
        <w:tc>
          <w:tcPr>
            <w:tcW w:w="1843" w:type="dxa"/>
            <w:vAlign w:val="center"/>
          </w:tcPr>
          <w:p w:rsidR="0021457D" w:rsidRPr="002166C6" w:rsidRDefault="0021457D" w:rsidP="002166C6">
            <w:pPr>
              <w:pStyle w:val="NormalWeb"/>
              <w:spacing w:line="225" w:lineRule="atLeast"/>
              <w:jc w:val="center"/>
              <w:rPr>
                <w:sz w:val="28"/>
                <w:szCs w:val="28"/>
              </w:rPr>
            </w:pPr>
            <w:r w:rsidRPr="002166C6">
              <w:rPr>
                <w:sz w:val="28"/>
                <w:szCs w:val="28"/>
              </w:rPr>
              <w:t>29542</w:t>
            </w:r>
          </w:p>
        </w:tc>
        <w:tc>
          <w:tcPr>
            <w:tcW w:w="1808" w:type="dxa"/>
            <w:vAlign w:val="center"/>
          </w:tcPr>
          <w:p w:rsidR="0021457D" w:rsidRPr="002166C6" w:rsidRDefault="0021457D" w:rsidP="002166C6">
            <w:pPr>
              <w:pStyle w:val="NormalWeb"/>
              <w:spacing w:line="225" w:lineRule="atLeast"/>
              <w:jc w:val="center"/>
              <w:rPr>
                <w:b/>
                <w:sz w:val="28"/>
                <w:szCs w:val="28"/>
              </w:rPr>
            </w:pPr>
            <w:r w:rsidRPr="002166C6">
              <w:rPr>
                <w:b/>
                <w:sz w:val="28"/>
                <w:szCs w:val="28"/>
              </w:rPr>
              <w:t>25305</w:t>
            </w:r>
          </w:p>
        </w:tc>
      </w:tr>
      <w:tr w:rsidR="0021457D" w:rsidRPr="002166C6" w:rsidTr="002166C6">
        <w:tc>
          <w:tcPr>
            <w:tcW w:w="5920" w:type="dxa"/>
          </w:tcPr>
          <w:p w:rsidR="0021457D" w:rsidRPr="002166C6" w:rsidRDefault="0021457D" w:rsidP="002166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66C6">
              <w:rPr>
                <w:rFonts w:ascii="Times New Roman" w:hAnsi="Times New Roman"/>
                <w:sz w:val="28"/>
                <w:szCs w:val="28"/>
              </w:rPr>
              <w:t>Принесено протестов на незаконные правовые акты</w:t>
            </w:r>
          </w:p>
        </w:tc>
        <w:tc>
          <w:tcPr>
            <w:tcW w:w="1843" w:type="dxa"/>
            <w:vAlign w:val="center"/>
          </w:tcPr>
          <w:p w:rsidR="0021457D" w:rsidRPr="002166C6" w:rsidRDefault="0021457D" w:rsidP="002166C6">
            <w:pPr>
              <w:pStyle w:val="NormalWeb"/>
              <w:spacing w:line="225" w:lineRule="atLeast"/>
              <w:jc w:val="center"/>
              <w:rPr>
                <w:sz w:val="28"/>
                <w:szCs w:val="28"/>
              </w:rPr>
            </w:pPr>
            <w:r w:rsidRPr="002166C6">
              <w:rPr>
                <w:sz w:val="28"/>
                <w:szCs w:val="28"/>
              </w:rPr>
              <w:t>2447</w:t>
            </w:r>
          </w:p>
        </w:tc>
        <w:tc>
          <w:tcPr>
            <w:tcW w:w="1808" w:type="dxa"/>
            <w:vAlign w:val="center"/>
          </w:tcPr>
          <w:p w:rsidR="0021457D" w:rsidRPr="002166C6" w:rsidRDefault="0021457D" w:rsidP="002166C6">
            <w:pPr>
              <w:pStyle w:val="NormalWeb"/>
              <w:spacing w:line="225" w:lineRule="atLeast"/>
              <w:jc w:val="center"/>
              <w:rPr>
                <w:b/>
                <w:sz w:val="28"/>
                <w:szCs w:val="28"/>
              </w:rPr>
            </w:pPr>
            <w:r w:rsidRPr="002166C6">
              <w:rPr>
                <w:b/>
                <w:sz w:val="28"/>
                <w:szCs w:val="28"/>
              </w:rPr>
              <w:t>2643</w:t>
            </w:r>
          </w:p>
        </w:tc>
      </w:tr>
      <w:tr w:rsidR="0021457D" w:rsidRPr="002166C6" w:rsidTr="002166C6">
        <w:tc>
          <w:tcPr>
            <w:tcW w:w="5920" w:type="dxa"/>
          </w:tcPr>
          <w:p w:rsidR="0021457D" w:rsidRPr="002166C6" w:rsidRDefault="0021457D" w:rsidP="002166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66C6">
              <w:rPr>
                <w:rFonts w:ascii="Times New Roman" w:hAnsi="Times New Roman"/>
                <w:sz w:val="28"/>
                <w:szCs w:val="28"/>
              </w:rPr>
              <w:t>Направлено исков в суд</w:t>
            </w:r>
          </w:p>
        </w:tc>
        <w:tc>
          <w:tcPr>
            <w:tcW w:w="1843" w:type="dxa"/>
            <w:vAlign w:val="center"/>
          </w:tcPr>
          <w:p w:rsidR="0021457D" w:rsidRPr="002166C6" w:rsidRDefault="0021457D" w:rsidP="002166C6">
            <w:pPr>
              <w:pStyle w:val="NormalWeb"/>
              <w:spacing w:line="225" w:lineRule="atLeast"/>
              <w:jc w:val="center"/>
              <w:rPr>
                <w:sz w:val="28"/>
                <w:szCs w:val="28"/>
              </w:rPr>
            </w:pPr>
            <w:r w:rsidRPr="002166C6">
              <w:rPr>
                <w:sz w:val="28"/>
                <w:szCs w:val="28"/>
              </w:rPr>
              <w:t>5222</w:t>
            </w:r>
          </w:p>
        </w:tc>
        <w:tc>
          <w:tcPr>
            <w:tcW w:w="1808" w:type="dxa"/>
            <w:vAlign w:val="center"/>
          </w:tcPr>
          <w:p w:rsidR="0021457D" w:rsidRPr="002166C6" w:rsidRDefault="0021457D" w:rsidP="002166C6">
            <w:pPr>
              <w:pStyle w:val="NormalWeb"/>
              <w:spacing w:line="225" w:lineRule="atLeast"/>
              <w:jc w:val="center"/>
              <w:rPr>
                <w:b/>
                <w:sz w:val="28"/>
                <w:szCs w:val="28"/>
              </w:rPr>
            </w:pPr>
            <w:r w:rsidRPr="002166C6">
              <w:rPr>
                <w:b/>
                <w:sz w:val="28"/>
                <w:szCs w:val="28"/>
              </w:rPr>
              <w:t>4411</w:t>
            </w:r>
          </w:p>
        </w:tc>
      </w:tr>
      <w:tr w:rsidR="0021457D" w:rsidRPr="002166C6" w:rsidTr="002166C6">
        <w:tc>
          <w:tcPr>
            <w:tcW w:w="5920" w:type="dxa"/>
          </w:tcPr>
          <w:p w:rsidR="0021457D" w:rsidRPr="002166C6" w:rsidRDefault="0021457D" w:rsidP="002166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66C6">
              <w:rPr>
                <w:rFonts w:ascii="Times New Roman" w:hAnsi="Times New Roman"/>
                <w:sz w:val="28"/>
                <w:szCs w:val="28"/>
              </w:rPr>
              <w:t>Внесено представлений</w:t>
            </w:r>
          </w:p>
        </w:tc>
        <w:tc>
          <w:tcPr>
            <w:tcW w:w="1843" w:type="dxa"/>
            <w:vAlign w:val="center"/>
          </w:tcPr>
          <w:p w:rsidR="0021457D" w:rsidRPr="002166C6" w:rsidRDefault="0021457D" w:rsidP="002166C6">
            <w:pPr>
              <w:pStyle w:val="NormalWeb"/>
              <w:spacing w:line="225" w:lineRule="atLeast"/>
              <w:jc w:val="center"/>
              <w:rPr>
                <w:sz w:val="28"/>
                <w:szCs w:val="28"/>
              </w:rPr>
            </w:pPr>
            <w:r w:rsidRPr="002166C6">
              <w:rPr>
                <w:sz w:val="28"/>
                <w:szCs w:val="28"/>
              </w:rPr>
              <w:t>6294</w:t>
            </w:r>
          </w:p>
        </w:tc>
        <w:tc>
          <w:tcPr>
            <w:tcW w:w="1808" w:type="dxa"/>
            <w:vAlign w:val="center"/>
          </w:tcPr>
          <w:p w:rsidR="0021457D" w:rsidRPr="002166C6" w:rsidRDefault="0021457D" w:rsidP="002166C6">
            <w:pPr>
              <w:pStyle w:val="NormalWeb"/>
              <w:spacing w:line="225" w:lineRule="atLeast"/>
              <w:jc w:val="center"/>
              <w:rPr>
                <w:b/>
                <w:sz w:val="28"/>
                <w:szCs w:val="28"/>
              </w:rPr>
            </w:pPr>
            <w:r w:rsidRPr="002166C6">
              <w:rPr>
                <w:b/>
                <w:sz w:val="28"/>
                <w:szCs w:val="28"/>
              </w:rPr>
              <w:t>5556</w:t>
            </w:r>
          </w:p>
        </w:tc>
      </w:tr>
      <w:tr w:rsidR="0021457D" w:rsidRPr="002166C6" w:rsidTr="002166C6">
        <w:tc>
          <w:tcPr>
            <w:tcW w:w="5920" w:type="dxa"/>
          </w:tcPr>
          <w:p w:rsidR="0021457D" w:rsidRPr="002166C6" w:rsidRDefault="0021457D" w:rsidP="002166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66C6">
              <w:rPr>
                <w:rFonts w:ascii="Times New Roman" w:hAnsi="Times New Roman"/>
                <w:sz w:val="28"/>
                <w:szCs w:val="28"/>
              </w:rPr>
              <w:t>Привлечено лиц к дисциплинарной ответственности</w:t>
            </w:r>
          </w:p>
        </w:tc>
        <w:tc>
          <w:tcPr>
            <w:tcW w:w="1843" w:type="dxa"/>
            <w:vAlign w:val="center"/>
          </w:tcPr>
          <w:p w:rsidR="0021457D" w:rsidRPr="002166C6" w:rsidRDefault="0021457D" w:rsidP="002166C6">
            <w:pPr>
              <w:pStyle w:val="NormalWeb"/>
              <w:spacing w:line="225" w:lineRule="atLeast"/>
              <w:jc w:val="center"/>
              <w:rPr>
                <w:sz w:val="28"/>
                <w:szCs w:val="28"/>
              </w:rPr>
            </w:pPr>
            <w:r w:rsidRPr="002166C6">
              <w:rPr>
                <w:sz w:val="28"/>
                <w:szCs w:val="28"/>
              </w:rPr>
              <w:t>3291</w:t>
            </w:r>
          </w:p>
        </w:tc>
        <w:tc>
          <w:tcPr>
            <w:tcW w:w="1808" w:type="dxa"/>
            <w:vAlign w:val="center"/>
          </w:tcPr>
          <w:p w:rsidR="0021457D" w:rsidRPr="002166C6" w:rsidRDefault="0021457D" w:rsidP="002166C6">
            <w:pPr>
              <w:pStyle w:val="NormalWeb"/>
              <w:spacing w:line="225" w:lineRule="atLeast"/>
              <w:jc w:val="center"/>
              <w:rPr>
                <w:b/>
                <w:sz w:val="28"/>
                <w:szCs w:val="28"/>
              </w:rPr>
            </w:pPr>
            <w:r w:rsidRPr="002166C6">
              <w:rPr>
                <w:b/>
                <w:sz w:val="28"/>
                <w:szCs w:val="28"/>
              </w:rPr>
              <w:t>3176</w:t>
            </w:r>
          </w:p>
        </w:tc>
      </w:tr>
      <w:tr w:rsidR="0021457D" w:rsidRPr="002166C6" w:rsidTr="002166C6">
        <w:tc>
          <w:tcPr>
            <w:tcW w:w="5920" w:type="dxa"/>
          </w:tcPr>
          <w:p w:rsidR="0021457D" w:rsidRPr="002166C6" w:rsidRDefault="0021457D" w:rsidP="002166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66C6">
              <w:rPr>
                <w:rFonts w:ascii="Times New Roman" w:hAnsi="Times New Roman"/>
                <w:sz w:val="28"/>
                <w:szCs w:val="28"/>
              </w:rPr>
              <w:t>Привлечено лиц к административной ответственности</w:t>
            </w:r>
          </w:p>
        </w:tc>
        <w:tc>
          <w:tcPr>
            <w:tcW w:w="1843" w:type="dxa"/>
            <w:vAlign w:val="center"/>
          </w:tcPr>
          <w:p w:rsidR="0021457D" w:rsidRPr="002166C6" w:rsidRDefault="0021457D" w:rsidP="002166C6">
            <w:pPr>
              <w:pStyle w:val="NormalWeb"/>
              <w:spacing w:line="225" w:lineRule="atLeast"/>
              <w:jc w:val="center"/>
              <w:rPr>
                <w:sz w:val="28"/>
                <w:szCs w:val="28"/>
              </w:rPr>
            </w:pPr>
            <w:r w:rsidRPr="002166C6">
              <w:rPr>
                <w:sz w:val="28"/>
                <w:szCs w:val="28"/>
              </w:rPr>
              <w:t>2355</w:t>
            </w:r>
          </w:p>
        </w:tc>
        <w:tc>
          <w:tcPr>
            <w:tcW w:w="1808" w:type="dxa"/>
            <w:vAlign w:val="center"/>
          </w:tcPr>
          <w:p w:rsidR="0021457D" w:rsidRPr="002166C6" w:rsidRDefault="0021457D" w:rsidP="002166C6">
            <w:pPr>
              <w:pStyle w:val="NormalWeb"/>
              <w:spacing w:line="225" w:lineRule="atLeast"/>
              <w:jc w:val="center"/>
              <w:rPr>
                <w:b/>
                <w:sz w:val="28"/>
                <w:szCs w:val="28"/>
              </w:rPr>
            </w:pPr>
            <w:r w:rsidRPr="002166C6">
              <w:rPr>
                <w:b/>
                <w:sz w:val="28"/>
                <w:szCs w:val="28"/>
              </w:rPr>
              <w:t>2208</w:t>
            </w:r>
          </w:p>
        </w:tc>
      </w:tr>
      <w:tr w:rsidR="0021457D" w:rsidRPr="002166C6" w:rsidTr="002166C6">
        <w:tc>
          <w:tcPr>
            <w:tcW w:w="5920" w:type="dxa"/>
          </w:tcPr>
          <w:p w:rsidR="0021457D" w:rsidRPr="002166C6" w:rsidRDefault="0021457D" w:rsidP="002166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66C6">
              <w:rPr>
                <w:rFonts w:ascii="Times New Roman" w:hAnsi="Times New Roman"/>
                <w:sz w:val="28"/>
                <w:szCs w:val="28"/>
              </w:rPr>
              <w:t>Предостережено должностных лиц о недопустимости нарушений законов</w:t>
            </w:r>
          </w:p>
        </w:tc>
        <w:tc>
          <w:tcPr>
            <w:tcW w:w="1843" w:type="dxa"/>
            <w:vAlign w:val="center"/>
          </w:tcPr>
          <w:p w:rsidR="0021457D" w:rsidRPr="002166C6" w:rsidRDefault="0021457D" w:rsidP="002166C6">
            <w:pPr>
              <w:pStyle w:val="NormalWeb"/>
              <w:spacing w:line="225" w:lineRule="atLeast"/>
              <w:jc w:val="center"/>
              <w:rPr>
                <w:sz w:val="28"/>
                <w:szCs w:val="28"/>
              </w:rPr>
            </w:pPr>
            <w:r w:rsidRPr="002166C6">
              <w:rPr>
                <w:sz w:val="28"/>
                <w:szCs w:val="28"/>
              </w:rPr>
              <w:t>741</w:t>
            </w:r>
          </w:p>
        </w:tc>
        <w:tc>
          <w:tcPr>
            <w:tcW w:w="1808" w:type="dxa"/>
            <w:vAlign w:val="center"/>
          </w:tcPr>
          <w:p w:rsidR="0021457D" w:rsidRPr="002166C6" w:rsidRDefault="0021457D" w:rsidP="002166C6">
            <w:pPr>
              <w:pStyle w:val="NormalWeb"/>
              <w:spacing w:line="225" w:lineRule="atLeast"/>
              <w:jc w:val="center"/>
              <w:rPr>
                <w:b/>
                <w:sz w:val="28"/>
                <w:szCs w:val="28"/>
              </w:rPr>
            </w:pPr>
            <w:r w:rsidRPr="002166C6">
              <w:rPr>
                <w:b/>
                <w:sz w:val="28"/>
                <w:szCs w:val="28"/>
              </w:rPr>
              <w:t>678</w:t>
            </w:r>
          </w:p>
        </w:tc>
      </w:tr>
      <w:tr w:rsidR="0021457D" w:rsidRPr="002166C6" w:rsidTr="002166C6">
        <w:tc>
          <w:tcPr>
            <w:tcW w:w="5920" w:type="dxa"/>
          </w:tcPr>
          <w:p w:rsidR="0021457D" w:rsidRPr="002166C6" w:rsidRDefault="0021457D" w:rsidP="002166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66C6">
              <w:rPr>
                <w:rFonts w:ascii="Times New Roman" w:hAnsi="Times New Roman"/>
                <w:sz w:val="28"/>
                <w:szCs w:val="28"/>
              </w:rPr>
              <w:t>Прокурорами направлено материалов для уголовного преследования</w:t>
            </w:r>
          </w:p>
        </w:tc>
        <w:tc>
          <w:tcPr>
            <w:tcW w:w="1843" w:type="dxa"/>
            <w:vAlign w:val="center"/>
          </w:tcPr>
          <w:p w:rsidR="0021457D" w:rsidRPr="002166C6" w:rsidRDefault="0021457D" w:rsidP="002166C6">
            <w:pPr>
              <w:pStyle w:val="NormalWeb"/>
              <w:spacing w:line="225" w:lineRule="atLeast"/>
              <w:jc w:val="center"/>
              <w:rPr>
                <w:sz w:val="28"/>
                <w:szCs w:val="28"/>
              </w:rPr>
            </w:pPr>
            <w:r w:rsidRPr="002166C6">
              <w:rPr>
                <w:sz w:val="28"/>
                <w:szCs w:val="28"/>
              </w:rPr>
              <w:t>210</w:t>
            </w:r>
          </w:p>
        </w:tc>
        <w:tc>
          <w:tcPr>
            <w:tcW w:w="1808" w:type="dxa"/>
            <w:vAlign w:val="center"/>
          </w:tcPr>
          <w:p w:rsidR="0021457D" w:rsidRPr="002166C6" w:rsidRDefault="0021457D" w:rsidP="002166C6">
            <w:pPr>
              <w:pStyle w:val="NormalWeb"/>
              <w:spacing w:line="225" w:lineRule="atLeast"/>
              <w:jc w:val="center"/>
              <w:rPr>
                <w:b/>
                <w:sz w:val="28"/>
                <w:szCs w:val="28"/>
              </w:rPr>
            </w:pPr>
            <w:r w:rsidRPr="002166C6">
              <w:rPr>
                <w:b/>
                <w:sz w:val="28"/>
                <w:szCs w:val="28"/>
              </w:rPr>
              <w:t>172</w:t>
            </w:r>
          </w:p>
        </w:tc>
      </w:tr>
      <w:tr w:rsidR="0021457D" w:rsidRPr="002166C6" w:rsidTr="002166C6">
        <w:tc>
          <w:tcPr>
            <w:tcW w:w="5920" w:type="dxa"/>
          </w:tcPr>
          <w:p w:rsidR="0021457D" w:rsidRPr="002166C6" w:rsidRDefault="0021457D" w:rsidP="002166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66C6">
              <w:rPr>
                <w:rFonts w:ascii="Times New Roman" w:hAnsi="Times New Roman"/>
                <w:sz w:val="28"/>
                <w:szCs w:val="28"/>
              </w:rPr>
              <w:t xml:space="preserve">Возбуждено уголовных дел по указанным материалам </w:t>
            </w:r>
          </w:p>
        </w:tc>
        <w:tc>
          <w:tcPr>
            <w:tcW w:w="1843" w:type="dxa"/>
          </w:tcPr>
          <w:p w:rsidR="0021457D" w:rsidRPr="002166C6" w:rsidRDefault="0021457D" w:rsidP="002166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1457D" w:rsidRPr="002166C6" w:rsidRDefault="0021457D" w:rsidP="002166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66C6">
              <w:rPr>
                <w:rFonts w:ascii="Times New Roman" w:hAnsi="Times New Roman"/>
                <w:sz w:val="28"/>
                <w:szCs w:val="28"/>
              </w:rPr>
              <w:t>176</w:t>
            </w:r>
          </w:p>
        </w:tc>
        <w:tc>
          <w:tcPr>
            <w:tcW w:w="1808" w:type="dxa"/>
          </w:tcPr>
          <w:p w:rsidR="0021457D" w:rsidRPr="002166C6" w:rsidRDefault="0021457D" w:rsidP="002166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1457D" w:rsidRPr="002166C6" w:rsidRDefault="0021457D" w:rsidP="002166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66C6">
              <w:rPr>
                <w:rFonts w:ascii="Times New Roman" w:hAnsi="Times New Roman"/>
                <w:b/>
                <w:sz w:val="28"/>
                <w:szCs w:val="28"/>
              </w:rPr>
              <w:t>142</w:t>
            </w:r>
          </w:p>
        </w:tc>
      </w:tr>
    </w:tbl>
    <w:p w:rsidR="0021457D" w:rsidRPr="002A79D2" w:rsidRDefault="0021457D" w:rsidP="004669AD">
      <w:pPr>
        <w:jc w:val="center"/>
        <w:rPr>
          <w:rFonts w:ascii="Times New Roman" w:hAnsi="Times New Roman"/>
          <w:sz w:val="28"/>
          <w:szCs w:val="28"/>
        </w:rPr>
      </w:pPr>
    </w:p>
    <w:p w:rsidR="0021457D" w:rsidRDefault="0021457D"/>
    <w:p w:rsidR="0021457D" w:rsidRDefault="0021457D" w:rsidP="002A79D2">
      <w:pPr>
        <w:jc w:val="center"/>
        <w:rPr>
          <w:rFonts w:ascii="Times New Roman" w:hAnsi="Times New Roman"/>
          <w:sz w:val="28"/>
          <w:szCs w:val="28"/>
        </w:rPr>
      </w:pPr>
      <w:r w:rsidRPr="002A79D2">
        <w:rPr>
          <w:rFonts w:ascii="Times New Roman" w:hAnsi="Times New Roman"/>
          <w:sz w:val="28"/>
          <w:szCs w:val="28"/>
        </w:rPr>
        <w:t>Прокурорский надзор за исполнением законодательства на досудебной стадии уголовного судопроизводства в 2012 году в сравнении с 2011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20"/>
        <w:gridCol w:w="1843"/>
        <w:gridCol w:w="1808"/>
      </w:tblGrid>
      <w:tr w:rsidR="0021457D" w:rsidRPr="0016267F" w:rsidTr="0016267F">
        <w:tc>
          <w:tcPr>
            <w:tcW w:w="5920" w:type="dxa"/>
          </w:tcPr>
          <w:p w:rsidR="0021457D" w:rsidRPr="0016267F" w:rsidRDefault="0021457D" w:rsidP="001626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1457D" w:rsidRPr="0016267F" w:rsidRDefault="0021457D" w:rsidP="001626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267F">
              <w:rPr>
                <w:rFonts w:ascii="Times New Roman" w:hAnsi="Times New Roman"/>
                <w:sz w:val="28"/>
                <w:szCs w:val="28"/>
              </w:rPr>
              <w:t>2011</w:t>
            </w:r>
          </w:p>
        </w:tc>
        <w:tc>
          <w:tcPr>
            <w:tcW w:w="1808" w:type="dxa"/>
          </w:tcPr>
          <w:p w:rsidR="0021457D" w:rsidRPr="0016267F" w:rsidRDefault="0021457D" w:rsidP="001626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267F">
              <w:rPr>
                <w:rFonts w:ascii="Times New Roman" w:hAnsi="Times New Roman"/>
                <w:b/>
                <w:sz w:val="28"/>
                <w:szCs w:val="28"/>
              </w:rPr>
              <w:t>2012</w:t>
            </w:r>
          </w:p>
        </w:tc>
      </w:tr>
      <w:tr w:rsidR="0021457D" w:rsidRPr="0016267F" w:rsidTr="0016267F">
        <w:tc>
          <w:tcPr>
            <w:tcW w:w="5920" w:type="dxa"/>
          </w:tcPr>
          <w:p w:rsidR="0021457D" w:rsidRPr="0016267F" w:rsidRDefault="0021457D" w:rsidP="001626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267F">
              <w:rPr>
                <w:rFonts w:ascii="Times New Roman" w:hAnsi="Times New Roman"/>
                <w:sz w:val="28"/>
                <w:szCs w:val="28"/>
              </w:rPr>
              <w:t>Выявлено прокурором нарушений законов</w:t>
            </w:r>
          </w:p>
        </w:tc>
        <w:tc>
          <w:tcPr>
            <w:tcW w:w="1843" w:type="dxa"/>
          </w:tcPr>
          <w:p w:rsidR="0021457D" w:rsidRPr="0016267F" w:rsidRDefault="0021457D" w:rsidP="001626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267F">
              <w:rPr>
                <w:rFonts w:ascii="Times New Roman" w:hAnsi="Times New Roman"/>
                <w:sz w:val="28"/>
                <w:szCs w:val="28"/>
              </w:rPr>
              <w:t>34530</w:t>
            </w:r>
          </w:p>
        </w:tc>
        <w:tc>
          <w:tcPr>
            <w:tcW w:w="1808" w:type="dxa"/>
          </w:tcPr>
          <w:p w:rsidR="0021457D" w:rsidRPr="0016267F" w:rsidRDefault="0021457D" w:rsidP="001626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267F">
              <w:rPr>
                <w:rFonts w:ascii="Times New Roman" w:hAnsi="Times New Roman"/>
                <w:b/>
                <w:sz w:val="28"/>
                <w:szCs w:val="28"/>
              </w:rPr>
              <w:t>30945</w:t>
            </w:r>
          </w:p>
        </w:tc>
      </w:tr>
      <w:tr w:rsidR="0021457D" w:rsidRPr="0016267F" w:rsidTr="0016267F">
        <w:tc>
          <w:tcPr>
            <w:tcW w:w="5920" w:type="dxa"/>
          </w:tcPr>
          <w:p w:rsidR="0021457D" w:rsidRPr="0016267F" w:rsidRDefault="0021457D" w:rsidP="001626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267F">
              <w:rPr>
                <w:rFonts w:ascii="Times New Roman" w:hAnsi="Times New Roman"/>
                <w:sz w:val="28"/>
                <w:szCs w:val="28"/>
              </w:rPr>
              <w:t>Отменено постановлений об отказе в возбуждении уголовного дела</w:t>
            </w:r>
          </w:p>
        </w:tc>
        <w:tc>
          <w:tcPr>
            <w:tcW w:w="1843" w:type="dxa"/>
          </w:tcPr>
          <w:p w:rsidR="0021457D" w:rsidRPr="0016267F" w:rsidRDefault="0021457D" w:rsidP="001626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267F">
              <w:rPr>
                <w:rFonts w:ascii="Times New Roman" w:hAnsi="Times New Roman"/>
                <w:sz w:val="28"/>
                <w:szCs w:val="28"/>
              </w:rPr>
              <w:t>19147</w:t>
            </w:r>
          </w:p>
        </w:tc>
        <w:tc>
          <w:tcPr>
            <w:tcW w:w="1808" w:type="dxa"/>
          </w:tcPr>
          <w:p w:rsidR="0021457D" w:rsidRPr="0016267F" w:rsidRDefault="0021457D" w:rsidP="001626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267F">
              <w:rPr>
                <w:rFonts w:ascii="Times New Roman" w:hAnsi="Times New Roman"/>
                <w:b/>
                <w:sz w:val="28"/>
                <w:szCs w:val="28"/>
              </w:rPr>
              <w:t>20550</w:t>
            </w:r>
          </w:p>
        </w:tc>
      </w:tr>
      <w:tr w:rsidR="0021457D" w:rsidRPr="0016267F" w:rsidTr="0016267F">
        <w:tc>
          <w:tcPr>
            <w:tcW w:w="5920" w:type="dxa"/>
          </w:tcPr>
          <w:p w:rsidR="0021457D" w:rsidRPr="0016267F" w:rsidRDefault="0021457D" w:rsidP="001626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267F">
              <w:rPr>
                <w:rFonts w:ascii="Times New Roman" w:hAnsi="Times New Roman"/>
                <w:sz w:val="28"/>
                <w:szCs w:val="28"/>
              </w:rPr>
              <w:t>Выявлено укрытых от учета преступлений</w:t>
            </w:r>
          </w:p>
        </w:tc>
        <w:tc>
          <w:tcPr>
            <w:tcW w:w="1843" w:type="dxa"/>
          </w:tcPr>
          <w:p w:rsidR="0021457D" w:rsidRPr="0016267F" w:rsidRDefault="0021457D" w:rsidP="001626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267F">
              <w:rPr>
                <w:rFonts w:ascii="Times New Roman" w:hAnsi="Times New Roman"/>
                <w:sz w:val="28"/>
                <w:szCs w:val="28"/>
              </w:rPr>
              <w:t>1222</w:t>
            </w:r>
          </w:p>
        </w:tc>
        <w:tc>
          <w:tcPr>
            <w:tcW w:w="1808" w:type="dxa"/>
          </w:tcPr>
          <w:p w:rsidR="0021457D" w:rsidRPr="0016267F" w:rsidRDefault="0021457D" w:rsidP="001626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267F">
              <w:rPr>
                <w:rFonts w:ascii="Times New Roman" w:hAnsi="Times New Roman"/>
                <w:b/>
                <w:sz w:val="28"/>
                <w:szCs w:val="28"/>
              </w:rPr>
              <w:t>1569</w:t>
            </w:r>
          </w:p>
        </w:tc>
      </w:tr>
      <w:tr w:rsidR="0021457D" w:rsidRPr="0016267F" w:rsidTr="0016267F">
        <w:tc>
          <w:tcPr>
            <w:tcW w:w="5920" w:type="dxa"/>
          </w:tcPr>
          <w:p w:rsidR="0021457D" w:rsidRPr="0016267F" w:rsidRDefault="0021457D" w:rsidP="001626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267F">
              <w:rPr>
                <w:rFonts w:ascii="Times New Roman" w:hAnsi="Times New Roman"/>
                <w:sz w:val="28"/>
                <w:szCs w:val="28"/>
              </w:rPr>
              <w:t>Отменено постановлений о возбуждении уголовного дела</w:t>
            </w:r>
          </w:p>
        </w:tc>
        <w:tc>
          <w:tcPr>
            <w:tcW w:w="1843" w:type="dxa"/>
          </w:tcPr>
          <w:p w:rsidR="0021457D" w:rsidRPr="0016267F" w:rsidRDefault="0021457D" w:rsidP="001626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267F">
              <w:rPr>
                <w:rFonts w:ascii="Times New Roman" w:hAnsi="Times New Roman"/>
                <w:sz w:val="28"/>
                <w:szCs w:val="28"/>
              </w:rPr>
              <w:t>570</w:t>
            </w:r>
          </w:p>
        </w:tc>
        <w:tc>
          <w:tcPr>
            <w:tcW w:w="1808" w:type="dxa"/>
          </w:tcPr>
          <w:p w:rsidR="0021457D" w:rsidRPr="0016267F" w:rsidRDefault="0021457D" w:rsidP="001626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267F">
              <w:rPr>
                <w:rFonts w:ascii="Times New Roman" w:hAnsi="Times New Roman"/>
                <w:b/>
                <w:sz w:val="28"/>
                <w:szCs w:val="28"/>
              </w:rPr>
              <w:t>549</w:t>
            </w:r>
          </w:p>
        </w:tc>
      </w:tr>
      <w:tr w:rsidR="0021457D" w:rsidRPr="0016267F" w:rsidTr="0016267F">
        <w:tc>
          <w:tcPr>
            <w:tcW w:w="5920" w:type="dxa"/>
          </w:tcPr>
          <w:p w:rsidR="0021457D" w:rsidRPr="0016267F" w:rsidRDefault="0021457D" w:rsidP="001626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267F">
              <w:rPr>
                <w:rFonts w:ascii="Times New Roman" w:hAnsi="Times New Roman"/>
                <w:sz w:val="28"/>
                <w:szCs w:val="28"/>
              </w:rPr>
              <w:t>Отменено постановлений о приостановлении уголовного дела</w:t>
            </w:r>
          </w:p>
        </w:tc>
        <w:tc>
          <w:tcPr>
            <w:tcW w:w="1843" w:type="dxa"/>
          </w:tcPr>
          <w:p w:rsidR="0021457D" w:rsidRPr="0016267F" w:rsidRDefault="0021457D" w:rsidP="001626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267F">
              <w:rPr>
                <w:rFonts w:ascii="Times New Roman" w:hAnsi="Times New Roman"/>
                <w:sz w:val="28"/>
                <w:szCs w:val="28"/>
              </w:rPr>
              <w:t>3106</w:t>
            </w:r>
          </w:p>
        </w:tc>
        <w:tc>
          <w:tcPr>
            <w:tcW w:w="1808" w:type="dxa"/>
          </w:tcPr>
          <w:p w:rsidR="0021457D" w:rsidRPr="0016267F" w:rsidRDefault="0021457D" w:rsidP="001626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267F">
              <w:rPr>
                <w:rFonts w:ascii="Times New Roman" w:hAnsi="Times New Roman"/>
                <w:b/>
                <w:sz w:val="28"/>
                <w:szCs w:val="28"/>
              </w:rPr>
              <w:t>3023</w:t>
            </w:r>
          </w:p>
        </w:tc>
      </w:tr>
      <w:tr w:rsidR="0021457D" w:rsidRPr="0016267F" w:rsidTr="0016267F">
        <w:tc>
          <w:tcPr>
            <w:tcW w:w="5920" w:type="dxa"/>
          </w:tcPr>
          <w:p w:rsidR="0021457D" w:rsidRPr="0016267F" w:rsidRDefault="0021457D" w:rsidP="001626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267F">
              <w:rPr>
                <w:rFonts w:ascii="Times New Roman" w:hAnsi="Times New Roman"/>
                <w:sz w:val="28"/>
                <w:szCs w:val="28"/>
              </w:rPr>
              <w:t xml:space="preserve">Отменено постановлений о прекращении уголовного дела </w:t>
            </w:r>
          </w:p>
        </w:tc>
        <w:tc>
          <w:tcPr>
            <w:tcW w:w="1843" w:type="dxa"/>
          </w:tcPr>
          <w:p w:rsidR="0021457D" w:rsidRPr="0016267F" w:rsidRDefault="0021457D" w:rsidP="001626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267F">
              <w:rPr>
                <w:rFonts w:ascii="Times New Roman" w:hAnsi="Times New Roman"/>
                <w:sz w:val="28"/>
                <w:szCs w:val="28"/>
              </w:rPr>
              <w:t>187</w:t>
            </w:r>
          </w:p>
        </w:tc>
        <w:tc>
          <w:tcPr>
            <w:tcW w:w="1808" w:type="dxa"/>
          </w:tcPr>
          <w:p w:rsidR="0021457D" w:rsidRPr="0016267F" w:rsidRDefault="0021457D" w:rsidP="001626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267F">
              <w:rPr>
                <w:rFonts w:ascii="Times New Roman" w:hAnsi="Times New Roman"/>
                <w:b/>
                <w:sz w:val="28"/>
                <w:szCs w:val="28"/>
              </w:rPr>
              <w:t>160</w:t>
            </w:r>
          </w:p>
        </w:tc>
      </w:tr>
      <w:tr w:rsidR="0021457D" w:rsidRPr="0016267F" w:rsidTr="0016267F">
        <w:tc>
          <w:tcPr>
            <w:tcW w:w="5920" w:type="dxa"/>
          </w:tcPr>
          <w:p w:rsidR="0021457D" w:rsidRPr="0016267F" w:rsidRDefault="0021457D" w:rsidP="001626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267F">
              <w:rPr>
                <w:rFonts w:ascii="Times New Roman" w:hAnsi="Times New Roman"/>
                <w:sz w:val="28"/>
                <w:szCs w:val="28"/>
              </w:rPr>
              <w:t>Прокурором возвращено уголовных дел для производства дополнительного расследования</w:t>
            </w:r>
          </w:p>
        </w:tc>
        <w:tc>
          <w:tcPr>
            <w:tcW w:w="1843" w:type="dxa"/>
          </w:tcPr>
          <w:p w:rsidR="0021457D" w:rsidRPr="0016267F" w:rsidRDefault="0021457D" w:rsidP="001626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267F">
              <w:rPr>
                <w:rFonts w:ascii="Times New Roman" w:hAnsi="Times New Roman"/>
                <w:sz w:val="28"/>
                <w:szCs w:val="28"/>
              </w:rPr>
              <w:t>313</w:t>
            </w:r>
          </w:p>
        </w:tc>
        <w:tc>
          <w:tcPr>
            <w:tcW w:w="1808" w:type="dxa"/>
          </w:tcPr>
          <w:p w:rsidR="0021457D" w:rsidRPr="0016267F" w:rsidRDefault="0021457D" w:rsidP="001626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267F">
              <w:rPr>
                <w:rFonts w:ascii="Times New Roman" w:hAnsi="Times New Roman"/>
                <w:b/>
                <w:sz w:val="28"/>
                <w:szCs w:val="28"/>
              </w:rPr>
              <w:t>316</w:t>
            </w:r>
          </w:p>
        </w:tc>
      </w:tr>
      <w:tr w:rsidR="0021457D" w:rsidRPr="0016267F" w:rsidTr="0016267F">
        <w:tc>
          <w:tcPr>
            <w:tcW w:w="5920" w:type="dxa"/>
          </w:tcPr>
          <w:p w:rsidR="0021457D" w:rsidRPr="0016267F" w:rsidRDefault="0021457D" w:rsidP="001626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267F">
              <w:rPr>
                <w:rFonts w:ascii="Times New Roman" w:hAnsi="Times New Roman"/>
                <w:sz w:val="28"/>
                <w:szCs w:val="28"/>
              </w:rPr>
              <w:t>Внесено представлений и информаций об устранении нарушений закона</w:t>
            </w:r>
          </w:p>
        </w:tc>
        <w:tc>
          <w:tcPr>
            <w:tcW w:w="1843" w:type="dxa"/>
          </w:tcPr>
          <w:p w:rsidR="0021457D" w:rsidRPr="0016267F" w:rsidRDefault="0021457D" w:rsidP="001626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267F">
              <w:rPr>
                <w:rFonts w:ascii="Times New Roman" w:hAnsi="Times New Roman"/>
                <w:sz w:val="28"/>
                <w:szCs w:val="28"/>
              </w:rPr>
              <w:t>617</w:t>
            </w:r>
          </w:p>
        </w:tc>
        <w:tc>
          <w:tcPr>
            <w:tcW w:w="1808" w:type="dxa"/>
          </w:tcPr>
          <w:p w:rsidR="0021457D" w:rsidRPr="0016267F" w:rsidRDefault="0021457D" w:rsidP="001626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267F">
              <w:rPr>
                <w:rFonts w:ascii="Times New Roman" w:hAnsi="Times New Roman"/>
                <w:b/>
                <w:sz w:val="28"/>
                <w:szCs w:val="28"/>
              </w:rPr>
              <w:t>653</w:t>
            </w:r>
          </w:p>
        </w:tc>
      </w:tr>
      <w:tr w:rsidR="0021457D" w:rsidRPr="0016267F" w:rsidTr="0016267F">
        <w:tc>
          <w:tcPr>
            <w:tcW w:w="5920" w:type="dxa"/>
          </w:tcPr>
          <w:p w:rsidR="0021457D" w:rsidRPr="0016267F" w:rsidRDefault="0021457D" w:rsidP="001626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267F">
              <w:rPr>
                <w:rFonts w:ascii="Times New Roman" w:hAnsi="Times New Roman"/>
                <w:sz w:val="28"/>
                <w:szCs w:val="28"/>
              </w:rPr>
              <w:t>Привлечено лиц к дисциплинарной ответственности по мерам прокурорского реагирования</w:t>
            </w:r>
          </w:p>
        </w:tc>
        <w:tc>
          <w:tcPr>
            <w:tcW w:w="1843" w:type="dxa"/>
          </w:tcPr>
          <w:p w:rsidR="0021457D" w:rsidRPr="0016267F" w:rsidRDefault="0021457D" w:rsidP="001626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267F">
              <w:rPr>
                <w:rFonts w:ascii="Times New Roman" w:hAnsi="Times New Roman"/>
                <w:sz w:val="28"/>
                <w:szCs w:val="28"/>
              </w:rPr>
              <w:t>587</w:t>
            </w:r>
          </w:p>
        </w:tc>
        <w:tc>
          <w:tcPr>
            <w:tcW w:w="1808" w:type="dxa"/>
          </w:tcPr>
          <w:p w:rsidR="0021457D" w:rsidRPr="0016267F" w:rsidRDefault="0021457D" w:rsidP="001626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267F">
              <w:rPr>
                <w:rFonts w:ascii="Times New Roman" w:hAnsi="Times New Roman"/>
                <w:b/>
                <w:sz w:val="28"/>
                <w:szCs w:val="28"/>
              </w:rPr>
              <w:t>885</w:t>
            </w:r>
          </w:p>
        </w:tc>
      </w:tr>
    </w:tbl>
    <w:p w:rsidR="0021457D" w:rsidRDefault="0021457D" w:rsidP="0059093F">
      <w:pPr>
        <w:spacing w:line="240" w:lineRule="exact"/>
        <w:jc w:val="center"/>
        <w:rPr>
          <w:rFonts w:ascii="Times New Roman" w:hAnsi="Times New Roman"/>
          <w:sz w:val="28"/>
          <w:szCs w:val="28"/>
        </w:rPr>
      </w:pPr>
    </w:p>
    <w:p w:rsidR="0021457D" w:rsidRDefault="0021457D" w:rsidP="0059093F">
      <w:pPr>
        <w:spacing w:line="240" w:lineRule="exact"/>
        <w:jc w:val="center"/>
        <w:rPr>
          <w:rFonts w:ascii="Times New Roman" w:hAnsi="Times New Roman"/>
          <w:sz w:val="28"/>
          <w:szCs w:val="28"/>
        </w:rPr>
      </w:pPr>
      <w:r w:rsidRPr="002A79D2">
        <w:rPr>
          <w:rFonts w:ascii="Times New Roman" w:hAnsi="Times New Roman"/>
          <w:sz w:val="28"/>
          <w:szCs w:val="28"/>
        </w:rPr>
        <w:t xml:space="preserve">Прокурорский надзор за </w:t>
      </w:r>
      <w:r>
        <w:rPr>
          <w:rFonts w:ascii="Times New Roman" w:hAnsi="Times New Roman"/>
          <w:sz w:val="28"/>
          <w:szCs w:val="28"/>
        </w:rPr>
        <w:t>соблюдением трудовых прав граждан</w:t>
      </w:r>
      <w:r w:rsidRPr="002A79D2">
        <w:rPr>
          <w:rFonts w:ascii="Times New Roman" w:hAnsi="Times New Roman"/>
          <w:sz w:val="28"/>
          <w:szCs w:val="28"/>
        </w:rPr>
        <w:t xml:space="preserve"> </w:t>
      </w:r>
    </w:p>
    <w:p w:rsidR="0021457D" w:rsidRDefault="0021457D" w:rsidP="0059093F">
      <w:pPr>
        <w:spacing w:line="240" w:lineRule="exact"/>
        <w:jc w:val="center"/>
        <w:rPr>
          <w:rFonts w:ascii="Times New Roman" w:hAnsi="Times New Roman"/>
          <w:sz w:val="28"/>
          <w:szCs w:val="28"/>
        </w:rPr>
      </w:pPr>
      <w:r w:rsidRPr="002A79D2">
        <w:rPr>
          <w:rFonts w:ascii="Times New Roman" w:hAnsi="Times New Roman"/>
          <w:sz w:val="28"/>
          <w:szCs w:val="28"/>
        </w:rPr>
        <w:t>в 2012 году в сравнении с 2011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20"/>
        <w:gridCol w:w="1843"/>
        <w:gridCol w:w="1808"/>
      </w:tblGrid>
      <w:tr w:rsidR="0021457D" w:rsidRPr="0068763A" w:rsidTr="0068763A">
        <w:tc>
          <w:tcPr>
            <w:tcW w:w="5920" w:type="dxa"/>
          </w:tcPr>
          <w:p w:rsidR="0021457D" w:rsidRPr="0068763A" w:rsidRDefault="0021457D" w:rsidP="006876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1457D" w:rsidRPr="0068763A" w:rsidRDefault="0021457D" w:rsidP="006876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63A">
              <w:rPr>
                <w:rFonts w:ascii="Times New Roman" w:hAnsi="Times New Roman"/>
                <w:sz w:val="28"/>
                <w:szCs w:val="28"/>
              </w:rPr>
              <w:t>2011</w:t>
            </w:r>
          </w:p>
        </w:tc>
        <w:tc>
          <w:tcPr>
            <w:tcW w:w="1808" w:type="dxa"/>
          </w:tcPr>
          <w:p w:rsidR="0021457D" w:rsidRPr="0068763A" w:rsidRDefault="0021457D" w:rsidP="006876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763A">
              <w:rPr>
                <w:rFonts w:ascii="Times New Roman" w:hAnsi="Times New Roman"/>
                <w:b/>
                <w:sz w:val="28"/>
                <w:szCs w:val="28"/>
              </w:rPr>
              <w:t>2012</w:t>
            </w:r>
          </w:p>
        </w:tc>
      </w:tr>
      <w:tr w:rsidR="0021457D" w:rsidRPr="0068763A" w:rsidTr="0068763A">
        <w:tc>
          <w:tcPr>
            <w:tcW w:w="5920" w:type="dxa"/>
          </w:tcPr>
          <w:p w:rsidR="0021457D" w:rsidRPr="0068763A" w:rsidRDefault="0021457D" w:rsidP="006876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763A">
              <w:rPr>
                <w:rFonts w:ascii="Times New Roman" w:hAnsi="Times New Roman"/>
                <w:sz w:val="28"/>
                <w:szCs w:val="28"/>
              </w:rPr>
              <w:t>Выявлено прокурором нарушений законов</w:t>
            </w:r>
          </w:p>
        </w:tc>
        <w:tc>
          <w:tcPr>
            <w:tcW w:w="1843" w:type="dxa"/>
            <w:vAlign w:val="center"/>
          </w:tcPr>
          <w:p w:rsidR="0021457D" w:rsidRPr="0068763A" w:rsidRDefault="0021457D" w:rsidP="0068763A">
            <w:pPr>
              <w:pStyle w:val="NormalWeb"/>
              <w:spacing w:line="225" w:lineRule="atLeast"/>
              <w:jc w:val="center"/>
              <w:rPr>
                <w:sz w:val="28"/>
                <w:szCs w:val="28"/>
              </w:rPr>
            </w:pPr>
            <w:r w:rsidRPr="0068763A">
              <w:rPr>
                <w:sz w:val="28"/>
                <w:szCs w:val="28"/>
              </w:rPr>
              <w:t>4377</w:t>
            </w:r>
          </w:p>
        </w:tc>
        <w:tc>
          <w:tcPr>
            <w:tcW w:w="1808" w:type="dxa"/>
            <w:vAlign w:val="center"/>
          </w:tcPr>
          <w:p w:rsidR="0021457D" w:rsidRPr="0068763A" w:rsidRDefault="0021457D" w:rsidP="0068763A">
            <w:pPr>
              <w:pStyle w:val="NormalWeb"/>
              <w:spacing w:line="225" w:lineRule="atLeast"/>
              <w:jc w:val="center"/>
              <w:rPr>
                <w:b/>
                <w:sz w:val="28"/>
                <w:szCs w:val="28"/>
              </w:rPr>
            </w:pPr>
            <w:r w:rsidRPr="0068763A">
              <w:rPr>
                <w:b/>
                <w:sz w:val="28"/>
                <w:szCs w:val="28"/>
              </w:rPr>
              <w:t>3130</w:t>
            </w:r>
          </w:p>
        </w:tc>
      </w:tr>
      <w:tr w:rsidR="0021457D" w:rsidRPr="0068763A" w:rsidTr="0068763A">
        <w:tc>
          <w:tcPr>
            <w:tcW w:w="5920" w:type="dxa"/>
          </w:tcPr>
          <w:p w:rsidR="0021457D" w:rsidRPr="0068763A" w:rsidRDefault="0021457D" w:rsidP="006876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763A">
              <w:rPr>
                <w:rFonts w:ascii="Times New Roman" w:hAnsi="Times New Roman"/>
                <w:sz w:val="28"/>
                <w:szCs w:val="28"/>
              </w:rPr>
              <w:t>Принесено протестов на незаконные правовые акты</w:t>
            </w:r>
          </w:p>
        </w:tc>
        <w:tc>
          <w:tcPr>
            <w:tcW w:w="1843" w:type="dxa"/>
            <w:vAlign w:val="center"/>
          </w:tcPr>
          <w:p w:rsidR="0021457D" w:rsidRPr="0068763A" w:rsidRDefault="0021457D" w:rsidP="0068763A">
            <w:pPr>
              <w:pStyle w:val="NormalWeb"/>
              <w:spacing w:line="225" w:lineRule="atLeast"/>
              <w:jc w:val="center"/>
              <w:rPr>
                <w:sz w:val="28"/>
                <w:szCs w:val="28"/>
              </w:rPr>
            </w:pPr>
            <w:r w:rsidRPr="0068763A">
              <w:rPr>
                <w:sz w:val="28"/>
                <w:szCs w:val="28"/>
              </w:rPr>
              <w:t>223</w:t>
            </w:r>
          </w:p>
        </w:tc>
        <w:tc>
          <w:tcPr>
            <w:tcW w:w="1808" w:type="dxa"/>
            <w:vAlign w:val="center"/>
          </w:tcPr>
          <w:p w:rsidR="0021457D" w:rsidRPr="0068763A" w:rsidRDefault="0021457D" w:rsidP="0068763A">
            <w:pPr>
              <w:pStyle w:val="NormalWeb"/>
              <w:spacing w:line="225" w:lineRule="atLeast"/>
              <w:jc w:val="center"/>
              <w:rPr>
                <w:b/>
                <w:sz w:val="28"/>
                <w:szCs w:val="28"/>
              </w:rPr>
            </w:pPr>
            <w:r w:rsidRPr="0068763A">
              <w:rPr>
                <w:b/>
                <w:sz w:val="28"/>
                <w:szCs w:val="28"/>
              </w:rPr>
              <w:t>233</w:t>
            </w:r>
          </w:p>
        </w:tc>
      </w:tr>
      <w:tr w:rsidR="0021457D" w:rsidRPr="0068763A" w:rsidTr="0068763A">
        <w:tc>
          <w:tcPr>
            <w:tcW w:w="5920" w:type="dxa"/>
          </w:tcPr>
          <w:p w:rsidR="0021457D" w:rsidRPr="0068763A" w:rsidRDefault="0021457D" w:rsidP="006876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763A">
              <w:rPr>
                <w:rFonts w:ascii="Times New Roman" w:hAnsi="Times New Roman"/>
                <w:sz w:val="28"/>
                <w:szCs w:val="28"/>
              </w:rPr>
              <w:t>Направлено исков в суд</w:t>
            </w:r>
          </w:p>
        </w:tc>
        <w:tc>
          <w:tcPr>
            <w:tcW w:w="1843" w:type="dxa"/>
            <w:vAlign w:val="center"/>
          </w:tcPr>
          <w:p w:rsidR="0021457D" w:rsidRPr="0068763A" w:rsidRDefault="0021457D" w:rsidP="0068763A">
            <w:pPr>
              <w:pStyle w:val="NormalWeb"/>
              <w:spacing w:line="225" w:lineRule="atLeast"/>
              <w:jc w:val="center"/>
              <w:rPr>
                <w:sz w:val="28"/>
                <w:szCs w:val="28"/>
              </w:rPr>
            </w:pPr>
            <w:r w:rsidRPr="0068763A">
              <w:rPr>
                <w:sz w:val="28"/>
                <w:szCs w:val="28"/>
              </w:rPr>
              <w:t>2109</w:t>
            </w:r>
          </w:p>
        </w:tc>
        <w:tc>
          <w:tcPr>
            <w:tcW w:w="1808" w:type="dxa"/>
            <w:vAlign w:val="center"/>
          </w:tcPr>
          <w:p w:rsidR="0021457D" w:rsidRPr="0068763A" w:rsidRDefault="0021457D" w:rsidP="0068763A">
            <w:pPr>
              <w:pStyle w:val="NormalWeb"/>
              <w:spacing w:line="225" w:lineRule="atLeast"/>
              <w:jc w:val="center"/>
              <w:rPr>
                <w:b/>
                <w:sz w:val="28"/>
                <w:szCs w:val="28"/>
              </w:rPr>
            </w:pPr>
            <w:r w:rsidRPr="0068763A">
              <w:rPr>
                <w:b/>
                <w:sz w:val="28"/>
                <w:szCs w:val="28"/>
              </w:rPr>
              <w:t>1642</w:t>
            </w:r>
          </w:p>
        </w:tc>
      </w:tr>
      <w:tr w:rsidR="0021457D" w:rsidRPr="0068763A" w:rsidTr="0068763A">
        <w:tc>
          <w:tcPr>
            <w:tcW w:w="5920" w:type="dxa"/>
          </w:tcPr>
          <w:p w:rsidR="0021457D" w:rsidRPr="0068763A" w:rsidRDefault="0021457D" w:rsidP="006876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763A">
              <w:rPr>
                <w:rFonts w:ascii="Times New Roman" w:hAnsi="Times New Roman"/>
                <w:sz w:val="28"/>
                <w:szCs w:val="28"/>
              </w:rPr>
              <w:t>Внесено представлений</w:t>
            </w:r>
          </w:p>
        </w:tc>
        <w:tc>
          <w:tcPr>
            <w:tcW w:w="1843" w:type="dxa"/>
            <w:vAlign w:val="center"/>
          </w:tcPr>
          <w:p w:rsidR="0021457D" w:rsidRPr="0068763A" w:rsidRDefault="0021457D" w:rsidP="0068763A">
            <w:pPr>
              <w:pStyle w:val="NormalWeb"/>
              <w:spacing w:line="225" w:lineRule="atLeast"/>
              <w:jc w:val="center"/>
              <w:rPr>
                <w:sz w:val="28"/>
                <w:szCs w:val="28"/>
              </w:rPr>
            </w:pPr>
            <w:r w:rsidRPr="0068763A">
              <w:rPr>
                <w:sz w:val="28"/>
                <w:szCs w:val="28"/>
              </w:rPr>
              <w:t>562</w:t>
            </w:r>
          </w:p>
        </w:tc>
        <w:tc>
          <w:tcPr>
            <w:tcW w:w="1808" w:type="dxa"/>
            <w:vAlign w:val="center"/>
          </w:tcPr>
          <w:p w:rsidR="0021457D" w:rsidRPr="0068763A" w:rsidRDefault="0021457D" w:rsidP="0068763A">
            <w:pPr>
              <w:pStyle w:val="NormalWeb"/>
              <w:spacing w:line="225" w:lineRule="atLeast"/>
              <w:jc w:val="center"/>
              <w:rPr>
                <w:b/>
                <w:sz w:val="28"/>
                <w:szCs w:val="28"/>
              </w:rPr>
            </w:pPr>
            <w:r w:rsidRPr="0068763A">
              <w:rPr>
                <w:b/>
                <w:sz w:val="28"/>
                <w:szCs w:val="28"/>
              </w:rPr>
              <w:t>314</w:t>
            </w:r>
          </w:p>
        </w:tc>
      </w:tr>
      <w:tr w:rsidR="0021457D" w:rsidRPr="0068763A" w:rsidTr="0068763A">
        <w:tc>
          <w:tcPr>
            <w:tcW w:w="5920" w:type="dxa"/>
          </w:tcPr>
          <w:p w:rsidR="0021457D" w:rsidRPr="0068763A" w:rsidRDefault="0021457D" w:rsidP="006876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763A">
              <w:rPr>
                <w:rFonts w:ascii="Times New Roman" w:hAnsi="Times New Roman"/>
                <w:sz w:val="28"/>
                <w:szCs w:val="28"/>
              </w:rPr>
              <w:t>Привлечено лиц к дисциплинарной ответственности</w:t>
            </w:r>
          </w:p>
        </w:tc>
        <w:tc>
          <w:tcPr>
            <w:tcW w:w="1843" w:type="dxa"/>
            <w:vAlign w:val="center"/>
          </w:tcPr>
          <w:p w:rsidR="0021457D" w:rsidRPr="0068763A" w:rsidRDefault="0021457D" w:rsidP="0068763A">
            <w:pPr>
              <w:pStyle w:val="NormalWeb"/>
              <w:spacing w:line="225" w:lineRule="atLeast"/>
              <w:jc w:val="center"/>
              <w:rPr>
                <w:sz w:val="28"/>
                <w:szCs w:val="28"/>
              </w:rPr>
            </w:pPr>
            <w:r w:rsidRPr="0068763A">
              <w:rPr>
                <w:sz w:val="28"/>
                <w:szCs w:val="28"/>
              </w:rPr>
              <w:t>494</w:t>
            </w:r>
          </w:p>
        </w:tc>
        <w:tc>
          <w:tcPr>
            <w:tcW w:w="1808" w:type="dxa"/>
            <w:vAlign w:val="center"/>
          </w:tcPr>
          <w:p w:rsidR="0021457D" w:rsidRPr="0068763A" w:rsidRDefault="0021457D" w:rsidP="0068763A">
            <w:pPr>
              <w:pStyle w:val="NormalWeb"/>
              <w:spacing w:line="225" w:lineRule="atLeast"/>
              <w:jc w:val="center"/>
              <w:rPr>
                <w:b/>
                <w:sz w:val="28"/>
                <w:szCs w:val="28"/>
              </w:rPr>
            </w:pPr>
            <w:r w:rsidRPr="0068763A">
              <w:rPr>
                <w:b/>
                <w:sz w:val="28"/>
                <w:szCs w:val="28"/>
              </w:rPr>
              <w:t>313</w:t>
            </w:r>
          </w:p>
        </w:tc>
      </w:tr>
      <w:tr w:rsidR="0021457D" w:rsidRPr="0068763A" w:rsidTr="0068763A">
        <w:tc>
          <w:tcPr>
            <w:tcW w:w="5920" w:type="dxa"/>
          </w:tcPr>
          <w:p w:rsidR="0021457D" w:rsidRPr="0068763A" w:rsidRDefault="0021457D" w:rsidP="006876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763A">
              <w:rPr>
                <w:rFonts w:ascii="Times New Roman" w:hAnsi="Times New Roman"/>
                <w:sz w:val="28"/>
                <w:szCs w:val="28"/>
              </w:rPr>
              <w:t>Привлечено лиц к административной ответственности</w:t>
            </w:r>
          </w:p>
        </w:tc>
        <w:tc>
          <w:tcPr>
            <w:tcW w:w="1843" w:type="dxa"/>
            <w:vAlign w:val="center"/>
          </w:tcPr>
          <w:p w:rsidR="0021457D" w:rsidRPr="0068763A" w:rsidRDefault="0021457D" w:rsidP="0068763A">
            <w:pPr>
              <w:pStyle w:val="NormalWeb"/>
              <w:spacing w:line="225" w:lineRule="atLeast"/>
              <w:jc w:val="center"/>
              <w:rPr>
                <w:sz w:val="28"/>
                <w:szCs w:val="28"/>
              </w:rPr>
            </w:pPr>
            <w:r w:rsidRPr="0068763A">
              <w:rPr>
                <w:sz w:val="28"/>
                <w:szCs w:val="28"/>
              </w:rPr>
              <w:t>341</w:t>
            </w:r>
          </w:p>
        </w:tc>
        <w:tc>
          <w:tcPr>
            <w:tcW w:w="1808" w:type="dxa"/>
            <w:vAlign w:val="center"/>
          </w:tcPr>
          <w:p w:rsidR="0021457D" w:rsidRPr="0068763A" w:rsidRDefault="0021457D" w:rsidP="0068763A">
            <w:pPr>
              <w:pStyle w:val="NormalWeb"/>
              <w:spacing w:line="225" w:lineRule="atLeast"/>
              <w:jc w:val="center"/>
              <w:rPr>
                <w:b/>
                <w:sz w:val="28"/>
                <w:szCs w:val="28"/>
              </w:rPr>
            </w:pPr>
            <w:r w:rsidRPr="0068763A">
              <w:rPr>
                <w:b/>
                <w:sz w:val="28"/>
                <w:szCs w:val="28"/>
              </w:rPr>
              <w:t>251</w:t>
            </w:r>
          </w:p>
        </w:tc>
      </w:tr>
      <w:tr w:rsidR="0021457D" w:rsidRPr="0068763A" w:rsidTr="0068763A">
        <w:tc>
          <w:tcPr>
            <w:tcW w:w="5920" w:type="dxa"/>
          </w:tcPr>
          <w:p w:rsidR="0021457D" w:rsidRPr="0068763A" w:rsidRDefault="0021457D" w:rsidP="006876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763A">
              <w:rPr>
                <w:rFonts w:ascii="Times New Roman" w:hAnsi="Times New Roman"/>
                <w:sz w:val="28"/>
                <w:szCs w:val="28"/>
              </w:rPr>
              <w:t>Предостережено должностных лиц о недопустимости нарушений законов</w:t>
            </w:r>
          </w:p>
        </w:tc>
        <w:tc>
          <w:tcPr>
            <w:tcW w:w="1843" w:type="dxa"/>
            <w:vAlign w:val="center"/>
          </w:tcPr>
          <w:p w:rsidR="0021457D" w:rsidRPr="0068763A" w:rsidRDefault="0021457D" w:rsidP="0068763A">
            <w:pPr>
              <w:pStyle w:val="NormalWeb"/>
              <w:spacing w:line="225" w:lineRule="atLeast"/>
              <w:jc w:val="center"/>
              <w:rPr>
                <w:sz w:val="28"/>
                <w:szCs w:val="28"/>
              </w:rPr>
            </w:pPr>
            <w:r w:rsidRPr="0068763A">
              <w:rPr>
                <w:sz w:val="28"/>
                <w:szCs w:val="28"/>
              </w:rPr>
              <w:t>41</w:t>
            </w:r>
          </w:p>
        </w:tc>
        <w:tc>
          <w:tcPr>
            <w:tcW w:w="1808" w:type="dxa"/>
            <w:vAlign w:val="center"/>
          </w:tcPr>
          <w:p w:rsidR="0021457D" w:rsidRPr="0068763A" w:rsidRDefault="0021457D" w:rsidP="0068763A">
            <w:pPr>
              <w:pStyle w:val="NormalWeb"/>
              <w:spacing w:line="225" w:lineRule="atLeast"/>
              <w:jc w:val="center"/>
              <w:rPr>
                <w:b/>
                <w:sz w:val="28"/>
                <w:szCs w:val="28"/>
              </w:rPr>
            </w:pPr>
            <w:r w:rsidRPr="0068763A">
              <w:rPr>
                <w:b/>
                <w:sz w:val="28"/>
                <w:szCs w:val="28"/>
              </w:rPr>
              <w:t>12</w:t>
            </w:r>
          </w:p>
        </w:tc>
      </w:tr>
      <w:tr w:rsidR="0021457D" w:rsidRPr="0068763A" w:rsidTr="0068763A">
        <w:tc>
          <w:tcPr>
            <w:tcW w:w="5920" w:type="dxa"/>
          </w:tcPr>
          <w:p w:rsidR="0021457D" w:rsidRPr="0068763A" w:rsidRDefault="0021457D" w:rsidP="006876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763A">
              <w:rPr>
                <w:rFonts w:ascii="Times New Roman" w:hAnsi="Times New Roman"/>
                <w:sz w:val="28"/>
                <w:szCs w:val="28"/>
              </w:rPr>
              <w:t>Прокурорами направлено материалов для уголовного преследования</w:t>
            </w:r>
          </w:p>
        </w:tc>
        <w:tc>
          <w:tcPr>
            <w:tcW w:w="1843" w:type="dxa"/>
            <w:vAlign w:val="center"/>
          </w:tcPr>
          <w:p w:rsidR="0021457D" w:rsidRPr="0068763A" w:rsidRDefault="0021457D" w:rsidP="0068763A">
            <w:pPr>
              <w:pStyle w:val="NormalWeb"/>
              <w:spacing w:line="225" w:lineRule="atLeast"/>
              <w:jc w:val="center"/>
              <w:rPr>
                <w:sz w:val="28"/>
                <w:szCs w:val="28"/>
              </w:rPr>
            </w:pPr>
            <w:r w:rsidRPr="0068763A">
              <w:rPr>
                <w:sz w:val="28"/>
                <w:szCs w:val="28"/>
              </w:rPr>
              <w:t>21</w:t>
            </w:r>
          </w:p>
        </w:tc>
        <w:tc>
          <w:tcPr>
            <w:tcW w:w="1808" w:type="dxa"/>
            <w:vAlign w:val="center"/>
          </w:tcPr>
          <w:p w:rsidR="0021457D" w:rsidRPr="0068763A" w:rsidRDefault="0021457D" w:rsidP="0068763A">
            <w:pPr>
              <w:pStyle w:val="NormalWeb"/>
              <w:spacing w:line="225" w:lineRule="atLeast"/>
              <w:jc w:val="center"/>
              <w:rPr>
                <w:b/>
                <w:sz w:val="28"/>
                <w:szCs w:val="28"/>
              </w:rPr>
            </w:pPr>
            <w:r w:rsidRPr="0068763A">
              <w:rPr>
                <w:b/>
                <w:sz w:val="28"/>
                <w:szCs w:val="28"/>
              </w:rPr>
              <w:t>18</w:t>
            </w:r>
          </w:p>
        </w:tc>
      </w:tr>
      <w:tr w:rsidR="0021457D" w:rsidRPr="0068763A" w:rsidTr="0068763A">
        <w:tc>
          <w:tcPr>
            <w:tcW w:w="5920" w:type="dxa"/>
          </w:tcPr>
          <w:p w:rsidR="0021457D" w:rsidRPr="0068763A" w:rsidRDefault="0021457D" w:rsidP="006876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763A">
              <w:rPr>
                <w:rFonts w:ascii="Times New Roman" w:hAnsi="Times New Roman"/>
                <w:sz w:val="28"/>
                <w:szCs w:val="28"/>
              </w:rPr>
              <w:t xml:space="preserve">Возбуждено уголовных дел по указанным материалам </w:t>
            </w:r>
          </w:p>
        </w:tc>
        <w:tc>
          <w:tcPr>
            <w:tcW w:w="1843" w:type="dxa"/>
          </w:tcPr>
          <w:p w:rsidR="0021457D" w:rsidRPr="0068763A" w:rsidRDefault="0021457D" w:rsidP="006876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63A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808" w:type="dxa"/>
          </w:tcPr>
          <w:p w:rsidR="0021457D" w:rsidRPr="0068763A" w:rsidRDefault="0021457D" w:rsidP="006876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763A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</w:tr>
    </w:tbl>
    <w:p w:rsidR="0021457D" w:rsidRPr="002A79D2" w:rsidRDefault="0021457D" w:rsidP="0059093F">
      <w:pPr>
        <w:jc w:val="center"/>
        <w:rPr>
          <w:rFonts w:ascii="Times New Roman" w:hAnsi="Times New Roman"/>
          <w:sz w:val="28"/>
          <w:szCs w:val="28"/>
        </w:rPr>
      </w:pPr>
    </w:p>
    <w:p w:rsidR="0021457D" w:rsidRDefault="0021457D" w:rsidP="0059093F"/>
    <w:p w:rsidR="0021457D" w:rsidRDefault="0021457D"/>
    <w:p w:rsidR="0021457D" w:rsidRDefault="0021457D"/>
    <w:sectPr w:rsidR="0021457D" w:rsidSect="00E15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0120"/>
    <w:rsid w:val="000004A3"/>
    <w:rsid w:val="00000BF2"/>
    <w:rsid w:val="000034E1"/>
    <w:rsid w:val="00005EF8"/>
    <w:rsid w:val="00007824"/>
    <w:rsid w:val="000123CF"/>
    <w:rsid w:val="0001310A"/>
    <w:rsid w:val="00013273"/>
    <w:rsid w:val="00013919"/>
    <w:rsid w:val="000141B8"/>
    <w:rsid w:val="00015149"/>
    <w:rsid w:val="0002123D"/>
    <w:rsid w:val="00022803"/>
    <w:rsid w:val="000238B2"/>
    <w:rsid w:val="00024075"/>
    <w:rsid w:val="00024ACC"/>
    <w:rsid w:val="000263D6"/>
    <w:rsid w:val="000265A8"/>
    <w:rsid w:val="00026A7C"/>
    <w:rsid w:val="0002716B"/>
    <w:rsid w:val="000276D1"/>
    <w:rsid w:val="00027C06"/>
    <w:rsid w:val="00027FAB"/>
    <w:rsid w:val="00031131"/>
    <w:rsid w:val="0003159B"/>
    <w:rsid w:val="00032CB4"/>
    <w:rsid w:val="00032E68"/>
    <w:rsid w:val="00036352"/>
    <w:rsid w:val="000367A8"/>
    <w:rsid w:val="00036E6C"/>
    <w:rsid w:val="00040379"/>
    <w:rsid w:val="000414F3"/>
    <w:rsid w:val="000423BD"/>
    <w:rsid w:val="00042A28"/>
    <w:rsid w:val="00042FD8"/>
    <w:rsid w:val="00042FEE"/>
    <w:rsid w:val="000441D9"/>
    <w:rsid w:val="00044D11"/>
    <w:rsid w:val="000474F4"/>
    <w:rsid w:val="00052119"/>
    <w:rsid w:val="00053E4C"/>
    <w:rsid w:val="00054EEF"/>
    <w:rsid w:val="00055098"/>
    <w:rsid w:val="00056709"/>
    <w:rsid w:val="000567F8"/>
    <w:rsid w:val="00056D76"/>
    <w:rsid w:val="0005718B"/>
    <w:rsid w:val="0005761F"/>
    <w:rsid w:val="000578D3"/>
    <w:rsid w:val="00057E6C"/>
    <w:rsid w:val="00057F79"/>
    <w:rsid w:val="00057FFC"/>
    <w:rsid w:val="00062030"/>
    <w:rsid w:val="000625F7"/>
    <w:rsid w:val="00063AAB"/>
    <w:rsid w:val="000643EB"/>
    <w:rsid w:val="000651FD"/>
    <w:rsid w:val="00070E0B"/>
    <w:rsid w:val="00071FCB"/>
    <w:rsid w:val="00072048"/>
    <w:rsid w:val="00073698"/>
    <w:rsid w:val="00073D51"/>
    <w:rsid w:val="00074C3D"/>
    <w:rsid w:val="00075126"/>
    <w:rsid w:val="00075E7B"/>
    <w:rsid w:val="00077351"/>
    <w:rsid w:val="00077AD4"/>
    <w:rsid w:val="00081D21"/>
    <w:rsid w:val="00082770"/>
    <w:rsid w:val="0008277E"/>
    <w:rsid w:val="0008375C"/>
    <w:rsid w:val="00083C21"/>
    <w:rsid w:val="00086ADB"/>
    <w:rsid w:val="00087495"/>
    <w:rsid w:val="00091395"/>
    <w:rsid w:val="000916FB"/>
    <w:rsid w:val="00092D12"/>
    <w:rsid w:val="00092D65"/>
    <w:rsid w:val="00093217"/>
    <w:rsid w:val="0009330B"/>
    <w:rsid w:val="000945D7"/>
    <w:rsid w:val="00094723"/>
    <w:rsid w:val="000A00D3"/>
    <w:rsid w:val="000A0254"/>
    <w:rsid w:val="000A2ACF"/>
    <w:rsid w:val="000A2C64"/>
    <w:rsid w:val="000A3A00"/>
    <w:rsid w:val="000A44D8"/>
    <w:rsid w:val="000A4C6C"/>
    <w:rsid w:val="000A6AB2"/>
    <w:rsid w:val="000A6AD4"/>
    <w:rsid w:val="000A6C5A"/>
    <w:rsid w:val="000A799D"/>
    <w:rsid w:val="000A7D0F"/>
    <w:rsid w:val="000B10E2"/>
    <w:rsid w:val="000B1163"/>
    <w:rsid w:val="000B18C7"/>
    <w:rsid w:val="000B2064"/>
    <w:rsid w:val="000B2335"/>
    <w:rsid w:val="000B3B96"/>
    <w:rsid w:val="000B4234"/>
    <w:rsid w:val="000B52FA"/>
    <w:rsid w:val="000B68A4"/>
    <w:rsid w:val="000B7D63"/>
    <w:rsid w:val="000B7F3D"/>
    <w:rsid w:val="000C1189"/>
    <w:rsid w:val="000C1498"/>
    <w:rsid w:val="000C2D58"/>
    <w:rsid w:val="000C2E09"/>
    <w:rsid w:val="000C35E6"/>
    <w:rsid w:val="000C3F3A"/>
    <w:rsid w:val="000C4BBF"/>
    <w:rsid w:val="000C6AD3"/>
    <w:rsid w:val="000D293C"/>
    <w:rsid w:val="000D5A08"/>
    <w:rsid w:val="000D62FC"/>
    <w:rsid w:val="000E0539"/>
    <w:rsid w:val="000E0569"/>
    <w:rsid w:val="000E0593"/>
    <w:rsid w:val="000E1D25"/>
    <w:rsid w:val="000E1E42"/>
    <w:rsid w:val="000E23E8"/>
    <w:rsid w:val="000E3782"/>
    <w:rsid w:val="000E50FB"/>
    <w:rsid w:val="000E57E5"/>
    <w:rsid w:val="000E5808"/>
    <w:rsid w:val="000E59FE"/>
    <w:rsid w:val="000E5CCE"/>
    <w:rsid w:val="000E6E61"/>
    <w:rsid w:val="000E6ED3"/>
    <w:rsid w:val="000F01AD"/>
    <w:rsid w:val="000F0202"/>
    <w:rsid w:val="000F2588"/>
    <w:rsid w:val="000F2D15"/>
    <w:rsid w:val="000F2E37"/>
    <w:rsid w:val="000F71B9"/>
    <w:rsid w:val="0010045C"/>
    <w:rsid w:val="0010051C"/>
    <w:rsid w:val="001018C7"/>
    <w:rsid w:val="00102568"/>
    <w:rsid w:val="001025AB"/>
    <w:rsid w:val="00103CA5"/>
    <w:rsid w:val="00103DE4"/>
    <w:rsid w:val="001052AE"/>
    <w:rsid w:val="00105379"/>
    <w:rsid w:val="00105959"/>
    <w:rsid w:val="001071A5"/>
    <w:rsid w:val="001079E9"/>
    <w:rsid w:val="00111112"/>
    <w:rsid w:val="0011250F"/>
    <w:rsid w:val="00112EE1"/>
    <w:rsid w:val="001131B8"/>
    <w:rsid w:val="00113289"/>
    <w:rsid w:val="00113657"/>
    <w:rsid w:val="00113D2A"/>
    <w:rsid w:val="00114828"/>
    <w:rsid w:val="00114F85"/>
    <w:rsid w:val="00116389"/>
    <w:rsid w:val="001169B8"/>
    <w:rsid w:val="00117194"/>
    <w:rsid w:val="001179C0"/>
    <w:rsid w:val="00117DB3"/>
    <w:rsid w:val="00121297"/>
    <w:rsid w:val="00122300"/>
    <w:rsid w:val="00122D7D"/>
    <w:rsid w:val="0012341C"/>
    <w:rsid w:val="00125016"/>
    <w:rsid w:val="0012600D"/>
    <w:rsid w:val="00126CBD"/>
    <w:rsid w:val="00127059"/>
    <w:rsid w:val="00130B3C"/>
    <w:rsid w:val="00131E0C"/>
    <w:rsid w:val="001320CA"/>
    <w:rsid w:val="001329C6"/>
    <w:rsid w:val="001339CC"/>
    <w:rsid w:val="00133DCA"/>
    <w:rsid w:val="001345EC"/>
    <w:rsid w:val="00134619"/>
    <w:rsid w:val="00135478"/>
    <w:rsid w:val="0013556D"/>
    <w:rsid w:val="00136457"/>
    <w:rsid w:val="00143A86"/>
    <w:rsid w:val="00144ABD"/>
    <w:rsid w:val="00145A22"/>
    <w:rsid w:val="00145D5A"/>
    <w:rsid w:val="0014694F"/>
    <w:rsid w:val="00150B92"/>
    <w:rsid w:val="001515F7"/>
    <w:rsid w:val="0015299E"/>
    <w:rsid w:val="00153F27"/>
    <w:rsid w:val="00154BD1"/>
    <w:rsid w:val="00155840"/>
    <w:rsid w:val="00155CF7"/>
    <w:rsid w:val="00156DA4"/>
    <w:rsid w:val="00157474"/>
    <w:rsid w:val="00157533"/>
    <w:rsid w:val="0016039F"/>
    <w:rsid w:val="0016267F"/>
    <w:rsid w:val="001626D4"/>
    <w:rsid w:val="001628A5"/>
    <w:rsid w:val="001628F4"/>
    <w:rsid w:val="001669BF"/>
    <w:rsid w:val="001674BE"/>
    <w:rsid w:val="00167508"/>
    <w:rsid w:val="00170D2B"/>
    <w:rsid w:val="00170FBF"/>
    <w:rsid w:val="00171CC5"/>
    <w:rsid w:val="00175484"/>
    <w:rsid w:val="0017596F"/>
    <w:rsid w:val="001759C2"/>
    <w:rsid w:val="00175DDC"/>
    <w:rsid w:val="001764FB"/>
    <w:rsid w:val="00176D96"/>
    <w:rsid w:val="00176F15"/>
    <w:rsid w:val="001778CB"/>
    <w:rsid w:val="0018026A"/>
    <w:rsid w:val="00180B6F"/>
    <w:rsid w:val="00180E9B"/>
    <w:rsid w:val="0018112B"/>
    <w:rsid w:val="00181B8B"/>
    <w:rsid w:val="001824C7"/>
    <w:rsid w:val="00182979"/>
    <w:rsid w:val="00183230"/>
    <w:rsid w:val="0018376A"/>
    <w:rsid w:val="00185070"/>
    <w:rsid w:val="0018798B"/>
    <w:rsid w:val="00187AAA"/>
    <w:rsid w:val="00190752"/>
    <w:rsid w:val="0019176E"/>
    <w:rsid w:val="00191FB4"/>
    <w:rsid w:val="0019291A"/>
    <w:rsid w:val="00192DD7"/>
    <w:rsid w:val="001938C4"/>
    <w:rsid w:val="00194024"/>
    <w:rsid w:val="001957AF"/>
    <w:rsid w:val="001968FE"/>
    <w:rsid w:val="00197BF3"/>
    <w:rsid w:val="00197DBC"/>
    <w:rsid w:val="001A0751"/>
    <w:rsid w:val="001A162B"/>
    <w:rsid w:val="001A1C06"/>
    <w:rsid w:val="001A3285"/>
    <w:rsid w:val="001A35A7"/>
    <w:rsid w:val="001A3FFE"/>
    <w:rsid w:val="001A5458"/>
    <w:rsid w:val="001A55BD"/>
    <w:rsid w:val="001A5EB8"/>
    <w:rsid w:val="001A6E64"/>
    <w:rsid w:val="001A7B98"/>
    <w:rsid w:val="001B0715"/>
    <w:rsid w:val="001B199C"/>
    <w:rsid w:val="001B2970"/>
    <w:rsid w:val="001B29B0"/>
    <w:rsid w:val="001B4DF9"/>
    <w:rsid w:val="001B5E86"/>
    <w:rsid w:val="001B71D2"/>
    <w:rsid w:val="001B7A79"/>
    <w:rsid w:val="001C03D8"/>
    <w:rsid w:val="001C1606"/>
    <w:rsid w:val="001C1A89"/>
    <w:rsid w:val="001C2B77"/>
    <w:rsid w:val="001C2D2F"/>
    <w:rsid w:val="001C30D6"/>
    <w:rsid w:val="001C324C"/>
    <w:rsid w:val="001C3AF6"/>
    <w:rsid w:val="001C4955"/>
    <w:rsid w:val="001C568B"/>
    <w:rsid w:val="001C6260"/>
    <w:rsid w:val="001C7C3A"/>
    <w:rsid w:val="001D0015"/>
    <w:rsid w:val="001D23D2"/>
    <w:rsid w:val="001D24CF"/>
    <w:rsid w:val="001D2624"/>
    <w:rsid w:val="001D37BE"/>
    <w:rsid w:val="001D3B9D"/>
    <w:rsid w:val="001D3F2A"/>
    <w:rsid w:val="001D4FB0"/>
    <w:rsid w:val="001D52C2"/>
    <w:rsid w:val="001D6F86"/>
    <w:rsid w:val="001D7FD2"/>
    <w:rsid w:val="001E0858"/>
    <w:rsid w:val="001E228A"/>
    <w:rsid w:val="001E32CE"/>
    <w:rsid w:val="001E3E14"/>
    <w:rsid w:val="001E423C"/>
    <w:rsid w:val="001E58BF"/>
    <w:rsid w:val="001E5E0C"/>
    <w:rsid w:val="001F013D"/>
    <w:rsid w:val="001F042E"/>
    <w:rsid w:val="001F07A6"/>
    <w:rsid w:val="001F2263"/>
    <w:rsid w:val="001F22B3"/>
    <w:rsid w:val="001F3D25"/>
    <w:rsid w:val="001F3D86"/>
    <w:rsid w:val="001F4BC4"/>
    <w:rsid w:val="001F5429"/>
    <w:rsid w:val="001F5A34"/>
    <w:rsid w:val="001F5A89"/>
    <w:rsid w:val="001F6BB7"/>
    <w:rsid w:val="001F777D"/>
    <w:rsid w:val="00201529"/>
    <w:rsid w:val="002017BD"/>
    <w:rsid w:val="00201C34"/>
    <w:rsid w:val="00201FC6"/>
    <w:rsid w:val="0020202D"/>
    <w:rsid w:val="00202B91"/>
    <w:rsid w:val="00203C79"/>
    <w:rsid w:val="00204230"/>
    <w:rsid w:val="0020431C"/>
    <w:rsid w:val="002047E3"/>
    <w:rsid w:val="002063F8"/>
    <w:rsid w:val="00207479"/>
    <w:rsid w:val="002078A4"/>
    <w:rsid w:val="0021006A"/>
    <w:rsid w:val="00210344"/>
    <w:rsid w:val="0021161C"/>
    <w:rsid w:val="00211947"/>
    <w:rsid w:val="00212650"/>
    <w:rsid w:val="00212FE4"/>
    <w:rsid w:val="0021454E"/>
    <w:rsid w:val="0021457D"/>
    <w:rsid w:val="00214F07"/>
    <w:rsid w:val="0021615D"/>
    <w:rsid w:val="002166C6"/>
    <w:rsid w:val="00216923"/>
    <w:rsid w:val="00217420"/>
    <w:rsid w:val="00217666"/>
    <w:rsid w:val="002200B6"/>
    <w:rsid w:val="0022041D"/>
    <w:rsid w:val="00220794"/>
    <w:rsid w:val="00220ECE"/>
    <w:rsid w:val="00221175"/>
    <w:rsid w:val="002217CA"/>
    <w:rsid w:val="00221E33"/>
    <w:rsid w:val="002220E3"/>
    <w:rsid w:val="00222394"/>
    <w:rsid w:val="00223085"/>
    <w:rsid w:val="00223C39"/>
    <w:rsid w:val="00224ADB"/>
    <w:rsid w:val="002252A3"/>
    <w:rsid w:val="00225F02"/>
    <w:rsid w:val="002278C9"/>
    <w:rsid w:val="002312DC"/>
    <w:rsid w:val="00231453"/>
    <w:rsid w:val="00231931"/>
    <w:rsid w:val="00231F56"/>
    <w:rsid w:val="00232CFE"/>
    <w:rsid w:val="00232E00"/>
    <w:rsid w:val="00234256"/>
    <w:rsid w:val="00234BBE"/>
    <w:rsid w:val="00234EE0"/>
    <w:rsid w:val="00235297"/>
    <w:rsid w:val="00240831"/>
    <w:rsid w:val="00241D87"/>
    <w:rsid w:val="002424DE"/>
    <w:rsid w:val="00242B3D"/>
    <w:rsid w:val="00242D85"/>
    <w:rsid w:val="00244172"/>
    <w:rsid w:val="00245FBB"/>
    <w:rsid w:val="002461E2"/>
    <w:rsid w:val="002465E0"/>
    <w:rsid w:val="00246BA9"/>
    <w:rsid w:val="00247412"/>
    <w:rsid w:val="00250556"/>
    <w:rsid w:val="00251104"/>
    <w:rsid w:val="00252365"/>
    <w:rsid w:val="00253C45"/>
    <w:rsid w:val="00255A8B"/>
    <w:rsid w:val="002569AE"/>
    <w:rsid w:val="00257D69"/>
    <w:rsid w:val="002600EF"/>
    <w:rsid w:val="00261763"/>
    <w:rsid w:val="00262A19"/>
    <w:rsid w:val="0026341E"/>
    <w:rsid w:val="002649C1"/>
    <w:rsid w:val="002652D0"/>
    <w:rsid w:val="00265776"/>
    <w:rsid w:val="00265AFE"/>
    <w:rsid w:val="00265CDA"/>
    <w:rsid w:val="002665FC"/>
    <w:rsid w:val="00266AE9"/>
    <w:rsid w:val="002677CA"/>
    <w:rsid w:val="00270185"/>
    <w:rsid w:val="00271C26"/>
    <w:rsid w:val="00272742"/>
    <w:rsid w:val="00272E99"/>
    <w:rsid w:val="002735DD"/>
    <w:rsid w:val="002774AF"/>
    <w:rsid w:val="00277D81"/>
    <w:rsid w:val="00280020"/>
    <w:rsid w:val="0028091C"/>
    <w:rsid w:val="00280E26"/>
    <w:rsid w:val="00282402"/>
    <w:rsid w:val="00282600"/>
    <w:rsid w:val="002838A5"/>
    <w:rsid w:val="00283B46"/>
    <w:rsid w:val="0028460B"/>
    <w:rsid w:val="002853DB"/>
    <w:rsid w:val="00285729"/>
    <w:rsid w:val="00286480"/>
    <w:rsid w:val="00287D8D"/>
    <w:rsid w:val="00291EE4"/>
    <w:rsid w:val="00292111"/>
    <w:rsid w:val="0029234E"/>
    <w:rsid w:val="00292AD7"/>
    <w:rsid w:val="00293C55"/>
    <w:rsid w:val="0029538C"/>
    <w:rsid w:val="00295EA3"/>
    <w:rsid w:val="00297410"/>
    <w:rsid w:val="002978FE"/>
    <w:rsid w:val="002A11A8"/>
    <w:rsid w:val="002A1875"/>
    <w:rsid w:val="002A3418"/>
    <w:rsid w:val="002A35FE"/>
    <w:rsid w:val="002A3BE8"/>
    <w:rsid w:val="002A4C7C"/>
    <w:rsid w:val="002A5305"/>
    <w:rsid w:val="002A79D2"/>
    <w:rsid w:val="002A7C8E"/>
    <w:rsid w:val="002B08E2"/>
    <w:rsid w:val="002B08F2"/>
    <w:rsid w:val="002B0E29"/>
    <w:rsid w:val="002B15B5"/>
    <w:rsid w:val="002B25E3"/>
    <w:rsid w:val="002B2ECC"/>
    <w:rsid w:val="002B2F7C"/>
    <w:rsid w:val="002B3201"/>
    <w:rsid w:val="002B33F0"/>
    <w:rsid w:val="002B3E20"/>
    <w:rsid w:val="002B5101"/>
    <w:rsid w:val="002B527B"/>
    <w:rsid w:val="002B594C"/>
    <w:rsid w:val="002B5C59"/>
    <w:rsid w:val="002B64EF"/>
    <w:rsid w:val="002B7529"/>
    <w:rsid w:val="002C0194"/>
    <w:rsid w:val="002C0370"/>
    <w:rsid w:val="002C1514"/>
    <w:rsid w:val="002C24B8"/>
    <w:rsid w:val="002C252D"/>
    <w:rsid w:val="002C2669"/>
    <w:rsid w:val="002C3286"/>
    <w:rsid w:val="002C335E"/>
    <w:rsid w:val="002C3B2D"/>
    <w:rsid w:val="002C47F3"/>
    <w:rsid w:val="002C49F1"/>
    <w:rsid w:val="002C4D1D"/>
    <w:rsid w:val="002C6465"/>
    <w:rsid w:val="002C673B"/>
    <w:rsid w:val="002C743B"/>
    <w:rsid w:val="002C7703"/>
    <w:rsid w:val="002C7893"/>
    <w:rsid w:val="002D26E2"/>
    <w:rsid w:val="002D36F8"/>
    <w:rsid w:val="002D3F2C"/>
    <w:rsid w:val="002D4318"/>
    <w:rsid w:val="002D5D66"/>
    <w:rsid w:val="002D74CD"/>
    <w:rsid w:val="002D7711"/>
    <w:rsid w:val="002E0C6D"/>
    <w:rsid w:val="002E15F5"/>
    <w:rsid w:val="002E1B8A"/>
    <w:rsid w:val="002E2B1D"/>
    <w:rsid w:val="002E2FE9"/>
    <w:rsid w:val="002E408E"/>
    <w:rsid w:val="002E4217"/>
    <w:rsid w:val="002E4263"/>
    <w:rsid w:val="002E6167"/>
    <w:rsid w:val="002E7173"/>
    <w:rsid w:val="002F0C77"/>
    <w:rsid w:val="002F0D4B"/>
    <w:rsid w:val="002F2E69"/>
    <w:rsid w:val="00300BC0"/>
    <w:rsid w:val="00300D2F"/>
    <w:rsid w:val="003018E9"/>
    <w:rsid w:val="00301BA2"/>
    <w:rsid w:val="00302125"/>
    <w:rsid w:val="003026D0"/>
    <w:rsid w:val="00303A3B"/>
    <w:rsid w:val="00303EC5"/>
    <w:rsid w:val="00305EDA"/>
    <w:rsid w:val="00306D38"/>
    <w:rsid w:val="0030753B"/>
    <w:rsid w:val="003106E1"/>
    <w:rsid w:val="0031088A"/>
    <w:rsid w:val="003110C1"/>
    <w:rsid w:val="00311DB5"/>
    <w:rsid w:val="003126CD"/>
    <w:rsid w:val="00315460"/>
    <w:rsid w:val="00316505"/>
    <w:rsid w:val="003176F8"/>
    <w:rsid w:val="00317B8B"/>
    <w:rsid w:val="00317D9F"/>
    <w:rsid w:val="00320383"/>
    <w:rsid w:val="0032052B"/>
    <w:rsid w:val="0032116C"/>
    <w:rsid w:val="00321A1B"/>
    <w:rsid w:val="00322A65"/>
    <w:rsid w:val="00323336"/>
    <w:rsid w:val="00324868"/>
    <w:rsid w:val="003254DD"/>
    <w:rsid w:val="0033077D"/>
    <w:rsid w:val="003320C3"/>
    <w:rsid w:val="00332542"/>
    <w:rsid w:val="00332E33"/>
    <w:rsid w:val="0033511C"/>
    <w:rsid w:val="003358AF"/>
    <w:rsid w:val="0033647F"/>
    <w:rsid w:val="00337299"/>
    <w:rsid w:val="0034054F"/>
    <w:rsid w:val="0034142E"/>
    <w:rsid w:val="003423AB"/>
    <w:rsid w:val="00342BB2"/>
    <w:rsid w:val="003460E8"/>
    <w:rsid w:val="00347493"/>
    <w:rsid w:val="0034776A"/>
    <w:rsid w:val="00347C25"/>
    <w:rsid w:val="00351712"/>
    <w:rsid w:val="00353EF4"/>
    <w:rsid w:val="00354A6C"/>
    <w:rsid w:val="0035521F"/>
    <w:rsid w:val="003552A8"/>
    <w:rsid w:val="00355EB0"/>
    <w:rsid w:val="00356125"/>
    <w:rsid w:val="00356461"/>
    <w:rsid w:val="0036027E"/>
    <w:rsid w:val="00361AB0"/>
    <w:rsid w:val="00362B7B"/>
    <w:rsid w:val="00362F11"/>
    <w:rsid w:val="00363AA2"/>
    <w:rsid w:val="00363DA5"/>
    <w:rsid w:val="00364744"/>
    <w:rsid w:val="00367D99"/>
    <w:rsid w:val="00371542"/>
    <w:rsid w:val="003726DC"/>
    <w:rsid w:val="00372765"/>
    <w:rsid w:val="003727D8"/>
    <w:rsid w:val="00373EB7"/>
    <w:rsid w:val="0037465B"/>
    <w:rsid w:val="00374EFA"/>
    <w:rsid w:val="00375BBA"/>
    <w:rsid w:val="0037714F"/>
    <w:rsid w:val="00377AD8"/>
    <w:rsid w:val="00377ECC"/>
    <w:rsid w:val="00377EFE"/>
    <w:rsid w:val="00381615"/>
    <w:rsid w:val="0038265A"/>
    <w:rsid w:val="0038325E"/>
    <w:rsid w:val="00383BD4"/>
    <w:rsid w:val="00385C14"/>
    <w:rsid w:val="00385CA1"/>
    <w:rsid w:val="00385DB3"/>
    <w:rsid w:val="00387E68"/>
    <w:rsid w:val="0039082E"/>
    <w:rsid w:val="00392167"/>
    <w:rsid w:val="00392E1C"/>
    <w:rsid w:val="003931B9"/>
    <w:rsid w:val="0039321D"/>
    <w:rsid w:val="00393C84"/>
    <w:rsid w:val="00394AF9"/>
    <w:rsid w:val="00394D95"/>
    <w:rsid w:val="003959F8"/>
    <w:rsid w:val="003A08C2"/>
    <w:rsid w:val="003A098C"/>
    <w:rsid w:val="003A1078"/>
    <w:rsid w:val="003A10CC"/>
    <w:rsid w:val="003A212A"/>
    <w:rsid w:val="003A2493"/>
    <w:rsid w:val="003A2C27"/>
    <w:rsid w:val="003A3F93"/>
    <w:rsid w:val="003A47B5"/>
    <w:rsid w:val="003A5BF7"/>
    <w:rsid w:val="003A67AD"/>
    <w:rsid w:val="003A6C0B"/>
    <w:rsid w:val="003A7223"/>
    <w:rsid w:val="003A7DC0"/>
    <w:rsid w:val="003B1457"/>
    <w:rsid w:val="003B1660"/>
    <w:rsid w:val="003B170F"/>
    <w:rsid w:val="003B237E"/>
    <w:rsid w:val="003B32DE"/>
    <w:rsid w:val="003B4448"/>
    <w:rsid w:val="003B6355"/>
    <w:rsid w:val="003B696D"/>
    <w:rsid w:val="003B6EB1"/>
    <w:rsid w:val="003C06EA"/>
    <w:rsid w:val="003C19BF"/>
    <w:rsid w:val="003C1EE3"/>
    <w:rsid w:val="003C1EF2"/>
    <w:rsid w:val="003C2226"/>
    <w:rsid w:val="003C22F2"/>
    <w:rsid w:val="003C4F66"/>
    <w:rsid w:val="003C51C7"/>
    <w:rsid w:val="003C6370"/>
    <w:rsid w:val="003C65B2"/>
    <w:rsid w:val="003C7735"/>
    <w:rsid w:val="003C7CB0"/>
    <w:rsid w:val="003D0047"/>
    <w:rsid w:val="003D1512"/>
    <w:rsid w:val="003D1EDB"/>
    <w:rsid w:val="003D22E5"/>
    <w:rsid w:val="003D2734"/>
    <w:rsid w:val="003D2B56"/>
    <w:rsid w:val="003D3C2F"/>
    <w:rsid w:val="003D3CD8"/>
    <w:rsid w:val="003D4145"/>
    <w:rsid w:val="003D4707"/>
    <w:rsid w:val="003D47E6"/>
    <w:rsid w:val="003D4B08"/>
    <w:rsid w:val="003D58AE"/>
    <w:rsid w:val="003D5BD5"/>
    <w:rsid w:val="003D5C1E"/>
    <w:rsid w:val="003D61DA"/>
    <w:rsid w:val="003D6CBE"/>
    <w:rsid w:val="003E29F1"/>
    <w:rsid w:val="003E3873"/>
    <w:rsid w:val="003E38F1"/>
    <w:rsid w:val="003E4E25"/>
    <w:rsid w:val="003E6185"/>
    <w:rsid w:val="003E63E3"/>
    <w:rsid w:val="003E675D"/>
    <w:rsid w:val="003E75BC"/>
    <w:rsid w:val="003E772F"/>
    <w:rsid w:val="003F0212"/>
    <w:rsid w:val="003F05DF"/>
    <w:rsid w:val="003F0833"/>
    <w:rsid w:val="003F09AF"/>
    <w:rsid w:val="003F189E"/>
    <w:rsid w:val="003F23D7"/>
    <w:rsid w:val="003F2612"/>
    <w:rsid w:val="003F2CB7"/>
    <w:rsid w:val="003F32E0"/>
    <w:rsid w:val="003F403E"/>
    <w:rsid w:val="003F4E09"/>
    <w:rsid w:val="003F5894"/>
    <w:rsid w:val="003F5ADE"/>
    <w:rsid w:val="00400914"/>
    <w:rsid w:val="00400AF9"/>
    <w:rsid w:val="00401980"/>
    <w:rsid w:val="00401DF8"/>
    <w:rsid w:val="00402387"/>
    <w:rsid w:val="00402F49"/>
    <w:rsid w:val="00403A6A"/>
    <w:rsid w:val="004044A7"/>
    <w:rsid w:val="004044B3"/>
    <w:rsid w:val="00404836"/>
    <w:rsid w:val="00407F2E"/>
    <w:rsid w:val="00410960"/>
    <w:rsid w:val="0041149F"/>
    <w:rsid w:val="00411689"/>
    <w:rsid w:val="00411824"/>
    <w:rsid w:val="00412D0F"/>
    <w:rsid w:val="00412E8E"/>
    <w:rsid w:val="0041321A"/>
    <w:rsid w:val="00413A3A"/>
    <w:rsid w:val="0041576F"/>
    <w:rsid w:val="00415B72"/>
    <w:rsid w:val="00415E68"/>
    <w:rsid w:val="00415F85"/>
    <w:rsid w:val="0041611C"/>
    <w:rsid w:val="00417510"/>
    <w:rsid w:val="0041769E"/>
    <w:rsid w:val="00417CD3"/>
    <w:rsid w:val="00420E21"/>
    <w:rsid w:val="004210CF"/>
    <w:rsid w:val="00421B13"/>
    <w:rsid w:val="00422EE4"/>
    <w:rsid w:val="00424219"/>
    <w:rsid w:val="0042531A"/>
    <w:rsid w:val="00426562"/>
    <w:rsid w:val="00426FB3"/>
    <w:rsid w:val="004277B4"/>
    <w:rsid w:val="004303F9"/>
    <w:rsid w:val="00430E02"/>
    <w:rsid w:val="004310B4"/>
    <w:rsid w:val="00432C79"/>
    <w:rsid w:val="00433548"/>
    <w:rsid w:val="00433795"/>
    <w:rsid w:val="004343BA"/>
    <w:rsid w:val="00434404"/>
    <w:rsid w:val="00434645"/>
    <w:rsid w:val="0043532A"/>
    <w:rsid w:val="004357B9"/>
    <w:rsid w:val="004361DA"/>
    <w:rsid w:val="00436323"/>
    <w:rsid w:val="0043640B"/>
    <w:rsid w:val="00436569"/>
    <w:rsid w:val="00437020"/>
    <w:rsid w:val="004372AD"/>
    <w:rsid w:val="00437A60"/>
    <w:rsid w:val="00437A71"/>
    <w:rsid w:val="004407C9"/>
    <w:rsid w:val="00440C4F"/>
    <w:rsid w:val="00441222"/>
    <w:rsid w:val="0044257B"/>
    <w:rsid w:val="004437E4"/>
    <w:rsid w:val="00444079"/>
    <w:rsid w:val="0044482A"/>
    <w:rsid w:val="00445EE0"/>
    <w:rsid w:val="00446906"/>
    <w:rsid w:val="004476C7"/>
    <w:rsid w:val="004476E7"/>
    <w:rsid w:val="00450AAC"/>
    <w:rsid w:val="00450CCE"/>
    <w:rsid w:val="004526F3"/>
    <w:rsid w:val="004531CC"/>
    <w:rsid w:val="00453FC6"/>
    <w:rsid w:val="004549EB"/>
    <w:rsid w:val="00454AAC"/>
    <w:rsid w:val="004552C5"/>
    <w:rsid w:val="004556A3"/>
    <w:rsid w:val="00455E0D"/>
    <w:rsid w:val="0045663B"/>
    <w:rsid w:val="00456CF7"/>
    <w:rsid w:val="004571EE"/>
    <w:rsid w:val="00462212"/>
    <w:rsid w:val="004630D7"/>
    <w:rsid w:val="00463298"/>
    <w:rsid w:val="0046439D"/>
    <w:rsid w:val="00465D28"/>
    <w:rsid w:val="00466667"/>
    <w:rsid w:val="004669AD"/>
    <w:rsid w:val="00466CC5"/>
    <w:rsid w:val="00466CEE"/>
    <w:rsid w:val="00470120"/>
    <w:rsid w:val="00470617"/>
    <w:rsid w:val="00471410"/>
    <w:rsid w:val="00471965"/>
    <w:rsid w:val="004739B9"/>
    <w:rsid w:val="00474287"/>
    <w:rsid w:val="00475352"/>
    <w:rsid w:val="00476412"/>
    <w:rsid w:val="00476C7D"/>
    <w:rsid w:val="00476E10"/>
    <w:rsid w:val="004772C5"/>
    <w:rsid w:val="004801BA"/>
    <w:rsid w:val="00482DDA"/>
    <w:rsid w:val="00485E50"/>
    <w:rsid w:val="00487D22"/>
    <w:rsid w:val="004907C3"/>
    <w:rsid w:val="00490CB9"/>
    <w:rsid w:val="00491A86"/>
    <w:rsid w:val="00491D2E"/>
    <w:rsid w:val="00495577"/>
    <w:rsid w:val="00495934"/>
    <w:rsid w:val="00496AB7"/>
    <w:rsid w:val="00497310"/>
    <w:rsid w:val="00497FEC"/>
    <w:rsid w:val="004A1776"/>
    <w:rsid w:val="004A1938"/>
    <w:rsid w:val="004A234C"/>
    <w:rsid w:val="004A2BBB"/>
    <w:rsid w:val="004A5836"/>
    <w:rsid w:val="004B0277"/>
    <w:rsid w:val="004B0C61"/>
    <w:rsid w:val="004B197A"/>
    <w:rsid w:val="004B31DD"/>
    <w:rsid w:val="004B7DD0"/>
    <w:rsid w:val="004C0D0F"/>
    <w:rsid w:val="004C1196"/>
    <w:rsid w:val="004C1C86"/>
    <w:rsid w:val="004C2332"/>
    <w:rsid w:val="004C3C70"/>
    <w:rsid w:val="004C4833"/>
    <w:rsid w:val="004C4BDB"/>
    <w:rsid w:val="004D2A3B"/>
    <w:rsid w:val="004D4146"/>
    <w:rsid w:val="004D7105"/>
    <w:rsid w:val="004D7B9A"/>
    <w:rsid w:val="004E13B9"/>
    <w:rsid w:val="004E163B"/>
    <w:rsid w:val="004E1A56"/>
    <w:rsid w:val="004E1FA3"/>
    <w:rsid w:val="004E248F"/>
    <w:rsid w:val="004E2EC5"/>
    <w:rsid w:val="004E51F5"/>
    <w:rsid w:val="004E66EE"/>
    <w:rsid w:val="004E6B0B"/>
    <w:rsid w:val="004E6EBB"/>
    <w:rsid w:val="004F0629"/>
    <w:rsid w:val="004F1037"/>
    <w:rsid w:val="004F10DA"/>
    <w:rsid w:val="004F1E9E"/>
    <w:rsid w:val="004F20C6"/>
    <w:rsid w:val="004F2104"/>
    <w:rsid w:val="004F2CA5"/>
    <w:rsid w:val="004F34E4"/>
    <w:rsid w:val="004F3FF8"/>
    <w:rsid w:val="004F4787"/>
    <w:rsid w:val="004F5188"/>
    <w:rsid w:val="004F5792"/>
    <w:rsid w:val="004F5D2F"/>
    <w:rsid w:val="004F6489"/>
    <w:rsid w:val="004F649F"/>
    <w:rsid w:val="004F6D78"/>
    <w:rsid w:val="004F76AC"/>
    <w:rsid w:val="005016E0"/>
    <w:rsid w:val="00501FC1"/>
    <w:rsid w:val="005025B1"/>
    <w:rsid w:val="00505156"/>
    <w:rsid w:val="00505695"/>
    <w:rsid w:val="005058B2"/>
    <w:rsid w:val="0050654C"/>
    <w:rsid w:val="00513A60"/>
    <w:rsid w:val="005150E7"/>
    <w:rsid w:val="00516195"/>
    <w:rsid w:val="00516A5F"/>
    <w:rsid w:val="00517C9B"/>
    <w:rsid w:val="00517E67"/>
    <w:rsid w:val="00520351"/>
    <w:rsid w:val="00520639"/>
    <w:rsid w:val="00520AED"/>
    <w:rsid w:val="00521151"/>
    <w:rsid w:val="00521F4F"/>
    <w:rsid w:val="0052255F"/>
    <w:rsid w:val="00522D91"/>
    <w:rsid w:val="00522FF4"/>
    <w:rsid w:val="00523890"/>
    <w:rsid w:val="00525D26"/>
    <w:rsid w:val="005276B1"/>
    <w:rsid w:val="005278A6"/>
    <w:rsid w:val="00530B4F"/>
    <w:rsid w:val="005315F4"/>
    <w:rsid w:val="005337D7"/>
    <w:rsid w:val="00533FB8"/>
    <w:rsid w:val="00534AEB"/>
    <w:rsid w:val="0053533C"/>
    <w:rsid w:val="005356C6"/>
    <w:rsid w:val="00536A5A"/>
    <w:rsid w:val="005374CB"/>
    <w:rsid w:val="00540492"/>
    <w:rsid w:val="00541B86"/>
    <w:rsid w:val="00542AD1"/>
    <w:rsid w:val="00542B38"/>
    <w:rsid w:val="0054401F"/>
    <w:rsid w:val="0054553D"/>
    <w:rsid w:val="00545A19"/>
    <w:rsid w:val="00546299"/>
    <w:rsid w:val="00550676"/>
    <w:rsid w:val="005512A5"/>
    <w:rsid w:val="00551BC9"/>
    <w:rsid w:val="00551D16"/>
    <w:rsid w:val="00552873"/>
    <w:rsid w:val="00554B59"/>
    <w:rsid w:val="0055512F"/>
    <w:rsid w:val="005551C0"/>
    <w:rsid w:val="0055656A"/>
    <w:rsid w:val="005566A4"/>
    <w:rsid w:val="0055683E"/>
    <w:rsid w:val="00557280"/>
    <w:rsid w:val="00557386"/>
    <w:rsid w:val="005573AE"/>
    <w:rsid w:val="00557576"/>
    <w:rsid w:val="00563A02"/>
    <w:rsid w:val="00566091"/>
    <w:rsid w:val="005674A1"/>
    <w:rsid w:val="00567720"/>
    <w:rsid w:val="0057050D"/>
    <w:rsid w:val="005712F2"/>
    <w:rsid w:val="005719FB"/>
    <w:rsid w:val="00571F90"/>
    <w:rsid w:val="00572230"/>
    <w:rsid w:val="00572FFD"/>
    <w:rsid w:val="00575AC5"/>
    <w:rsid w:val="005770F1"/>
    <w:rsid w:val="0057765B"/>
    <w:rsid w:val="00577E2B"/>
    <w:rsid w:val="005804A8"/>
    <w:rsid w:val="00580882"/>
    <w:rsid w:val="00580A57"/>
    <w:rsid w:val="00580F35"/>
    <w:rsid w:val="00581716"/>
    <w:rsid w:val="005822BF"/>
    <w:rsid w:val="00582B08"/>
    <w:rsid w:val="00582EF8"/>
    <w:rsid w:val="0058364E"/>
    <w:rsid w:val="00583774"/>
    <w:rsid w:val="0058378A"/>
    <w:rsid w:val="0058550B"/>
    <w:rsid w:val="00587543"/>
    <w:rsid w:val="00587785"/>
    <w:rsid w:val="005906A4"/>
    <w:rsid w:val="0059093F"/>
    <w:rsid w:val="005911ED"/>
    <w:rsid w:val="00592746"/>
    <w:rsid w:val="005931DB"/>
    <w:rsid w:val="005940C2"/>
    <w:rsid w:val="005947FC"/>
    <w:rsid w:val="00594B9B"/>
    <w:rsid w:val="00595E47"/>
    <w:rsid w:val="00595F58"/>
    <w:rsid w:val="00596778"/>
    <w:rsid w:val="00597268"/>
    <w:rsid w:val="005A067B"/>
    <w:rsid w:val="005A071A"/>
    <w:rsid w:val="005A1552"/>
    <w:rsid w:val="005A1D23"/>
    <w:rsid w:val="005A27B2"/>
    <w:rsid w:val="005A5AE8"/>
    <w:rsid w:val="005A6545"/>
    <w:rsid w:val="005B1079"/>
    <w:rsid w:val="005B1252"/>
    <w:rsid w:val="005B1262"/>
    <w:rsid w:val="005B1E3E"/>
    <w:rsid w:val="005B2067"/>
    <w:rsid w:val="005B2640"/>
    <w:rsid w:val="005B2A18"/>
    <w:rsid w:val="005B2B62"/>
    <w:rsid w:val="005B2D05"/>
    <w:rsid w:val="005B42A8"/>
    <w:rsid w:val="005B4E4B"/>
    <w:rsid w:val="005B5216"/>
    <w:rsid w:val="005C081A"/>
    <w:rsid w:val="005C0EA8"/>
    <w:rsid w:val="005C0FAE"/>
    <w:rsid w:val="005C3EF2"/>
    <w:rsid w:val="005C4648"/>
    <w:rsid w:val="005C4CCB"/>
    <w:rsid w:val="005C4FFD"/>
    <w:rsid w:val="005C503F"/>
    <w:rsid w:val="005C5B28"/>
    <w:rsid w:val="005C61A7"/>
    <w:rsid w:val="005C63A3"/>
    <w:rsid w:val="005D0B2A"/>
    <w:rsid w:val="005D0BC0"/>
    <w:rsid w:val="005D0D4C"/>
    <w:rsid w:val="005D19B1"/>
    <w:rsid w:val="005D1CD7"/>
    <w:rsid w:val="005D2397"/>
    <w:rsid w:val="005D26AF"/>
    <w:rsid w:val="005D312E"/>
    <w:rsid w:val="005D32D2"/>
    <w:rsid w:val="005D3AEE"/>
    <w:rsid w:val="005D4D6D"/>
    <w:rsid w:val="005D51F6"/>
    <w:rsid w:val="005D5CCC"/>
    <w:rsid w:val="005D7176"/>
    <w:rsid w:val="005D7289"/>
    <w:rsid w:val="005D7AFE"/>
    <w:rsid w:val="005E132B"/>
    <w:rsid w:val="005E1753"/>
    <w:rsid w:val="005E26D3"/>
    <w:rsid w:val="005E47CB"/>
    <w:rsid w:val="005E5766"/>
    <w:rsid w:val="005E5E33"/>
    <w:rsid w:val="005E60A9"/>
    <w:rsid w:val="005E6267"/>
    <w:rsid w:val="005E70E3"/>
    <w:rsid w:val="005F0D59"/>
    <w:rsid w:val="005F0E4B"/>
    <w:rsid w:val="005F0FE2"/>
    <w:rsid w:val="005F12F4"/>
    <w:rsid w:val="005F2537"/>
    <w:rsid w:val="005F25F3"/>
    <w:rsid w:val="005F3220"/>
    <w:rsid w:val="005F43A8"/>
    <w:rsid w:val="005F61CC"/>
    <w:rsid w:val="005F682E"/>
    <w:rsid w:val="005F6DBA"/>
    <w:rsid w:val="00600391"/>
    <w:rsid w:val="0060108D"/>
    <w:rsid w:val="006011D9"/>
    <w:rsid w:val="0060200E"/>
    <w:rsid w:val="006030A7"/>
    <w:rsid w:val="00603260"/>
    <w:rsid w:val="00603301"/>
    <w:rsid w:val="006034B0"/>
    <w:rsid w:val="006039FC"/>
    <w:rsid w:val="006049EA"/>
    <w:rsid w:val="00604CCE"/>
    <w:rsid w:val="0060709D"/>
    <w:rsid w:val="006071FF"/>
    <w:rsid w:val="006079F0"/>
    <w:rsid w:val="006101F7"/>
    <w:rsid w:val="006117DD"/>
    <w:rsid w:val="00612341"/>
    <w:rsid w:val="00612885"/>
    <w:rsid w:val="00613240"/>
    <w:rsid w:val="006143FA"/>
    <w:rsid w:val="00614528"/>
    <w:rsid w:val="00614BF4"/>
    <w:rsid w:val="00615E7F"/>
    <w:rsid w:val="00616322"/>
    <w:rsid w:val="00617351"/>
    <w:rsid w:val="00620731"/>
    <w:rsid w:val="00620BA4"/>
    <w:rsid w:val="006226C8"/>
    <w:rsid w:val="00623AFE"/>
    <w:rsid w:val="006244B6"/>
    <w:rsid w:val="006255F5"/>
    <w:rsid w:val="006264B6"/>
    <w:rsid w:val="00626997"/>
    <w:rsid w:val="00626F9D"/>
    <w:rsid w:val="00627C65"/>
    <w:rsid w:val="00627EE1"/>
    <w:rsid w:val="00631AC5"/>
    <w:rsid w:val="00631E9D"/>
    <w:rsid w:val="006324B0"/>
    <w:rsid w:val="00632A8A"/>
    <w:rsid w:val="0063447F"/>
    <w:rsid w:val="0063477A"/>
    <w:rsid w:val="00634AAD"/>
    <w:rsid w:val="00635A6A"/>
    <w:rsid w:val="00635A96"/>
    <w:rsid w:val="00635FE9"/>
    <w:rsid w:val="00636105"/>
    <w:rsid w:val="006364DE"/>
    <w:rsid w:val="00636524"/>
    <w:rsid w:val="0063665C"/>
    <w:rsid w:val="0063695A"/>
    <w:rsid w:val="006369A9"/>
    <w:rsid w:val="00637A87"/>
    <w:rsid w:val="006404EB"/>
    <w:rsid w:val="006415CE"/>
    <w:rsid w:val="006416AA"/>
    <w:rsid w:val="006425E2"/>
    <w:rsid w:val="00642BBF"/>
    <w:rsid w:val="00645306"/>
    <w:rsid w:val="00646D57"/>
    <w:rsid w:val="00646DE1"/>
    <w:rsid w:val="00647C30"/>
    <w:rsid w:val="00650837"/>
    <w:rsid w:val="00650B61"/>
    <w:rsid w:val="00652204"/>
    <w:rsid w:val="00652536"/>
    <w:rsid w:val="00653FE4"/>
    <w:rsid w:val="00655424"/>
    <w:rsid w:val="00655A91"/>
    <w:rsid w:val="00656BFE"/>
    <w:rsid w:val="00656C26"/>
    <w:rsid w:val="0066247E"/>
    <w:rsid w:val="0066277B"/>
    <w:rsid w:val="006629FC"/>
    <w:rsid w:val="006660F2"/>
    <w:rsid w:val="0066733D"/>
    <w:rsid w:val="00670E97"/>
    <w:rsid w:val="00671A30"/>
    <w:rsid w:val="006720AD"/>
    <w:rsid w:val="0067226B"/>
    <w:rsid w:val="00672D7A"/>
    <w:rsid w:val="00673008"/>
    <w:rsid w:val="00673729"/>
    <w:rsid w:val="006752B9"/>
    <w:rsid w:val="00675A19"/>
    <w:rsid w:val="00675ADF"/>
    <w:rsid w:val="00676E61"/>
    <w:rsid w:val="00676FA1"/>
    <w:rsid w:val="006770C0"/>
    <w:rsid w:val="00677BC1"/>
    <w:rsid w:val="00680BB8"/>
    <w:rsid w:val="00681CE8"/>
    <w:rsid w:val="006820E0"/>
    <w:rsid w:val="00682935"/>
    <w:rsid w:val="00684211"/>
    <w:rsid w:val="00684D8C"/>
    <w:rsid w:val="00687231"/>
    <w:rsid w:val="0068763A"/>
    <w:rsid w:val="00691E3E"/>
    <w:rsid w:val="00692892"/>
    <w:rsid w:val="00693248"/>
    <w:rsid w:val="006937DC"/>
    <w:rsid w:val="00694339"/>
    <w:rsid w:val="00695314"/>
    <w:rsid w:val="00695666"/>
    <w:rsid w:val="006962AA"/>
    <w:rsid w:val="006975E5"/>
    <w:rsid w:val="00697C49"/>
    <w:rsid w:val="006A1260"/>
    <w:rsid w:val="006A1408"/>
    <w:rsid w:val="006A1ABB"/>
    <w:rsid w:val="006A2907"/>
    <w:rsid w:val="006A2EB6"/>
    <w:rsid w:val="006A38A7"/>
    <w:rsid w:val="006A4208"/>
    <w:rsid w:val="006A4998"/>
    <w:rsid w:val="006A4B24"/>
    <w:rsid w:val="006A55DF"/>
    <w:rsid w:val="006A5EA6"/>
    <w:rsid w:val="006A66A1"/>
    <w:rsid w:val="006A67DA"/>
    <w:rsid w:val="006B144D"/>
    <w:rsid w:val="006B15AF"/>
    <w:rsid w:val="006B1898"/>
    <w:rsid w:val="006B2214"/>
    <w:rsid w:val="006B2E6D"/>
    <w:rsid w:val="006B44D8"/>
    <w:rsid w:val="006B4B33"/>
    <w:rsid w:val="006B4F2C"/>
    <w:rsid w:val="006B6377"/>
    <w:rsid w:val="006B6496"/>
    <w:rsid w:val="006B7494"/>
    <w:rsid w:val="006C0597"/>
    <w:rsid w:val="006C3B5E"/>
    <w:rsid w:val="006C68F4"/>
    <w:rsid w:val="006C6C36"/>
    <w:rsid w:val="006D079A"/>
    <w:rsid w:val="006D0C47"/>
    <w:rsid w:val="006D3E79"/>
    <w:rsid w:val="006D56B3"/>
    <w:rsid w:val="006D5B83"/>
    <w:rsid w:val="006D7340"/>
    <w:rsid w:val="006E14A0"/>
    <w:rsid w:val="006E1B63"/>
    <w:rsid w:val="006E20E6"/>
    <w:rsid w:val="006E3A0D"/>
    <w:rsid w:val="006E4A8B"/>
    <w:rsid w:val="006E675B"/>
    <w:rsid w:val="006E6B26"/>
    <w:rsid w:val="006E74B8"/>
    <w:rsid w:val="006F1393"/>
    <w:rsid w:val="006F13D1"/>
    <w:rsid w:val="006F16FC"/>
    <w:rsid w:val="006F25D4"/>
    <w:rsid w:val="006F2C05"/>
    <w:rsid w:val="006F2FE1"/>
    <w:rsid w:val="006F30ED"/>
    <w:rsid w:val="006F33D7"/>
    <w:rsid w:val="006F3B35"/>
    <w:rsid w:val="006F420A"/>
    <w:rsid w:val="006F48CA"/>
    <w:rsid w:val="006F531C"/>
    <w:rsid w:val="006F7E5B"/>
    <w:rsid w:val="0070075F"/>
    <w:rsid w:val="007012A8"/>
    <w:rsid w:val="00701E92"/>
    <w:rsid w:val="007035C6"/>
    <w:rsid w:val="0070435F"/>
    <w:rsid w:val="00704F3E"/>
    <w:rsid w:val="00705722"/>
    <w:rsid w:val="00705DDE"/>
    <w:rsid w:val="007065D9"/>
    <w:rsid w:val="007078FF"/>
    <w:rsid w:val="00707ABC"/>
    <w:rsid w:val="00710032"/>
    <w:rsid w:val="00710B5B"/>
    <w:rsid w:val="00711197"/>
    <w:rsid w:val="007115AF"/>
    <w:rsid w:val="00711719"/>
    <w:rsid w:val="00711B10"/>
    <w:rsid w:val="00712640"/>
    <w:rsid w:val="00712BA8"/>
    <w:rsid w:val="00712E87"/>
    <w:rsid w:val="007133B4"/>
    <w:rsid w:val="007147CB"/>
    <w:rsid w:val="0072001A"/>
    <w:rsid w:val="00722ADA"/>
    <w:rsid w:val="0072493D"/>
    <w:rsid w:val="0072548A"/>
    <w:rsid w:val="00727728"/>
    <w:rsid w:val="00730548"/>
    <w:rsid w:val="00731A0D"/>
    <w:rsid w:val="00734EA1"/>
    <w:rsid w:val="0073636C"/>
    <w:rsid w:val="007364FC"/>
    <w:rsid w:val="007374DB"/>
    <w:rsid w:val="00737989"/>
    <w:rsid w:val="00737FF4"/>
    <w:rsid w:val="0074110C"/>
    <w:rsid w:val="0074165F"/>
    <w:rsid w:val="00741F7D"/>
    <w:rsid w:val="007421DD"/>
    <w:rsid w:val="00742BD6"/>
    <w:rsid w:val="00743195"/>
    <w:rsid w:val="0074385D"/>
    <w:rsid w:val="00744FD8"/>
    <w:rsid w:val="00745D37"/>
    <w:rsid w:val="00746465"/>
    <w:rsid w:val="00746681"/>
    <w:rsid w:val="007473BA"/>
    <w:rsid w:val="00747DF0"/>
    <w:rsid w:val="0075108F"/>
    <w:rsid w:val="007516EA"/>
    <w:rsid w:val="00751D24"/>
    <w:rsid w:val="0075312C"/>
    <w:rsid w:val="00756D5B"/>
    <w:rsid w:val="00761082"/>
    <w:rsid w:val="007615B6"/>
    <w:rsid w:val="0076302D"/>
    <w:rsid w:val="0076371A"/>
    <w:rsid w:val="00763DE8"/>
    <w:rsid w:val="0076483D"/>
    <w:rsid w:val="0076565C"/>
    <w:rsid w:val="00765EA4"/>
    <w:rsid w:val="00767128"/>
    <w:rsid w:val="00767C62"/>
    <w:rsid w:val="0077002B"/>
    <w:rsid w:val="0077069A"/>
    <w:rsid w:val="00770A16"/>
    <w:rsid w:val="00771E55"/>
    <w:rsid w:val="0077269F"/>
    <w:rsid w:val="00774280"/>
    <w:rsid w:val="00775ED7"/>
    <w:rsid w:val="00776BEE"/>
    <w:rsid w:val="007770AF"/>
    <w:rsid w:val="007831D5"/>
    <w:rsid w:val="0078495F"/>
    <w:rsid w:val="00784AD1"/>
    <w:rsid w:val="00785594"/>
    <w:rsid w:val="007858B6"/>
    <w:rsid w:val="00785BE3"/>
    <w:rsid w:val="00785CD8"/>
    <w:rsid w:val="00786CE7"/>
    <w:rsid w:val="00786D5F"/>
    <w:rsid w:val="00787289"/>
    <w:rsid w:val="0078762C"/>
    <w:rsid w:val="00790468"/>
    <w:rsid w:val="007906C1"/>
    <w:rsid w:val="00790861"/>
    <w:rsid w:val="00790D77"/>
    <w:rsid w:val="007910E0"/>
    <w:rsid w:val="0079265E"/>
    <w:rsid w:val="00792698"/>
    <w:rsid w:val="007935D5"/>
    <w:rsid w:val="0079392C"/>
    <w:rsid w:val="007940E5"/>
    <w:rsid w:val="00794A02"/>
    <w:rsid w:val="00795A2F"/>
    <w:rsid w:val="00797242"/>
    <w:rsid w:val="00797E94"/>
    <w:rsid w:val="007A0546"/>
    <w:rsid w:val="007A19F8"/>
    <w:rsid w:val="007A1AF4"/>
    <w:rsid w:val="007A2A81"/>
    <w:rsid w:val="007A321D"/>
    <w:rsid w:val="007A4696"/>
    <w:rsid w:val="007A510E"/>
    <w:rsid w:val="007A632D"/>
    <w:rsid w:val="007A7D36"/>
    <w:rsid w:val="007B0A19"/>
    <w:rsid w:val="007B155D"/>
    <w:rsid w:val="007B249D"/>
    <w:rsid w:val="007B271D"/>
    <w:rsid w:val="007B2739"/>
    <w:rsid w:val="007B2CBC"/>
    <w:rsid w:val="007B2F76"/>
    <w:rsid w:val="007B2FFC"/>
    <w:rsid w:val="007B4A09"/>
    <w:rsid w:val="007B5FE0"/>
    <w:rsid w:val="007B7638"/>
    <w:rsid w:val="007C1128"/>
    <w:rsid w:val="007C1458"/>
    <w:rsid w:val="007C1999"/>
    <w:rsid w:val="007C2168"/>
    <w:rsid w:val="007C2573"/>
    <w:rsid w:val="007C4917"/>
    <w:rsid w:val="007C4D80"/>
    <w:rsid w:val="007C6EA1"/>
    <w:rsid w:val="007C7032"/>
    <w:rsid w:val="007C73D7"/>
    <w:rsid w:val="007D1A06"/>
    <w:rsid w:val="007D22B2"/>
    <w:rsid w:val="007D2565"/>
    <w:rsid w:val="007D2E29"/>
    <w:rsid w:val="007D4015"/>
    <w:rsid w:val="007D412D"/>
    <w:rsid w:val="007D44A4"/>
    <w:rsid w:val="007D59C3"/>
    <w:rsid w:val="007D7724"/>
    <w:rsid w:val="007D7CE1"/>
    <w:rsid w:val="007D7DF9"/>
    <w:rsid w:val="007E25C6"/>
    <w:rsid w:val="007E3800"/>
    <w:rsid w:val="007E3CC2"/>
    <w:rsid w:val="007E3FA1"/>
    <w:rsid w:val="007E6D1D"/>
    <w:rsid w:val="007E6E4C"/>
    <w:rsid w:val="007E7489"/>
    <w:rsid w:val="007F022D"/>
    <w:rsid w:val="007F212C"/>
    <w:rsid w:val="007F24D1"/>
    <w:rsid w:val="007F3319"/>
    <w:rsid w:val="007F4188"/>
    <w:rsid w:val="007F4E08"/>
    <w:rsid w:val="007F5C20"/>
    <w:rsid w:val="007F5E7D"/>
    <w:rsid w:val="007F5EA6"/>
    <w:rsid w:val="007F7380"/>
    <w:rsid w:val="007F7D90"/>
    <w:rsid w:val="007F7E15"/>
    <w:rsid w:val="00800471"/>
    <w:rsid w:val="00800A70"/>
    <w:rsid w:val="00801442"/>
    <w:rsid w:val="00801A76"/>
    <w:rsid w:val="008037E2"/>
    <w:rsid w:val="00804498"/>
    <w:rsid w:val="0080505B"/>
    <w:rsid w:val="008057E2"/>
    <w:rsid w:val="008059F3"/>
    <w:rsid w:val="0080628D"/>
    <w:rsid w:val="00810DB0"/>
    <w:rsid w:val="0081110C"/>
    <w:rsid w:val="00812531"/>
    <w:rsid w:val="00814856"/>
    <w:rsid w:val="0081535A"/>
    <w:rsid w:val="008157C9"/>
    <w:rsid w:val="00815EF1"/>
    <w:rsid w:val="00820131"/>
    <w:rsid w:val="008217F3"/>
    <w:rsid w:val="00822C5A"/>
    <w:rsid w:val="00823278"/>
    <w:rsid w:val="00823AAD"/>
    <w:rsid w:val="0082565A"/>
    <w:rsid w:val="00826A09"/>
    <w:rsid w:val="008275BA"/>
    <w:rsid w:val="00827EAD"/>
    <w:rsid w:val="00831059"/>
    <w:rsid w:val="00831BCD"/>
    <w:rsid w:val="00831DDE"/>
    <w:rsid w:val="008321AD"/>
    <w:rsid w:val="008325FD"/>
    <w:rsid w:val="00832FC3"/>
    <w:rsid w:val="008334F5"/>
    <w:rsid w:val="0083397D"/>
    <w:rsid w:val="0083538D"/>
    <w:rsid w:val="0083583F"/>
    <w:rsid w:val="00836272"/>
    <w:rsid w:val="00836813"/>
    <w:rsid w:val="00836FA6"/>
    <w:rsid w:val="0084059C"/>
    <w:rsid w:val="0084126A"/>
    <w:rsid w:val="008422D1"/>
    <w:rsid w:val="00845D48"/>
    <w:rsid w:val="00847360"/>
    <w:rsid w:val="008513E1"/>
    <w:rsid w:val="00851D0E"/>
    <w:rsid w:val="00851FC9"/>
    <w:rsid w:val="0085273A"/>
    <w:rsid w:val="00854127"/>
    <w:rsid w:val="00854C7A"/>
    <w:rsid w:val="00855245"/>
    <w:rsid w:val="00855580"/>
    <w:rsid w:val="008555CD"/>
    <w:rsid w:val="008557E5"/>
    <w:rsid w:val="0085654B"/>
    <w:rsid w:val="00860566"/>
    <w:rsid w:val="00860707"/>
    <w:rsid w:val="00861961"/>
    <w:rsid w:val="008621C1"/>
    <w:rsid w:val="00863E52"/>
    <w:rsid w:val="0086429D"/>
    <w:rsid w:val="008648C2"/>
    <w:rsid w:val="00864F8F"/>
    <w:rsid w:val="008653CC"/>
    <w:rsid w:val="0086555E"/>
    <w:rsid w:val="0087053F"/>
    <w:rsid w:val="00873608"/>
    <w:rsid w:val="00873E1D"/>
    <w:rsid w:val="00874191"/>
    <w:rsid w:val="008747BD"/>
    <w:rsid w:val="008747DC"/>
    <w:rsid w:val="00874F66"/>
    <w:rsid w:val="008773BD"/>
    <w:rsid w:val="008776BC"/>
    <w:rsid w:val="008777AD"/>
    <w:rsid w:val="00877E7C"/>
    <w:rsid w:val="00880F8D"/>
    <w:rsid w:val="00881D41"/>
    <w:rsid w:val="008830E0"/>
    <w:rsid w:val="00883BEC"/>
    <w:rsid w:val="00884A03"/>
    <w:rsid w:val="00885368"/>
    <w:rsid w:val="00886B8D"/>
    <w:rsid w:val="00886EBE"/>
    <w:rsid w:val="00887E95"/>
    <w:rsid w:val="00887FD2"/>
    <w:rsid w:val="008905D9"/>
    <w:rsid w:val="00891099"/>
    <w:rsid w:val="00893893"/>
    <w:rsid w:val="00894655"/>
    <w:rsid w:val="00894BDA"/>
    <w:rsid w:val="00894E66"/>
    <w:rsid w:val="00895181"/>
    <w:rsid w:val="00895250"/>
    <w:rsid w:val="0089598F"/>
    <w:rsid w:val="008977D6"/>
    <w:rsid w:val="0089783A"/>
    <w:rsid w:val="00897EFB"/>
    <w:rsid w:val="00897F85"/>
    <w:rsid w:val="008A054B"/>
    <w:rsid w:val="008A160E"/>
    <w:rsid w:val="008A2850"/>
    <w:rsid w:val="008A2F44"/>
    <w:rsid w:val="008A34F3"/>
    <w:rsid w:val="008A4B2B"/>
    <w:rsid w:val="008A539B"/>
    <w:rsid w:val="008A5594"/>
    <w:rsid w:val="008A6115"/>
    <w:rsid w:val="008A6260"/>
    <w:rsid w:val="008A681C"/>
    <w:rsid w:val="008A697B"/>
    <w:rsid w:val="008A6ADA"/>
    <w:rsid w:val="008B05A2"/>
    <w:rsid w:val="008B0DAE"/>
    <w:rsid w:val="008B29B2"/>
    <w:rsid w:val="008B303D"/>
    <w:rsid w:val="008B37FB"/>
    <w:rsid w:val="008B46D5"/>
    <w:rsid w:val="008B4A16"/>
    <w:rsid w:val="008B5A4A"/>
    <w:rsid w:val="008B5F7F"/>
    <w:rsid w:val="008B61A0"/>
    <w:rsid w:val="008B6483"/>
    <w:rsid w:val="008B72D7"/>
    <w:rsid w:val="008B7D56"/>
    <w:rsid w:val="008C19A1"/>
    <w:rsid w:val="008C28CA"/>
    <w:rsid w:val="008C28F4"/>
    <w:rsid w:val="008C3598"/>
    <w:rsid w:val="008C35D4"/>
    <w:rsid w:val="008C51A5"/>
    <w:rsid w:val="008C7E50"/>
    <w:rsid w:val="008D4692"/>
    <w:rsid w:val="008D4A9B"/>
    <w:rsid w:val="008D511C"/>
    <w:rsid w:val="008D60A5"/>
    <w:rsid w:val="008D67BF"/>
    <w:rsid w:val="008D70D4"/>
    <w:rsid w:val="008D77FC"/>
    <w:rsid w:val="008D7F85"/>
    <w:rsid w:val="008E09C9"/>
    <w:rsid w:val="008E0ED6"/>
    <w:rsid w:val="008E13AD"/>
    <w:rsid w:val="008E1689"/>
    <w:rsid w:val="008E38F1"/>
    <w:rsid w:val="008E3C00"/>
    <w:rsid w:val="008E44E8"/>
    <w:rsid w:val="008E4BB6"/>
    <w:rsid w:val="008E6297"/>
    <w:rsid w:val="008E6DA9"/>
    <w:rsid w:val="008F2031"/>
    <w:rsid w:val="008F2103"/>
    <w:rsid w:val="008F3281"/>
    <w:rsid w:val="008F420D"/>
    <w:rsid w:val="008F5175"/>
    <w:rsid w:val="008F5565"/>
    <w:rsid w:val="008F6435"/>
    <w:rsid w:val="008F6932"/>
    <w:rsid w:val="008F7355"/>
    <w:rsid w:val="0090105C"/>
    <w:rsid w:val="00901AC4"/>
    <w:rsid w:val="009022DE"/>
    <w:rsid w:val="009023EF"/>
    <w:rsid w:val="00902AAA"/>
    <w:rsid w:val="00902B9E"/>
    <w:rsid w:val="00902CFC"/>
    <w:rsid w:val="00904A9D"/>
    <w:rsid w:val="0090622F"/>
    <w:rsid w:val="009065B3"/>
    <w:rsid w:val="00907477"/>
    <w:rsid w:val="0090767E"/>
    <w:rsid w:val="00907C30"/>
    <w:rsid w:val="00910307"/>
    <w:rsid w:val="00910842"/>
    <w:rsid w:val="00911E0F"/>
    <w:rsid w:val="00911E63"/>
    <w:rsid w:val="00912C17"/>
    <w:rsid w:val="00913673"/>
    <w:rsid w:val="00913680"/>
    <w:rsid w:val="00913B21"/>
    <w:rsid w:val="00913E9B"/>
    <w:rsid w:val="00914706"/>
    <w:rsid w:val="009153AA"/>
    <w:rsid w:val="00915B38"/>
    <w:rsid w:val="00917307"/>
    <w:rsid w:val="009205F8"/>
    <w:rsid w:val="00921BDB"/>
    <w:rsid w:val="00922524"/>
    <w:rsid w:val="00922D6D"/>
    <w:rsid w:val="00923213"/>
    <w:rsid w:val="00924941"/>
    <w:rsid w:val="009252FB"/>
    <w:rsid w:val="0092549F"/>
    <w:rsid w:val="00927018"/>
    <w:rsid w:val="00927893"/>
    <w:rsid w:val="00927EEB"/>
    <w:rsid w:val="00930B43"/>
    <w:rsid w:val="0093162F"/>
    <w:rsid w:val="00931F6E"/>
    <w:rsid w:val="00932874"/>
    <w:rsid w:val="00933FD1"/>
    <w:rsid w:val="009361AB"/>
    <w:rsid w:val="00937EB0"/>
    <w:rsid w:val="00940C2C"/>
    <w:rsid w:val="009415AC"/>
    <w:rsid w:val="00941619"/>
    <w:rsid w:val="00942D65"/>
    <w:rsid w:val="00943904"/>
    <w:rsid w:val="009440B0"/>
    <w:rsid w:val="0094453E"/>
    <w:rsid w:val="00944558"/>
    <w:rsid w:val="00944ABD"/>
    <w:rsid w:val="00944C10"/>
    <w:rsid w:val="009468F5"/>
    <w:rsid w:val="00946AD9"/>
    <w:rsid w:val="0095019A"/>
    <w:rsid w:val="00950A0A"/>
    <w:rsid w:val="00951311"/>
    <w:rsid w:val="0095218D"/>
    <w:rsid w:val="00954545"/>
    <w:rsid w:val="00954B72"/>
    <w:rsid w:val="009559B8"/>
    <w:rsid w:val="00955D28"/>
    <w:rsid w:val="00956A4E"/>
    <w:rsid w:val="00956A85"/>
    <w:rsid w:val="00957CF4"/>
    <w:rsid w:val="00960A17"/>
    <w:rsid w:val="009626A5"/>
    <w:rsid w:val="00962B5F"/>
    <w:rsid w:val="0096342C"/>
    <w:rsid w:val="00963E91"/>
    <w:rsid w:val="00963FFE"/>
    <w:rsid w:val="009678B8"/>
    <w:rsid w:val="00967A7B"/>
    <w:rsid w:val="00967DC1"/>
    <w:rsid w:val="009706F2"/>
    <w:rsid w:val="00970955"/>
    <w:rsid w:val="00970B0C"/>
    <w:rsid w:val="00970D41"/>
    <w:rsid w:val="009727A7"/>
    <w:rsid w:val="00974369"/>
    <w:rsid w:val="009745E2"/>
    <w:rsid w:val="00975F26"/>
    <w:rsid w:val="00977EC6"/>
    <w:rsid w:val="009814FE"/>
    <w:rsid w:val="009833CC"/>
    <w:rsid w:val="00983D51"/>
    <w:rsid w:val="00984600"/>
    <w:rsid w:val="0098559A"/>
    <w:rsid w:val="00985E47"/>
    <w:rsid w:val="009868DB"/>
    <w:rsid w:val="009912FC"/>
    <w:rsid w:val="009915A9"/>
    <w:rsid w:val="0099186B"/>
    <w:rsid w:val="009918DA"/>
    <w:rsid w:val="00991F53"/>
    <w:rsid w:val="0099221D"/>
    <w:rsid w:val="009948CA"/>
    <w:rsid w:val="009951A0"/>
    <w:rsid w:val="009960B3"/>
    <w:rsid w:val="009963A6"/>
    <w:rsid w:val="00996753"/>
    <w:rsid w:val="00997742"/>
    <w:rsid w:val="00997798"/>
    <w:rsid w:val="00997FED"/>
    <w:rsid w:val="009A2A33"/>
    <w:rsid w:val="009A2C38"/>
    <w:rsid w:val="009A55D3"/>
    <w:rsid w:val="009A5D4E"/>
    <w:rsid w:val="009A6E6B"/>
    <w:rsid w:val="009B0788"/>
    <w:rsid w:val="009B1AEB"/>
    <w:rsid w:val="009B22C8"/>
    <w:rsid w:val="009B33A8"/>
    <w:rsid w:val="009B4633"/>
    <w:rsid w:val="009B489F"/>
    <w:rsid w:val="009B5305"/>
    <w:rsid w:val="009B631C"/>
    <w:rsid w:val="009B6667"/>
    <w:rsid w:val="009B701D"/>
    <w:rsid w:val="009C0565"/>
    <w:rsid w:val="009C0C98"/>
    <w:rsid w:val="009C1328"/>
    <w:rsid w:val="009C18AC"/>
    <w:rsid w:val="009C22D5"/>
    <w:rsid w:val="009C368C"/>
    <w:rsid w:val="009C3787"/>
    <w:rsid w:val="009C4A6A"/>
    <w:rsid w:val="009C5B16"/>
    <w:rsid w:val="009C70AC"/>
    <w:rsid w:val="009D247C"/>
    <w:rsid w:val="009D3323"/>
    <w:rsid w:val="009D3564"/>
    <w:rsid w:val="009D36D1"/>
    <w:rsid w:val="009D4D7E"/>
    <w:rsid w:val="009D5881"/>
    <w:rsid w:val="009D5CBB"/>
    <w:rsid w:val="009E030B"/>
    <w:rsid w:val="009E0BD8"/>
    <w:rsid w:val="009E0C7E"/>
    <w:rsid w:val="009E1060"/>
    <w:rsid w:val="009E1CE0"/>
    <w:rsid w:val="009E4047"/>
    <w:rsid w:val="009E443B"/>
    <w:rsid w:val="009E4A07"/>
    <w:rsid w:val="009E4A17"/>
    <w:rsid w:val="009E4C1A"/>
    <w:rsid w:val="009E5336"/>
    <w:rsid w:val="009E58ED"/>
    <w:rsid w:val="009E5E9E"/>
    <w:rsid w:val="009E6F37"/>
    <w:rsid w:val="009E7B19"/>
    <w:rsid w:val="009F298B"/>
    <w:rsid w:val="009F3336"/>
    <w:rsid w:val="009F367B"/>
    <w:rsid w:val="009F5ED5"/>
    <w:rsid w:val="009F6C20"/>
    <w:rsid w:val="009F7444"/>
    <w:rsid w:val="00A01EAA"/>
    <w:rsid w:val="00A02800"/>
    <w:rsid w:val="00A029DE"/>
    <w:rsid w:val="00A02AA4"/>
    <w:rsid w:val="00A02F33"/>
    <w:rsid w:val="00A0342A"/>
    <w:rsid w:val="00A03782"/>
    <w:rsid w:val="00A0450A"/>
    <w:rsid w:val="00A04994"/>
    <w:rsid w:val="00A04A71"/>
    <w:rsid w:val="00A04FC0"/>
    <w:rsid w:val="00A05073"/>
    <w:rsid w:val="00A06894"/>
    <w:rsid w:val="00A0747F"/>
    <w:rsid w:val="00A10484"/>
    <w:rsid w:val="00A10A83"/>
    <w:rsid w:val="00A10B59"/>
    <w:rsid w:val="00A1129C"/>
    <w:rsid w:val="00A114A1"/>
    <w:rsid w:val="00A114AF"/>
    <w:rsid w:val="00A129A8"/>
    <w:rsid w:val="00A12A40"/>
    <w:rsid w:val="00A138D7"/>
    <w:rsid w:val="00A14799"/>
    <w:rsid w:val="00A14E5F"/>
    <w:rsid w:val="00A1562B"/>
    <w:rsid w:val="00A16AAE"/>
    <w:rsid w:val="00A20EAD"/>
    <w:rsid w:val="00A20FD4"/>
    <w:rsid w:val="00A21676"/>
    <w:rsid w:val="00A22229"/>
    <w:rsid w:val="00A2354E"/>
    <w:rsid w:val="00A23F2C"/>
    <w:rsid w:val="00A24297"/>
    <w:rsid w:val="00A24FDF"/>
    <w:rsid w:val="00A25819"/>
    <w:rsid w:val="00A2660B"/>
    <w:rsid w:val="00A26876"/>
    <w:rsid w:val="00A273CD"/>
    <w:rsid w:val="00A2769C"/>
    <w:rsid w:val="00A301FE"/>
    <w:rsid w:val="00A311A6"/>
    <w:rsid w:val="00A31EA9"/>
    <w:rsid w:val="00A3257A"/>
    <w:rsid w:val="00A32C8A"/>
    <w:rsid w:val="00A3357E"/>
    <w:rsid w:val="00A33957"/>
    <w:rsid w:val="00A33CCF"/>
    <w:rsid w:val="00A33E8F"/>
    <w:rsid w:val="00A35814"/>
    <w:rsid w:val="00A3661C"/>
    <w:rsid w:val="00A36F57"/>
    <w:rsid w:val="00A379B7"/>
    <w:rsid w:val="00A41C39"/>
    <w:rsid w:val="00A42ACA"/>
    <w:rsid w:val="00A46CEB"/>
    <w:rsid w:val="00A47A78"/>
    <w:rsid w:val="00A52FA7"/>
    <w:rsid w:val="00A53031"/>
    <w:rsid w:val="00A53117"/>
    <w:rsid w:val="00A53E4A"/>
    <w:rsid w:val="00A541CC"/>
    <w:rsid w:val="00A5706D"/>
    <w:rsid w:val="00A571C4"/>
    <w:rsid w:val="00A57A8F"/>
    <w:rsid w:val="00A6120D"/>
    <w:rsid w:val="00A61B40"/>
    <w:rsid w:val="00A62ED6"/>
    <w:rsid w:val="00A63409"/>
    <w:rsid w:val="00A640F3"/>
    <w:rsid w:val="00A6441A"/>
    <w:rsid w:val="00A644AC"/>
    <w:rsid w:val="00A64588"/>
    <w:rsid w:val="00A64D72"/>
    <w:rsid w:val="00A6564C"/>
    <w:rsid w:val="00A657EE"/>
    <w:rsid w:val="00A66187"/>
    <w:rsid w:val="00A667C2"/>
    <w:rsid w:val="00A66FDB"/>
    <w:rsid w:val="00A670CB"/>
    <w:rsid w:val="00A67409"/>
    <w:rsid w:val="00A71E38"/>
    <w:rsid w:val="00A72435"/>
    <w:rsid w:val="00A72D4A"/>
    <w:rsid w:val="00A73E95"/>
    <w:rsid w:val="00A75942"/>
    <w:rsid w:val="00A76968"/>
    <w:rsid w:val="00A77408"/>
    <w:rsid w:val="00A77DEA"/>
    <w:rsid w:val="00A81497"/>
    <w:rsid w:val="00A81D33"/>
    <w:rsid w:val="00A829B7"/>
    <w:rsid w:val="00A82CC7"/>
    <w:rsid w:val="00A83514"/>
    <w:rsid w:val="00A8390D"/>
    <w:rsid w:val="00A83BC2"/>
    <w:rsid w:val="00A83FBB"/>
    <w:rsid w:val="00A8415A"/>
    <w:rsid w:val="00A8479C"/>
    <w:rsid w:val="00A84808"/>
    <w:rsid w:val="00A84A17"/>
    <w:rsid w:val="00A85120"/>
    <w:rsid w:val="00A85A54"/>
    <w:rsid w:val="00A86094"/>
    <w:rsid w:val="00A8632F"/>
    <w:rsid w:val="00A878E0"/>
    <w:rsid w:val="00A9208A"/>
    <w:rsid w:val="00A9300F"/>
    <w:rsid w:val="00A932E2"/>
    <w:rsid w:val="00A9345E"/>
    <w:rsid w:val="00A94DE5"/>
    <w:rsid w:val="00A9569B"/>
    <w:rsid w:val="00A96106"/>
    <w:rsid w:val="00A96137"/>
    <w:rsid w:val="00A96CD1"/>
    <w:rsid w:val="00A97429"/>
    <w:rsid w:val="00A97C09"/>
    <w:rsid w:val="00A97C73"/>
    <w:rsid w:val="00AA0332"/>
    <w:rsid w:val="00AA12D1"/>
    <w:rsid w:val="00AA138A"/>
    <w:rsid w:val="00AA293F"/>
    <w:rsid w:val="00AA3707"/>
    <w:rsid w:val="00AA4AB0"/>
    <w:rsid w:val="00AA57A9"/>
    <w:rsid w:val="00AA61E9"/>
    <w:rsid w:val="00AA68FD"/>
    <w:rsid w:val="00AA6BE1"/>
    <w:rsid w:val="00AA70C8"/>
    <w:rsid w:val="00AA70FA"/>
    <w:rsid w:val="00AB0680"/>
    <w:rsid w:val="00AB1B19"/>
    <w:rsid w:val="00AB1E02"/>
    <w:rsid w:val="00AB1E68"/>
    <w:rsid w:val="00AB3D93"/>
    <w:rsid w:val="00AB5076"/>
    <w:rsid w:val="00AB650D"/>
    <w:rsid w:val="00AB6756"/>
    <w:rsid w:val="00AB6E23"/>
    <w:rsid w:val="00AC3457"/>
    <w:rsid w:val="00AC645C"/>
    <w:rsid w:val="00AC65FB"/>
    <w:rsid w:val="00AC6AE0"/>
    <w:rsid w:val="00AC6C75"/>
    <w:rsid w:val="00AD1CB2"/>
    <w:rsid w:val="00AD1D02"/>
    <w:rsid w:val="00AD44B4"/>
    <w:rsid w:val="00AD548E"/>
    <w:rsid w:val="00AD6072"/>
    <w:rsid w:val="00AD770C"/>
    <w:rsid w:val="00AD7C33"/>
    <w:rsid w:val="00AE0554"/>
    <w:rsid w:val="00AE07F3"/>
    <w:rsid w:val="00AE1BDC"/>
    <w:rsid w:val="00AE1C43"/>
    <w:rsid w:val="00AE2CD6"/>
    <w:rsid w:val="00AE4557"/>
    <w:rsid w:val="00AE4804"/>
    <w:rsid w:val="00AE4CA3"/>
    <w:rsid w:val="00AE531E"/>
    <w:rsid w:val="00AE56A0"/>
    <w:rsid w:val="00AE5A83"/>
    <w:rsid w:val="00AE5B29"/>
    <w:rsid w:val="00AE60A2"/>
    <w:rsid w:val="00AE6667"/>
    <w:rsid w:val="00AE7F0A"/>
    <w:rsid w:val="00AF072A"/>
    <w:rsid w:val="00AF158B"/>
    <w:rsid w:val="00AF2407"/>
    <w:rsid w:val="00AF4D62"/>
    <w:rsid w:val="00AF6258"/>
    <w:rsid w:val="00AF68D4"/>
    <w:rsid w:val="00B00AD2"/>
    <w:rsid w:val="00B01C6A"/>
    <w:rsid w:val="00B01EBF"/>
    <w:rsid w:val="00B03412"/>
    <w:rsid w:val="00B043F6"/>
    <w:rsid w:val="00B04482"/>
    <w:rsid w:val="00B04937"/>
    <w:rsid w:val="00B051A3"/>
    <w:rsid w:val="00B05878"/>
    <w:rsid w:val="00B06650"/>
    <w:rsid w:val="00B11669"/>
    <w:rsid w:val="00B12E08"/>
    <w:rsid w:val="00B14409"/>
    <w:rsid w:val="00B153ED"/>
    <w:rsid w:val="00B160F3"/>
    <w:rsid w:val="00B21499"/>
    <w:rsid w:val="00B21881"/>
    <w:rsid w:val="00B218A4"/>
    <w:rsid w:val="00B22D97"/>
    <w:rsid w:val="00B23687"/>
    <w:rsid w:val="00B23CE7"/>
    <w:rsid w:val="00B24534"/>
    <w:rsid w:val="00B24CA4"/>
    <w:rsid w:val="00B2547F"/>
    <w:rsid w:val="00B2649F"/>
    <w:rsid w:val="00B26CAC"/>
    <w:rsid w:val="00B301F8"/>
    <w:rsid w:val="00B30682"/>
    <w:rsid w:val="00B31097"/>
    <w:rsid w:val="00B3167D"/>
    <w:rsid w:val="00B318CC"/>
    <w:rsid w:val="00B326E4"/>
    <w:rsid w:val="00B32CDB"/>
    <w:rsid w:val="00B32DD1"/>
    <w:rsid w:val="00B33A04"/>
    <w:rsid w:val="00B343DD"/>
    <w:rsid w:val="00B348E2"/>
    <w:rsid w:val="00B362B4"/>
    <w:rsid w:val="00B3637C"/>
    <w:rsid w:val="00B37215"/>
    <w:rsid w:val="00B37689"/>
    <w:rsid w:val="00B37E15"/>
    <w:rsid w:val="00B37FA9"/>
    <w:rsid w:val="00B404BE"/>
    <w:rsid w:val="00B412DC"/>
    <w:rsid w:val="00B41D32"/>
    <w:rsid w:val="00B428BF"/>
    <w:rsid w:val="00B42C96"/>
    <w:rsid w:val="00B444C1"/>
    <w:rsid w:val="00B44E43"/>
    <w:rsid w:val="00B451FC"/>
    <w:rsid w:val="00B45A9D"/>
    <w:rsid w:val="00B465C4"/>
    <w:rsid w:val="00B504B9"/>
    <w:rsid w:val="00B5054C"/>
    <w:rsid w:val="00B51330"/>
    <w:rsid w:val="00B51F73"/>
    <w:rsid w:val="00B534B6"/>
    <w:rsid w:val="00B54E5E"/>
    <w:rsid w:val="00B5615E"/>
    <w:rsid w:val="00B5643F"/>
    <w:rsid w:val="00B57F50"/>
    <w:rsid w:val="00B602C8"/>
    <w:rsid w:val="00B61A23"/>
    <w:rsid w:val="00B6224A"/>
    <w:rsid w:val="00B64C46"/>
    <w:rsid w:val="00B64F29"/>
    <w:rsid w:val="00B65617"/>
    <w:rsid w:val="00B6588C"/>
    <w:rsid w:val="00B66189"/>
    <w:rsid w:val="00B679A1"/>
    <w:rsid w:val="00B70657"/>
    <w:rsid w:val="00B70A8E"/>
    <w:rsid w:val="00B71101"/>
    <w:rsid w:val="00B71BED"/>
    <w:rsid w:val="00B72261"/>
    <w:rsid w:val="00B74A5E"/>
    <w:rsid w:val="00B76CB4"/>
    <w:rsid w:val="00B800D9"/>
    <w:rsid w:val="00B80901"/>
    <w:rsid w:val="00B8111A"/>
    <w:rsid w:val="00B82B33"/>
    <w:rsid w:val="00B84358"/>
    <w:rsid w:val="00B846F4"/>
    <w:rsid w:val="00B8565D"/>
    <w:rsid w:val="00B85677"/>
    <w:rsid w:val="00B8647C"/>
    <w:rsid w:val="00B870AB"/>
    <w:rsid w:val="00B87442"/>
    <w:rsid w:val="00B90D6F"/>
    <w:rsid w:val="00B94670"/>
    <w:rsid w:val="00B9494D"/>
    <w:rsid w:val="00B9599C"/>
    <w:rsid w:val="00BA214C"/>
    <w:rsid w:val="00BA471B"/>
    <w:rsid w:val="00BA69A6"/>
    <w:rsid w:val="00BA7109"/>
    <w:rsid w:val="00BA786A"/>
    <w:rsid w:val="00BA7CA4"/>
    <w:rsid w:val="00BA7D06"/>
    <w:rsid w:val="00BB1CAB"/>
    <w:rsid w:val="00BB28DE"/>
    <w:rsid w:val="00BB2BE7"/>
    <w:rsid w:val="00BB3F96"/>
    <w:rsid w:val="00BB473A"/>
    <w:rsid w:val="00BB4F33"/>
    <w:rsid w:val="00BB5CCD"/>
    <w:rsid w:val="00BB67B8"/>
    <w:rsid w:val="00BB73B2"/>
    <w:rsid w:val="00BB79B9"/>
    <w:rsid w:val="00BB7FEE"/>
    <w:rsid w:val="00BC067E"/>
    <w:rsid w:val="00BC187C"/>
    <w:rsid w:val="00BC339A"/>
    <w:rsid w:val="00BC39B7"/>
    <w:rsid w:val="00BC5C98"/>
    <w:rsid w:val="00BC62AA"/>
    <w:rsid w:val="00BC64F2"/>
    <w:rsid w:val="00BC6B6A"/>
    <w:rsid w:val="00BD0C11"/>
    <w:rsid w:val="00BD1B86"/>
    <w:rsid w:val="00BD37D3"/>
    <w:rsid w:val="00BD5BBB"/>
    <w:rsid w:val="00BD61A7"/>
    <w:rsid w:val="00BD62C8"/>
    <w:rsid w:val="00BD6379"/>
    <w:rsid w:val="00BD77E3"/>
    <w:rsid w:val="00BE085E"/>
    <w:rsid w:val="00BE178C"/>
    <w:rsid w:val="00BE2169"/>
    <w:rsid w:val="00BE22B7"/>
    <w:rsid w:val="00BE3A3C"/>
    <w:rsid w:val="00BE420C"/>
    <w:rsid w:val="00BE479C"/>
    <w:rsid w:val="00BE487C"/>
    <w:rsid w:val="00BE508B"/>
    <w:rsid w:val="00BE67AF"/>
    <w:rsid w:val="00BE6A0F"/>
    <w:rsid w:val="00BE6EEE"/>
    <w:rsid w:val="00BE7E29"/>
    <w:rsid w:val="00BF000B"/>
    <w:rsid w:val="00BF0B01"/>
    <w:rsid w:val="00BF198A"/>
    <w:rsid w:val="00BF23A5"/>
    <w:rsid w:val="00BF28F2"/>
    <w:rsid w:val="00BF3654"/>
    <w:rsid w:val="00BF3C23"/>
    <w:rsid w:val="00BF49B0"/>
    <w:rsid w:val="00BF4C94"/>
    <w:rsid w:val="00BF6506"/>
    <w:rsid w:val="00BF7047"/>
    <w:rsid w:val="00BF7497"/>
    <w:rsid w:val="00C0099E"/>
    <w:rsid w:val="00C00E83"/>
    <w:rsid w:val="00C0100B"/>
    <w:rsid w:val="00C033A1"/>
    <w:rsid w:val="00C03994"/>
    <w:rsid w:val="00C05FF0"/>
    <w:rsid w:val="00C072C2"/>
    <w:rsid w:val="00C07A15"/>
    <w:rsid w:val="00C10D53"/>
    <w:rsid w:val="00C1277B"/>
    <w:rsid w:val="00C1281D"/>
    <w:rsid w:val="00C133A0"/>
    <w:rsid w:val="00C135B4"/>
    <w:rsid w:val="00C1396C"/>
    <w:rsid w:val="00C13EC7"/>
    <w:rsid w:val="00C152DC"/>
    <w:rsid w:val="00C15420"/>
    <w:rsid w:val="00C16F81"/>
    <w:rsid w:val="00C176F2"/>
    <w:rsid w:val="00C17F00"/>
    <w:rsid w:val="00C203E4"/>
    <w:rsid w:val="00C20A96"/>
    <w:rsid w:val="00C20E58"/>
    <w:rsid w:val="00C21AFD"/>
    <w:rsid w:val="00C226BB"/>
    <w:rsid w:val="00C2380C"/>
    <w:rsid w:val="00C268D1"/>
    <w:rsid w:val="00C30767"/>
    <w:rsid w:val="00C30A22"/>
    <w:rsid w:val="00C31350"/>
    <w:rsid w:val="00C3187B"/>
    <w:rsid w:val="00C32940"/>
    <w:rsid w:val="00C34C3C"/>
    <w:rsid w:val="00C34E5A"/>
    <w:rsid w:val="00C367A1"/>
    <w:rsid w:val="00C36E8D"/>
    <w:rsid w:val="00C37143"/>
    <w:rsid w:val="00C40192"/>
    <w:rsid w:val="00C4082E"/>
    <w:rsid w:val="00C40C12"/>
    <w:rsid w:val="00C40D90"/>
    <w:rsid w:val="00C42AFC"/>
    <w:rsid w:val="00C42C31"/>
    <w:rsid w:val="00C42CE9"/>
    <w:rsid w:val="00C42D02"/>
    <w:rsid w:val="00C42D47"/>
    <w:rsid w:val="00C43B8D"/>
    <w:rsid w:val="00C4481A"/>
    <w:rsid w:val="00C47968"/>
    <w:rsid w:val="00C47AC2"/>
    <w:rsid w:val="00C504A6"/>
    <w:rsid w:val="00C5166B"/>
    <w:rsid w:val="00C529C9"/>
    <w:rsid w:val="00C552F4"/>
    <w:rsid w:val="00C5745A"/>
    <w:rsid w:val="00C57F74"/>
    <w:rsid w:val="00C62C09"/>
    <w:rsid w:val="00C64A60"/>
    <w:rsid w:val="00C654F9"/>
    <w:rsid w:val="00C6551A"/>
    <w:rsid w:val="00C660D3"/>
    <w:rsid w:val="00C661AA"/>
    <w:rsid w:val="00C66C86"/>
    <w:rsid w:val="00C66D59"/>
    <w:rsid w:val="00C7031C"/>
    <w:rsid w:val="00C72839"/>
    <w:rsid w:val="00C73EC3"/>
    <w:rsid w:val="00C749A5"/>
    <w:rsid w:val="00C754CC"/>
    <w:rsid w:val="00C76936"/>
    <w:rsid w:val="00C7695B"/>
    <w:rsid w:val="00C773CB"/>
    <w:rsid w:val="00C7763A"/>
    <w:rsid w:val="00C77E39"/>
    <w:rsid w:val="00C809B8"/>
    <w:rsid w:val="00C813C5"/>
    <w:rsid w:val="00C814A1"/>
    <w:rsid w:val="00C8270F"/>
    <w:rsid w:val="00C82DDA"/>
    <w:rsid w:val="00C83BE5"/>
    <w:rsid w:val="00C841EA"/>
    <w:rsid w:val="00C85F13"/>
    <w:rsid w:val="00C8773B"/>
    <w:rsid w:val="00C90851"/>
    <w:rsid w:val="00C91030"/>
    <w:rsid w:val="00C918C2"/>
    <w:rsid w:val="00C92803"/>
    <w:rsid w:val="00C92839"/>
    <w:rsid w:val="00C93B6F"/>
    <w:rsid w:val="00C96B89"/>
    <w:rsid w:val="00C96CD3"/>
    <w:rsid w:val="00C971CB"/>
    <w:rsid w:val="00C97E34"/>
    <w:rsid w:val="00C97E91"/>
    <w:rsid w:val="00CA10B8"/>
    <w:rsid w:val="00CA1314"/>
    <w:rsid w:val="00CA1862"/>
    <w:rsid w:val="00CA2575"/>
    <w:rsid w:val="00CA2EDF"/>
    <w:rsid w:val="00CA35EC"/>
    <w:rsid w:val="00CA405C"/>
    <w:rsid w:val="00CA57B0"/>
    <w:rsid w:val="00CA5C12"/>
    <w:rsid w:val="00CA5D89"/>
    <w:rsid w:val="00CA694A"/>
    <w:rsid w:val="00CB08AC"/>
    <w:rsid w:val="00CB11C4"/>
    <w:rsid w:val="00CB12A1"/>
    <w:rsid w:val="00CB166D"/>
    <w:rsid w:val="00CB1E4F"/>
    <w:rsid w:val="00CB3476"/>
    <w:rsid w:val="00CB54E1"/>
    <w:rsid w:val="00CB6608"/>
    <w:rsid w:val="00CB6EC7"/>
    <w:rsid w:val="00CB6EF4"/>
    <w:rsid w:val="00CB7016"/>
    <w:rsid w:val="00CB7963"/>
    <w:rsid w:val="00CC0612"/>
    <w:rsid w:val="00CC178F"/>
    <w:rsid w:val="00CC3EC7"/>
    <w:rsid w:val="00CC48F7"/>
    <w:rsid w:val="00CC57DB"/>
    <w:rsid w:val="00CC651A"/>
    <w:rsid w:val="00CC7B58"/>
    <w:rsid w:val="00CD072E"/>
    <w:rsid w:val="00CD2AFF"/>
    <w:rsid w:val="00CD33DF"/>
    <w:rsid w:val="00CD5171"/>
    <w:rsid w:val="00CE0B8F"/>
    <w:rsid w:val="00CE2D48"/>
    <w:rsid w:val="00CE300C"/>
    <w:rsid w:val="00CE4B14"/>
    <w:rsid w:val="00CE5516"/>
    <w:rsid w:val="00CE6063"/>
    <w:rsid w:val="00CE68F3"/>
    <w:rsid w:val="00CE6CD0"/>
    <w:rsid w:val="00CE7693"/>
    <w:rsid w:val="00CF0375"/>
    <w:rsid w:val="00CF0EA7"/>
    <w:rsid w:val="00CF1801"/>
    <w:rsid w:val="00CF2D5F"/>
    <w:rsid w:val="00CF3463"/>
    <w:rsid w:val="00CF3B82"/>
    <w:rsid w:val="00CF5791"/>
    <w:rsid w:val="00CF74C9"/>
    <w:rsid w:val="00D002BB"/>
    <w:rsid w:val="00D044FB"/>
    <w:rsid w:val="00D05A17"/>
    <w:rsid w:val="00D06BFA"/>
    <w:rsid w:val="00D070DB"/>
    <w:rsid w:val="00D07394"/>
    <w:rsid w:val="00D100FB"/>
    <w:rsid w:val="00D107C5"/>
    <w:rsid w:val="00D10943"/>
    <w:rsid w:val="00D10AAD"/>
    <w:rsid w:val="00D13D2C"/>
    <w:rsid w:val="00D146F6"/>
    <w:rsid w:val="00D14AD5"/>
    <w:rsid w:val="00D1564F"/>
    <w:rsid w:val="00D16C6B"/>
    <w:rsid w:val="00D16CF4"/>
    <w:rsid w:val="00D17E1B"/>
    <w:rsid w:val="00D20D87"/>
    <w:rsid w:val="00D222AD"/>
    <w:rsid w:val="00D2260C"/>
    <w:rsid w:val="00D22A84"/>
    <w:rsid w:val="00D22D68"/>
    <w:rsid w:val="00D2317C"/>
    <w:rsid w:val="00D23742"/>
    <w:rsid w:val="00D24BDF"/>
    <w:rsid w:val="00D2713C"/>
    <w:rsid w:val="00D30435"/>
    <w:rsid w:val="00D31C1E"/>
    <w:rsid w:val="00D31C4A"/>
    <w:rsid w:val="00D33359"/>
    <w:rsid w:val="00D33D2C"/>
    <w:rsid w:val="00D33E84"/>
    <w:rsid w:val="00D3648E"/>
    <w:rsid w:val="00D3656C"/>
    <w:rsid w:val="00D377F5"/>
    <w:rsid w:val="00D379BC"/>
    <w:rsid w:val="00D44442"/>
    <w:rsid w:val="00D44557"/>
    <w:rsid w:val="00D4469F"/>
    <w:rsid w:val="00D46B55"/>
    <w:rsid w:val="00D475CB"/>
    <w:rsid w:val="00D4778D"/>
    <w:rsid w:val="00D5070D"/>
    <w:rsid w:val="00D50D5A"/>
    <w:rsid w:val="00D53576"/>
    <w:rsid w:val="00D5390A"/>
    <w:rsid w:val="00D53F73"/>
    <w:rsid w:val="00D54174"/>
    <w:rsid w:val="00D54989"/>
    <w:rsid w:val="00D56DF7"/>
    <w:rsid w:val="00D60540"/>
    <w:rsid w:val="00D6065E"/>
    <w:rsid w:val="00D61B4B"/>
    <w:rsid w:val="00D62EEA"/>
    <w:rsid w:val="00D63FDC"/>
    <w:rsid w:val="00D6431E"/>
    <w:rsid w:val="00D64F2A"/>
    <w:rsid w:val="00D650C6"/>
    <w:rsid w:val="00D65430"/>
    <w:rsid w:val="00D670A9"/>
    <w:rsid w:val="00D67D48"/>
    <w:rsid w:val="00D716F1"/>
    <w:rsid w:val="00D71BD6"/>
    <w:rsid w:val="00D71D97"/>
    <w:rsid w:val="00D7201F"/>
    <w:rsid w:val="00D72234"/>
    <w:rsid w:val="00D72E43"/>
    <w:rsid w:val="00D73964"/>
    <w:rsid w:val="00D740FD"/>
    <w:rsid w:val="00D749A5"/>
    <w:rsid w:val="00D74EF9"/>
    <w:rsid w:val="00D80184"/>
    <w:rsid w:val="00D802C6"/>
    <w:rsid w:val="00D80D99"/>
    <w:rsid w:val="00D814C3"/>
    <w:rsid w:val="00D825EC"/>
    <w:rsid w:val="00D82A0D"/>
    <w:rsid w:val="00D82DD4"/>
    <w:rsid w:val="00D838D1"/>
    <w:rsid w:val="00D862BE"/>
    <w:rsid w:val="00D86CB8"/>
    <w:rsid w:val="00D875EE"/>
    <w:rsid w:val="00D901C5"/>
    <w:rsid w:val="00D9062F"/>
    <w:rsid w:val="00D90A6A"/>
    <w:rsid w:val="00D90AC4"/>
    <w:rsid w:val="00D90EF4"/>
    <w:rsid w:val="00D915E0"/>
    <w:rsid w:val="00D92530"/>
    <w:rsid w:val="00D926D4"/>
    <w:rsid w:val="00D929F2"/>
    <w:rsid w:val="00D94F5C"/>
    <w:rsid w:val="00D966E3"/>
    <w:rsid w:val="00D97C7B"/>
    <w:rsid w:val="00D97E23"/>
    <w:rsid w:val="00DA085F"/>
    <w:rsid w:val="00DA0A38"/>
    <w:rsid w:val="00DA166D"/>
    <w:rsid w:val="00DA1719"/>
    <w:rsid w:val="00DA273F"/>
    <w:rsid w:val="00DA2D40"/>
    <w:rsid w:val="00DA3148"/>
    <w:rsid w:val="00DA37A6"/>
    <w:rsid w:val="00DA3AAE"/>
    <w:rsid w:val="00DA4454"/>
    <w:rsid w:val="00DA5844"/>
    <w:rsid w:val="00DA761F"/>
    <w:rsid w:val="00DB121D"/>
    <w:rsid w:val="00DB2030"/>
    <w:rsid w:val="00DB457D"/>
    <w:rsid w:val="00DB4B2F"/>
    <w:rsid w:val="00DB4F33"/>
    <w:rsid w:val="00DB5508"/>
    <w:rsid w:val="00DB5EDE"/>
    <w:rsid w:val="00DB5F9C"/>
    <w:rsid w:val="00DB63FE"/>
    <w:rsid w:val="00DB6772"/>
    <w:rsid w:val="00DB72CE"/>
    <w:rsid w:val="00DB735C"/>
    <w:rsid w:val="00DB75FA"/>
    <w:rsid w:val="00DC07F9"/>
    <w:rsid w:val="00DC1800"/>
    <w:rsid w:val="00DC1931"/>
    <w:rsid w:val="00DC2317"/>
    <w:rsid w:val="00DC34C7"/>
    <w:rsid w:val="00DC5C9C"/>
    <w:rsid w:val="00DC74F5"/>
    <w:rsid w:val="00DD0C35"/>
    <w:rsid w:val="00DD0FD0"/>
    <w:rsid w:val="00DD1528"/>
    <w:rsid w:val="00DD1C34"/>
    <w:rsid w:val="00DD35E3"/>
    <w:rsid w:val="00DD38FB"/>
    <w:rsid w:val="00DD3CDD"/>
    <w:rsid w:val="00DD3DAA"/>
    <w:rsid w:val="00DD540A"/>
    <w:rsid w:val="00DD5597"/>
    <w:rsid w:val="00DD5909"/>
    <w:rsid w:val="00DD6454"/>
    <w:rsid w:val="00DD67F0"/>
    <w:rsid w:val="00DD709A"/>
    <w:rsid w:val="00DD715B"/>
    <w:rsid w:val="00DE06CA"/>
    <w:rsid w:val="00DE0C0D"/>
    <w:rsid w:val="00DE1851"/>
    <w:rsid w:val="00DE1EEE"/>
    <w:rsid w:val="00DE210A"/>
    <w:rsid w:val="00DE3470"/>
    <w:rsid w:val="00DE55F3"/>
    <w:rsid w:val="00DE58F5"/>
    <w:rsid w:val="00DE60D3"/>
    <w:rsid w:val="00DE674E"/>
    <w:rsid w:val="00DE6802"/>
    <w:rsid w:val="00DE777B"/>
    <w:rsid w:val="00DE7BFF"/>
    <w:rsid w:val="00DF0287"/>
    <w:rsid w:val="00DF19BB"/>
    <w:rsid w:val="00DF391C"/>
    <w:rsid w:val="00DF4C09"/>
    <w:rsid w:val="00DF670E"/>
    <w:rsid w:val="00DF763A"/>
    <w:rsid w:val="00E008D3"/>
    <w:rsid w:val="00E00ADA"/>
    <w:rsid w:val="00E00BFB"/>
    <w:rsid w:val="00E013A3"/>
    <w:rsid w:val="00E01A4A"/>
    <w:rsid w:val="00E01CC5"/>
    <w:rsid w:val="00E047DA"/>
    <w:rsid w:val="00E04DDC"/>
    <w:rsid w:val="00E06407"/>
    <w:rsid w:val="00E07050"/>
    <w:rsid w:val="00E07E57"/>
    <w:rsid w:val="00E1023C"/>
    <w:rsid w:val="00E10582"/>
    <w:rsid w:val="00E11BF4"/>
    <w:rsid w:val="00E121EE"/>
    <w:rsid w:val="00E12DE1"/>
    <w:rsid w:val="00E135AE"/>
    <w:rsid w:val="00E13ADD"/>
    <w:rsid w:val="00E140C6"/>
    <w:rsid w:val="00E141B0"/>
    <w:rsid w:val="00E15767"/>
    <w:rsid w:val="00E15A25"/>
    <w:rsid w:val="00E15D27"/>
    <w:rsid w:val="00E16A6F"/>
    <w:rsid w:val="00E17733"/>
    <w:rsid w:val="00E17806"/>
    <w:rsid w:val="00E2050E"/>
    <w:rsid w:val="00E20B8C"/>
    <w:rsid w:val="00E21FE2"/>
    <w:rsid w:val="00E22795"/>
    <w:rsid w:val="00E22BC0"/>
    <w:rsid w:val="00E22DAF"/>
    <w:rsid w:val="00E22DEE"/>
    <w:rsid w:val="00E24A38"/>
    <w:rsid w:val="00E263C0"/>
    <w:rsid w:val="00E26711"/>
    <w:rsid w:val="00E306A1"/>
    <w:rsid w:val="00E30881"/>
    <w:rsid w:val="00E31985"/>
    <w:rsid w:val="00E33FF9"/>
    <w:rsid w:val="00E34EC6"/>
    <w:rsid w:val="00E35191"/>
    <w:rsid w:val="00E3680D"/>
    <w:rsid w:val="00E40AA4"/>
    <w:rsid w:val="00E40BD0"/>
    <w:rsid w:val="00E40FCC"/>
    <w:rsid w:val="00E41CFC"/>
    <w:rsid w:val="00E4250D"/>
    <w:rsid w:val="00E42523"/>
    <w:rsid w:val="00E42AA8"/>
    <w:rsid w:val="00E4329B"/>
    <w:rsid w:val="00E433B1"/>
    <w:rsid w:val="00E43582"/>
    <w:rsid w:val="00E43CBC"/>
    <w:rsid w:val="00E448CB"/>
    <w:rsid w:val="00E45036"/>
    <w:rsid w:val="00E46FD4"/>
    <w:rsid w:val="00E50D33"/>
    <w:rsid w:val="00E5141F"/>
    <w:rsid w:val="00E527FD"/>
    <w:rsid w:val="00E52BFF"/>
    <w:rsid w:val="00E53910"/>
    <w:rsid w:val="00E55284"/>
    <w:rsid w:val="00E560E2"/>
    <w:rsid w:val="00E57662"/>
    <w:rsid w:val="00E603F1"/>
    <w:rsid w:val="00E61B05"/>
    <w:rsid w:val="00E62E14"/>
    <w:rsid w:val="00E64262"/>
    <w:rsid w:val="00E642AE"/>
    <w:rsid w:val="00E64C69"/>
    <w:rsid w:val="00E658FB"/>
    <w:rsid w:val="00E6622D"/>
    <w:rsid w:val="00E663AE"/>
    <w:rsid w:val="00E66A44"/>
    <w:rsid w:val="00E6712A"/>
    <w:rsid w:val="00E722DB"/>
    <w:rsid w:val="00E724E4"/>
    <w:rsid w:val="00E7272E"/>
    <w:rsid w:val="00E732A7"/>
    <w:rsid w:val="00E73B39"/>
    <w:rsid w:val="00E74071"/>
    <w:rsid w:val="00E74164"/>
    <w:rsid w:val="00E742AF"/>
    <w:rsid w:val="00E74EC0"/>
    <w:rsid w:val="00E75EA9"/>
    <w:rsid w:val="00E76CBC"/>
    <w:rsid w:val="00E77925"/>
    <w:rsid w:val="00E800A6"/>
    <w:rsid w:val="00E803AA"/>
    <w:rsid w:val="00E81058"/>
    <w:rsid w:val="00E811FD"/>
    <w:rsid w:val="00E82799"/>
    <w:rsid w:val="00E84A0E"/>
    <w:rsid w:val="00E84E46"/>
    <w:rsid w:val="00E8551B"/>
    <w:rsid w:val="00E93527"/>
    <w:rsid w:val="00E939FE"/>
    <w:rsid w:val="00E93F50"/>
    <w:rsid w:val="00E95594"/>
    <w:rsid w:val="00E95846"/>
    <w:rsid w:val="00E95B09"/>
    <w:rsid w:val="00EA07FE"/>
    <w:rsid w:val="00EA0AE5"/>
    <w:rsid w:val="00EA1036"/>
    <w:rsid w:val="00EA10B7"/>
    <w:rsid w:val="00EA1287"/>
    <w:rsid w:val="00EA142E"/>
    <w:rsid w:val="00EA154D"/>
    <w:rsid w:val="00EA19CE"/>
    <w:rsid w:val="00EA1A0C"/>
    <w:rsid w:val="00EA1B50"/>
    <w:rsid w:val="00EA2168"/>
    <w:rsid w:val="00EA3A98"/>
    <w:rsid w:val="00EA4E75"/>
    <w:rsid w:val="00EA61B4"/>
    <w:rsid w:val="00EA6850"/>
    <w:rsid w:val="00EA7413"/>
    <w:rsid w:val="00EA7957"/>
    <w:rsid w:val="00EB17B4"/>
    <w:rsid w:val="00EB188B"/>
    <w:rsid w:val="00EB1ADE"/>
    <w:rsid w:val="00EB2AAC"/>
    <w:rsid w:val="00EB3685"/>
    <w:rsid w:val="00EB37F2"/>
    <w:rsid w:val="00EB3EF2"/>
    <w:rsid w:val="00EB47A2"/>
    <w:rsid w:val="00EC0665"/>
    <w:rsid w:val="00EC0DAB"/>
    <w:rsid w:val="00EC11C8"/>
    <w:rsid w:val="00EC1976"/>
    <w:rsid w:val="00EC2431"/>
    <w:rsid w:val="00EC54A1"/>
    <w:rsid w:val="00EC60B6"/>
    <w:rsid w:val="00EC7020"/>
    <w:rsid w:val="00EC7F46"/>
    <w:rsid w:val="00EC7F48"/>
    <w:rsid w:val="00ED0CC4"/>
    <w:rsid w:val="00ED1F43"/>
    <w:rsid w:val="00ED20B1"/>
    <w:rsid w:val="00ED3AC4"/>
    <w:rsid w:val="00ED3CE0"/>
    <w:rsid w:val="00ED3DCB"/>
    <w:rsid w:val="00ED483E"/>
    <w:rsid w:val="00ED7032"/>
    <w:rsid w:val="00ED7B2E"/>
    <w:rsid w:val="00ED7C27"/>
    <w:rsid w:val="00EE047F"/>
    <w:rsid w:val="00EE04D5"/>
    <w:rsid w:val="00EE0586"/>
    <w:rsid w:val="00EE0F02"/>
    <w:rsid w:val="00EE175C"/>
    <w:rsid w:val="00EE3B2F"/>
    <w:rsid w:val="00EE4261"/>
    <w:rsid w:val="00EE510B"/>
    <w:rsid w:val="00EE5D78"/>
    <w:rsid w:val="00EE66F6"/>
    <w:rsid w:val="00EE6915"/>
    <w:rsid w:val="00EF0977"/>
    <w:rsid w:val="00EF19E2"/>
    <w:rsid w:val="00EF1E58"/>
    <w:rsid w:val="00EF329B"/>
    <w:rsid w:val="00EF3600"/>
    <w:rsid w:val="00EF3E62"/>
    <w:rsid w:val="00EF4C43"/>
    <w:rsid w:val="00EF5E88"/>
    <w:rsid w:val="00EF6684"/>
    <w:rsid w:val="00EF7693"/>
    <w:rsid w:val="00EF7C23"/>
    <w:rsid w:val="00F00CAB"/>
    <w:rsid w:val="00F01649"/>
    <w:rsid w:val="00F01DBB"/>
    <w:rsid w:val="00F02196"/>
    <w:rsid w:val="00F022DF"/>
    <w:rsid w:val="00F02BC0"/>
    <w:rsid w:val="00F03280"/>
    <w:rsid w:val="00F035B1"/>
    <w:rsid w:val="00F0368F"/>
    <w:rsid w:val="00F04036"/>
    <w:rsid w:val="00F06875"/>
    <w:rsid w:val="00F06BDD"/>
    <w:rsid w:val="00F06F1E"/>
    <w:rsid w:val="00F07514"/>
    <w:rsid w:val="00F10B81"/>
    <w:rsid w:val="00F11EED"/>
    <w:rsid w:val="00F125E4"/>
    <w:rsid w:val="00F12E4A"/>
    <w:rsid w:val="00F12EEA"/>
    <w:rsid w:val="00F13D70"/>
    <w:rsid w:val="00F1424C"/>
    <w:rsid w:val="00F16CA6"/>
    <w:rsid w:val="00F1760A"/>
    <w:rsid w:val="00F20A7C"/>
    <w:rsid w:val="00F20E7A"/>
    <w:rsid w:val="00F20F7D"/>
    <w:rsid w:val="00F23840"/>
    <w:rsid w:val="00F2402D"/>
    <w:rsid w:val="00F24132"/>
    <w:rsid w:val="00F24C86"/>
    <w:rsid w:val="00F25D23"/>
    <w:rsid w:val="00F27C45"/>
    <w:rsid w:val="00F31824"/>
    <w:rsid w:val="00F31D20"/>
    <w:rsid w:val="00F3219F"/>
    <w:rsid w:val="00F321E6"/>
    <w:rsid w:val="00F32991"/>
    <w:rsid w:val="00F34A63"/>
    <w:rsid w:val="00F360B4"/>
    <w:rsid w:val="00F365F5"/>
    <w:rsid w:val="00F369E5"/>
    <w:rsid w:val="00F36EAD"/>
    <w:rsid w:val="00F373DC"/>
    <w:rsid w:val="00F37AAB"/>
    <w:rsid w:val="00F400A6"/>
    <w:rsid w:val="00F41C40"/>
    <w:rsid w:val="00F4248F"/>
    <w:rsid w:val="00F42949"/>
    <w:rsid w:val="00F432B8"/>
    <w:rsid w:val="00F4342F"/>
    <w:rsid w:val="00F43CF1"/>
    <w:rsid w:val="00F44395"/>
    <w:rsid w:val="00F44616"/>
    <w:rsid w:val="00F464D0"/>
    <w:rsid w:val="00F46D85"/>
    <w:rsid w:val="00F46EBC"/>
    <w:rsid w:val="00F507FB"/>
    <w:rsid w:val="00F51618"/>
    <w:rsid w:val="00F51CF4"/>
    <w:rsid w:val="00F53022"/>
    <w:rsid w:val="00F53D82"/>
    <w:rsid w:val="00F543D6"/>
    <w:rsid w:val="00F543F6"/>
    <w:rsid w:val="00F54EB7"/>
    <w:rsid w:val="00F55082"/>
    <w:rsid w:val="00F604C3"/>
    <w:rsid w:val="00F60C62"/>
    <w:rsid w:val="00F60FBB"/>
    <w:rsid w:val="00F61315"/>
    <w:rsid w:val="00F617F3"/>
    <w:rsid w:val="00F64204"/>
    <w:rsid w:val="00F64538"/>
    <w:rsid w:val="00F649C9"/>
    <w:rsid w:val="00F672BE"/>
    <w:rsid w:val="00F71147"/>
    <w:rsid w:val="00F71CBE"/>
    <w:rsid w:val="00F72C17"/>
    <w:rsid w:val="00F73059"/>
    <w:rsid w:val="00F7367B"/>
    <w:rsid w:val="00F73955"/>
    <w:rsid w:val="00F739C6"/>
    <w:rsid w:val="00F74429"/>
    <w:rsid w:val="00F745C2"/>
    <w:rsid w:val="00F75102"/>
    <w:rsid w:val="00F77629"/>
    <w:rsid w:val="00F77D05"/>
    <w:rsid w:val="00F80C67"/>
    <w:rsid w:val="00F812A8"/>
    <w:rsid w:val="00F844BD"/>
    <w:rsid w:val="00F85574"/>
    <w:rsid w:val="00F87BEA"/>
    <w:rsid w:val="00F901A7"/>
    <w:rsid w:val="00F915DD"/>
    <w:rsid w:val="00F927FF"/>
    <w:rsid w:val="00F9294A"/>
    <w:rsid w:val="00F92A60"/>
    <w:rsid w:val="00F95B61"/>
    <w:rsid w:val="00F974F6"/>
    <w:rsid w:val="00F97817"/>
    <w:rsid w:val="00F97D9C"/>
    <w:rsid w:val="00FA12AA"/>
    <w:rsid w:val="00FA16D1"/>
    <w:rsid w:val="00FA2016"/>
    <w:rsid w:val="00FA3917"/>
    <w:rsid w:val="00FA3942"/>
    <w:rsid w:val="00FA3987"/>
    <w:rsid w:val="00FA39A8"/>
    <w:rsid w:val="00FA3A56"/>
    <w:rsid w:val="00FA3E32"/>
    <w:rsid w:val="00FA48A3"/>
    <w:rsid w:val="00FA4F7B"/>
    <w:rsid w:val="00FA5141"/>
    <w:rsid w:val="00FA60E4"/>
    <w:rsid w:val="00FA61EB"/>
    <w:rsid w:val="00FA6244"/>
    <w:rsid w:val="00FB3047"/>
    <w:rsid w:val="00FB4F17"/>
    <w:rsid w:val="00FB50A4"/>
    <w:rsid w:val="00FB5999"/>
    <w:rsid w:val="00FB5ADF"/>
    <w:rsid w:val="00FB79E9"/>
    <w:rsid w:val="00FC0B04"/>
    <w:rsid w:val="00FC1380"/>
    <w:rsid w:val="00FC2019"/>
    <w:rsid w:val="00FC3314"/>
    <w:rsid w:val="00FC33B3"/>
    <w:rsid w:val="00FC33C2"/>
    <w:rsid w:val="00FC3B56"/>
    <w:rsid w:val="00FC3FFF"/>
    <w:rsid w:val="00FC4AF2"/>
    <w:rsid w:val="00FC4D04"/>
    <w:rsid w:val="00FC543B"/>
    <w:rsid w:val="00FC6583"/>
    <w:rsid w:val="00FD038B"/>
    <w:rsid w:val="00FD08E6"/>
    <w:rsid w:val="00FD0953"/>
    <w:rsid w:val="00FD2F1D"/>
    <w:rsid w:val="00FD3396"/>
    <w:rsid w:val="00FD4422"/>
    <w:rsid w:val="00FD55EB"/>
    <w:rsid w:val="00FE0115"/>
    <w:rsid w:val="00FE0AD1"/>
    <w:rsid w:val="00FE13FC"/>
    <w:rsid w:val="00FE2743"/>
    <w:rsid w:val="00FE29F6"/>
    <w:rsid w:val="00FE2B20"/>
    <w:rsid w:val="00FE2DAF"/>
    <w:rsid w:val="00FE3428"/>
    <w:rsid w:val="00FE3477"/>
    <w:rsid w:val="00FE369B"/>
    <w:rsid w:val="00FE3BF7"/>
    <w:rsid w:val="00FE3D2C"/>
    <w:rsid w:val="00FE4427"/>
    <w:rsid w:val="00FE5A1B"/>
    <w:rsid w:val="00FE60C8"/>
    <w:rsid w:val="00FE623B"/>
    <w:rsid w:val="00FE6CAF"/>
    <w:rsid w:val="00FF0B48"/>
    <w:rsid w:val="00FF1194"/>
    <w:rsid w:val="00FF1261"/>
    <w:rsid w:val="00FF2E92"/>
    <w:rsid w:val="00FF3362"/>
    <w:rsid w:val="00FF3ABE"/>
    <w:rsid w:val="00FF3C3F"/>
    <w:rsid w:val="00FF45E4"/>
    <w:rsid w:val="00FF46F5"/>
    <w:rsid w:val="00FF6012"/>
    <w:rsid w:val="00FF6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12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701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470120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0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671</Words>
  <Characters>3825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Рассмотрение обращений и прием граждан </dc:title>
  <dc:subject/>
  <dc:creator>Алексей Руссу</dc:creator>
  <cp:keywords/>
  <dc:description/>
  <cp:lastModifiedBy>31-1</cp:lastModifiedBy>
  <cp:revision>2</cp:revision>
  <dcterms:created xsi:type="dcterms:W3CDTF">2013-04-29T06:06:00Z</dcterms:created>
  <dcterms:modified xsi:type="dcterms:W3CDTF">2013-04-29T06:06:00Z</dcterms:modified>
</cp:coreProperties>
</file>