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779" w:rsidRDefault="00820779" w:rsidP="00820779">
      <w:pPr>
        <w:widowControl w:val="0"/>
        <w:rPr>
          <w:lang w:val="en-US"/>
        </w:rPr>
      </w:pPr>
    </w:p>
    <w:p w:rsidR="00820779" w:rsidRPr="00FB390B" w:rsidRDefault="00820779" w:rsidP="00820779">
      <w:pPr>
        <w:widowControl w:val="0"/>
      </w:pPr>
    </w:p>
    <w:p w:rsidR="00820779" w:rsidRPr="00FB390B" w:rsidRDefault="00820779" w:rsidP="00820779">
      <w:pPr>
        <w:widowControl w:val="0"/>
      </w:pPr>
    </w:p>
    <w:p w:rsidR="0046514D" w:rsidRPr="00E32DD6" w:rsidRDefault="0046514D" w:rsidP="00366DB3">
      <w:pPr>
        <w:pBdr>
          <w:top w:val="single" w:sz="6" w:space="1" w:color="auto"/>
          <w:left w:val="single" w:sz="6" w:space="1" w:color="auto"/>
          <w:bottom w:val="single" w:sz="6" w:space="0" w:color="auto"/>
          <w:right w:val="single" w:sz="6" w:space="1" w:color="auto"/>
        </w:pBdr>
        <w:spacing w:line="360" w:lineRule="auto"/>
        <w:jc w:val="center"/>
        <w:rPr>
          <w:b/>
          <w:bCs/>
          <w:sz w:val="20"/>
          <w:szCs w:val="20"/>
        </w:rPr>
      </w:pPr>
      <w:r w:rsidRPr="00E32DD6">
        <w:rPr>
          <w:b/>
          <w:bCs/>
          <w:sz w:val="20"/>
          <w:szCs w:val="20"/>
        </w:rPr>
        <w:t>ФЕДЕРАЛЬНОЕ СТАТИСТИЧЕСКОЕ НАБЛЮДЕНИЕ</w:t>
      </w:r>
    </w:p>
    <w:p w:rsidR="0046514D" w:rsidRPr="00E32DD6" w:rsidRDefault="0046514D">
      <w:pPr>
        <w:jc w:val="center"/>
        <w:rPr>
          <w:b/>
          <w:bCs/>
          <w:sz w:val="20"/>
          <w:szCs w:val="20"/>
        </w:rPr>
      </w:pPr>
    </w:p>
    <w:p w:rsidR="0046514D" w:rsidRPr="00E32DD6" w:rsidRDefault="0046514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360" w:lineRule="auto"/>
        <w:jc w:val="center"/>
        <w:rPr>
          <w:sz w:val="20"/>
          <w:szCs w:val="20"/>
        </w:rPr>
      </w:pPr>
      <w:r w:rsidRPr="00E32DD6">
        <w:rPr>
          <w:sz w:val="20"/>
          <w:szCs w:val="20"/>
        </w:rPr>
        <w:t>КОНФИДЕНЦИАЛЬНОСТЬ ГАРАНТИРУЕТСЯ ПОЛУЧАТЕЛЕМ ИНФОРМАЦИИ</w:t>
      </w:r>
    </w:p>
    <w:p w:rsidR="0046514D" w:rsidRPr="00E32DD6" w:rsidRDefault="0046514D">
      <w:pPr>
        <w:rPr>
          <w:b/>
          <w:bCs/>
          <w:sz w:val="20"/>
          <w:szCs w:val="20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10065"/>
      </w:tblGrid>
      <w:tr w:rsidR="0046514D" w:rsidRPr="00E32DD6">
        <w:tblPrEx>
          <w:tblCellMar>
            <w:top w:w="0" w:type="dxa"/>
            <w:bottom w:w="0" w:type="dxa"/>
          </w:tblCellMar>
        </w:tblPrEx>
        <w:tc>
          <w:tcPr>
            <w:tcW w:w="10065" w:type="dxa"/>
            <w:tcBorders>
              <w:top w:val="single" w:sz="6" w:space="0" w:color="auto"/>
              <w:bottom w:val="single" w:sz="6" w:space="0" w:color="auto"/>
            </w:tcBorders>
          </w:tcPr>
          <w:p w:rsidR="004751F9" w:rsidRPr="00E32DD6" w:rsidRDefault="00541D4F">
            <w:pPr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Нарушение порядка представления статистической информации, а равно представление недостоверной </w:t>
            </w:r>
          </w:p>
          <w:p w:rsidR="0046514D" w:rsidRPr="00E32DD6" w:rsidRDefault="00541D4F">
            <w:pPr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статист</w:t>
            </w:r>
            <w:r w:rsidRPr="00E32DD6">
              <w:rPr>
                <w:sz w:val="20"/>
                <w:szCs w:val="20"/>
              </w:rPr>
              <w:t>и</w:t>
            </w:r>
            <w:r w:rsidRPr="00E32DD6">
              <w:rPr>
                <w:sz w:val="20"/>
                <w:szCs w:val="20"/>
              </w:rPr>
              <w:t xml:space="preserve">ческой информации влечет ответственность, </w:t>
            </w:r>
            <w:r w:rsidRPr="00E32DD6">
              <w:rPr>
                <w:color w:val="000000"/>
                <w:sz w:val="20"/>
                <w:szCs w:val="20"/>
              </w:rPr>
              <w:t xml:space="preserve">установленную </w:t>
            </w:r>
            <w:r w:rsidR="00016062" w:rsidRPr="00E32DD6">
              <w:rPr>
                <w:color w:val="000000"/>
                <w:sz w:val="20"/>
                <w:szCs w:val="20"/>
              </w:rPr>
              <w:t>законодательством Российской Федерации</w:t>
            </w:r>
          </w:p>
        </w:tc>
      </w:tr>
    </w:tbl>
    <w:p w:rsidR="0046514D" w:rsidRPr="00E32DD6" w:rsidRDefault="0046514D">
      <w:pPr>
        <w:rPr>
          <w:sz w:val="20"/>
          <w:szCs w:val="20"/>
        </w:rPr>
      </w:pPr>
    </w:p>
    <w:p w:rsidR="0046514D" w:rsidRPr="00E32DD6" w:rsidRDefault="0046514D">
      <w:pPr>
        <w:rPr>
          <w:sz w:val="20"/>
          <w:szCs w:val="20"/>
        </w:rPr>
      </w:pPr>
    </w:p>
    <w:tbl>
      <w:tblPr>
        <w:tblW w:w="0" w:type="auto"/>
        <w:tblInd w:w="3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9072"/>
      </w:tblGrid>
      <w:tr w:rsidR="0046514D" w:rsidRPr="00E32DD6">
        <w:tblPrEx>
          <w:tblCellMar>
            <w:top w:w="0" w:type="dxa"/>
            <w:bottom w:w="0" w:type="dxa"/>
          </w:tblCellMar>
        </w:tblPrEx>
        <w:trPr>
          <w:trHeight w:val="471"/>
        </w:trPr>
        <w:tc>
          <w:tcPr>
            <w:tcW w:w="9072" w:type="dxa"/>
            <w:tcBorders>
              <w:top w:val="single" w:sz="6" w:space="0" w:color="auto"/>
              <w:bottom w:val="single" w:sz="6" w:space="0" w:color="auto"/>
            </w:tcBorders>
          </w:tcPr>
          <w:p w:rsidR="0046514D" w:rsidRPr="00E32DD6" w:rsidRDefault="0046514D" w:rsidP="009A7954">
            <w:pPr>
              <w:jc w:val="center"/>
              <w:rPr>
                <w:b/>
                <w:bCs/>
                <w:spacing w:val="40"/>
                <w:sz w:val="24"/>
                <w:szCs w:val="24"/>
              </w:rPr>
            </w:pPr>
          </w:p>
          <w:p w:rsidR="0046514D" w:rsidRPr="00E32DD6" w:rsidRDefault="0046514D" w:rsidP="009A7954">
            <w:pPr>
              <w:jc w:val="center"/>
              <w:rPr>
                <w:b/>
                <w:bCs/>
                <w:spacing w:val="40"/>
                <w:sz w:val="24"/>
                <w:szCs w:val="24"/>
              </w:rPr>
            </w:pPr>
            <w:r w:rsidRPr="00E32DD6">
              <w:rPr>
                <w:b/>
                <w:bCs/>
                <w:spacing w:val="40"/>
                <w:sz w:val="24"/>
                <w:szCs w:val="24"/>
              </w:rPr>
              <w:t xml:space="preserve">ЕДИНЫЙ ОТЧЕТ О ПРЕСТУПНОСТИ </w:t>
            </w:r>
          </w:p>
          <w:p w:rsidR="0046514D" w:rsidRPr="00E32DD6" w:rsidRDefault="00D922E3" w:rsidP="009A7954">
            <w:pPr>
              <w:jc w:val="center"/>
            </w:pPr>
            <w:bookmarkStart w:id="0" w:name="OVD"/>
            <w:bookmarkEnd w:id="0"/>
            <w:r w:rsidRPr="00E32DD6">
              <w:t xml:space="preserve"> </w:t>
            </w:r>
            <w:r w:rsidR="009A7954" w:rsidRPr="00E32DD6">
              <w:t>з</w:t>
            </w:r>
            <w:r w:rsidR="0046514D" w:rsidRPr="00E32DD6">
              <w:t>а</w:t>
            </w:r>
            <w:r w:rsidR="009A7954" w:rsidRPr="00E32DD6">
              <w:t xml:space="preserve"> </w:t>
            </w:r>
            <w:bookmarkStart w:id="1" w:name="MES"/>
            <w:bookmarkEnd w:id="1"/>
            <w:r w:rsidR="00D31E28">
              <w:t>январь-июнь</w:t>
            </w:r>
            <w:r w:rsidR="006904CD" w:rsidRPr="00E32DD6">
              <w:t xml:space="preserve"> </w:t>
            </w:r>
            <w:bookmarkStart w:id="2" w:name="GOD"/>
            <w:bookmarkEnd w:id="2"/>
            <w:r w:rsidR="00D31E28">
              <w:t>2018</w:t>
            </w:r>
            <w:r w:rsidR="006904CD" w:rsidRPr="00E32DD6">
              <w:t xml:space="preserve"> </w:t>
            </w:r>
            <w:r w:rsidR="0046514D" w:rsidRPr="00E32DD6">
              <w:t>г.</w:t>
            </w:r>
          </w:p>
          <w:p w:rsidR="009A7954" w:rsidRPr="00E32DD6" w:rsidRDefault="009A7954" w:rsidP="009A7954">
            <w:pPr>
              <w:jc w:val="center"/>
              <w:rPr>
                <w:sz w:val="24"/>
                <w:szCs w:val="24"/>
              </w:rPr>
            </w:pPr>
            <w:r w:rsidRPr="00E32DD6">
              <w:rPr>
                <w:sz w:val="24"/>
                <w:szCs w:val="24"/>
              </w:rPr>
              <w:t>(нарастающим итогом)</w:t>
            </w:r>
          </w:p>
        </w:tc>
      </w:tr>
    </w:tbl>
    <w:p w:rsidR="0046514D" w:rsidRPr="00E32DD6" w:rsidRDefault="0046514D">
      <w:pPr>
        <w:rPr>
          <w:sz w:val="20"/>
          <w:szCs w:val="20"/>
        </w:rPr>
      </w:pPr>
    </w:p>
    <w:p w:rsidR="0046514D" w:rsidRPr="00E32DD6" w:rsidRDefault="0046514D">
      <w:pPr>
        <w:rPr>
          <w:sz w:val="20"/>
          <w:szCs w:val="20"/>
        </w:rPr>
      </w:pPr>
    </w:p>
    <w:tbl>
      <w:tblPr>
        <w:tblW w:w="10314" w:type="dxa"/>
        <w:tblLayout w:type="fixed"/>
        <w:tblLook w:val="0000"/>
      </w:tblPr>
      <w:tblGrid>
        <w:gridCol w:w="4928"/>
        <w:gridCol w:w="1913"/>
        <w:gridCol w:w="240"/>
        <w:gridCol w:w="3233"/>
      </w:tblGrid>
      <w:tr w:rsidR="0046514D" w:rsidRPr="00E32DD6">
        <w:tblPrEx>
          <w:tblCellMar>
            <w:top w:w="0" w:type="dxa"/>
            <w:bottom w:w="0" w:type="dxa"/>
          </w:tblCellMar>
        </w:tblPrEx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514D" w:rsidRPr="00E32DD6" w:rsidRDefault="00974E71">
            <w:pPr>
              <w:jc w:val="center"/>
              <w:rPr>
                <w:b/>
                <w:bCs/>
                <w:spacing w:val="40"/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</w:t>
            </w:r>
            <w:r w:rsidR="0046514D" w:rsidRPr="00E32DD6">
              <w:rPr>
                <w:sz w:val="20"/>
                <w:szCs w:val="20"/>
              </w:rPr>
              <w:t>редставляют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6DB3" w:rsidRPr="00E32DD6" w:rsidRDefault="00974E71">
            <w:pPr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</w:t>
            </w:r>
            <w:r w:rsidR="0046514D" w:rsidRPr="00E32DD6">
              <w:rPr>
                <w:sz w:val="20"/>
                <w:szCs w:val="20"/>
              </w:rPr>
              <w:t xml:space="preserve">роки </w:t>
            </w:r>
          </w:p>
          <w:p w:rsidR="0046514D" w:rsidRPr="00E32DD6" w:rsidRDefault="0046514D">
            <w:pPr>
              <w:jc w:val="center"/>
              <w:rPr>
                <w:b/>
                <w:bCs/>
                <w:spacing w:val="40"/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представления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46514D" w:rsidRPr="00E32DD6" w:rsidRDefault="0046514D">
            <w:pPr>
              <w:rPr>
                <w:sz w:val="20"/>
                <w:szCs w:val="20"/>
              </w:rPr>
            </w:pP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514D" w:rsidRPr="00E32DD6" w:rsidRDefault="0046514D">
            <w:pPr>
              <w:jc w:val="center"/>
              <w:rPr>
                <w:b/>
                <w:bCs/>
                <w:sz w:val="20"/>
                <w:szCs w:val="20"/>
              </w:rPr>
            </w:pPr>
            <w:r w:rsidRPr="00E32DD6">
              <w:rPr>
                <w:b/>
                <w:bCs/>
                <w:sz w:val="20"/>
                <w:szCs w:val="20"/>
              </w:rPr>
              <w:t>Ф О Р М А  № 1-ЕГС</w:t>
            </w:r>
          </w:p>
        </w:tc>
      </w:tr>
      <w:tr w:rsidR="0046514D" w:rsidRPr="00E32DD6">
        <w:tblPrEx>
          <w:tblCellMar>
            <w:top w:w="0" w:type="dxa"/>
            <w:bottom w:w="0" w:type="dxa"/>
          </w:tblCellMar>
        </w:tblPrEx>
        <w:trPr>
          <w:trHeight w:val="4371"/>
        </w:trPr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31CEA" w:rsidRPr="00E32DD6" w:rsidRDefault="0046514D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E32DD6">
                <w:rPr>
                  <w:sz w:val="20"/>
                  <w:szCs w:val="20"/>
                  <w:lang w:val="en-US"/>
                </w:rPr>
                <w:t>I</w:t>
              </w:r>
              <w:r w:rsidRPr="00E32DD6">
                <w:rPr>
                  <w:sz w:val="20"/>
                  <w:szCs w:val="20"/>
                </w:rPr>
                <w:t>.</w:t>
              </w:r>
            </w:smartTag>
            <w:bookmarkStart w:id="3" w:name="OLE_LINK3"/>
            <w:bookmarkStart w:id="4" w:name="OLE_LINK4"/>
            <w:r w:rsidR="005B2786" w:rsidRPr="00E32DD6">
              <w:rPr>
                <w:sz w:val="20"/>
                <w:szCs w:val="20"/>
              </w:rPr>
              <w:t xml:space="preserve"> </w:t>
            </w:r>
            <w:r w:rsidRPr="00E32DD6">
              <w:rPr>
                <w:sz w:val="20"/>
                <w:szCs w:val="20"/>
              </w:rPr>
              <w:t xml:space="preserve">ИЦ </w:t>
            </w:r>
            <w:r w:rsidR="00723A6A" w:rsidRPr="00E32DD6">
              <w:rPr>
                <w:sz w:val="20"/>
                <w:szCs w:val="20"/>
              </w:rPr>
              <w:t xml:space="preserve">УТ </w:t>
            </w:r>
            <w:r w:rsidRPr="00E32DD6">
              <w:rPr>
                <w:sz w:val="20"/>
                <w:szCs w:val="20"/>
              </w:rPr>
              <w:t>МВД</w:t>
            </w:r>
            <w:r w:rsidR="00723A6A" w:rsidRPr="00E32DD6">
              <w:rPr>
                <w:sz w:val="20"/>
                <w:szCs w:val="20"/>
              </w:rPr>
              <w:t xml:space="preserve"> России</w:t>
            </w:r>
            <w:r w:rsidR="00702C78" w:rsidRPr="00E32DD6">
              <w:rPr>
                <w:sz w:val="20"/>
                <w:szCs w:val="20"/>
              </w:rPr>
              <w:t xml:space="preserve"> </w:t>
            </w:r>
            <w:r w:rsidR="00366DB3" w:rsidRPr="00E32DD6">
              <w:rPr>
                <w:sz w:val="20"/>
                <w:szCs w:val="20"/>
              </w:rPr>
              <w:t xml:space="preserve">по </w:t>
            </w:r>
            <w:r w:rsidR="00723A6A" w:rsidRPr="00E32DD6">
              <w:rPr>
                <w:sz w:val="20"/>
                <w:szCs w:val="20"/>
              </w:rPr>
              <w:t>ФО</w:t>
            </w:r>
            <w:r w:rsidRPr="00E32DD6">
              <w:rPr>
                <w:sz w:val="20"/>
                <w:szCs w:val="20"/>
              </w:rPr>
              <w:t xml:space="preserve">, </w:t>
            </w:r>
            <w:r w:rsidR="00723A6A" w:rsidRPr="00E32DD6">
              <w:rPr>
                <w:sz w:val="20"/>
                <w:szCs w:val="20"/>
              </w:rPr>
              <w:t>Восточно-Сибирского и Забайкальского Л</w:t>
            </w:r>
            <w:r w:rsidR="00702C78" w:rsidRPr="00E32DD6">
              <w:rPr>
                <w:sz w:val="20"/>
                <w:szCs w:val="20"/>
              </w:rPr>
              <w:t>У</w:t>
            </w:r>
            <w:r w:rsidR="005B2786" w:rsidRPr="00E32DD6">
              <w:rPr>
                <w:sz w:val="20"/>
                <w:szCs w:val="20"/>
              </w:rPr>
              <w:t xml:space="preserve">, </w:t>
            </w:r>
            <w:r w:rsidR="005B2786" w:rsidRPr="00E32DD6">
              <w:rPr>
                <w:color w:val="000000"/>
                <w:sz w:val="20"/>
                <w:szCs w:val="20"/>
              </w:rPr>
              <w:t>Симферопольского ЛО</w:t>
            </w:r>
            <w:r w:rsidR="00702C78" w:rsidRPr="00E32DD6">
              <w:rPr>
                <w:sz w:val="20"/>
                <w:szCs w:val="20"/>
              </w:rPr>
              <w:t xml:space="preserve"> МВД Ро</w:t>
            </w:r>
            <w:r w:rsidR="00702C78" w:rsidRPr="00E32DD6">
              <w:rPr>
                <w:sz w:val="20"/>
                <w:szCs w:val="20"/>
              </w:rPr>
              <w:t>с</w:t>
            </w:r>
            <w:r w:rsidR="00702C78" w:rsidRPr="00E32DD6">
              <w:rPr>
                <w:sz w:val="20"/>
                <w:szCs w:val="20"/>
              </w:rPr>
              <w:t xml:space="preserve">сии </w:t>
            </w:r>
            <w:r w:rsidR="00723A6A" w:rsidRPr="00E32DD6">
              <w:rPr>
                <w:sz w:val="20"/>
                <w:szCs w:val="20"/>
              </w:rPr>
              <w:t>на транспорте,</w:t>
            </w:r>
            <w:r w:rsidR="00702C78" w:rsidRPr="00E32DD6">
              <w:rPr>
                <w:sz w:val="20"/>
                <w:szCs w:val="20"/>
              </w:rPr>
              <w:t xml:space="preserve"> МВД </w:t>
            </w:r>
            <w:r w:rsidR="00723A6A" w:rsidRPr="00E32DD6">
              <w:rPr>
                <w:sz w:val="20"/>
                <w:szCs w:val="20"/>
              </w:rPr>
              <w:t xml:space="preserve">по республикам, главных управлений, управлений МВД </w:t>
            </w:r>
            <w:r w:rsidR="00702C78" w:rsidRPr="00E32DD6">
              <w:rPr>
                <w:sz w:val="20"/>
                <w:szCs w:val="20"/>
              </w:rPr>
              <w:t>России</w:t>
            </w:r>
            <w:r w:rsidR="00723A6A" w:rsidRPr="00E32DD6">
              <w:rPr>
                <w:sz w:val="20"/>
                <w:szCs w:val="20"/>
              </w:rPr>
              <w:t xml:space="preserve"> по иным суб</w:t>
            </w:r>
            <w:r w:rsidR="00723A6A" w:rsidRPr="00E32DD6">
              <w:rPr>
                <w:sz w:val="20"/>
                <w:szCs w:val="20"/>
              </w:rPr>
              <w:t>ъ</w:t>
            </w:r>
            <w:r w:rsidR="00723A6A" w:rsidRPr="00E32DD6">
              <w:rPr>
                <w:sz w:val="20"/>
                <w:szCs w:val="20"/>
              </w:rPr>
              <w:t>ектам Р</w:t>
            </w:r>
            <w:r w:rsidR="009A7954" w:rsidRPr="00E32DD6">
              <w:rPr>
                <w:sz w:val="20"/>
                <w:szCs w:val="20"/>
              </w:rPr>
              <w:t xml:space="preserve">оссийской </w:t>
            </w:r>
            <w:r w:rsidR="00723A6A" w:rsidRPr="00E32DD6">
              <w:rPr>
                <w:sz w:val="20"/>
                <w:szCs w:val="20"/>
              </w:rPr>
              <w:t>Ф</w:t>
            </w:r>
            <w:r w:rsidR="009A7954" w:rsidRPr="00E32DD6">
              <w:rPr>
                <w:sz w:val="20"/>
                <w:szCs w:val="20"/>
              </w:rPr>
              <w:t>едер</w:t>
            </w:r>
            <w:r w:rsidR="009A7954" w:rsidRPr="00E32DD6">
              <w:rPr>
                <w:sz w:val="20"/>
                <w:szCs w:val="20"/>
              </w:rPr>
              <w:t>а</w:t>
            </w:r>
            <w:r w:rsidR="009A7954" w:rsidRPr="00E32DD6">
              <w:rPr>
                <w:sz w:val="20"/>
                <w:szCs w:val="20"/>
              </w:rPr>
              <w:t>ции</w:t>
            </w:r>
          </w:p>
          <w:bookmarkEnd w:id="3"/>
          <w:bookmarkEnd w:id="4"/>
          <w:p w:rsidR="00BA5A0E" w:rsidRPr="00E32DD6" w:rsidRDefault="00FB6BCA" w:rsidP="00BA5A0E">
            <w:pPr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</w:t>
            </w:r>
            <w:r w:rsidR="001A564B" w:rsidRPr="00E32DD6">
              <w:rPr>
                <w:sz w:val="20"/>
                <w:szCs w:val="20"/>
              </w:rPr>
              <w:t xml:space="preserve">  </w:t>
            </w:r>
            <w:r w:rsidR="00BA5A0E" w:rsidRPr="00E32DD6">
              <w:rPr>
                <w:sz w:val="20"/>
                <w:szCs w:val="20"/>
              </w:rPr>
              <w:t xml:space="preserve"> по ИМТС в ФКУ «ГИАЦ МВД России»</w:t>
            </w:r>
            <w:r w:rsidR="0031480D" w:rsidRPr="00E32DD6">
              <w:rPr>
                <w:sz w:val="20"/>
                <w:szCs w:val="20"/>
              </w:rPr>
              <w:t>,</w:t>
            </w:r>
          </w:p>
          <w:p w:rsidR="001A564B" w:rsidRPr="00E32DD6" w:rsidRDefault="004B0A7D" w:rsidP="00FB6BCA">
            <w:pPr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</w:t>
            </w:r>
            <w:r w:rsidR="00FB6BCA" w:rsidRPr="00E32DD6">
              <w:rPr>
                <w:sz w:val="20"/>
                <w:szCs w:val="20"/>
              </w:rPr>
              <w:t xml:space="preserve"> </w:t>
            </w:r>
            <w:r w:rsidR="001A564B" w:rsidRPr="00E32DD6">
              <w:rPr>
                <w:sz w:val="20"/>
                <w:szCs w:val="20"/>
              </w:rPr>
              <w:t xml:space="preserve">  </w:t>
            </w:r>
            <w:r w:rsidR="00FB6BCA" w:rsidRPr="00E32DD6">
              <w:rPr>
                <w:sz w:val="20"/>
                <w:szCs w:val="20"/>
              </w:rPr>
              <w:t>на бумажном носителе прокурорам субъектов Р</w:t>
            </w:r>
            <w:r w:rsidR="009A7954" w:rsidRPr="00E32DD6">
              <w:rPr>
                <w:sz w:val="20"/>
                <w:szCs w:val="20"/>
              </w:rPr>
              <w:t>о</w:t>
            </w:r>
            <w:r w:rsidR="009A7954" w:rsidRPr="00E32DD6">
              <w:rPr>
                <w:sz w:val="20"/>
                <w:szCs w:val="20"/>
              </w:rPr>
              <w:t>с</w:t>
            </w:r>
            <w:r w:rsidR="001A564B" w:rsidRPr="00E32DD6">
              <w:rPr>
                <w:sz w:val="20"/>
                <w:szCs w:val="20"/>
              </w:rPr>
              <w:t xml:space="preserve">-  </w:t>
            </w:r>
          </w:p>
          <w:p w:rsidR="001A564B" w:rsidRPr="00E32DD6" w:rsidRDefault="001A564B" w:rsidP="00FB6BCA">
            <w:pPr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</w:t>
            </w:r>
            <w:r w:rsidR="009A7954" w:rsidRPr="00E32DD6">
              <w:rPr>
                <w:sz w:val="20"/>
                <w:szCs w:val="20"/>
              </w:rPr>
              <w:t xml:space="preserve">сийской </w:t>
            </w:r>
            <w:r w:rsidR="00FB6BCA" w:rsidRPr="00E32DD6">
              <w:rPr>
                <w:sz w:val="20"/>
                <w:szCs w:val="20"/>
              </w:rPr>
              <w:t>Ф</w:t>
            </w:r>
            <w:r w:rsidR="009A7954" w:rsidRPr="00E32DD6">
              <w:rPr>
                <w:sz w:val="20"/>
                <w:szCs w:val="20"/>
              </w:rPr>
              <w:t>едерации</w:t>
            </w:r>
            <w:r w:rsidR="00FB6BCA" w:rsidRPr="00E32DD6">
              <w:rPr>
                <w:sz w:val="20"/>
                <w:szCs w:val="20"/>
              </w:rPr>
              <w:t xml:space="preserve"> и приравненны</w:t>
            </w:r>
            <w:r w:rsidR="003877B9" w:rsidRPr="00E32DD6">
              <w:rPr>
                <w:sz w:val="20"/>
                <w:szCs w:val="20"/>
              </w:rPr>
              <w:t>м</w:t>
            </w:r>
            <w:r w:rsidR="00FB6BCA" w:rsidRPr="00E32DD6">
              <w:rPr>
                <w:sz w:val="20"/>
                <w:szCs w:val="20"/>
              </w:rPr>
              <w:t xml:space="preserve"> к ним прок</w:t>
            </w:r>
            <w:r w:rsidR="00FB6BCA" w:rsidRPr="00E32DD6">
              <w:rPr>
                <w:sz w:val="20"/>
                <w:szCs w:val="20"/>
              </w:rPr>
              <w:t>у</w:t>
            </w:r>
            <w:r w:rsidR="003877B9" w:rsidRPr="00E32DD6">
              <w:rPr>
                <w:sz w:val="20"/>
                <w:szCs w:val="20"/>
              </w:rPr>
              <w:t>-</w:t>
            </w:r>
            <w:r w:rsidRPr="00E32DD6">
              <w:rPr>
                <w:sz w:val="20"/>
                <w:szCs w:val="20"/>
              </w:rPr>
              <w:t xml:space="preserve"> </w:t>
            </w:r>
          </w:p>
          <w:p w:rsidR="00FB6BCA" w:rsidRPr="00E32DD6" w:rsidRDefault="001A564B" w:rsidP="00FB6BCA">
            <w:pPr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</w:t>
            </w:r>
            <w:r w:rsidR="00FB6BCA" w:rsidRPr="00E32DD6">
              <w:rPr>
                <w:sz w:val="20"/>
                <w:szCs w:val="20"/>
              </w:rPr>
              <w:t>рорам сп</w:t>
            </w:r>
            <w:r w:rsidR="00FB6BCA" w:rsidRPr="00E32DD6">
              <w:rPr>
                <w:sz w:val="20"/>
                <w:szCs w:val="20"/>
              </w:rPr>
              <w:t>е</w:t>
            </w:r>
            <w:r w:rsidR="00FB6BCA" w:rsidRPr="00E32DD6">
              <w:rPr>
                <w:sz w:val="20"/>
                <w:szCs w:val="20"/>
              </w:rPr>
              <w:t>циализированных прокуратур</w:t>
            </w:r>
          </w:p>
          <w:p w:rsidR="00FB6BCA" w:rsidRPr="00E32DD6" w:rsidRDefault="00FB6BCA" w:rsidP="00142898">
            <w:pPr>
              <w:rPr>
                <w:sz w:val="20"/>
                <w:szCs w:val="20"/>
              </w:rPr>
            </w:pPr>
          </w:p>
          <w:p w:rsidR="00142898" w:rsidRPr="00E32DD6" w:rsidRDefault="00142898" w:rsidP="00142898">
            <w:pPr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</w:t>
            </w:r>
            <w:r w:rsidR="001A564B" w:rsidRPr="00E32DD6">
              <w:rPr>
                <w:sz w:val="20"/>
                <w:szCs w:val="20"/>
              </w:rPr>
              <w:t xml:space="preserve">  </w:t>
            </w:r>
            <w:r w:rsidR="00FB6BCA" w:rsidRPr="00E32DD6">
              <w:rPr>
                <w:sz w:val="20"/>
                <w:szCs w:val="20"/>
              </w:rPr>
              <w:t xml:space="preserve">территориальным органам субъектов </w:t>
            </w:r>
            <w:r w:rsidR="009A7954" w:rsidRPr="00E32DD6">
              <w:rPr>
                <w:sz w:val="20"/>
                <w:szCs w:val="20"/>
              </w:rPr>
              <w:t>регистрации</w:t>
            </w:r>
          </w:p>
          <w:p w:rsidR="00BA5A0E" w:rsidRPr="00E32DD6" w:rsidRDefault="00BA5A0E">
            <w:pPr>
              <w:rPr>
                <w:sz w:val="20"/>
                <w:szCs w:val="20"/>
              </w:rPr>
            </w:pPr>
          </w:p>
          <w:p w:rsidR="001A564B" w:rsidRPr="00E32DD6" w:rsidRDefault="001A564B">
            <w:pPr>
              <w:rPr>
                <w:sz w:val="20"/>
                <w:szCs w:val="20"/>
              </w:rPr>
            </w:pPr>
          </w:p>
          <w:p w:rsidR="0046514D" w:rsidRPr="00E32DD6" w:rsidRDefault="0046514D">
            <w:pPr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ГВП</w:t>
            </w:r>
          </w:p>
          <w:p w:rsidR="00314032" w:rsidRPr="00E32DD6" w:rsidRDefault="001A564B">
            <w:pPr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</w:t>
            </w:r>
            <w:r w:rsidR="0072135B" w:rsidRPr="00E32DD6">
              <w:rPr>
                <w:sz w:val="20"/>
                <w:szCs w:val="20"/>
              </w:rPr>
              <w:t>по ИМТС в ФКУ «ГИАЦ МВД России»</w:t>
            </w:r>
          </w:p>
          <w:p w:rsidR="00E80F4A" w:rsidRPr="00E32DD6" w:rsidRDefault="00E80F4A">
            <w:pPr>
              <w:rPr>
                <w:sz w:val="20"/>
                <w:szCs w:val="20"/>
              </w:rPr>
            </w:pPr>
          </w:p>
          <w:p w:rsidR="00BA5A0E" w:rsidRPr="00E32DD6" w:rsidRDefault="00031CEA">
            <w:pPr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</w:t>
            </w:r>
          </w:p>
          <w:p w:rsidR="0046514D" w:rsidRPr="00E32DD6" w:rsidRDefault="0046514D">
            <w:pPr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  <w:lang w:val="en-US"/>
              </w:rPr>
              <w:t>II</w:t>
            </w:r>
            <w:r w:rsidRPr="00E32DD6">
              <w:rPr>
                <w:sz w:val="20"/>
                <w:szCs w:val="20"/>
              </w:rPr>
              <w:t xml:space="preserve">. </w:t>
            </w:r>
            <w:r w:rsidR="0072135B" w:rsidRPr="00E32DD6">
              <w:rPr>
                <w:sz w:val="20"/>
                <w:szCs w:val="20"/>
              </w:rPr>
              <w:t>ФКУ «ГИАЦ МВД России»</w:t>
            </w:r>
          </w:p>
          <w:p w:rsidR="00BA5A0E" w:rsidRPr="00E32DD6" w:rsidRDefault="001A564B">
            <w:pPr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</w:t>
            </w:r>
            <w:r w:rsidR="0072135B" w:rsidRPr="00E32DD6">
              <w:rPr>
                <w:sz w:val="20"/>
                <w:szCs w:val="20"/>
              </w:rPr>
              <w:t>Генеральной прокуратуре Российской Федерации</w:t>
            </w:r>
            <w:r w:rsidR="00BA5A0E" w:rsidRPr="00E32DD6">
              <w:rPr>
                <w:sz w:val="20"/>
                <w:szCs w:val="20"/>
              </w:rPr>
              <w:t xml:space="preserve"> </w:t>
            </w:r>
          </w:p>
          <w:p w:rsidR="0072135B" w:rsidRPr="00E32DD6" w:rsidRDefault="00BA5A0E">
            <w:pPr>
              <w:rPr>
                <w:b/>
                <w:bCs/>
                <w:spacing w:val="40"/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(в том числе на бумажном носителе)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C236A" w:rsidRPr="00E32DD6" w:rsidRDefault="002C236A">
            <w:pPr>
              <w:jc w:val="center"/>
              <w:rPr>
                <w:sz w:val="20"/>
                <w:szCs w:val="20"/>
              </w:rPr>
            </w:pPr>
          </w:p>
          <w:p w:rsidR="002C236A" w:rsidRPr="00E32DD6" w:rsidRDefault="002C236A">
            <w:pPr>
              <w:jc w:val="center"/>
              <w:rPr>
                <w:sz w:val="20"/>
                <w:szCs w:val="20"/>
              </w:rPr>
            </w:pPr>
          </w:p>
          <w:p w:rsidR="00CC393C" w:rsidRPr="00E32DD6" w:rsidRDefault="00CC393C">
            <w:pPr>
              <w:jc w:val="center"/>
              <w:rPr>
                <w:sz w:val="20"/>
                <w:szCs w:val="20"/>
              </w:rPr>
            </w:pPr>
          </w:p>
          <w:p w:rsidR="009A7954" w:rsidRPr="00E32DD6" w:rsidRDefault="009A7954">
            <w:pPr>
              <w:jc w:val="center"/>
              <w:rPr>
                <w:sz w:val="20"/>
                <w:szCs w:val="20"/>
              </w:rPr>
            </w:pPr>
          </w:p>
          <w:p w:rsidR="00FB6BCA" w:rsidRPr="00E32DD6" w:rsidRDefault="00FB6BCA">
            <w:pPr>
              <w:jc w:val="center"/>
              <w:rPr>
                <w:sz w:val="20"/>
                <w:szCs w:val="20"/>
              </w:rPr>
            </w:pPr>
          </w:p>
          <w:p w:rsidR="00FB6BCA" w:rsidRPr="00E32DD6" w:rsidRDefault="00FB6BCA">
            <w:pPr>
              <w:jc w:val="center"/>
              <w:rPr>
                <w:sz w:val="20"/>
                <w:szCs w:val="20"/>
              </w:rPr>
            </w:pPr>
          </w:p>
          <w:p w:rsidR="00FB6BCA" w:rsidRPr="00E32DD6" w:rsidRDefault="00FB6BCA" w:rsidP="00FB6BCA">
            <w:pPr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15 числа после</w:t>
            </w:r>
          </w:p>
          <w:p w:rsidR="00FB6BCA" w:rsidRPr="00E32DD6" w:rsidRDefault="00FB6BCA" w:rsidP="00FB6BCA">
            <w:pPr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отчетного периода</w:t>
            </w:r>
          </w:p>
          <w:p w:rsidR="00BA5A0E" w:rsidRPr="00E32DD6" w:rsidRDefault="00BA5A0E">
            <w:pPr>
              <w:jc w:val="center"/>
              <w:rPr>
                <w:sz w:val="20"/>
                <w:szCs w:val="20"/>
              </w:rPr>
            </w:pPr>
          </w:p>
          <w:p w:rsidR="0031480D" w:rsidRPr="00E32DD6" w:rsidRDefault="0031480D">
            <w:pPr>
              <w:jc w:val="center"/>
              <w:rPr>
                <w:sz w:val="20"/>
                <w:szCs w:val="20"/>
              </w:rPr>
            </w:pPr>
          </w:p>
          <w:p w:rsidR="002C236A" w:rsidRPr="00E32DD6" w:rsidRDefault="002C236A">
            <w:pPr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 февраля</w:t>
            </w:r>
          </w:p>
          <w:p w:rsidR="002C236A" w:rsidRPr="00E32DD6" w:rsidRDefault="002C236A">
            <w:pPr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 августа</w:t>
            </w:r>
          </w:p>
          <w:p w:rsidR="001A564B" w:rsidRPr="00E32DD6" w:rsidRDefault="001A564B" w:rsidP="002C236A">
            <w:pPr>
              <w:jc w:val="center"/>
              <w:rPr>
                <w:sz w:val="20"/>
                <w:szCs w:val="20"/>
              </w:rPr>
            </w:pPr>
          </w:p>
          <w:p w:rsidR="002C236A" w:rsidRPr="00E32DD6" w:rsidRDefault="002C236A" w:rsidP="002C236A">
            <w:pPr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15 числа после</w:t>
            </w:r>
          </w:p>
          <w:p w:rsidR="002C236A" w:rsidRPr="00E32DD6" w:rsidRDefault="002C236A" w:rsidP="002C236A">
            <w:pPr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отчетного периода</w:t>
            </w:r>
          </w:p>
          <w:p w:rsidR="002C236A" w:rsidRPr="00E32DD6" w:rsidRDefault="002C236A">
            <w:pPr>
              <w:jc w:val="center"/>
              <w:rPr>
                <w:b/>
                <w:bCs/>
                <w:spacing w:val="40"/>
                <w:sz w:val="20"/>
                <w:szCs w:val="20"/>
              </w:rPr>
            </w:pPr>
          </w:p>
          <w:p w:rsidR="0072135B" w:rsidRPr="00E32DD6" w:rsidRDefault="0072135B">
            <w:pPr>
              <w:jc w:val="center"/>
              <w:rPr>
                <w:b/>
                <w:bCs/>
                <w:spacing w:val="40"/>
                <w:sz w:val="20"/>
                <w:szCs w:val="20"/>
              </w:rPr>
            </w:pPr>
          </w:p>
          <w:p w:rsidR="0072135B" w:rsidRPr="00E32DD6" w:rsidRDefault="0072135B">
            <w:pPr>
              <w:jc w:val="center"/>
              <w:rPr>
                <w:b/>
                <w:bCs/>
                <w:spacing w:val="4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46514D" w:rsidRPr="00E32DD6" w:rsidRDefault="0046514D">
            <w:pPr>
              <w:rPr>
                <w:sz w:val="20"/>
                <w:szCs w:val="20"/>
              </w:rPr>
            </w:pP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C1A01" w:rsidRPr="00E32DD6" w:rsidRDefault="00DC1A01" w:rsidP="00DC1A01">
            <w:pPr>
              <w:jc w:val="center"/>
              <w:rPr>
                <w:sz w:val="20"/>
              </w:rPr>
            </w:pPr>
            <w:r w:rsidRPr="00E32DD6">
              <w:rPr>
                <w:sz w:val="20"/>
              </w:rPr>
              <w:t xml:space="preserve">Приказ </w:t>
            </w:r>
          </w:p>
          <w:p w:rsidR="00DC1A01" w:rsidRPr="00E32DD6" w:rsidRDefault="00DC1A01" w:rsidP="00DC1A01">
            <w:pPr>
              <w:jc w:val="center"/>
              <w:rPr>
                <w:sz w:val="20"/>
              </w:rPr>
            </w:pPr>
            <w:r w:rsidRPr="00E32DD6">
              <w:rPr>
                <w:sz w:val="20"/>
              </w:rPr>
              <w:t xml:space="preserve">Генерального прокурора </w:t>
            </w:r>
          </w:p>
          <w:p w:rsidR="00DC1A01" w:rsidRPr="00E32DD6" w:rsidRDefault="00DC1A01" w:rsidP="00DC1A01">
            <w:pPr>
              <w:jc w:val="center"/>
              <w:rPr>
                <w:sz w:val="20"/>
              </w:rPr>
            </w:pPr>
            <w:r w:rsidRPr="00E32DD6">
              <w:rPr>
                <w:sz w:val="20"/>
              </w:rPr>
              <w:t>Росси</w:t>
            </w:r>
            <w:r w:rsidRPr="00E32DD6">
              <w:rPr>
                <w:sz w:val="20"/>
              </w:rPr>
              <w:t>й</w:t>
            </w:r>
            <w:r w:rsidRPr="00E32DD6">
              <w:rPr>
                <w:sz w:val="20"/>
              </w:rPr>
              <w:t xml:space="preserve">ской Федерации </w:t>
            </w:r>
          </w:p>
          <w:p w:rsidR="00DC1A01" w:rsidRPr="00E32DD6" w:rsidRDefault="00DC1A01" w:rsidP="00DC1A01">
            <w:pPr>
              <w:jc w:val="center"/>
              <w:rPr>
                <w:sz w:val="20"/>
              </w:rPr>
            </w:pPr>
            <w:r w:rsidRPr="00E32DD6">
              <w:rPr>
                <w:sz w:val="20"/>
              </w:rPr>
              <w:t>об утверждении</w:t>
            </w:r>
          </w:p>
          <w:p w:rsidR="00DC1A01" w:rsidRPr="00E32DD6" w:rsidRDefault="00DC1A01" w:rsidP="00DC1A01">
            <w:pPr>
              <w:jc w:val="center"/>
              <w:rPr>
                <w:color w:val="000000"/>
                <w:sz w:val="20"/>
                <w:u w:val="single"/>
              </w:rPr>
            </w:pPr>
            <w:r w:rsidRPr="00E32DD6">
              <w:rPr>
                <w:color w:val="000000"/>
                <w:sz w:val="20"/>
              </w:rPr>
              <w:t>от</w:t>
            </w:r>
            <w:r w:rsidRPr="00E32DD6">
              <w:rPr>
                <w:color w:val="000000"/>
                <w:sz w:val="20"/>
                <w:u w:val="single"/>
              </w:rPr>
              <w:t xml:space="preserve"> </w:t>
            </w:r>
            <w:r w:rsidR="004769B5" w:rsidRPr="00E32DD6">
              <w:rPr>
                <w:color w:val="000000"/>
                <w:sz w:val="20"/>
                <w:u w:val="single"/>
              </w:rPr>
              <w:t xml:space="preserve"> 02.07.2012</w:t>
            </w:r>
            <w:r w:rsidRPr="00E32DD6">
              <w:rPr>
                <w:color w:val="000000"/>
                <w:sz w:val="20"/>
                <w:u w:val="single"/>
              </w:rPr>
              <w:t xml:space="preserve">  </w:t>
            </w:r>
            <w:r w:rsidRPr="00E32DD6">
              <w:rPr>
                <w:color w:val="000000"/>
                <w:sz w:val="20"/>
              </w:rPr>
              <w:t>№</w:t>
            </w:r>
            <w:r w:rsidR="004769B5" w:rsidRPr="00E32DD6">
              <w:rPr>
                <w:color w:val="000000"/>
                <w:sz w:val="20"/>
              </w:rPr>
              <w:t xml:space="preserve"> </w:t>
            </w:r>
            <w:r w:rsidR="004769B5" w:rsidRPr="00E32DD6">
              <w:rPr>
                <w:color w:val="000000"/>
                <w:sz w:val="20"/>
                <w:u w:val="single"/>
              </w:rPr>
              <w:t>250</w:t>
            </w:r>
            <w:r w:rsidRPr="00E32DD6">
              <w:rPr>
                <w:color w:val="000000"/>
                <w:sz w:val="20"/>
              </w:rPr>
              <w:t xml:space="preserve"> </w:t>
            </w:r>
          </w:p>
          <w:p w:rsidR="00DC1A01" w:rsidRPr="00E32DD6" w:rsidRDefault="00DC1A01" w:rsidP="00DC1A01">
            <w:pPr>
              <w:jc w:val="center"/>
              <w:rPr>
                <w:sz w:val="20"/>
                <w:u w:val="single"/>
              </w:rPr>
            </w:pPr>
          </w:p>
          <w:p w:rsidR="00DC1A01" w:rsidRPr="00E32DD6" w:rsidRDefault="005C78BE" w:rsidP="00DC1A01">
            <w:pPr>
              <w:jc w:val="center"/>
              <w:rPr>
                <w:sz w:val="20"/>
              </w:rPr>
            </w:pPr>
            <w:r w:rsidRPr="00E32DD6">
              <w:rPr>
                <w:sz w:val="20"/>
              </w:rPr>
              <w:t>о</w:t>
            </w:r>
            <w:r w:rsidR="00DC1A01" w:rsidRPr="00E32DD6">
              <w:rPr>
                <w:sz w:val="20"/>
              </w:rPr>
              <w:t xml:space="preserve"> внесении изменений </w:t>
            </w:r>
          </w:p>
          <w:p w:rsidR="00DC1A01" w:rsidRPr="00E32DD6" w:rsidRDefault="00DC1A01" w:rsidP="00DC1A01">
            <w:pPr>
              <w:jc w:val="center"/>
              <w:rPr>
                <w:sz w:val="20"/>
              </w:rPr>
            </w:pPr>
            <w:r w:rsidRPr="00E32DD6">
              <w:rPr>
                <w:sz w:val="20"/>
              </w:rPr>
              <w:t>(при наличии)</w:t>
            </w:r>
          </w:p>
          <w:p w:rsidR="00894E32" w:rsidRPr="00E32DD6" w:rsidRDefault="00894E32" w:rsidP="00DC1A01">
            <w:pPr>
              <w:jc w:val="center"/>
              <w:rPr>
                <w:sz w:val="20"/>
              </w:rPr>
            </w:pPr>
          </w:p>
          <w:p w:rsidR="00181E69" w:rsidRPr="00E32DD6" w:rsidRDefault="00181E69" w:rsidP="00181E69">
            <w:pPr>
              <w:jc w:val="center"/>
              <w:rPr>
                <w:color w:val="000000"/>
                <w:sz w:val="20"/>
                <w:u w:val="single"/>
              </w:rPr>
            </w:pPr>
            <w:r w:rsidRPr="00E32DD6">
              <w:rPr>
                <w:color w:val="000000"/>
                <w:sz w:val="20"/>
              </w:rPr>
              <w:t>от</w:t>
            </w:r>
            <w:r w:rsidRPr="00E32DD6">
              <w:rPr>
                <w:color w:val="000000"/>
                <w:sz w:val="20"/>
                <w:u w:val="single"/>
              </w:rPr>
              <w:t xml:space="preserve">  15.01.201</w:t>
            </w:r>
            <w:r w:rsidR="00413B60" w:rsidRPr="00E32DD6">
              <w:rPr>
                <w:color w:val="000000"/>
                <w:sz w:val="20"/>
                <w:u w:val="single"/>
              </w:rPr>
              <w:t>3</w:t>
            </w:r>
            <w:r w:rsidRPr="00E32DD6">
              <w:rPr>
                <w:color w:val="000000"/>
                <w:sz w:val="20"/>
                <w:u w:val="single"/>
              </w:rPr>
              <w:t xml:space="preserve">  </w:t>
            </w:r>
            <w:r w:rsidRPr="00E32DD6">
              <w:rPr>
                <w:color w:val="000000"/>
                <w:sz w:val="20"/>
              </w:rPr>
              <w:t xml:space="preserve">№ </w:t>
            </w:r>
            <w:r w:rsidRPr="00E32DD6">
              <w:rPr>
                <w:color w:val="000000"/>
                <w:sz w:val="20"/>
                <w:u w:val="single"/>
              </w:rPr>
              <w:t>25</w:t>
            </w:r>
            <w:r w:rsidRPr="00E32DD6">
              <w:rPr>
                <w:color w:val="000000"/>
                <w:sz w:val="20"/>
              </w:rPr>
              <w:t xml:space="preserve"> </w:t>
            </w:r>
          </w:p>
          <w:p w:rsidR="00181E69" w:rsidRPr="00E32DD6" w:rsidRDefault="00F33155" w:rsidP="00181E69">
            <w:pPr>
              <w:jc w:val="center"/>
              <w:rPr>
                <w:color w:val="000000"/>
                <w:sz w:val="20"/>
                <w:u w:val="single"/>
              </w:rPr>
            </w:pPr>
            <w:r w:rsidRPr="00E32DD6">
              <w:rPr>
                <w:color w:val="000000"/>
                <w:sz w:val="20"/>
              </w:rPr>
              <w:t xml:space="preserve">  </w:t>
            </w:r>
            <w:r w:rsidR="00181E69" w:rsidRPr="00E32DD6">
              <w:rPr>
                <w:color w:val="000000"/>
                <w:sz w:val="20"/>
              </w:rPr>
              <w:t>от</w:t>
            </w:r>
            <w:r w:rsidR="00181E69" w:rsidRPr="00E32DD6">
              <w:rPr>
                <w:color w:val="000000"/>
                <w:sz w:val="20"/>
                <w:u w:val="single"/>
              </w:rPr>
              <w:t xml:space="preserve">  16.07.2013  </w:t>
            </w:r>
            <w:r w:rsidR="00181E69" w:rsidRPr="00E32DD6">
              <w:rPr>
                <w:color w:val="000000"/>
                <w:sz w:val="20"/>
              </w:rPr>
              <w:t xml:space="preserve">№ </w:t>
            </w:r>
            <w:r w:rsidR="00181E69" w:rsidRPr="00E32DD6">
              <w:rPr>
                <w:color w:val="000000"/>
                <w:sz w:val="20"/>
                <w:u w:val="single"/>
              </w:rPr>
              <w:t>292</w:t>
            </w:r>
            <w:r w:rsidR="00181E69" w:rsidRPr="00E32DD6">
              <w:rPr>
                <w:color w:val="000000"/>
                <w:sz w:val="20"/>
              </w:rPr>
              <w:t xml:space="preserve"> </w:t>
            </w:r>
          </w:p>
          <w:p w:rsidR="00181E69" w:rsidRPr="00E32DD6" w:rsidRDefault="00F33155" w:rsidP="00181E69">
            <w:pPr>
              <w:jc w:val="center"/>
              <w:rPr>
                <w:color w:val="000000"/>
                <w:sz w:val="20"/>
                <w:u w:val="single"/>
              </w:rPr>
            </w:pPr>
            <w:r w:rsidRPr="00E32DD6">
              <w:rPr>
                <w:color w:val="000000"/>
                <w:sz w:val="20"/>
              </w:rPr>
              <w:t xml:space="preserve"> </w:t>
            </w:r>
            <w:r w:rsidR="00181E69" w:rsidRPr="00E32DD6">
              <w:rPr>
                <w:color w:val="000000"/>
                <w:sz w:val="20"/>
              </w:rPr>
              <w:t>от</w:t>
            </w:r>
            <w:r w:rsidR="00181E69" w:rsidRPr="00E32DD6">
              <w:rPr>
                <w:color w:val="000000"/>
                <w:sz w:val="20"/>
                <w:u w:val="single"/>
              </w:rPr>
              <w:t xml:space="preserve"> </w:t>
            </w:r>
            <w:r w:rsidR="00D2277A" w:rsidRPr="00E32DD6">
              <w:rPr>
                <w:color w:val="000000"/>
                <w:sz w:val="20"/>
                <w:u w:val="single"/>
              </w:rPr>
              <w:t xml:space="preserve"> 23.01.2014</w:t>
            </w:r>
            <w:r w:rsidR="00413B60" w:rsidRPr="00E32DD6">
              <w:rPr>
                <w:color w:val="000000"/>
                <w:sz w:val="20"/>
                <w:u w:val="single"/>
              </w:rPr>
              <w:t xml:space="preserve">  </w:t>
            </w:r>
            <w:r w:rsidR="00181E69" w:rsidRPr="00E32DD6">
              <w:rPr>
                <w:color w:val="000000"/>
                <w:sz w:val="20"/>
                <w:u w:val="single"/>
              </w:rPr>
              <w:t xml:space="preserve"> </w:t>
            </w:r>
            <w:r w:rsidR="00181E69" w:rsidRPr="00E32DD6">
              <w:rPr>
                <w:color w:val="000000"/>
                <w:sz w:val="20"/>
              </w:rPr>
              <w:t xml:space="preserve">№ </w:t>
            </w:r>
            <w:r w:rsidR="00D2277A" w:rsidRPr="00E32DD6">
              <w:rPr>
                <w:color w:val="000000"/>
                <w:sz w:val="20"/>
                <w:u w:val="single"/>
              </w:rPr>
              <w:t xml:space="preserve">18  </w:t>
            </w:r>
            <w:r w:rsidR="00413B60" w:rsidRPr="00E32DD6">
              <w:rPr>
                <w:color w:val="000000"/>
                <w:sz w:val="20"/>
              </w:rPr>
              <w:t xml:space="preserve">  </w:t>
            </w:r>
            <w:r w:rsidR="00181E69" w:rsidRPr="00E32DD6">
              <w:rPr>
                <w:color w:val="000000"/>
                <w:sz w:val="20"/>
              </w:rPr>
              <w:t xml:space="preserve"> </w:t>
            </w:r>
          </w:p>
          <w:p w:rsidR="00181E69" w:rsidRPr="00E32DD6" w:rsidRDefault="00F33155" w:rsidP="00DC1A01">
            <w:pPr>
              <w:jc w:val="center"/>
              <w:rPr>
                <w:sz w:val="20"/>
              </w:rPr>
            </w:pPr>
            <w:r w:rsidRPr="00E32DD6">
              <w:rPr>
                <w:color w:val="000000"/>
                <w:sz w:val="20"/>
              </w:rPr>
              <w:t xml:space="preserve">   </w:t>
            </w:r>
            <w:r w:rsidR="00064403" w:rsidRPr="00E32DD6">
              <w:rPr>
                <w:color w:val="000000"/>
                <w:sz w:val="20"/>
              </w:rPr>
              <w:t>от</w:t>
            </w:r>
            <w:r w:rsidR="00064403" w:rsidRPr="00E32DD6">
              <w:rPr>
                <w:color w:val="000000"/>
                <w:sz w:val="20"/>
                <w:u w:val="single"/>
              </w:rPr>
              <w:t xml:space="preserve">  </w:t>
            </w:r>
            <w:bookmarkStart w:id="5" w:name="OLE_LINK7"/>
            <w:r w:rsidRPr="00E32DD6">
              <w:rPr>
                <w:color w:val="000000"/>
                <w:sz w:val="20"/>
                <w:u w:val="single"/>
              </w:rPr>
              <w:t>07.07.2014</w:t>
            </w:r>
            <w:r w:rsidR="00103BD3" w:rsidRPr="00E32DD6">
              <w:rPr>
                <w:color w:val="000000"/>
                <w:sz w:val="20"/>
                <w:u w:val="single"/>
              </w:rPr>
              <w:t xml:space="preserve"> </w:t>
            </w:r>
            <w:r w:rsidR="00064403" w:rsidRPr="00E32DD6">
              <w:rPr>
                <w:color w:val="000000"/>
                <w:sz w:val="20"/>
                <w:u w:val="single"/>
              </w:rPr>
              <w:t xml:space="preserve">  </w:t>
            </w:r>
            <w:bookmarkEnd w:id="5"/>
            <w:r w:rsidR="00064403" w:rsidRPr="00E32DD6">
              <w:rPr>
                <w:color w:val="000000"/>
                <w:sz w:val="20"/>
              </w:rPr>
              <w:t xml:space="preserve">№ </w:t>
            </w:r>
            <w:r w:rsidRPr="00E32DD6">
              <w:rPr>
                <w:color w:val="000000"/>
                <w:sz w:val="20"/>
                <w:u w:val="single"/>
              </w:rPr>
              <w:t>358</w:t>
            </w:r>
            <w:r w:rsidR="00103BD3" w:rsidRPr="00E32DD6">
              <w:rPr>
                <w:color w:val="000000"/>
                <w:sz w:val="20"/>
              </w:rPr>
              <w:t xml:space="preserve"> </w:t>
            </w:r>
            <w:r w:rsidR="00103BD3" w:rsidRPr="00E32DD6">
              <w:rPr>
                <w:color w:val="000000"/>
                <w:sz w:val="20"/>
                <w:u w:val="single"/>
              </w:rPr>
              <w:t xml:space="preserve">        </w:t>
            </w:r>
          </w:p>
          <w:p w:rsidR="00570332" w:rsidRPr="00E32DD6" w:rsidRDefault="000A368C">
            <w:pPr>
              <w:jc w:val="center"/>
              <w:rPr>
                <w:sz w:val="20"/>
                <w:szCs w:val="20"/>
                <w:u w:val="single"/>
              </w:rPr>
            </w:pPr>
            <w:r w:rsidRPr="00E32DD6">
              <w:rPr>
                <w:color w:val="000000"/>
                <w:sz w:val="20"/>
              </w:rPr>
              <w:t xml:space="preserve">   от</w:t>
            </w:r>
            <w:r w:rsidRPr="00E32DD6">
              <w:rPr>
                <w:color w:val="000000"/>
                <w:sz w:val="20"/>
                <w:u w:val="single"/>
              </w:rPr>
              <w:t xml:space="preserve"> </w:t>
            </w:r>
            <w:r w:rsidR="00C50C11" w:rsidRPr="00E32DD6">
              <w:rPr>
                <w:color w:val="000000"/>
                <w:sz w:val="20"/>
                <w:u w:val="single"/>
              </w:rPr>
              <w:t xml:space="preserve"> 16</w:t>
            </w:r>
            <w:r w:rsidRPr="00E32DD6">
              <w:rPr>
                <w:color w:val="000000"/>
                <w:sz w:val="20"/>
                <w:u w:val="single"/>
              </w:rPr>
              <w:t>.</w:t>
            </w:r>
            <w:r w:rsidR="00C50C11" w:rsidRPr="00E32DD6">
              <w:rPr>
                <w:color w:val="000000"/>
                <w:sz w:val="20"/>
                <w:u w:val="single"/>
              </w:rPr>
              <w:t>12</w:t>
            </w:r>
            <w:r w:rsidRPr="00E32DD6">
              <w:rPr>
                <w:color w:val="000000"/>
                <w:sz w:val="20"/>
                <w:u w:val="single"/>
              </w:rPr>
              <w:t xml:space="preserve">.2014   </w:t>
            </w:r>
            <w:r w:rsidRPr="00E32DD6">
              <w:rPr>
                <w:color w:val="000000"/>
                <w:sz w:val="20"/>
              </w:rPr>
              <w:t xml:space="preserve">№ </w:t>
            </w:r>
            <w:r w:rsidR="00C50C11" w:rsidRPr="00E32DD6">
              <w:rPr>
                <w:color w:val="000000"/>
                <w:sz w:val="20"/>
                <w:u w:val="single"/>
              </w:rPr>
              <w:t>710</w:t>
            </w:r>
            <w:r w:rsidR="00EB762A" w:rsidRPr="00E32DD6">
              <w:rPr>
                <w:sz w:val="20"/>
                <w:szCs w:val="20"/>
                <w:u w:val="single"/>
              </w:rPr>
              <w:t xml:space="preserve">   </w:t>
            </w:r>
          </w:p>
          <w:p w:rsidR="00570332" w:rsidRPr="00E32DD6" w:rsidRDefault="00570332" w:rsidP="00570332">
            <w:pPr>
              <w:rPr>
                <w:sz w:val="20"/>
                <w:szCs w:val="20"/>
              </w:rPr>
            </w:pPr>
            <w:r w:rsidRPr="00E32DD6">
              <w:rPr>
                <w:color w:val="000000"/>
                <w:sz w:val="20"/>
              </w:rPr>
              <w:t xml:space="preserve">             от  </w:t>
            </w:r>
            <w:r w:rsidRPr="00E32DD6">
              <w:rPr>
                <w:color w:val="000000"/>
                <w:sz w:val="20"/>
                <w:u w:val="single"/>
              </w:rPr>
              <w:t xml:space="preserve">26.06.2015   </w:t>
            </w:r>
            <w:r w:rsidRPr="00E32DD6">
              <w:rPr>
                <w:color w:val="000000"/>
                <w:sz w:val="20"/>
              </w:rPr>
              <w:t xml:space="preserve">№ </w:t>
            </w:r>
            <w:r w:rsidRPr="00E32DD6">
              <w:rPr>
                <w:color w:val="000000"/>
                <w:sz w:val="20"/>
                <w:u w:val="single"/>
              </w:rPr>
              <w:t xml:space="preserve">340  </w:t>
            </w:r>
          </w:p>
          <w:p w:rsidR="00570332" w:rsidRPr="00E32DD6" w:rsidRDefault="00570332" w:rsidP="00570332">
            <w:pPr>
              <w:rPr>
                <w:color w:val="000000"/>
                <w:sz w:val="20"/>
                <w:u w:val="single"/>
              </w:rPr>
            </w:pPr>
            <w:r w:rsidRPr="00E32DD6">
              <w:rPr>
                <w:color w:val="000000"/>
                <w:sz w:val="20"/>
              </w:rPr>
              <w:t xml:space="preserve">             от </w:t>
            </w:r>
            <w:r w:rsidRPr="00E32DD6">
              <w:rPr>
                <w:color w:val="000000"/>
                <w:sz w:val="20"/>
                <w:u w:val="single"/>
              </w:rPr>
              <w:t xml:space="preserve">28.12.2015   </w:t>
            </w:r>
            <w:r w:rsidRPr="00E32DD6">
              <w:rPr>
                <w:color w:val="000000"/>
                <w:sz w:val="20"/>
              </w:rPr>
              <w:t xml:space="preserve">№ </w:t>
            </w:r>
            <w:r w:rsidRPr="00E32DD6">
              <w:rPr>
                <w:color w:val="000000"/>
                <w:sz w:val="20"/>
                <w:u w:val="single"/>
              </w:rPr>
              <w:t xml:space="preserve">708 </w:t>
            </w:r>
          </w:p>
          <w:p w:rsidR="00570332" w:rsidRPr="00E32DD6" w:rsidRDefault="00570332" w:rsidP="00570332">
            <w:pPr>
              <w:rPr>
                <w:sz w:val="20"/>
                <w:szCs w:val="20"/>
                <w:u w:val="single"/>
              </w:rPr>
            </w:pPr>
            <w:r w:rsidRPr="00E32DD6">
              <w:rPr>
                <w:color w:val="000000"/>
                <w:sz w:val="20"/>
              </w:rPr>
              <w:t xml:space="preserve">             от</w:t>
            </w:r>
            <w:r w:rsidRPr="00E32DD6">
              <w:rPr>
                <w:sz w:val="20"/>
                <w:szCs w:val="20"/>
              </w:rPr>
              <w:t xml:space="preserve"> </w:t>
            </w:r>
            <w:r w:rsidRPr="00E32DD6">
              <w:rPr>
                <w:sz w:val="20"/>
                <w:szCs w:val="20"/>
                <w:u w:val="single"/>
              </w:rPr>
              <w:t xml:space="preserve">27.06.2016  </w:t>
            </w:r>
            <w:r w:rsidRPr="00E32DD6">
              <w:rPr>
                <w:sz w:val="20"/>
                <w:szCs w:val="20"/>
              </w:rPr>
              <w:t xml:space="preserve"> №</w:t>
            </w:r>
            <w:r w:rsidRPr="00E32DD6">
              <w:rPr>
                <w:sz w:val="20"/>
                <w:szCs w:val="20"/>
                <w:u w:val="single"/>
              </w:rPr>
              <w:t xml:space="preserve"> 371</w:t>
            </w:r>
          </w:p>
          <w:p w:rsidR="00570332" w:rsidRPr="00E32DD6" w:rsidRDefault="00570332" w:rsidP="00570332">
            <w:pPr>
              <w:rPr>
                <w:sz w:val="20"/>
                <w:szCs w:val="20"/>
                <w:u w:val="single"/>
              </w:rPr>
            </w:pPr>
            <w:r w:rsidRPr="00E32DD6">
              <w:rPr>
                <w:sz w:val="20"/>
                <w:szCs w:val="20"/>
              </w:rPr>
              <w:t xml:space="preserve">             </w:t>
            </w:r>
            <w:r w:rsidRPr="00E32DD6">
              <w:rPr>
                <w:sz w:val="20"/>
                <w:szCs w:val="20"/>
                <w:u w:val="single"/>
              </w:rPr>
              <w:t xml:space="preserve">от 23.12.2016  № 815  </w:t>
            </w:r>
          </w:p>
          <w:p w:rsidR="00250EBA" w:rsidRPr="00E32DD6" w:rsidRDefault="00EB762A">
            <w:pPr>
              <w:jc w:val="center"/>
              <w:rPr>
                <w:sz w:val="20"/>
                <w:szCs w:val="20"/>
                <w:u w:val="single"/>
              </w:rPr>
            </w:pPr>
            <w:r w:rsidRPr="00E32DD6">
              <w:rPr>
                <w:sz w:val="20"/>
                <w:szCs w:val="20"/>
                <w:u w:val="single"/>
              </w:rPr>
              <w:t xml:space="preserve">      </w:t>
            </w:r>
            <w:r w:rsidR="00B50241" w:rsidRPr="00E32DD6">
              <w:rPr>
                <w:sz w:val="20"/>
                <w:szCs w:val="20"/>
                <w:u w:val="single"/>
              </w:rPr>
              <w:t xml:space="preserve">                             </w:t>
            </w:r>
          </w:p>
        </w:tc>
      </w:tr>
      <w:tr w:rsidR="0046514D" w:rsidRPr="00E32DD6">
        <w:tblPrEx>
          <w:tblCellMar>
            <w:top w:w="0" w:type="dxa"/>
            <w:bottom w:w="0" w:type="dxa"/>
          </w:tblCellMar>
        </w:tblPrEx>
        <w:tc>
          <w:tcPr>
            <w:tcW w:w="49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514D" w:rsidRPr="00E32DD6" w:rsidRDefault="001A564B">
            <w:pPr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</w:t>
            </w:r>
            <w:r w:rsidR="0046514D" w:rsidRPr="00E32DD6">
              <w:rPr>
                <w:sz w:val="20"/>
                <w:szCs w:val="20"/>
              </w:rPr>
              <w:t xml:space="preserve"> Росс</w:t>
            </w:r>
            <w:r w:rsidR="00044E91" w:rsidRPr="00E32DD6">
              <w:rPr>
                <w:sz w:val="20"/>
                <w:szCs w:val="20"/>
              </w:rPr>
              <w:t>тату</w:t>
            </w:r>
            <w:r w:rsidR="004B026A" w:rsidRPr="00E32DD6">
              <w:rPr>
                <w:sz w:val="20"/>
                <w:szCs w:val="20"/>
              </w:rPr>
              <w:t xml:space="preserve"> </w:t>
            </w:r>
          </w:p>
          <w:p w:rsidR="002C236A" w:rsidRPr="00E32DD6" w:rsidRDefault="001A564B">
            <w:pPr>
              <w:rPr>
                <w:b/>
                <w:bCs/>
                <w:spacing w:val="40"/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</w:t>
            </w:r>
            <w:r w:rsidR="002C236A" w:rsidRPr="00E32DD6">
              <w:rPr>
                <w:sz w:val="20"/>
                <w:szCs w:val="20"/>
              </w:rPr>
              <w:t xml:space="preserve"> субъектам </w:t>
            </w:r>
            <w:r w:rsidR="00932DC7" w:rsidRPr="00E32DD6">
              <w:rPr>
                <w:sz w:val="20"/>
                <w:szCs w:val="20"/>
              </w:rPr>
              <w:t>регистрации</w:t>
            </w:r>
          </w:p>
        </w:tc>
        <w:tc>
          <w:tcPr>
            <w:tcW w:w="191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514D" w:rsidRPr="00E32DD6" w:rsidRDefault="00722898">
            <w:pPr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 февраля</w:t>
            </w:r>
          </w:p>
          <w:p w:rsidR="00722898" w:rsidRPr="00E32DD6" w:rsidRDefault="00722898">
            <w:pPr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 августа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46514D" w:rsidRPr="00E32DD6" w:rsidRDefault="0046514D">
            <w:pPr>
              <w:rPr>
                <w:sz w:val="20"/>
                <w:szCs w:val="20"/>
              </w:rPr>
            </w:pPr>
          </w:p>
        </w:tc>
        <w:tc>
          <w:tcPr>
            <w:tcW w:w="323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514D" w:rsidRPr="00E32DD6" w:rsidRDefault="002C236A">
            <w:pPr>
              <w:jc w:val="center"/>
              <w:rPr>
                <w:b/>
                <w:bCs/>
                <w:sz w:val="20"/>
                <w:szCs w:val="20"/>
              </w:rPr>
            </w:pPr>
            <w:r w:rsidRPr="00E32DD6">
              <w:rPr>
                <w:b/>
                <w:bCs/>
                <w:sz w:val="20"/>
                <w:szCs w:val="20"/>
              </w:rPr>
              <w:t>П</w:t>
            </w:r>
            <w:r w:rsidR="00722898" w:rsidRPr="00E32DD6">
              <w:rPr>
                <w:b/>
                <w:bCs/>
                <w:sz w:val="20"/>
                <w:szCs w:val="20"/>
              </w:rPr>
              <w:t>олуго</w:t>
            </w:r>
            <w:r w:rsidR="0046514D" w:rsidRPr="00E32DD6">
              <w:rPr>
                <w:b/>
                <w:bCs/>
                <w:sz w:val="20"/>
                <w:szCs w:val="20"/>
              </w:rPr>
              <w:t>довая</w:t>
            </w:r>
          </w:p>
        </w:tc>
      </w:tr>
    </w:tbl>
    <w:p w:rsidR="0046514D" w:rsidRPr="00E32DD6" w:rsidRDefault="0046514D">
      <w:pPr>
        <w:rPr>
          <w:sz w:val="20"/>
          <w:szCs w:val="20"/>
        </w:rPr>
      </w:pPr>
    </w:p>
    <w:p w:rsidR="0046514D" w:rsidRPr="00E32DD6" w:rsidRDefault="0046514D">
      <w:pPr>
        <w:rPr>
          <w:sz w:val="20"/>
          <w:szCs w:val="20"/>
        </w:rPr>
      </w:pPr>
    </w:p>
    <w:p w:rsidR="0046514D" w:rsidRPr="00E32DD6" w:rsidRDefault="0046514D">
      <w:pPr>
        <w:rPr>
          <w:sz w:val="20"/>
          <w:szCs w:val="20"/>
        </w:rPr>
      </w:pPr>
    </w:p>
    <w:tbl>
      <w:tblPr>
        <w:tblW w:w="10348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560"/>
        <w:gridCol w:w="1417"/>
        <w:gridCol w:w="1418"/>
        <w:gridCol w:w="992"/>
        <w:gridCol w:w="1276"/>
        <w:gridCol w:w="1134"/>
        <w:gridCol w:w="1276"/>
        <w:gridCol w:w="1275"/>
      </w:tblGrid>
      <w:tr w:rsidR="009A7954" w:rsidRPr="00E32DD6">
        <w:tblPrEx>
          <w:tblCellMar>
            <w:top w:w="0" w:type="dxa"/>
            <w:bottom w:w="0" w:type="dxa"/>
          </w:tblCellMar>
        </w:tblPrEx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7954" w:rsidRPr="00E32DD6" w:rsidRDefault="009A7954" w:rsidP="009F127C">
            <w:pPr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Наименование отчитывающейся организации</w:t>
            </w:r>
            <w:r w:rsidR="00111F4B">
              <w:rPr>
                <w:sz w:val="20"/>
                <w:szCs w:val="20"/>
              </w:rPr>
              <w:t xml:space="preserve"> ГУ МВД России по Ставропольскому краю</w:t>
            </w:r>
          </w:p>
        </w:tc>
      </w:tr>
      <w:tr w:rsidR="009A7954" w:rsidRPr="00E32DD6">
        <w:tblPrEx>
          <w:tblCellMar>
            <w:top w:w="0" w:type="dxa"/>
            <w:bottom w:w="0" w:type="dxa"/>
          </w:tblCellMar>
        </w:tblPrEx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7954" w:rsidRPr="00E32DD6" w:rsidRDefault="009A7954" w:rsidP="009F127C">
            <w:pPr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Почтовый адрес:</w:t>
            </w:r>
            <w:r w:rsidR="00111F4B">
              <w:rPr>
                <w:sz w:val="20"/>
                <w:szCs w:val="20"/>
              </w:rPr>
              <w:t xml:space="preserve"> </w:t>
            </w:r>
            <w:smartTag w:uri="urn:schemas-microsoft-com:office:smarttags" w:element="metricconverter">
              <w:smartTagPr>
                <w:attr w:name="ProductID" w:val="355000, г"/>
              </w:smartTagPr>
              <w:r w:rsidR="00111F4B">
                <w:rPr>
                  <w:sz w:val="20"/>
                  <w:szCs w:val="20"/>
                </w:rPr>
                <w:t>355000, г</w:t>
              </w:r>
            </w:smartTag>
            <w:r w:rsidR="00111F4B">
              <w:rPr>
                <w:sz w:val="20"/>
                <w:szCs w:val="20"/>
              </w:rPr>
              <w:t>.Ставрополь, ул.Дзержинского д.102</w:t>
            </w:r>
          </w:p>
        </w:tc>
      </w:tr>
      <w:tr w:rsidR="009A7954" w:rsidRPr="00E32DD6">
        <w:tblPrEx>
          <w:tblCellMar>
            <w:top w:w="0" w:type="dxa"/>
            <w:bottom w:w="0" w:type="dxa"/>
          </w:tblCellMar>
        </w:tblPrEx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9A7954" w:rsidRPr="00E32DD6" w:rsidRDefault="009A7954" w:rsidP="009F127C">
            <w:pPr>
              <w:jc w:val="center"/>
              <w:rPr>
                <w:sz w:val="20"/>
                <w:szCs w:val="20"/>
              </w:rPr>
            </w:pPr>
          </w:p>
          <w:p w:rsidR="009A7954" w:rsidRPr="00E32DD6" w:rsidRDefault="009A7954" w:rsidP="009F127C">
            <w:pPr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Код </w:t>
            </w:r>
          </w:p>
          <w:p w:rsidR="009A7954" w:rsidRPr="00E32DD6" w:rsidRDefault="009A7954" w:rsidP="009F127C">
            <w:pPr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формы </w:t>
            </w:r>
          </w:p>
          <w:p w:rsidR="009A7954" w:rsidRPr="00E32DD6" w:rsidRDefault="009A7954" w:rsidP="009F127C">
            <w:pPr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по ОКУД</w:t>
            </w:r>
          </w:p>
        </w:tc>
        <w:tc>
          <w:tcPr>
            <w:tcW w:w="87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7954" w:rsidRPr="00E32DD6" w:rsidRDefault="009A7954" w:rsidP="0077313E">
            <w:pPr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Код</w:t>
            </w:r>
          </w:p>
        </w:tc>
      </w:tr>
      <w:tr w:rsidR="009A7954" w:rsidRPr="00E32DD6">
        <w:tblPrEx>
          <w:tblCellMar>
            <w:top w:w="0" w:type="dxa"/>
            <w:bottom w:w="0" w:type="dxa"/>
          </w:tblCellMar>
        </w:tblPrEx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9A7954" w:rsidRPr="00E32DD6" w:rsidRDefault="009A7954" w:rsidP="009F12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7954" w:rsidRPr="00E32DD6" w:rsidRDefault="009A05E5" w:rsidP="009F127C">
            <w:pPr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о</w:t>
            </w:r>
            <w:r w:rsidR="009A7954" w:rsidRPr="00E32DD6">
              <w:rPr>
                <w:sz w:val="20"/>
                <w:szCs w:val="20"/>
              </w:rPr>
              <w:t>тчитыва</w:t>
            </w:r>
            <w:r w:rsidR="009A7954" w:rsidRPr="00E32DD6">
              <w:rPr>
                <w:sz w:val="20"/>
                <w:szCs w:val="20"/>
              </w:rPr>
              <w:t>ю</w:t>
            </w:r>
            <w:r w:rsidR="009A7954" w:rsidRPr="00E32DD6">
              <w:rPr>
                <w:sz w:val="20"/>
                <w:szCs w:val="20"/>
              </w:rPr>
              <w:t>щейся орг</w:t>
            </w:r>
            <w:r w:rsidR="009A7954" w:rsidRPr="00E32DD6">
              <w:rPr>
                <w:sz w:val="20"/>
                <w:szCs w:val="20"/>
              </w:rPr>
              <w:t>а</w:t>
            </w:r>
            <w:r w:rsidR="009A7954" w:rsidRPr="00E32DD6">
              <w:rPr>
                <w:sz w:val="20"/>
                <w:szCs w:val="20"/>
              </w:rPr>
              <w:t>низации по ОКПО</w:t>
            </w:r>
          </w:p>
        </w:tc>
        <w:tc>
          <w:tcPr>
            <w:tcW w:w="1418" w:type="dxa"/>
          </w:tcPr>
          <w:p w:rsidR="00632513" w:rsidRPr="00E32DD6" w:rsidRDefault="009A05E5" w:rsidP="009F127C">
            <w:pPr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в</w:t>
            </w:r>
            <w:r w:rsidR="009A7954" w:rsidRPr="00E32DD6">
              <w:rPr>
                <w:sz w:val="20"/>
                <w:szCs w:val="20"/>
              </w:rPr>
              <w:t xml:space="preserve">ида </w:t>
            </w:r>
          </w:p>
          <w:p w:rsidR="009A7954" w:rsidRPr="00E32DD6" w:rsidRDefault="009A7954" w:rsidP="009F127C">
            <w:pPr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де</w:t>
            </w:r>
            <w:r w:rsidRPr="00E32DD6">
              <w:rPr>
                <w:sz w:val="20"/>
                <w:szCs w:val="20"/>
              </w:rPr>
              <w:t>я</w:t>
            </w:r>
            <w:r w:rsidRPr="00E32DD6">
              <w:rPr>
                <w:sz w:val="20"/>
                <w:szCs w:val="20"/>
              </w:rPr>
              <w:t>тельности</w:t>
            </w:r>
          </w:p>
          <w:p w:rsidR="009A7954" w:rsidRPr="00E32DD6" w:rsidRDefault="009A7954" w:rsidP="009F127C">
            <w:pPr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ОКВЭД</w:t>
            </w:r>
          </w:p>
        </w:tc>
        <w:tc>
          <w:tcPr>
            <w:tcW w:w="992" w:type="dxa"/>
          </w:tcPr>
          <w:p w:rsidR="009A7954" w:rsidRPr="00E32DD6" w:rsidRDefault="009A05E5" w:rsidP="009F127C">
            <w:pPr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т</w:t>
            </w:r>
            <w:r w:rsidR="009A7954" w:rsidRPr="00E32DD6">
              <w:rPr>
                <w:sz w:val="20"/>
                <w:szCs w:val="20"/>
              </w:rPr>
              <w:t>еррит</w:t>
            </w:r>
            <w:r w:rsidR="009A7954" w:rsidRPr="00E32DD6">
              <w:rPr>
                <w:sz w:val="20"/>
                <w:szCs w:val="20"/>
              </w:rPr>
              <w:t>о</w:t>
            </w:r>
            <w:r w:rsidR="009A7954" w:rsidRPr="00E32DD6">
              <w:rPr>
                <w:sz w:val="20"/>
                <w:szCs w:val="20"/>
              </w:rPr>
              <w:t>рии по ОКАТО</w:t>
            </w:r>
          </w:p>
        </w:tc>
        <w:tc>
          <w:tcPr>
            <w:tcW w:w="1276" w:type="dxa"/>
          </w:tcPr>
          <w:p w:rsidR="009A7954" w:rsidRPr="00E32DD6" w:rsidRDefault="009A05E5" w:rsidP="009F127C">
            <w:pPr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м</w:t>
            </w:r>
            <w:r w:rsidR="009A7954" w:rsidRPr="00E32DD6">
              <w:rPr>
                <w:sz w:val="20"/>
                <w:szCs w:val="20"/>
              </w:rPr>
              <w:t>инисте</w:t>
            </w:r>
            <w:r w:rsidR="009A7954" w:rsidRPr="00E32DD6">
              <w:rPr>
                <w:sz w:val="20"/>
                <w:szCs w:val="20"/>
              </w:rPr>
              <w:t>р</w:t>
            </w:r>
            <w:r w:rsidR="009A7954" w:rsidRPr="00E32DD6">
              <w:rPr>
                <w:sz w:val="20"/>
                <w:szCs w:val="20"/>
              </w:rPr>
              <w:t>ства (в</w:t>
            </w:r>
            <w:r w:rsidR="009A7954" w:rsidRPr="00E32DD6">
              <w:rPr>
                <w:sz w:val="20"/>
                <w:szCs w:val="20"/>
              </w:rPr>
              <w:t>е</w:t>
            </w:r>
            <w:r w:rsidR="009A7954" w:rsidRPr="00E32DD6">
              <w:rPr>
                <w:sz w:val="20"/>
                <w:szCs w:val="20"/>
              </w:rPr>
              <w:t>домства), органа управления по ОКОГУ</w:t>
            </w:r>
          </w:p>
        </w:tc>
        <w:tc>
          <w:tcPr>
            <w:tcW w:w="1134" w:type="dxa"/>
          </w:tcPr>
          <w:p w:rsidR="009A7954" w:rsidRPr="00E32DD6" w:rsidRDefault="009A05E5" w:rsidP="009F127C">
            <w:pPr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о</w:t>
            </w:r>
            <w:r w:rsidR="009A7954" w:rsidRPr="00E32DD6">
              <w:rPr>
                <w:sz w:val="20"/>
                <w:szCs w:val="20"/>
              </w:rPr>
              <w:t>рганиз</w:t>
            </w:r>
            <w:r w:rsidR="009A7954" w:rsidRPr="00E32DD6">
              <w:rPr>
                <w:sz w:val="20"/>
                <w:szCs w:val="20"/>
              </w:rPr>
              <w:t>а</w:t>
            </w:r>
            <w:r w:rsidR="009A7954" w:rsidRPr="00E32DD6">
              <w:rPr>
                <w:sz w:val="20"/>
                <w:szCs w:val="20"/>
              </w:rPr>
              <w:t>ционно-правовой формы по ОКОПФ</w:t>
            </w:r>
          </w:p>
        </w:tc>
        <w:tc>
          <w:tcPr>
            <w:tcW w:w="1276" w:type="dxa"/>
          </w:tcPr>
          <w:p w:rsidR="009A7954" w:rsidRPr="00E32DD6" w:rsidRDefault="009A05E5" w:rsidP="009F127C">
            <w:pPr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ф</w:t>
            </w:r>
            <w:r w:rsidR="009A7954" w:rsidRPr="00E32DD6">
              <w:rPr>
                <w:sz w:val="20"/>
                <w:szCs w:val="20"/>
              </w:rPr>
              <w:t>ормы со</w:t>
            </w:r>
            <w:r w:rsidR="009A7954" w:rsidRPr="00E32DD6">
              <w:rPr>
                <w:sz w:val="20"/>
                <w:szCs w:val="20"/>
              </w:rPr>
              <w:t>б</w:t>
            </w:r>
            <w:r w:rsidR="009A7954" w:rsidRPr="00E32DD6">
              <w:rPr>
                <w:sz w:val="20"/>
                <w:szCs w:val="20"/>
              </w:rPr>
              <w:t>ственности по ОКФС</w:t>
            </w:r>
          </w:p>
        </w:tc>
        <w:tc>
          <w:tcPr>
            <w:tcW w:w="1275" w:type="dxa"/>
          </w:tcPr>
          <w:p w:rsidR="009A7954" w:rsidRPr="00E32DD6" w:rsidRDefault="009A7954" w:rsidP="009F127C">
            <w:pPr>
              <w:rPr>
                <w:sz w:val="20"/>
                <w:szCs w:val="20"/>
              </w:rPr>
            </w:pPr>
          </w:p>
        </w:tc>
      </w:tr>
      <w:tr w:rsidR="009701B4" w:rsidRPr="00E32DD6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4" w:space="0" w:color="auto"/>
            </w:tcBorders>
          </w:tcPr>
          <w:p w:rsidR="009701B4" w:rsidRPr="00E32DD6" w:rsidRDefault="009701B4" w:rsidP="009F127C">
            <w:pPr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9701B4" w:rsidRPr="00E32DD6" w:rsidRDefault="009701B4" w:rsidP="009F127C">
            <w:pPr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9701B4" w:rsidRPr="00E32DD6" w:rsidRDefault="009701B4" w:rsidP="009F127C">
            <w:pPr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701B4" w:rsidRPr="00E32DD6" w:rsidRDefault="009701B4" w:rsidP="009F127C">
            <w:pPr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701B4" w:rsidRPr="00E32DD6" w:rsidRDefault="009701B4" w:rsidP="009F127C">
            <w:pPr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701B4" w:rsidRPr="00E32DD6" w:rsidRDefault="009701B4" w:rsidP="009F127C">
            <w:pPr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701B4" w:rsidRPr="00E32DD6" w:rsidRDefault="009701B4" w:rsidP="009F127C">
            <w:pPr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701B4" w:rsidRPr="00E32DD6" w:rsidRDefault="009701B4" w:rsidP="009F127C">
            <w:pPr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</w:tr>
      <w:tr w:rsidR="009701B4" w:rsidRPr="00E32DD6">
        <w:tblPrEx>
          <w:tblCellMar>
            <w:top w:w="0" w:type="dxa"/>
            <w:bottom w:w="0" w:type="dxa"/>
          </w:tblCellMar>
        </w:tblPrEx>
        <w:tc>
          <w:tcPr>
            <w:tcW w:w="1560" w:type="dxa"/>
          </w:tcPr>
          <w:p w:rsidR="009701B4" w:rsidRPr="00E32DD6" w:rsidRDefault="009701B4" w:rsidP="009F127C">
            <w:pPr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0605105</w:t>
            </w:r>
          </w:p>
        </w:tc>
        <w:tc>
          <w:tcPr>
            <w:tcW w:w="1417" w:type="dxa"/>
          </w:tcPr>
          <w:p w:rsidR="009701B4" w:rsidRPr="00E32DD6" w:rsidRDefault="009701B4" w:rsidP="009F12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701B4" w:rsidRPr="00E32DD6" w:rsidRDefault="009701B4" w:rsidP="009F12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701B4" w:rsidRPr="00E32DD6" w:rsidRDefault="009701B4" w:rsidP="009F12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701B4" w:rsidRPr="00E32DD6" w:rsidRDefault="009701B4" w:rsidP="009F12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701B4" w:rsidRPr="00E32DD6" w:rsidRDefault="009701B4" w:rsidP="009F12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701B4" w:rsidRPr="00E32DD6" w:rsidRDefault="009701B4" w:rsidP="009F12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701B4" w:rsidRPr="00E32DD6" w:rsidRDefault="009701B4" w:rsidP="009F127C">
            <w:pPr>
              <w:jc w:val="center"/>
              <w:rPr>
                <w:sz w:val="20"/>
                <w:szCs w:val="20"/>
              </w:rPr>
            </w:pPr>
          </w:p>
        </w:tc>
      </w:tr>
    </w:tbl>
    <w:p w:rsidR="0046514D" w:rsidRPr="00E32DD6" w:rsidRDefault="0046514D">
      <w:pPr>
        <w:rPr>
          <w:sz w:val="20"/>
          <w:szCs w:val="20"/>
        </w:rPr>
      </w:pPr>
    </w:p>
    <w:p w:rsidR="001A564B" w:rsidRPr="00E32DD6" w:rsidRDefault="001A564B">
      <w:pPr>
        <w:rPr>
          <w:sz w:val="20"/>
          <w:szCs w:val="20"/>
        </w:rPr>
      </w:pPr>
    </w:p>
    <w:p w:rsidR="009133D5" w:rsidRPr="00E32DD6" w:rsidRDefault="0046514D" w:rsidP="00AB6DC5">
      <w:pPr>
        <w:ind w:left="-57" w:right="-57" w:hanging="369"/>
        <w:rPr>
          <w:sz w:val="20"/>
          <w:szCs w:val="20"/>
        </w:rPr>
      </w:pPr>
      <w:r w:rsidRPr="00E32DD6">
        <w:rPr>
          <w:sz w:val="20"/>
          <w:szCs w:val="20"/>
        </w:rPr>
        <w:br w:type="page"/>
      </w:r>
    </w:p>
    <w:p w:rsidR="0046514D" w:rsidRPr="00E32DD6" w:rsidRDefault="0046514D" w:rsidP="00AB6DC5">
      <w:pPr>
        <w:ind w:left="-57" w:right="-57" w:hanging="369"/>
        <w:rPr>
          <w:sz w:val="24"/>
          <w:szCs w:val="24"/>
        </w:rPr>
      </w:pPr>
      <w:r w:rsidRPr="00E32DD6">
        <w:rPr>
          <w:sz w:val="24"/>
          <w:szCs w:val="24"/>
        </w:rPr>
        <w:t>Раздел 1. Общие сведения о со</w:t>
      </w:r>
      <w:r w:rsidR="008E59B5" w:rsidRPr="00E32DD6">
        <w:rPr>
          <w:sz w:val="24"/>
          <w:szCs w:val="24"/>
        </w:rPr>
        <w:t>стоянии преступности по субъектам</w:t>
      </w:r>
      <w:r w:rsidR="003A43B7" w:rsidRPr="00E32DD6">
        <w:rPr>
          <w:sz w:val="24"/>
          <w:szCs w:val="24"/>
        </w:rPr>
        <w:t xml:space="preserve"> </w:t>
      </w:r>
      <w:r w:rsidR="005B1E1F" w:rsidRPr="00E32DD6">
        <w:rPr>
          <w:sz w:val="24"/>
          <w:szCs w:val="24"/>
        </w:rPr>
        <w:t>регистрации</w:t>
      </w:r>
    </w:p>
    <w:p w:rsidR="0046514D" w:rsidRPr="00E32DD6" w:rsidRDefault="0046514D" w:rsidP="002C70EA">
      <w:pPr>
        <w:ind w:left="-57" w:right="-57"/>
        <w:rPr>
          <w:sz w:val="16"/>
          <w:szCs w:val="16"/>
        </w:rPr>
      </w:pPr>
    </w:p>
    <w:tbl>
      <w:tblPr>
        <w:tblW w:w="11058" w:type="dxa"/>
        <w:tblInd w:w="-318" w:type="dxa"/>
        <w:tblLayout w:type="fixed"/>
        <w:tblLook w:val="0000"/>
      </w:tblPr>
      <w:tblGrid>
        <w:gridCol w:w="426"/>
        <w:gridCol w:w="28"/>
        <w:gridCol w:w="454"/>
        <w:gridCol w:w="454"/>
        <w:gridCol w:w="454"/>
        <w:gridCol w:w="454"/>
        <w:gridCol w:w="454"/>
        <w:gridCol w:w="396"/>
        <w:gridCol w:w="58"/>
        <w:gridCol w:w="454"/>
        <w:gridCol w:w="55"/>
        <w:gridCol w:w="399"/>
        <w:gridCol w:w="454"/>
        <w:gridCol w:w="140"/>
        <w:gridCol w:w="314"/>
        <w:gridCol w:w="395"/>
        <w:gridCol w:w="59"/>
        <w:gridCol w:w="454"/>
        <w:gridCol w:w="195"/>
        <w:gridCol w:w="259"/>
        <w:gridCol w:w="454"/>
        <w:gridCol w:w="279"/>
        <w:gridCol w:w="175"/>
        <w:gridCol w:w="427"/>
        <w:gridCol w:w="27"/>
        <w:gridCol w:w="576"/>
        <w:gridCol w:w="602"/>
        <w:gridCol w:w="603"/>
        <w:gridCol w:w="851"/>
        <w:gridCol w:w="708"/>
      </w:tblGrid>
      <w:tr w:rsidR="009F127C" w:rsidRPr="00E32DD6">
        <w:tblPrEx>
          <w:tblCellMar>
            <w:top w:w="0" w:type="dxa"/>
            <w:bottom w:w="0" w:type="dxa"/>
          </w:tblCellMar>
        </w:tblPrEx>
        <w:trPr>
          <w:gridAfter w:val="5"/>
          <w:wAfter w:w="3340" w:type="dxa"/>
        </w:trPr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27C" w:rsidRPr="00E32DD6" w:rsidRDefault="00FC5A7D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4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27C" w:rsidRPr="00E32DD6" w:rsidRDefault="00FC5A7D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9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27C" w:rsidRPr="00E32DD6" w:rsidRDefault="00FC5A7D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1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127C" w:rsidRPr="00E32DD6" w:rsidRDefault="009F127C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27C" w:rsidRPr="00E32DD6" w:rsidRDefault="009F127C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27C" w:rsidRPr="00E32DD6" w:rsidRDefault="009F127C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1</w:t>
            </w:r>
          </w:p>
        </w:tc>
        <w:tc>
          <w:tcPr>
            <w:tcW w:w="45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127C" w:rsidRPr="00E32DD6" w:rsidRDefault="009F127C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27C" w:rsidRPr="00E32DD6" w:rsidRDefault="00D31E28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bookmarkStart w:id="6" w:name="GG011"/>
            <w:bookmarkEnd w:id="6"/>
            <w:r>
              <w:rPr>
                <w:rFonts w:ascii="Times New Roman" w:eastAsia="MS Mincho" w:hAnsi="Times New Roman" w:cs="Times New Roman"/>
              </w:rPr>
              <w:t>1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27C" w:rsidRPr="00E32DD6" w:rsidRDefault="00D31E28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bookmarkStart w:id="7" w:name="GG012"/>
            <w:bookmarkEnd w:id="7"/>
            <w:r>
              <w:rPr>
                <w:rFonts w:ascii="Times New Roman" w:eastAsia="MS Mincho" w:hAnsi="Times New Roman" w:cs="Times New Roman"/>
              </w:rPr>
              <w:t>8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127C" w:rsidRPr="00E32DD6" w:rsidRDefault="009F127C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27C" w:rsidRPr="00E32DD6" w:rsidRDefault="00D31E28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bookmarkStart w:id="8" w:name="MM011"/>
            <w:bookmarkEnd w:id="8"/>
            <w:r>
              <w:rPr>
                <w:rFonts w:ascii="Times New Roman" w:eastAsia="MS Mincho" w:hAnsi="Times New Roman" w:cs="Times New Roman"/>
              </w:rPr>
              <w:t>0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27C" w:rsidRPr="00E32DD6" w:rsidRDefault="00D31E28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bookmarkStart w:id="9" w:name="MM012"/>
            <w:bookmarkEnd w:id="9"/>
            <w:r>
              <w:rPr>
                <w:rFonts w:ascii="Times New Roman" w:eastAsia="MS Mincho" w:hAnsi="Times New Roman" w:cs="Times New Roman"/>
              </w:rPr>
              <w:t>6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127C" w:rsidRPr="00E32DD6" w:rsidRDefault="009F127C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27C" w:rsidRPr="00E32DD6" w:rsidRDefault="006904CD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lang w:val="en-US"/>
              </w:rPr>
            </w:pPr>
            <w:r w:rsidRPr="00E32DD6">
              <w:rPr>
                <w:rFonts w:ascii="Times New Roman" w:eastAsia="MS Mincho" w:hAnsi="Times New Roman" w:cs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27C" w:rsidRPr="00E32DD6" w:rsidRDefault="006904CD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lang w:val="en-US"/>
              </w:rPr>
            </w:pPr>
            <w:r w:rsidRPr="00E32DD6">
              <w:rPr>
                <w:rFonts w:ascii="Times New Roman" w:eastAsia="MS Mincho" w:hAnsi="Times New Roman" w:cs="Times New Roman"/>
                <w:lang w:val="en-US"/>
              </w:rPr>
              <w:t>1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27C" w:rsidRPr="00E32DD6" w:rsidRDefault="006904CD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lang w:val="en-US"/>
              </w:rPr>
            </w:pPr>
            <w:r w:rsidRPr="00E32DD6">
              <w:rPr>
                <w:rFonts w:ascii="Times New Roman" w:eastAsia="MS Mincho" w:hAnsi="Times New Roman" w:cs="Times New Roman"/>
                <w:lang w:val="en-US"/>
              </w:rPr>
              <w:t>0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27C" w:rsidRPr="00E32DD6" w:rsidRDefault="006904CD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lang w:val="en-US"/>
              </w:rPr>
            </w:pPr>
            <w:r w:rsidRPr="00E32DD6">
              <w:rPr>
                <w:rFonts w:ascii="Times New Roman" w:eastAsia="MS Mincho" w:hAnsi="Times New Roman" w:cs="Times New Roman"/>
                <w:lang w:val="en-US"/>
              </w:rPr>
              <w:t>7</w:t>
            </w:r>
          </w:p>
        </w:tc>
      </w:tr>
      <w:tr w:rsidR="009F127C" w:rsidRPr="00E32DD6">
        <w:tblPrEx>
          <w:tblCellMar>
            <w:top w:w="0" w:type="dxa"/>
            <w:bottom w:w="0" w:type="dxa"/>
          </w:tblCellMar>
        </w:tblPrEx>
        <w:trPr>
          <w:gridAfter w:val="5"/>
          <w:wAfter w:w="3340" w:type="dxa"/>
        </w:trPr>
        <w:tc>
          <w:tcPr>
            <w:tcW w:w="1362" w:type="dxa"/>
            <w:gridSpan w:val="4"/>
            <w:tcBorders>
              <w:top w:val="single" w:sz="4" w:space="0" w:color="auto"/>
            </w:tcBorders>
          </w:tcPr>
          <w:p w:rsidR="009F127C" w:rsidRPr="00E32DD6" w:rsidRDefault="009F127C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код формы</w:t>
            </w:r>
          </w:p>
        </w:tc>
        <w:tc>
          <w:tcPr>
            <w:tcW w:w="454" w:type="dxa"/>
          </w:tcPr>
          <w:p w:rsidR="009F127C" w:rsidRPr="00E32DD6" w:rsidRDefault="009F127C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9F127C" w:rsidRPr="00E32DD6" w:rsidRDefault="009F127C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раздел</w:t>
            </w:r>
          </w:p>
        </w:tc>
        <w:tc>
          <w:tcPr>
            <w:tcW w:w="454" w:type="dxa"/>
            <w:gridSpan w:val="2"/>
          </w:tcPr>
          <w:p w:rsidR="009F127C" w:rsidRPr="00E32DD6" w:rsidRDefault="009F127C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3"/>
            <w:tcBorders>
              <w:top w:val="single" w:sz="4" w:space="0" w:color="auto"/>
            </w:tcBorders>
          </w:tcPr>
          <w:p w:rsidR="009F127C" w:rsidRPr="00E32DD6" w:rsidRDefault="009F127C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год</w:t>
            </w:r>
          </w:p>
        </w:tc>
        <w:tc>
          <w:tcPr>
            <w:tcW w:w="454" w:type="dxa"/>
          </w:tcPr>
          <w:p w:rsidR="009F127C" w:rsidRPr="00E32DD6" w:rsidRDefault="009F127C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4"/>
            <w:tcBorders>
              <w:top w:val="single" w:sz="4" w:space="0" w:color="auto"/>
            </w:tcBorders>
          </w:tcPr>
          <w:p w:rsidR="009F127C" w:rsidRPr="00E32DD6" w:rsidRDefault="009F127C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период</w:t>
            </w:r>
          </w:p>
        </w:tc>
        <w:tc>
          <w:tcPr>
            <w:tcW w:w="454" w:type="dxa"/>
          </w:tcPr>
          <w:p w:rsidR="009F127C" w:rsidRPr="00E32DD6" w:rsidRDefault="009F127C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gridSpan w:val="7"/>
            <w:tcBorders>
              <w:top w:val="single" w:sz="4" w:space="0" w:color="auto"/>
            </w:tcBorders>
          </w:tcPr>
          <w:p w:rsidR="009F127C" w:rsidRPr="00E32DD6" w:rsidRDefault="0012651E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к</w:t>
            </w:r>
            <w:r w:rsidR="009F127C" w:rsidRPr="00E32DD6">
              <w:rPr>
                <w:rFonts w:ascii="Times New Roman" w:eastAsia="MS Mincho" w:hAnsi="Times New Roman" w:cs="Times New Roman"/>
              </w:rPr>
              <w:t>од</w:t>
            </w:r>
          </w:p>
          <w:p w:rsidR="0012651E" w:rsidRPr="00E32DD6" w:rsidRDefault="0012651E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</w:tr>
      <w:tr w:rsidR="002C0331" w:rsidRPr="00E32DD6">
        <w:tblPrEx>
          <w:tblCellMar>
            <w:top w:w="0" w:type="dxa"/>
            <w:bottom w:w="0" w:type="dxa"/>
          </w:tblCellMar>
        </w:tblPrEx>
        <w:trPr>
          <w:trHeight w:val="458"/>
        </w:trPr>
        <w:tc>
          <w:tcPr>
            <w:tcW w:w="3120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508F" w:rsidRPr="00E32DD6" w:rsidRDefault="0082508F" w:rsidP="00FF3889">
            <w:pPr>
              <w:ind w:right="-108"/>
              <w:rPr>
                <w:b/>
                <w:bCs/>
                <w:sz w:val="20"/>
                <w:szCs w:val="20"/>
              </w:rPr>
            </w:pPr>
          </w:p>
          <w:p w:rsidR="0082508F" w:rsidRPr="00E32DD6" w:rsidRDefault="0082508F" w:rsidP="00FF3889">
            <w:pPr>
              <w:ind w:right="-108"/>
              <w:rPr>
                <w:b/>
                <w:bCs/>
                <w:sz w:val="20"/>
                <w:szCs w:val="20"/>
              </w:rPr>
            </w:pPr>
          </w:p>
          <w:p w:rsidR="0082508F" w:rsidRPr="00E32DD6" w:rsidRDefault="0082508F" w:rsidP="00FF3889">
            <w:pPr>
              <w:ind w:right="-108"/>
              <w:rPr>
                <w:b/>
                <w:bCs/>
                <w:sz w:val="20"/>
                <w:szCs w:val="20"/>
              </w:rPr>
            </w:pPr>
          </w:p>
          <w:p w:rsidR="0082508F" w:rsidRPr="00E32DD6" w:rsidRDefault="0082508F" w:rsidP="00FF3889">
            <w:pPr>
              <w:ind w:right="-108"/>
              <w:rPr>
                <w:b/>
                <w:bCs/>
                <w:sz w:val="20"/>
                <w:szCs w:val="20"/>
              </w:rPr>
            </w:pPr>
          </w:p>
          <w:p w:rsidR="0082508F" w:rsidRPr="00E32DD6" w:rsidRDefault="0082508F" w:rsidP="00FF3889">
            <w:pPr>
              <w:ind w:right="-108"/>
              <w:rPr>
                <w:b/>
                <w:bCs/>
                <w:sz w:val="20"/>
                <w:szCs w:val="20"/>
              </w:rPr>
            </w:pPr>
          </w:p>
          <w:p w:rsidR="0082508F" w:rsidRPr="00E32DD6" w:rsidRDefault="0082508F" w:rsidP="00FF3889">
            <w:pPr>
              <w:ind w:right="-108"/>
              <w:rPr>
                <w:b/>
                <w:bCs/>
                <w:sz w:val="20"/>
                <w:szCs w:val="20"/>
              </w:rPr>
            </w:pPr>
          </w:p>
          <w:p w:rsidR="0082508F" w:rsidRPr="00E32DD6" w:rsidRDefault="0082508F" w:rsidP="00FF3889">
            <w:pPr>
              <w:ind w:right="-108"/>
              <w:rPr>
                <w:b/>
                <w:bCs/>
                <w:sz w:val="20"/>
                <w:szCs w:val="20"/>
              </w:rPr>
            </w:pPr>
          </w:p>
          <w:p w:rsidR="0082508F" w:rsidRPr="00E32DD6" w:rsidRDefault="0082508F" w:rsidP="00FF3889">
            <w:pPr>
              <w:ind w:right="-108"/>
              <w:rPr>
                <w:b/>
                <w:bCs/>
                <w:sz w:val="20"/>
                <w:szCs w:val="20"/>
              </w:rPr>
            </w:pPr>
          </w:p>
          <w:p w:rsidR="0082508F" w:rsidRPr="00E32DD6" w:rsidRDefault="0082508F" w:rsidP="00FF3889">
            <w:pPr>
              <w:ind w:right="-108"/>
              <w:rPr>
                <w:b/>
                <w:bCs/>
                <w:sz w:val="20"/>
                <w:szCs w:val="20"/>
              </w:rPr>
            </w:pPr>
          </w:p>
          <w:p w:rsidR="0082508F" w:rsidRPr="00E32DD6" w:rsidRDefault="0082508F" w:rsidP="00FF3889">
            <w:pPr>
              <w:ind w:right="-108"/>
              <w:rPr>
                <w:b/>
                <w:bCs/>
                <w:sz w:val="20"/>
                <w:szCs w:val="20"/>
              </w:rPr>
            </w:pPr>
          </w:p>
          <w:p w:rsidR="0082508F" w:rsidRPr="00E32DD6" w:rsidRDefault="0082508F" w:rsidP="00FF3889">
            <w:pPr>
              <w:ind w:right="-108"/>
              <w:rPr>
                <w:b/>
                <w:bCs/>
                <w:sz w:val="20"/>
                <w:szCs w:val="20"/>
              </w:rPr>
            </w:pPr>
          </w:p>
          <w:p w:rsidR="0082508F" w:rsidRPr="00E32DD6" w:rsidRDefault="0082508F" w:rsidP="00FF3889">
            <w:pPr>
              <w:ind w:right="-108"/>
              <w:rPr>
                <w:b/>
                <w:bCs/>
                <w:sz w:val="20"/>
                <w:szCs w:val="20"/>
              </w:rPr>
            </w:pPr>
          </w:p>
          <w:p w:rsidR="0082508F" w:rsidRPr="00E32DD6" w:rsidRDefault="0082508F" w:rsidP="00FF3889">
            <w:pPr>
              <w:ind w:right="-108"/>
              <w:rPr>
                <w:b/>
                <w:bCs/>
                <w:sz w:val="20"/>
                <w:szCs w:val="20"/>
              </w:rPr>
            </w:pPr>
          </w:p>
          <w:p w:rsidR="0082508F" w:rsidRPr="00E32DD6" w:rsidRDefault="0082508F" w:rsidP="00FF3889">
            <w:pPr>
              <w:ind w:right="-108"/>
              <w:rPr>
                <w:b/>
                <w:bCs/>
                <w:sz w:val="20"/>
                <w:szCs w:val="20"/>
              </w:rPr>
            </w:pPr>
          </w:p>
          <w:p w:rsidR="0082508F" w:rsidRPr="00E32DD6" w:rsidRDefault="0082508F" w:rsidP="00FF3889">
            <w:pPr>
              <w:ind w:right="-108"/>
              <w:rPr>
                <w:b/>
                <w:bCs/>
                <w:sz w:val="20"/>
                <w:szCs w:val="20"/>
              </w:rPr>
            </w:pPr>
          </w:p>
          <w:p w:rsidR="0082508F" w:rsidRPr="00E32DD6" w:rsidRDefault="0082508F" w:rsidP="00FF3889">
            <w:pPr>
              <w:ind w:right="-108"/>
              <w:rPr>
                <w:b/>
                <w:bCs/>
                <w:sz w:val="20"/>
                <w:szCs w:val="20"/>
              </w:rPr>
            </w:pPr>
          </w:p>
          <w:p w:rsidR="0082508F" w:rsidRPr="00E32DD6" w:rsidRDefault="0082508F" w:rsidP="00FF3889">
            <w:pPr>
              <w:ind w:right="-108"/>
              <w:rPr>
                <w:b/>
                <w:bCs/>
                <w:sz w:val="20"/>
                <w:szCs w:val="20"/>
              </w:rPr>
            </w:pPr>
          </w:p>
          <w:p w:rsidR="0082508F" w:rsidRPr="00E32DD6" w:rsidRDefault="0082508F" w:rsidP="00FF3889">
            <w:pPr>
              <w:ind w:right="-108"/>
              <w:rPr>
                <w:b/>
                <w:bCs/>
                <w:sz w:val="20"/>
                <w:szCs w:val="20"/>
              </w:rPr>
            </w:pPr>
          </w:p>
          <w:p w:rsidR="0082508F" w:rsidRPr="00E32DD6" w:rsidRDefault="0082508F" w:rsidP="00FF3889">
            <w:pPr>
              <w:ind w:right="-108"/>
              <w:rPr>
                <w:b/>
                <w:bCs/>
                <w:sz w:val="20"/>
                <w:szCs w:val="20"/>
              </w:rPr>
            </w:pPr>
          </w:p>
          <w:p w:rsidR="002C0331" w:rsidRPr="00E32DD6" w:rsidRDefault="002C0331" w:rsidP="00FF3889">
            <w:pPr>
              <w:ind w:right="-10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0331" w:rsidRPr="00E32DD6" w:rsidRDefault="002C0331" w:rsidP="00EF5509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Код</w:t>
            </w:r>
          </w:p>
          <w:p w:rsidR="002C0331" w:rsidRPr="00E32DD6" w:rsidRDefault="002C0331" w:rsidP="00EF5509">
            <w:pPr>
              <w:ind w:left="-57" w:right="-108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стр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ки</w:t>
            </w:r>
          </w:p>
        </w:tc>
        <w:tc>
          <w:tcPr>
            <w:tcW w:w="170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0331" w:rsidRPr="00E32DD6" w:rsidRDefault="002C0331" w:rsidP="00EF5509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Количество выя</w:t>
            </w:r>
            <w:r w:rsidRPr="00E32DD6">
              <w:rPr>
                <w:sz w:val="20"/>
                <w:szCs w:val="20"/>
              </w:rPr>
              <w:t>в</w:t>
            </w:r>
            <w:r w:rsidRPr="00E32DD6">
              <w:rPr>
                <w:sz w:val="20"/>
                <w:szCs w:val="20"/>
              </w:rPr>
              <w:t>ленных сотрудн</w:t>
            </w:r>
            <w:r w:rsidRPr="00E32DD6">
              <w:rPr>
                <w:sz w:val="20"/>
                <w:szCs w:val="20"/>
              </w:rPr>
              <w:t>и</w:t>
            </w:r>
            <w:r w:rsidRPr="00E32DD6">
              <w:rPr>
                <w:sz w:val="20"/>
                <w:szCs w:val="20"/>
              </w:rPr>
              <w:t>ками преступл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ний</w:t>
            </w:r>
          </w:p>
        </w:tc>
        <w:tc>
          <w:tcPr>
            <w:tcW w:w="7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0331" w:rsidRPr="00E32DD6" w:rsidRDefault="002C0331" w:rsidP="00EF5509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Кол</w:t>
            </w:r>
            <w:r w:rsidRPr="00E32DD6">
              <w:rPr>
                <w:sz w:val="20"/>
                <w:szCs w:val="20"/>
              </w:rPr>
              <w:t>и</w:t>
            </w:r>
            <w:r w:rsidRPr="00E32DD6">
              <w:rPr>
                <w:sz w:val="20"/>
                <w:szCs w:val="20"/>
              </w:rPr>
              <w:t>чество</w:t>
            </w:r>
          </w:p>
          <w:p w:rsidR="002C0331" w:rsidRPr="00E32DD6" w:rsidRDefault="002C0331" w:rsidP="00EF5509">
            <w:pPr>
              <w:ind w:left="-57" w:right="-108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пре</w:t>
            </w:r>
            <w:r w:rsidRPr="00E32DD6">
              <w:rPr>
                <w:sz w:val="20"/>
                <w:szCs w:val="20"/>
              </w:rPr>
              <w:t>д</w:t>
            </w:r>
            <w:r w:rsidRPr="00E32DD6">
              <w:rPr>
                <w:sz w:val="20"/>
                <w:szCs w:val="20"/>
              </w:rPr>
              <w:t>вар</w:t>
            </w:r>
            <w:r w:rsidRPr="00E32DD6">
              <w:rPr>
                <w:sz w:val="20"/>
                <w:szCs w:val="20"/>
              </w:rPr>
              <w:t>и</w:t>
            </w:r>
            <w:r w:rsidRPr="00E32DD6">
              <w:rPr>
                <w:sz w:val="20"/>
                <w:szCs w:val="20"/>
              </w:rPr>
              <w:t>тельно рассл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дова</w:t>
            </w:r>
            <w:r w:rsidRPr="00E32DD6">
              <w:rPr>
                <w:sz w:val="20"/>
                <w:szCs w:val="20"/>
              </w:rPr>
              <w:t>н</w:t>
            </w:r>
            <w:r w:rsidRPr="00E32DD6">
              <w:rPr>
                <w:sz w:val="20"/>
                <w:szCs w:val="20"/>
              </w:rPr>
              <w:t>ных пр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сту</w:t>
            </w:r>
            <w:r w:rsidRPr="00E32DD6">
              <w:rPr>
                <w:sz w:val="20"/>
                <w:szCs w:val="20"/>
              </w:rPr>
              <w:t>п</w:t>
            </w:r>
            <w:r w:rsidRPr="00E32DD6">
              <w:rPr>
                <w:sz w:val="20"/>
                <w:szCs w:val="20"/>
              </w:rPr>
              <w:t>лений в отче</w:t>
            </w:r>
            <w:r w:rsidRPr="00E32DD6">
              <w:rPr>
                <w:sz w:val="20"/>
                <w:szCs w:val="20"/>
              </w:rPr>
              <w:t>т</w:t>
            </w:r>
            <w:r w:rsidRPr="00E32DD6">
              <w:rPr>
                <w:sz w:val="20"/>
                <w:szCs w:val="20"/>
              </w:rPr>
              <w:t>ный пери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д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31" w:rsidRPr="00E32DD6" w:rsidRDefault="002C0331" w:rsidP="00EF550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в том</w:t>
            </w:r>
          </w:p>
          <w:p w:rsidR="002C0331" w:rsidRPr="00E32DD6" w:rsidRDefault="002C0331" w:rsidP="00EF550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числе</w:t>
            </w:r>
          </w:p>
        </w:tc>
        <w:tc>
          <w:tcPr>
            <w:tcW w:w="241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0331" w:rsidRPr="00E32DD6" w:rsidRDefault="002C0331" w:rsidP="00EF5509">
            <w:pPr>
              <w:ind w:left="-57" w:right="-57"/>
              <w:rPr>
                <w:rFonts w:eastAsia="MS Mincho"/>
                <w:sz w:val="20"/>
                <w:szCs w:val="20"/>
              </w:rPr>
            </w:pPr>
            <w:r w:rsidRPr="00E32DD6">
              <w:rPr>
                <w:rFonts w:eastAsia="MS Mincho"/>
                <w:sz w:val="20"/>
                <w:szCs w:val="20"/>
              </w:rPr>
              <w:t>Количество преступл</w:t>
            </w:r>
            <w:r w:rsidRPr="00E32DD6">
              <w:rPr>
                <w:rFonts w:eastAsia="MS Mincho"/>
                <w:sz w:val="20"/>
                <w:szCs w:val="20"/>
              </w:rPr>
              <w:t>е</w:t>
            </w:r>
            <w:r w:rsidRPr="00E32DD6">
              <w:rPr>
                <w:rFonts w:eastAsia="MS Mincho"/>
                <w:sz w:val="20"/>
                <w:szCs w:val="20"/>
              </w:rPr>
              <w:t>ний, уголовные дела о кот</w:t>
            </w:r>
            <w:r w:rsidRPr="00E32DD6">
              <w:rPr>
                <w:rFonts w:eastAsia="MS Mincho"/>
                <w:sz w:val="20"/>
                <w:szCs w:val="20"/>
              </w:rPr>
              <w:t>о</w:t>
            </w:r>
            <w:r w:rsidRPr="00E32DD6">
              <w:rPr>
                <w:rFonts w:eastAsia="MS Mincho"/>
                <w:sz w:val="20"/>
                <w:szCs w:val="20"/>
              </w:rPr>
              <w:t>рых приостано</w:t>
            </w:r>
            <w:r w:rsidRPr="00E32DD6">
              <w:rPr>
                <w:rFonts w:eastAsia="MS Mincho"/>
                <w:sz w:val="20"/>
                <w:szCs w:val="20"/>
              </w:rPr>
              <w:t>в</w:t>
            </w:r>
            <w:r w:rsidRPr="00E32DD6">
              <w:rPr>
                <w:rFonts w:eastAsia="MS Mincho"/>
                <w:sz w:val="20"/>
                <w:szCs w:val="20"/>
              </w:rPr>
              <w:t>лены</w:t>
            </w:r>
            <w:r w:rsidRPr="00E32DD6">
              <w:rPr>
                <w:rFonts w:eastAsia="MS Mincho"/>
                <w:b/>
                <w:bCs/>
                <w:sz w:val="20"/>
                <w:szCs w:val="20"/>
              </w:rPr>
              <w:t xml:space="preserve"> </w:t>
            </w:r>
            <w:r w:rsidRPr="00E32DD6">
              <w:rPr>
                <w:rFonts w:eastAsia="MS Mincho"/>
                <w:sz w:val="20"/>
                <w:szCs w:val="20"/>
              </w:rPr>
              <w:t xml:space="preserve">по </w:t>
            </w:r>
          </w:p>
          <w:p w:rsidR="002C0331" w:rsidRPr="00E32DD6" w:rsidRDefault="002C0331" w:rsidP="00EF5509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rFonts w:eastAsia="MS Mincho"/>
                <w:sz w:val="20"/>
                <w:szCs w:val="20"/>
              </w:rPr>
              <w:t xml:space="preserve">ч. 1 ст. 208 УПК РФ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:rsidR="002C0331" w:rsidRPr="00E32DD6" w:rsidRDefault="002C0331" w:rsidP="00EF5509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Выя</w:t>
            </w:r>
            <w:r w:rsidRPr="00E32DD6">
              <w:rPr>
                <w:sz w:val="20"/>
                <w:szCs w:val="20"/>
              </w:rPr>
              <w:t>в</w:t>
            </w:r>
            <w:r w:rsidRPr="00E32DD6">
              <w:rPr>
                <w:sz w:val="20"/>
                <w:szCs w:val="20"/>
              </w:rPr>
              <w:t>лено лиц,</w:t>
            </w:r>
          </w:p>
          <w:p w:rsidR="002C0331" w:rsidRPr="00E32DD6" w:rsidRDefault="002C0331" w:rsidP="00EF5509">
            <w:pPr>
              <w:ind w:left="-57" w:right="-57"/>
              <w:rPr>
                <w:b/>
                <w:bCs/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сове</w:t>
            </w:r>
            <w:r w:rsidRPr="00E32DD6">
              <w:rPr>
                <w:sz w:val="20"/>
                <w:szCs w:val="20"/>
              </w:rPr>
              <w:t>р</w:t>
            </w:r>
            <w:r w:rsidRPr="00E32DD6">
              <w:rPr>
                <w:sz w:val="20"/>
                <w:szCs w:val="20"/>
              </w:rPr>
              <w:t>шивших прест</w:t>
            </w:r>
            <w:r w:rsidRPr="00E32DD6">
              <w:rPr>
                <w:sz w:val="20"/>
                <w:szCs w:val="20"/>
              </w:rPr>
              <w:t>у</w:t>
            </w:r>
            <w:r w:rsidRPr="00E32DD6">
              <w:rPr>
                <w:sz w:val="20"/>
                <w:szCs w:val="20"/>
              </w:rPr>
              <w:t>пления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:rsidR="002C0331" w:rsidRPr="00E32DD6" w:rsidRDefault="002C0331" w:rsidP="00EF5509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Кол</w:t>
            </w:r>
            <w:r w:rsidRPr="00E32DD6">
              <w:rPr>
                <w:sz w:val="20"/>
                <w:szCs w:val="20"/>
              </w:rPr>
              <w:t>и</w:t>
            </w:r>
            <w:r w:rsidRPr="00E32DD6">
              <w:rPr>
                <w:sz w:val="20"/>
                <w:szCs w:val="20"/>
              </w:rPr>
              <w:t>чество пр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сту</w:t>
            </w:r>
            <w:r w:rsidRPr="00E32DD6">
              <w:rPr>
                <w:sz w:val="20"/>
                <w:szCs w:val="20"/>
              </w:rPr>
              <w:t>п</w:t>
            </w:r>
            <w:r w:rsidRPr="00E32DD6">
              <w:rPr>
                <w:sz w:val="20"/>
                <w:szCs w:val="20"/>
              </w:rPr>
              <w:t>лений пр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шлых лет пре</w:t>
            </w:r>
            <w:r w:rsidRPr="00E32DD6">
              <w:rPr>
                <w:sz w:val="20"/>
                <w:szCs w:val="20"/>
              </w:rPr>
              <w:t>д</w:t>
            </w:r>
            <w:r w:rsidRPr="00E32DD6">
              <w:rPr>
                <w:sz w:val="20"/>
                <w:szCs w:val="20"/>
              </w:rPr>
              <w:t>вар</w:t>
            </w:r>
            <w:r w:rsidRPr="00E32DD6">
              <w:rPr>
                <w:sz w:val="20"/>
                <w:szCs w:val="20"/>
              </w:rPr>
              <w:t>и</w:t>
            </w:r>
            <w:r w:rsidRPr="00E32DD6">
              <w:rPr>
                <w:sz w:val="20"/>
                <w:szCs w:val="20"/>
              </w:rPr>
              <w:t>тельно ра</w:t>
            </w:r>
            <w:r w:rsidRPr="00E32DD6">
              <w:rPr>
                <w:sz w:val="20"/>
                <w:szCs w:val="20"/>
              </w:rPr>
              <w:t>с</w:t>
            </w:r>
            <w:r w:rsidRPr="00E32DD6">
              <w:rPr>
                <w:sz w:val="20"/>
                <w:szCs w:val="20"/>
              </w:rPr>
              <w:t>след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ва</w:t>
            </w:r>
            <w:r w:rsidRPr="00E32DD6">
              <w:rPr>
                <w:sz w:val="20"/>
                <w:szCs w:val="20"/>
              </w:rPr>
              <w:t>н</w:t>
            </w:r>
            <w:r w:rsidRPr="00E32DD6">
              <w:rPr>
                <w:sz w:val="20"/>
                <w:szCs w:val="20"/>
              </w:rPr>
              <w:t>ных в отче</w:t>
            </w:r>
            <w:r w:rsidRPr="00E32DD6">
              <w:rPr>
                <w:sz w:val="20"/>
                <w:szCs w:val="20"/>
              </w:rPr>
              <w:t>т</w:t>
            </w:r>
            <w:r w:rsidRPr="00E32DD6">
              <w:rPr>
                <w:sz w:val="20"/>
                <w:szCs w:val="20"/>
              </w:rPr>
              <w:t>ный п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риод</w:t>
            </w:r>
          </w:p>
        </w:tc>
      </w:tr>
      <w:tr w:rsidR="002C0331" w:rsidRPr="00E32DD6">
        <w:tblPrEx>
          <w:tblCellMar>
            <w:top w:w="0" w:type="dxa"/>
            <w:bottom w:w="0" w:type="dxa"/>
          </w:tblCellMar>
        </w:tblPrEx>
        <w:trPr>
          <w:trHeight w:val="457"/>
        </w:trPr>
        <w:tc>
          <w:tcPr>
            <w:tcW w:w="3120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331" w:rsidRPr="00E32DD6" w:rsidRDefault="002C0331" w:rsidP="00FF3889">
            <w:pPr>
              <w:ind w:right="-10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331" w:rsidRPr="00E32DD6" w:rsidRDefault="002C0331" w:rsidP="00EF5509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702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331" w:rsidRPr="00E32DD6" w:rsidRDefault="002C0331" w:rsidP="00EF5509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331" w:rsidRPr="00E32DD6" w:rsidRDefault="002C0331" w:rsidP="00EF5509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0331" w:rsidRPr="00E32DD6" w:rsidRDefault="002C0331" w:rsidP="00EF5509">
            <w:pPr>
              <w:ind w:left="-57"/>
              <w:rPr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уголо</w:t>
            </w:r>
            <w:r w:rsidRPr="00E32DD6">
              <w:rPr>
                <w:color w:val="000000"/>
                <w:sz w:val="20"/>
                <w:szCs w:val="20"/>
              </w:rPr>
              <w:t>в</w:t>
            </w:r>
            <w:r w:rsidRPr="00E32DD6">
              <w:rPr>
                <w:color w:val="000000"/>
                <w:sz w:val="20"/>
                <w:szCs w:val="20"/>
              </w:rPr>
              <w:t>ные дела о кот</w:t>
            </w:r>
            <w:r w:rsidRPr="00E32DD6">
              <w:rPr>
                <w:color w:val="000000"/>
                <w:sz w:val="20"/>
                <w:szCs w:val="20"/>
              </w:rPr>
              <w:t>о</w:t>
            </w:r>
            <w:r w:rsidRPr="00E32DD6">
              <w:rPr>
                <w:color w:val="000000"/>
                <w:sz w:val="20"/>
                <w:szCs w:val="20"/>
              </w:rPr>
              <w:t>рых н</w:t>
            </w:r>
            <w:r w:rsidRPr="00E32DD6">
              <w:rPr>
                <w:color w:val="000000"/>
                <w:sz w:val="20"/>
                <w:szCs w:val="20"/>
              </w:rPr>
              <w:t>а</w:t>
            </w:r>
            <w:r w:rsidRPr="00E32DD6">
              <w:rPr>
                <w:color w:val="000000"/>
                <w:sz w:val="20"/>
                <w:szCs w:val="20"/>
              </w:rPr>
              <w:t>пра</w:t>
            </w:r>
            <w:r w:rsidRPr="00E32DD6">
              <w:rPr>
                <w:color w:val="000000"/>
                <w:sz w:val="20"/>
                <w:szCs w:val="20"/>
              </w:rPr>
              <w:t>в</w:t>
            </w:r>
            <w:r w:rsidRPr="00E32DD6">
              <w:rPr>
                <w:color w:val="000000"/>
                <w:sz w:val="20"/>
                <w:szCs w:val="20"/>
              </w:rPr>
              <w:t>лены в суд  с обвин</w:t>
            </w:r>
            <w:r w:rsidRPr="00E32DD6">
              <w:rPr>
                <w:color w:val="000000"/>
                <w:sz w:val="20"/>
                <w:szCs w:val="20"/>
              </w:rPr>
              <w:t>и</w:t>
            </w:r>
            <w:r w:rsidRPr="00E32DD6">
              <w:rPr>
                <w:color w:val="000000"/>
                <w:sz w:val="20"/>
                <w:szCs w:val="20"/>
              </w:rPr>
              <w:t>тел</w:t>
            </w:r>
            <w:r w:rsidRPr="00E32DD6">
              <w:rPr>
                <w:color w:val="000000"/>
                <w:sz w:val="20"/>
                <w:szCs w:val="20"/>
              </w:rPr>
              <w:t>ь</w:t>
            </w:r>
            <w:r w:rsidRPr="00E32DD6">
              <w:rPr>
                <w:color w:val="000000"/>
                <w:sz w:val="20"/>
                <w:szCs w:val="20"/>
              </w:rPr>
              <w:t>ным заключ</w:t>
            </w:r>
            <w:r w:rsidRPr="00E32DD6">
              <w:rPr>
                <w:color w:val="000000"/>
                <w:sz w:val="20"/>
                <w:szCs w:val="20"/>
              </w:rPr>
              <w:t>е</w:t>
            </w:r>
            <w:r w:rsidRPr="00E32DD6">
              <w:rPr>
                <w:color w:val="000000"/>
                <w:sz w:val="20"/>
                <w:szCs w:val="20"/>
              </w:rPr>
              <w:t>нием, обвин</w:t>
            </w:r>
            <w:r w:rsidRPr="00E32DD6">
              <w:rPr>
                <w:color w:val="000000"/>
                <w:sz w:val="20"/>
                <w:szCs w:val="20"/>
              </w:rPr>
              <w:t>и</w:t>
            </w:r>
            <w:r w:rsidRPr="00E32DD6">
              <w:rPr>
                <w:color w:val="000000"/>
                <w:sz w:val="20"/>
                <w:szCs w:val="20"/>
              </w:rPr>
              <w:t>тел</w:t>
            </w:r>
            <w:r w:rsidRPr="00E32DD6">
              <w:rPr>
                <w:color w:val="000000"/>
                <w:sz w:val="20"/>
                <w:szCs w:val="20"/>
              </w:rPr>
              <w:t>ь</w:t>
            </w:r>
            <w:r w:rsidRPr="00E32DD6">
              <w:rPr>
                <w:color w:val="000000"/>
                <w:sz w:val="20"/>
                <w:szCs w:val="20"/>
              </w:rPr>
              <w:t>ным а</w:t>
            </w:r>
            <w:r w:rsidRPr="00E32DD6">
              <w:rPr>
                <w:color w:val="000000"/>
                <w:sz w:val="20"/>
                <w:szCs w:val="20"/>
              </w:rPr>
              <w:t>к</w:t>
            </w:r>
            <w:r w:rsidRPr="00E32DD6">
              <w:rPr>
                <w:color w:val="000000"/>
                <w:sz w:val="20"/>
                <w:szCs w:val="20"/>
              </w:rPr>
              <w:t>том, обвин</w:t>
            </w:r>
            <w:r w:rsidRPr="00E32DD6">
              <w:rPr>
                <w:color w:val="000000"/>
                <w:sz w:val="20"/>
                <w:szCs w:val="20"/>
              </w:rPr>
              <w:t>и</w:t>
            </w:r>
            <w:r w:rsidRPr="00E32DD6">
              <w:rPr>
                <w:color w:val="000000"/>
                <w:sz w:val="20"/>
                <w:szCs w:val="20"/>
              </w:rPr>
              <w:t>тел</w:t>
            </w:r>
            <w:r w:rsidRPr="00E32DD6">
              <w:rPr>
                <w:color w:val="000000"/>
                <w:sz w:val="20"/>
                <w:szCs w:val="20"/>
              </w:rPr>
              <w:t>ь</w:t>
            </w:r>
            <w:r w:rsidRPr="00E32DD6">
              <w:rPr>
                <w:color w:val="000000"/>
                <w:sz w:val="20"/>
                <w:szCs w:val="20"/>
              </w:rPr>
              <w:t>ным пост</w:t>
            </w:r>
            <w:r w:rsidRPr="00E32DD6">
              <w:rPr>
                <w:color w:val="000000"/>
                <w:sz w:val="20"/>
                <w:szCs w:val="20"/>
              </w:rPr>
              <w:t>а</w:t>
            </w:r>
            <w:r w:rsidRPr="00E32DD6">
              <w:rPr>
                <w:color w:val="000000"/>
                <w:sz w:val="20"/>
                <w:szCs w:val="20"/>
              </w:rPr>
              <w:t>новлен</w:t>
            </w:r>
            <w:r w:rsidRPr="00E32DD6">
              <w:rPr>
                <w:color w:val="000000"/>
                <w:sz w:val="20"/>
                <w:szCs w:val="20"/>
              </w:rPr>
              <w:t>и</w:t>
            </w:r>
            <w:r w:rsidRPr="00E32DD6">
              <w:rPr>
                <w:color w:val="000000"/>
                <w:sz w:val="20"/>
                <w:szCs w:val="20"/>
              </w:rPr>
              <w:t>ем</w:t>
            </w:r>
          </w:p>
        </w:tc>
        <w:tc>
          <w:tcPr>
            <w:tcW w:w="2410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31" w:rsidRPr="00E32DD6" w:rsidRDefault="002C0331" w:rsidP="00EF5509">
            <w:pPr>
              <w:ind w:left="-57" w:right="-57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2C0331" w:rsidRPr="00E32DD6" w:rsidRDefault="002C0331" w:rsidP="00EF5509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2C0331" w:rsidRPr="00E32DD6" w:rsidRDefault="002C0331" w:rsidP="00EF5509">
            <w:pPr>
              <w:ind w:left="-57" w:right="-57"/>
              <w:rPr>
                <w:sz w:val="20"/>
                <w:szCs w:val="20"/>
              </w:rPr>
            </w:pPr>
          </w:p>
        </w:tc>
      </w:tr>
      <w:tr w:rsidR="002C0331" w:rsidRPr="00E32DD6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3120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331" w:rsidRPr="00E32DD6" w:rsidRDefault="002C0331" w:rsidP="00FF3889">
            <w:pPr>
              <w:ind w:right="-10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331" w:rsidRPr="00E32DD6" w:rsidRDefault="002C0331" w:rsidP="00EF5509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70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31" w:rsidRPr="00E32DD6" w:rsidRDefault="002C0331" w:rsidP="00EF5509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331" w:rsidRPr="00E32DD6" w:rsidRDefault="002C0331" w:rsidP="00EF5509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331" w:rsidRPr="00E32DD6" w:rsidRDefault="002C0331" w:rsidP="00EF5509">
            <w:pPr>
              <w:ind w:left="-57"/>
              <w:rPr>
                <w:sz w:val="20"/>
                <w:szCs w:val="20"/>
              </w:rPr>
            </w:pPr>
          </w:p>
        </w:tc>
        <w:tc>
          <w:tcPr>
            <w:tcW w:w="6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0331" w:rsidRPr="00E32DD6" w:rsidRDefault="002C0331" w:rsidP="00FF3889">
            <w:pPr>
              <w:ind w:right="-109"/>
              <w:rPr>
                <w:rFonts w:eastAsia="MS Mincho"/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п. 1</w:t>
            </w:r>
          </w:p>
        </w:tc>
        <w:tc>
          <w:tcPr>
            <w:tcW w:w="6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0331" w:rsidRPr="00E32DD6" w:rsidRDefault="002C0331" w:rsidP="00B85AC7">
            <w:pPr>
              <w:ind w:left="-57" w:right="-109"/>
              <w:rPr>
                <w:rFonts w:eastAsia="MS Mincho"/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п. 2</w:t>
            </w:r>
          </w:p>
        </w:tc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0331" w:rsidRPr="00E32DD6" w:rsidRDefault="002C0331" w:rsidP="00B85AC7">
            <w:pPr>
              <w:ind w:left="-57" w:right="-109"/>
              <w:rPr>
                <w:rFonts w:eastAsia="MS Mincho"/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п. 3</w:t>
            </w:r>
          </w:p>
        </w:tc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0331" w:rsidRPr="00E32DD6" w:rsidRDefault="002C0331" w:rsidP="00B85AC7">
            <w:pPr>
              <w:ind w:left="-57" w:right="-109"/>
              <w:rPr>
                <w:rFonts w:eastAsia="MS Mincho"/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п. 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2C0331" w:rsidRPr="00E32DD6" w:rsidRDefault="002C0331" w:rsidP="00EF5509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2C0331" w:rsidRPr="00E32DD6" w:rsidRDefault="002C0331" w:rsidP="00EF5509">
            <w:pPr>
              <w:ind w:left="-57" w:right="-57"/>
              <w:rPr>
                <w:sz w:val="20"/>
                <w:szCs w:val="20"/>
              </w:rPr>
            </w:pPr>
          </w:p>
        </w:tc>
      </w:tr>
      <w:tr w:rsidR="002C0331" w:rsidRPr="00E32DD6">
        <w:tblPrEx>
          <w:tblCellMar>
            <w:top w:w="0" w:type="dxa"/>
            <w:bottom w:w="0" w:type="dxa"/>
          </w:tblCellMar>
        </w:tblPrEx>
        <w:trPr>
          <w:trHeight w:val="496"/>
        </w:trPr>
        <w:tc>
          <w:tcPr>
            <w:tcW w:w="3120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331" w:rsidRPr="00E32DD6" w:rsidRDefault="002C0331" w:rsidP="00FF3889">
            <w:pPr>
              <w:ind w:right="-10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331" w:rsidRPr="00E32DD6" w:rsidRDefault="002C0331" w:rsidP="00EF5509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0331" w:rsidRPr="00E32DD6" w:rsidRDefault="002C0331" w:rsidP="00EF5509">
            <w:pPr>
              <w:ind w:lef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уголо</w:t>
            </w:r>
            <w:r w:rsidRPr="00E32DD6">
              <w:rPr>
                <w:sz w:val="20"/>
                <w:szCs w:val="20"/>
              </w:rPr>
              <w:t>в</w:t>
            </w:r>
            <w:r w:rsidRPr="00E32DD6">
              <w:rPr>
                <w:sz w:val="20"/>
                <w:szCs w:val="20"/>
              </w:rPr>
              <w:t>ные дела и мат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риалы о которых наход</w:t>
            </w:r>
            <w:r w:rsidRPr="00E32DD6">
              <w:rPr>
                <w:sz w:val="20"/>
                <w:szCs w:val="20"/>
              </w:rPr>
              <w:t>и</w:t>
            </w:r>
            <w:r w:rsidRPr="00E32DD6">
              <w:rPr>
                <w:sz w:val="20"/>
                <w:szCs w:val="20"/>
              </w:rPr>
              <w:t>лись в прои</w:t>
            </w:r>
            <w:r w:rsidRPr="00E32DD6">
              <w:rPr>
                <w:sz w:val="20"/>
                <w:szCs w:val="20"/>
              </w:rPr>
              <w:t>з</w:t>
            </w:r>
            <w:r w:rsidRPr="00E32DD6">
              <w:rPr>
                <w:sz w:val="20"/>
                <w:szCs w:val="20"/>
              </w:rPr>
              <w:t>водстве на начало года или зарегис</w:t>
            </w:r>
            <w:r w:rsidRPr="00E32DD6">
              <w:rPr>
                <w:sz w:val="20"/>
                <w:szCs w:val="20"/>
              </w:rPr>
              <w:t>т</w:t>
            </w:r>
            <w:r w:rsidRPr="00E32DD6">
              <w:rPr>
                <w:sz w:val="20"/>
                <w:szCs w:val="20"/>
              </w:rPr>
              <w:t>рированы в отче</w:t>
            </w:r>
            <w:r w:rsidRPr="00E32DD6">
              <w:rPr>
                <w:sz w:val="20"/>
                <w:szCs w:val="20"/>
              </w:rPr>
              <w:t>т</w:t>
            </w:r>
            <w:r w:rsidRPr="00E32DD6">
              <w:rPr>
                <w:sz w:val="20"/>
                <w:szCs w:val="20"/>
              </w:rPr>
              <w:t>ный п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риод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331" w:rsidRPr="00E32DD6" w:rsidRDefault="002C0331" w:rsidP="00EF5509">
            <w:pPr>
              <w:ind w:left="-57" w:right="-108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в том числе</w:t>
            </w:r>
          </w:p>
        </w:tc>
        <w:tc>
          <w:tcPr>
            <w:tcW w:w="70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331" w:rsidRPr="00E32DD6" w:rsidRDefault="002C0331" w:rsidP="00EF5509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331" w:rsidRPr="00E32DD6" w:rsidRDefault="002C0331" w:rsidP="00EF5509">
            <w:pPr>
              <w:ind w:left="-57"/>
              <w:rPr>
                <w:sz w:val="20"/>
                <w:szCs w:val="20"/>
              </w:rPr>
            </w:pPr>
          </w:p>
        </w:tc>
        <w:tc>
          <w:tcPr>
            <w:tcW w:w="6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331" w:rsidRPr="00E32DD6" w:rsidRDefault="002C0331" w:rsidP="00FF3889">
            <w:pPr>
              <w:ind w:right="-109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60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331" w:rsidRPr="00E32DD6" w:rsidRDefault="002C0331" w:rsidP="00B85AC7">
            <w:pPr>
              <w:ind w:left="-57" w:right="-109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331" w:rsidRPr="00E32DD6" w:rsidRDefault="002C0331" w:rsidP="00B85AC7">
            <w:pPr>
              <w:ind w:left="-57" w:right="-109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331" w:rsidRPr="00E32DD6" w:rsidRDefault="002C0331" w:rsidP="00B85AC7">
            <w:pPr>
              <w:ind w:left="-57" w:right="-109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2C0331" w:rsidRPr="00E32DD6" w:rsidRDefault="002C0331" w:rsidP="00EF5509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2C0331" w:rsidRPr="00E32DD6" w:rsidRDefault="002C0331" w:rsidP="00EF5509">
            <w:pPr>
              <w:ind w:left="-57" w:right="-57"/>
              <w:rPr>
                <w:sz w:val="20"/>
                <w:szCs w:val="20"/>
              </w:rPr>
            </w:pPr>
          </w:p>
        </w:tc>
      </w:tr>
      <w:tr w:rsidR="002C0331" w:rsidRPr="00E32DD6">
        <w:tblPrEx>
          <w:tblCellMar>
            <w:top w:w="0" w:type="dxa"/>
            <w:bottom w:w="0" w:type="dxa"/>
          </w:tblCellMar>
        </w:tblPrEx>
        <w:trPr>
          <w:trHeight w:val="3235"/>
        </w:trPr>
        <w:tc>
          <w:tcPr>
            <w:tcW w:w="3120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331" w:rsidRPr="00E32DD6" w:rsidRDefault="002C0331" w:rsidP="00FF3889">
            <w:pPr>
              <w:ind w:right="-10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331" w:rsidRPr="00E32DD6" w:rsidRDefault="002C0331" w:rsidP="00EF5509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331" w:rsidRPr="00E32DD6" w:rsidRDefault="002C0331" w:rsidP="00EF5509">
            <w:pPr>
              <w:ind w:left="-57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0331" w:rsidRPr="00E32DD6" w:rsidRDefault="002C0331" w:rsidP="00EF5509">
            <w:pPr>
              <w:ind w:left="-57" w:right="-108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зарег</w:t>
            </w:r>
            <w:r w:rsidRPr="00E32DD6">
              <w:rPr>
                <w:sz w:val="20"/>
                <w:szCs w:val="20"/>
              </w:rPr>
              <w:t>и</w:t>
            </w:r>
            <w:r w:rsidRPr="00E32DD6">
              <w:rPr>
                <w:sz w:val="20"/>
                <w:szCs w:val="20"/>
              </w:rPr>
              <w:t>стр</w:t>
            </w:r>
            <w:r w:rsidRPr="00E32DD6">
              <w:rPr>
                <w:sz w:val="20"/>
                <w:szCs w:val="20"/>
              </w:rPr>
              <w:t>и</w:t>
            </w:r>
            <w:r w:rsidRPr="00E32DD6">
              <w:rPr>
                <w:sz w:val="20"/>
                <w:szCs w:val="20"/>
              </w:rPr>
              <w:t>рова</w:t>
            </w:r>
            <w:r w:rsidRPr="00E32DD6">
              <w:rPr>
                <w:sz w:val="20"/>
                <w:szCs w:val="20"/>
              </w:rPr>
              <w:t>н</w:t>
            </w:r>
            <w:r w:rsidRPr="00E32DD6">
              <w:rPr>
                <w:sz w:val="20"/>
                <w:szCs w:val="20"/>
              </w:rPr>
              <w:t>ных  в отче</w:t>
            </w:r>
            <w:r w:rsidRPr="00E32DD6">
              <w:rPr>
                <w:sz w:val="20"/>
                <w:szCs w:val="20"/>
              </w:rPr>
              <w:t>т</w:t>
            </w:r>
            <w:r w:rsidRPr="00E32DD6">
              <w:rPr>
                <w:sz w:val="20"/>
                <w:szCs w:val="20"/>
              </w:rPr>
              <w:t>ный пери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д</w:t>
            </w:r>
          </w:p>
        </w:tc>
        <w:tc>
          <w:tcPr>
            <w:tcW w:w="70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331" w:rsidRPr="00E32DD6" w:rsidRDefault="002C0331" w:rsidP="00EF5509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331" w:rsidRPr="00E32DD6" w:rsidRDefault="002C0331" w:rsidP="00EF5509">
            <w:pPr>
              <w:ind w:left="-57"/>
              <w:rPr>
                <w:sz w:val="20"/>
                <w:szCs w:val="20"/>
              </w:rPr>
            </w:pPr>
          </w:p>
        </w:tc>
        <w:tc>
          <w:tcPr>
            <w:tcW w:w="6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331" w:rsidRPr="00E32DD6" w:rsidRDefault="002C0331" w:rsidP="00FF3889">
            <w:pPr>
              <w:ind w:right="-109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60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331" w:rsidRPr="00E32DD6" w:rsidRDefault="002C0331" w:rsidP="00B85AC7">
            <w:pPr>
              <w:ind w:left="-57" w:right="-109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331" w:rsidRPr="00E32DD6" w:rsidRDefault="002C0331" w:rsidP="00B85AC7">
            <w:pPr>
              <w:ind w:left="-57" w:right="-109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331" w:rsidRPr="00E32DD6" w:rsidRDefault="002C0331" w:rsidP="00B85AC7">
            <w:pPr>
              <w:ind w:left="-57" w:right="-109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2C0331" w:rsidRPr="00E32DD6" w:rsidRDefault="002C0331" w:rsidP="00EF5509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2C0331" w:rsidRPr="00E32DD6" w:rsidRDefault="002C0331" w:rsidP="00EF5509">
            <w:pPr>
              <w:ind w:left="-57" w:right="-57"/>
              <w:rPr>
                <w:sz w:val="20"/>
                <w:szCs w:val="20"/>
              </w:rPr>
            </w:pPr>
          </w:p>
        </w:tc>
      </w:tr>
      <w:tr w:rsidR="00B85AC7" w:rsidRPr="00E32DD6">
        <w:tblPrEx>
          <w:tblCellMar>
            <w:top w:w="0" w:type="dxa"/>
            <w:bottom w:w="0" w:type="dxa"/>
          </w:tblCellMar>
        </w:tblPrEx>
        <w:trPr>
          <w:trHeight w:val="56"/>
        </w:trPr>
        <w:tc>
          <w:tcPr>
            <w:tcW w:w="31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C7" w:rsidRPr="00E32DD6" w:rsidRDefault="00B85AC7" w:rsidP="00EF550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А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C7" w:rsidRPr="00E32DD6" w:rsidRDefault="00B85AC7" w:rsidP="00EF550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Б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C7" w:rsidRPr="00E32DD6" w:rsidRDefault="00B85AC7" w:rsidP="00EF550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C7" w:rsidRPr="00E32DD6" w:rsidRDefault="00B85AC7" w:rsidP="00EF550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C7" w:rsidRPr="00E32DD6" w:rsidRDefault="00B85AC7" w:rsidP="00EF550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C7" w:rsidRPr="00E32DD6" w:rsidRDefault="00B85AC7" w:rsidP="00EF5509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C7" w:rsidRPr="00E32DD6" w:rsidRDefault="00B85AC7" w:rsidP="00EF5509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C7" w:rsidRPr="00E32DD6" w:rsidRDefault="00B85AC7" w:rsidP="00EF5509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C7" w:rsidRPr="00E32DD6" w:rsidRDefault="00B85AC7" w:rsidP="00EF5509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C7" w:rsidRPr="00E32DD6" w:rsidRDefault="00B85AC7" w:rsidP="00EF5509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B85AC7" w:rsidRPr="00E32DD6" w:rsidRDefault="00B85AC7" w:rsidP="00EF5509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B85AC7" w:rsidRPr="00E32DD6" w:rsidRDefault="00B85AC7" w:rsidP="00EF5509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10</w:t>
            </w:r>
          </w:p>
        </w:tc>
      </w:tr>
      <w:tr w:rsidR="00B85AC7" w:rsidRPr="00E32DD6">
        <w:tblPrEx>
          <w:tblCellMar>
            <w:top w:w="0" w:type="dxa"/>
            <w:bottom w:w="0" w:type="dxa"/>
          </w:tblCellMar>
        </w:tblPrEx>
        <w:trPr>
          <w:trHeight w:val="282"/>
        </w:trPr>
        <w:tc>
          <w:tcPr>
            <w:tcW w:w="31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C7" w:rsidRPr="00E32DD6" w:rsidRDefault="00B85AC7" w:rsidP="002C70EA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Всего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AC7" w:rsidRPr="00E32DD6" w:rsidRDefault="00B85AC7" w:rsidP="002C70E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C7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0" w:name="A0101"/>
            <w:bookmarkEnd w:id="10"/>
            <w:r>
              <w:rPr>
                <w:sz w:val="20"/>
                <w:szCs w:val="20"/>
              </w:rPr>
              <w:t xml:space="preserve"> 22672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C7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1" w:name="A0102"/>
            <w:bookmarkEnd w:id="11"/>
            <w:r>
              <w:rPr>
                <w:sz w:val="20"/>
                <w:szCs w:val="20"/>
              </w:rPr>
              <w:t xml:space="preserve"> 15930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C7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2" w:name="A0103"/>
            <w:bookmarkEnd w:id="12"/>
            <w:r>
              <w:rPr>
                <w:sz w:val="20"/>
                <w:szCs w:val="20"/>
              </w:rPr>
              <w:t xml:space="preserve"> 8860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C7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3" w:name="A0104"/>
            <w:bookmarkEnd w:id="13"/>
            <w:r>
              <w:rPr>
                <w:sz w:val="20"/>
                <w:szCs w:val="20"/>
              </w:rPr>
              <w:t xml:space="preserve"> 7884</w:t>
            </w:r>
          </w:p>
        </w:tc>
        <w:tc>
          <w:tcPr>
            <w:tcW w:w="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C7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4" w:name="A0105"/>
            <w:bookmarkEnd w:id="14"/>
            <w:r>
              <w:rPr>
                <w:sz w:val="20"/>
                <w:szCs w:val="20"/>
              </w:rPr>
              <w:t xml:space="preserve"> 6234</w:t>
            </w:r>
          </w:p>
        </w:tc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C7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5" w:name="A0106"/>
            <w:bookmarkEnd w:id="15"/>
            <w:r>
              <w:rPr>
                <w:sz w:val="20"/>
                <w:szCs w:val="20"/>
              </w:rPr>
              <w:t xml:space="preserve"> 221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C7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" w:name="A0107"/>
            <w:bookmarkEnd w:id="16"/>
            <w:r>
              <w:rPr>
                <w:sz w:val="20"/>
                <w:szCs w:val="20"/>
              </w:rPr>
              <w:t xml:space="preserve"> 23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AC7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" w:name="A0108"/>
            <w:bookmarkEnd w:id="17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B85AC7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" w:name="A0109"/>
            <w:bookmarkEnd w:id="18"/>
            <w:r>
              <w:rPr>
                <w:sz w:val="20"/>
                <w:szCs w:val="20"/>
              </w:rPr>
              <w:t xml:space="preserve"> 8029</w:t>
            </w:r>
          </w:p>
        </w:tc>
        <w:tc>
          <w:tcPr>
            <w:tcW w:w="70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B85AC7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" w:name="A0110"/>
            <w:bookmarkEnd w:id="19"/>
            <w:r>
              <w:rPr>
                <w:sz w:val="20"/>
                <w:szCs w:val="20"/>
              </w:rPr>
              <w:t xml:space="preserve"> 618</w:t>
            </w:r>
          </w:p>
        </w:tc>
      </w:tr>
      <w:tr w:rsidR="00226F5F" w:rsidRPr="00E32DD6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trHeight w:val="28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6F5F" w:rsidRPr="00E32DD6" w:rsidRDefault="00226F5F" w:rsidP="008E59B5">
            <w:pPr>
              <w:ind w:left="-57" w:right="-10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в</w:t>
            </w:r>
          </w:p>
          <w:p w:rsidR="00226F5F" w:rsidRPr="00E32DD6" w:rsidRDefault="00226F5F" w:rsidP="008E59B5">
            <w:pPr>
              <w:ind w:left="-57" w:right="-10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том   чис-ле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F5F" w:rsidRPr="00E32DD6" w:rsidRDefault="00226F5F" w:rsidP="0051527C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следственными органами Следственного комитета </w:t>
            </w:r>
          </w:p>
          <w:p w:rsidR="00226F5F" w:rsidRPr="00E32DD6" w:rsidRDefault="00226F5F" w:rsidP="0051527C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Ро</w:t>
            </w:r>
            <w:r w:rsidRPr="00E32DD6">
              <w:rPr>
                <w:sz w:val="20"/>
                <w:szCs w:val="20"/>
              </w:rPr>
              <w:t>с</w:t>
            </w:r>
            <w:r w:rsidRPr="00E32DD6">
              <w:rPr>
                <w:sz w:val="20"/>
                <w:szCs w:val="20"/>
              </w:rPr>
              <w:t>сийской Федерации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6F5F" w:rsidRPr="00E32DD6" w:rsidRDefault="00226F5F" w:rsidP="002C70E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" w:name="A0201"/>
            <w:bookmarkEnd w:id="20"/>
            <w:r>
              <w:rPr>
                <w:sz w:val="20"/>
                <w:szCs w:val="20"/>
              </w:rPr>
              <w:t xml:space="preserve"> 154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1" w:name="A0202"/>
            <w:bookmarkEnd w:id="21"/>
            <w:r>
              <w:rPr>
                <w:sz w:val="20"/>
                <w:szCs w:val="20"/>
              </w:rPr>
              <w:t xml:space="preserve"> 94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2" w:name="A0203"/>
            <w:bookmarkEnd w:id="22"/>
            <w:r>
              <w:rPr>
                <w:sz w:val="20"/>
                <w:szCs w:val="20"/>
              </w:rPr>
              <w:t xml:space="preserve"> 1282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3" w:name="A0204"/>
            <w:bookmarkEnd w:id="23"/>
            <w:r>
              <w:rPr>
                <w:sz w:val="20"/>
                <w:szCs w:val="20"/>
              </w:rPr>
              <w:t xml:space="preserve"> 1098</w:t>
            </w:r>
          </w:p>
        </w:tc>
        <w:tc>
          <w:tcPr>
            <w:tcW w:w="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4" w:name="A0205"/>
            <w:bookmarkEnd w:id="24"/>
            <w:r>
              <w:rPr>
                <w:sz w:val="20"/>
                <w:szCs w:val="20"/>
              </w:rPr>
              <w:t xml:space="preserve"> 14</w:t>
            </w:r>
          </w:p>
        </w:tc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5" w:name="A0206"/>
            <w:bookmarkEnd w:id="25"/>
            <w:r>
              <w:rPr>
                <w:sz w:val="20"/>
                <w:szCs w:val="20"/>
              </w:rPr>
              <w:t xml:space="preserve"> 18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6" w:name="A0207"/>
            <w:bookmarkEnd w:id="2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7" w:name="A0208"/>
            <w:bookmarkEnd w:id="27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8" w:name="A0209"/>
            <w:bookmarkEnd w:id="28"/>
            <w:r>
              <w:rPr>
                <w:sz w:val="20"/>
                <w:szCs w:val="20"/>
              </w:rPr>
              <w:t xml:space="preserve"> 35</w:t>
            </w:r>
          </w:p>
        </w:tc>
        <w:tc>
          <w:tcPr>
            <w:tcW w:w="70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9" w:name="A0210"/>
            <w:bookmarkEnd w:id="29"/>
            <w:r>
              <w:rPr>
                <w:sz w:val="20"/>
                <w:szCs w:val="20"/>
              </w:rPr>
              <w:t xml:space="preserve"> 78</w:t>
            </w:r>
          </w:p>
        </w:tc>
      </w:tr>
      <w:tr w:rsidR="00226F5F" w:rsidRPr="00E32DD6">
        <w:tblPrEx>
          <w:tblCellMar>
            <w:top w:w="0" w:type="dxa"/>
            <w:bottom w:w="0" w:type="dxa"/>
          </w:tblCellMar>
        </w:tblPrEx>
        <w:trPr>
          <w:trHeight w:val="19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6F5F" w:rsidRPr="00E32DD6" w:rsidRDefault="00226F5F" w:rsidP="002C70EA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6F5F" w:rsidRPr="00E32DD6" w:rsidRDefault="00226F5F" w:rsidP="002C70EA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органами внутренних дел 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26F5F" w:rsidRPr="00E32DD6" w:rsidRDefault="00226F5F" w:rsidP="002C70E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" w:name="A0301"/>
            <w:bookmarkEnd w:id="30"/>
            <w:r>
              <w:rPr>
                <w:sz w:val="20"/>
                <w:szCs w:val="20"/>
              </w:rPr>
              <w:t xml:space="preserve"> 21663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1" w:name="A0302"/>
            <w:bookmarkEnd w:id="31"/>
            <w:r>
              <w:rPr>
                <w:sz w:val="20"/>
                <w:szCs w:val="20"/>
              </w:rPr>
              <w:t xml:space="preserve"> 15185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2" w:name="A0303"/>
            <w:bookmarkEnd w:id="32"/>
            <w:r>
              <w:rPr>
                <w:sz w:val="20"/>
                <w:szCs w:val="20"/>
              </w:rPr>
              <w:t xml:space="preserve"> 7260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3" w:name="A0304"/>
            <w:bookmarkEnd w:id="33"/>
            <w:r>
              <w:rPr>
                <w:sz w:val="20"/>
                <w:szCs w:val="20"/>
              </w:rPr>
              <w:t xml:space="preserve"> 6475</w:t>
            </w:r>
          </w:p>
        </w:tc>
        <w:tc>
          <w:tcPr>
            <w:tcW w:w="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4" w:name="A0305"/>
            <w:bookmarkEnd w:id="34"/>
            <w:r>
              <w:rPr>
                <w:sz w:val="20"/>
                <w:szCs w:val="20"/>
              </w:rPr>
              <w:t xml:space="preserve"> 6216</w:t>
            </w:r>
          </w:p>
        </w:tc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5" w:name="A0306"/>
            <w:bookmarkEnd w:id="35"/>
            <w:r>
              <w:rPr>
                <w:sz w:val="20"/>
                <w:szCs w:val="20"/>
              </w:rPr>
              <w:t xml:space="preserve"> 187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" w:name="A0307"/>
            <w:bookmarkEnd w:id="36"/>
            <w:r>
              <w:rPr>
                <w:sz w:val="20"/>
                <w:szCs w:val="20"/>
              </w:rPr>
              <w:t xml:space="preserve"> 21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7" w:name="A0308"/>
            <w:bookmarkEnd w:id="37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8" w:name="A0309"/>
            <w:bookmarkEnd w:id="38"/>
            <w:r>
              <w:rPr>
                <w:sz w:val="20"/>
                <w:szCs w:val="20"/>
              </w:rPr>
              <w:t xml:space="preserve"> 7620</w:t>
            </w:r>
          </w:p>
        </w:tc>
        <w:tc>
          <w:tcPr>
            <w:tcW w:w="708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9" w:name="A0310"/>
            <w:bookmarkEnd w:id="39"/>
            <w:r>
              <w:rPr>
                <w:sz w:val="20"/>
                <w:szCs w:val="20"/>
              </w:rPr>
              <w:t xml:space="preserve"> 532</w:t>
            </w:r>
          </w:p>
        </w:tc>
      </w:tr>
      <w:tr w:rsidR="00226F5F" w:rsidRPr="00E32DD6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6F5F" w:rsidRPr="00E32DD6" w:rsidRDefault="00226F5F" w:rsidP="002C70EA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226F5F" w:rsidP="002C70EA">
            <w:pPr>
              <w:ind w:left="-57" w:right="-57"/>
              <w:rPr>
                <w:sz w:val="20"/>
                <w:szCs w:val="20"/>
                <w:lang w:val="en-US"/>
              </w:rPr>
            </w:pPr>
            <w:r w:rsidRPr="00E32DD6">
              <w:rPr>
                <w:sz w:val="20"/>
                <w:szCs w:val="20"/>
              </w:rPr>
              <w:t xml:space="preserve">органами </w:t>
            </w:r>
            <w:bookmarkStart w:id="40" w:name="OLE_LINK5"/>
            <w:bookmarkStart w:id="41" w:name="OLE_LINK6"/>
            <w:r w:rsidRPr="00E32DD6">
              <w:rPr>
                <w:sz w:val="20"/>
                <w:szCs w:val="20"/>
              </w:rPr>
              <w:t>Федеральной</w:t>
            </w:r>
          </w:p>
          <w:p w:rsidR="00226F5F" w:rsidRPr="00E32DD6" w:rsidRDefault="00226F5F" w:rsidP="002C70EA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слу</w:t>
            </w:r>
            <w:r w:rsidRPr="00E32DD6">
              <w:rPr>
                <w:sz w:val="20"/>
                <w:szCs w:val="20"/>
              </w:rPr>
              <w:t>ж</w:t>
            </w:r>
            <w:r w:rsidRPr="00E32DD6">
              <w:rPr>
                <w:sz w:val="20"/>
                <w:szCs w:val="20"/>
              </w:rPr>
              <w:t xml:space="preserve">бы </w:t>
            </w:r>
            <w:bookmarkEnd w:id="40"/>
            <w:bookmarkEnd w:id="41"/>
            <w:r w:rsidRPr="00E32DD6">
              <w:rPr>
                <w:sz w:val="20"/>
                <w:szCs w:val="20"/>
              </w:rPr>
              <w:t xml:space="preserve">безопасности 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6F5F" w:rsidRPr="00E32DD6" w:rsidRDefault="00226F5F" w:rsidP="002C70E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2" w:name="A0401"/>
            <w:bookmarkEnd w:id="42"/>
            <w:r>
              <w:rPr>
                <w:sz w:val="20"/>
                <w:szCs w:val="20"/>
              </w:rPr>
              <w:t xml:space="preserve"> 104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3" w:name="A0402"/>
            <w:bookmarkEnd w:id="43"/>
            <w:r>
              <w:rPr>
                <w:sz w:val="20"/>
                <w:szCs w:val="20"/>
              </w:rPr>
              <w:t xml:space="preserve"> 59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4" w:name="A0403"/>
            <w:bookmarkEnd w:id="44"/>
            <w:r>
              <w:rPr>
                <w:sz w:val="20"/>
                <w:szCs w:val="20"/>
              </w:rPr>
              <w:t xml:space="preserve"> 19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5" w:name="A0404"/>
            <w:bookmarkEnd w:id="45"/>
            <w:r>
              <w:rPr>
                <w:sz w:val="20"/>
                <w:szCs w:val="20"/>
              </w:rPr>
              <w:t xml:space="preserve"> 18</w:t>
            </w:r>
          </w:p>
        </w:tc>
        <w:tc>
          <w:tcPr>
            <w:tcW w:w="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6" w:name="A0405"/>
            <w:bookmarkEnd w:id="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7" w:name="A0406"/>
            <w:bookmarkEnd w:id="47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8" w:name="A0407"/>
            <w:bookmarkEnd w:id="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9" w:name="A0408"/>
            <w:bookmarkEnd w:id="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0" w:name="A0409"/>
            <w:bookmarkEnd w:id="50"/>
            <w:r>
              <w:rPr>
                <w:sz w:val="20"/>
                <w:szCs w:val="20"/>
              </w:rPr>
              <w:t xml:space="preserve"> 32</w:t>
            </w:r>
          </w:p>
        </w:tc>
        <w:tc>
          <w:tcPr>
            <w:tcW w:w="70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1" w:name="A0410"/>
            <w:bookmarkEnd w:id="51"/>
            <w:r>
              <w:rPr>
                <w:sz w:val="20"/>
                <w:szCs w:val="20"/>
              </w:rPr>
              <w:t xml:space="preserve"> 0</w:t>
            </w:r>
          </w:p>
        </w:tc>
      </w:tr>
      <w:tr w:rsidR="00226F5F" w:rsidRPr="00E32DD6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6F5F" w:rsidRPr="00E32DD6" w:rsidRDefault="00226F5F" w:rsidP="002C70EA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226F5F" w:rsidP="002C70EA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таможенными органами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6F5F" w:rsidRPr="00E32DD6" w:rsidRDefault="00226F5F" w:rsidP="002C70E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bookmarkStart w:id="52" w:name="A0501"/>
            <w:bookmarkEnd w:id="52"/>
            <w:r>
              <w:rPr>
                <w:b/>
                <w:bCs/>
                <w:sz w:val="20"/>
                <w:szCs w:val="20"/>
              </w:rPr>
              <w:t xml:space="preserve"> 21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bookmarkStart w:id="53" w:name="A0502"/>
            <w:bookmarkEnd w:id="53"/>
            <w:r>
              <w:rPr>
                <w:b/>
                <w:bCs/>
                <w:sz w:val="20"/>
                <w:szCs w:val="20"/>
              </w:rPr>
              <w:t xml:space="preserve"> 13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4" w:name="A0503"/>
            <w:bookmarkEnd w:id="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5" w:name="A0504"/>
            <w:bookmarkEnd w:id="5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6" w:name="A0505"/>
            <w:bookmarkEnd w:id="56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7" w:name="A0506"/>
            <w:bookmarkEnd w:id="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8" w:name="A0507"/>
            <w:bookmarkEnd w:id="5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59" w:name="A0508"/>
            <w:bookmarkEnd w:id="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60" w:name="A0509"/>
            <w:bookmarkEnd w:id="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61" w:name="A0510"/>
            <w:bookmarkEnd w:id="61"/>
            <w:r>
              <w:rPr>
                <w:sz w:val="20"/>
                <w:szCs w:val="20"/>
              </w:rPr>
              <w:t xml:space="preserve"> 0</w:t>
            </w:r>
          </w:p>
        </w:tc>
      </w:tr>
      <w:tr w:rsidR="00226F5F" w:rsidRPr="00E32DD6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6F5F" w:rsidRPr="00E32DD6" w:rsidRDefault="00226F5F" w:rsidP="002C70EA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226F5F" w:rsidP="00D62210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органами Федеральной </w:t>
            </w:r>
          </w:p>
          <w:p w:rsidR="00226F5F" w:rsidRPr="00E32DD6" w:rsidRDefault="00226F5F" w:rsidP="00D62210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службы исполнения наказ</w:t>
            </w:r>
            <w:r w:rsidRPr="00E32DD6">
              <w:rPr>
                <w:sz w:val="20"/>
                <w:szCs w:val="20"/>
              </w:rPr>
              <w:t>а</w:t>
            </w:r>
            <w:r w:rsidRPr="00E32DD6">
              <w:rPr>
                <w:sz w:val="20"/>
                <w:szCs w:val="20"/>
              </w:rPr>
              <w:t>ний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6F5F" w:rsidRPr="00E32DD6" w:rsidRDefault="00226F5F" w:rsidP="002C70E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62" w:name="A0601"/>
            <w:bookmarkEnd w:id="62"/>
            <w:r>
              <w:rPr>
                <w:sz w:val="20"/>
                <w:szCs w:val="20"/>
              </w:rPr>
              <w:t xml:space="preserve"> 26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63" w:name="A0602"/>
            <w:bookmarkEnd w:id="63"/>
            <w:r>
              <w:rPr>
                <w:sz w:val="20"/>
                <w:szCs w:val="20"/>
              </w:rPr>
              <w:t xml:space="preserve"> 16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64" w:name="A0603"/>
            <w:bookmarkEnd w:id="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65" w:name="A0604"/>
            <w:bookmarkEnd w:id="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66" w:name="A0605"/>
            <w:bookmarkEnd w:id="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67" w:name="A0606"/>
            <w:bookmarkEnd w:id="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68" w:name="A0607"/>
            <w:bookmarkEnd w:id="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69" w:name="A0608"/>
            <w:bookmarkEnd w:id="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70" w:name="A0609"/>
            <w:bookmarkEnd w:id="70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70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71" w:name="A0610"/>
            <w:bookmarkEnd w:id="71"/>
            <w:r>
              <w:rPr>
                <w:sz w:val="20"/>
                <w:szCs w:val="20"/>
              </w:rPr>
              <w:t xml:space="preserve"> 0</w:t>
            </w:r>
          </w:p>
        </w:tc>
      </w:tr>
      <w:tr w:rsidR="00226F5F" w:rsidRPr="00E32DD6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6F5F" w:rsidRPr="00E32DD6" w:rsidRDefault="00226F5F" w:rsidP="002C70EA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226F5F" w:rsidP="002C70EA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органами Федеральной</w:t>
            </w:r>
          </w:p>
          <w:p w:rsidR="00226F5F" w:rsidRPr="00E32DD6" w:rsidRDefault="00226F5F" w:rsidP="002C70EA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слу</w:t>
            </w:r>
            <w:r w:rsidRPr="00E32DD6">
              <w:rPr>
                <w:sz w:val="20"/>
                <w:szCs w:val="20"/>
              </w:rPr>
              <w:t>ж</w:t>
            </w:r>
            <w:r w:rsidRPr="00E32DD6">
              <w:rPr>
                <w:sz w:val="20"/>
                <w:szCs w:val="20"/>
              </w:rPr>
              <w:t>бы судебных приставов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6F5F" w:rsidRPr="00E32DD6" w:rsidRDefault="00226F5F" w:rsidP="002C70E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72" w:name="A0701"/>
            <w:bookmarkEnd w:id="72"/>
            <w:r>
              <w:rPr>
                <w:sz w:val="20"/>
                <w:szCs w:val="20"/>
              </w:rPr>
              <w:t xml:space="preserve"> 350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73" w:name="A0702"/>
            <w:bookmarkEnd w:id="73"/>
            <w:r>
              <w:rPr>
                <w:sz w:val="20"/>
                <w:szCs w:val="20"/>
              </w:rPr>
              <w:t xml:space="preserve"> 328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74" w:name="A0703"/>
            <w:bookmarkEnd w:id="74"/>
            <w:r>
              <w:rPr>
                <w:sz w:val="20"/>
                <w:szCs w:val="20"/>
              </w:rPr>
              <w:t xml:space="preserve"> 289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75" w:name="A0704"/>
            <w:bookmarkEnd w:id="75"/>
            <w:r>
              <w:rPr>
                <w:sz w:val="20"/>
                <w:szCs w:val="20"/>
              </w:rPr>
              <w:t xml:space="preserve"> 283</w:t>
            </w:r>
          </w:p>
        </w:tc>
        <w:tc>
          <w:tcPr>
            <w:tcW w:w="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76" w:name="A0705"/>
            <w:bookmarkEnd w:id="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77" w:name="A0706"/>
            <w:bookmarkEnd w:id="77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78" w:name="A0707"/>
            <w:bookmarkEnd w:id="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79" w:name="A0708"/>
            <w:bookmarkEnd w:id="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80" w:name="A0709"/>
            <w:bookmarkEnd w:id="80"/>
            <w:r>
              <w:rPr>
                <w:sz w:val="20"/>
                <w:szCs w:val="20"/>
              </w:rPr>
              <w:t xml:space="preserve"> 277</w:t>
            </w:r>
          </w:p>
        </w:tc>
        <w:tc>
          <w:tcPr>
            <w:tcW w:w="70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81" w:name="A0710"/>
            <w:bookmarkEnd w:id="81"/>
            <w:r>
              <w:rPr>
                <w:sz w:val="20"/>
                <w:szCs w:val="20"/>
              </w:rPr>
              <w:t xml:space="preserve"> 8</w:t>
            </w:r>
          </w:p>
        </w:tc>
      </w:tr>
      <w:tr w:rsidR="00226F5F" w:rsidRPr="00E32DD6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F5F" w:rsidRPr="00E32DD6" w:rsidRDefault="00226F5F" w:rsidP="002C70EA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226F5F" w:rsidP="002C70EA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органами Государственного пожарного надзора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6F5F" w:rsidRPr="00E32DD6" w:rsidRDefault="00226F5F" w:rsidP="002C70E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82" w:name="A0901"/>
            <w:bookmarkStart w:id="83" w:name="A0801"/>
            <w:bookmarkEnd w:id="82"/>
            <w:bookmarkEnd w:id="83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84" w:name="A0902"/>
            <w:bookmarkStart w:id="85" w:name="A0802"/>
            <w:bookmarkEnd w:id="84"/>
            <w:bookmarkEnd w:id="85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86" w:name="A0903"/>
            <w:bookmarkStart w:id="87" w:name="A0803"/>
            <w:bookmarkEnd w:id="86"/>
            <w:bookmarkEnd w:id="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88" w:name="A0904"/>
            <w:bookmarkStart w:id="89" w:name="A0804"/>
            <w:bookmarkEnd w:id="88"/>
            <w:bookmarkEnd w:id="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90" w:name="A0905"/>
            <w:bookmarkStart w:id="91" w:name="A0805"/>
            <w:bookmarkEnd w:id="90"/>
            <w:bookmarkEnd w:id="9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92" w:name="A0906"/>
            <w:bookmarkStart w:id="93" w:name="A0806"/>
            <w:bookmarkEnd w:id="92"/>
            <w:bookmarkEnd w:id="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94" w:name="A0907"/>
            <w:bookmarkStart w:id="95" w:name="A0807"/>
            <w:bookmarkEnd w:id="94"/>
            <w:bookmarkEnd w:id="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96" w:name="A0908"/>
            <w:bookmarkStart w:id="97" w:name="A0808"/>
            <w:bookmarkEnd w:id="96"/>
            <w:bookmarkEnd w:id="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98" w:name="A0909"/>
            <w:bookmarkStart w:id="99" w:name="A0809"/>
            <w:bookmarkEnd w:id="98"/>
            <w:bookmarkEnd w:id="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26F5F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00" w:name="A0910"/>
            <w:bookmarkStart w:id="101" w:name="A0810"/>
            <w:bookmarkEnd w:id="100"/>
            <w:bookmarkEnd w:id="101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FC5A7D" w:rsidRPr="00E32DD6" w:rsidRDefault="00FC5A7D" w:rsidP="002C70EA">
      <w:pPr>
        <w:ind w:left="-57" w:right="-57"/>
        <w:rPr>
          <w:sz w:val="16"/>
          <w:szCs w:val="16"/>
        </w:rPr>
      </w:pPr>
    </w:p>
    <w:p w:rsidR="005875F5" w:rsidRPr="00E32DD6" w:rsidRDefault="005875F5" w:rsidP="002C70EA">
      <w:pPr>
        <w:ind w:left="-57" w:right="-57"/>
        <w:rPr>
          <w:sz w:val="16"/>
          <w:szCs w:val="16"/>
        </w:rPr>
      </w:pPr>
    </w:p>
    <w:p w:rsidR="005875F5" w:rsidRPr="00E32DD6" w:rsidRDefault="005875F5" w:rsidP="002C70EA">
      <w:pPr>
        <w:ind w:left="-57" w:right="-57"/>
        <w:rPr>
          <w:sz w:val="16"/>
          <w:szCs w:val="16"/>
        </w:rPr>
      </w:pPr>
    </w:p>
    <w:p w:rsidR="005875F5" w:rsidRPr="00E32DD6" w:rsidRDefault="005875F5" w:rsidP="002C70EA">
      <w:pPr>
        <w:ind w:left="-57" w:right="-57"/>
        <w:rPr>
          <w:sz w:val="16"/>
          <w:szCs w:val="16"/>
        </w:rPr>
      </w:pPr>
    </w:p>
    <w:p w:rsidR="005875F5" w:rsidRPr="00E32DD6" w:rsidRDefault="005875F5" w:rsidP="002C70EA">
      <w:pPr>
        <w:ind w:left="-57" w:right="-57"/>
        <w:rPr>
          <w:sz w:val="16"/>
          <w:szCs w:val="16"/>
        </w:rPr>
      </w:pPr>
    </w:p>
    <w:p w:rsidR="005875F5" w:rsidRPr="00E32DD6" w:rsidRDefault="005875F5" w:rsidP="002C70EA">
      <w:pPr>
        <w:ind w:left="-57" w:right="-57"/>
        <w:rPr>
          <w:sz w:val="16"/>
          <w:szCs w:val="16"/>
        </w:rPr>
      </w:pPr>
    </w:p>
    <w:p w:rsidR="005875F5" w:rsidRPr="00E32DD6" w:rsidRDefault="005875F5" w:rsidP="002C70EA">
      <w:pPr>
        <w:ind w:left="-57" w:right="-57"/>
        <w:rPr>
          <w:sz w:val="16"/>
          <w:szCs w:val="16"/>
        </w:rPr>
      </w:pPr>
    </w:p>
    <w:p w:rsidR="00164D1E" w:rsidRPr="00E32DD6" w:rsidRDefault="00164D1E" w:rsidP="002C70EA">
      <w:pPr>
        <w:ind w:left="-57" w:right="-57"/>
        <w:rPr>
          <w:sz w:val="16"/>
          <w:szCs w:val="16"/>
        </w:rPr>
      </w:pPr>
    </w:p>
    <w:p w:rsidR="00164D1E" w:rsidRPr="00E32DD6" w:rsidRDefault="00164D1E" w:rsidP="002C70EA">
      <w:pPr>
        <w:ind w:left="-57" w:right="-57"/>
        <w:rPr>
          <w:sz w:val="16"/>
          <w:szCs w:val="16"/>
        </w:rPr>
      </w:pPr>
    </w:p>
    <w:p w:rsidR="005875F5" w:rsidRPr="00E32DD6" w:rsidRDefault="00912DB9" w:rsidP="006E321F">
      <w:pPr>
        <w:ind w:left="-57" w:right="-57"/>
        <w:rPr>
          <w:sz w:val="16"/>
          <w:szCs w:val="16"/>
        </w:rPr>
      </w:pPr>
      <w:r w:rsidRPr="00E32DD6">
        <w:rPr>
          <w:sz w:val="16"/>
          <w:szCs w:val="16"/>
        </w:rPr>
        <w:br w:type="page"/>
      </w:r>
    </w:p>
    <w:p w:rsidR="002D2FB9" w:rsidRPr="00E32DD6" w:rsidRDefault="002D2FB9" w:rsidP="002D2FB9">
      <w:pPr>
        <w:ind w:left="-57" w:right="-57" w:hanging="369"/>
        <w:rPr>
          <w:sz w:val="24"/>
          <w:szCs w:val="24"/>
        </w:rPr>
      </w:pPr>
      <w:r w:rsidRPr="00E32DD6">
        <w:rPr>
          <w:sz w:val="24"/>
          <w:szCs w:val="24"/>
        </w:rPr>
        <w:t>Раздел 2. Преступления против жизни и здоровья</w:t>
      </w:r>
    </w:p>
    <w:p w:rsidR="002D2FB9" w:rsidRPr="00E32DD6" w:rsidRDefault="002D2FB9" w:rsidP="002D2FB9">
      <w:pPr>
        <w:ind w:left="-57" w:right="-57"/>
        <w:rPr>
          <w:sz w:val="16"/>
          <w:szCs w:val="16"/>
        </w:rPr>
      </w:pPr>
    </w:p>
    <w:tbl>
      <w:tblPr>
        <w:tblW w:w="11053" w:type="dxa"/>
        <w:tblInd w:w="-318" w:type="dxa"/>
        <w:tblLayout w:type="fixed"/>
        <w:tblLook w:val="0000"/>
      </w:tblPr>
      <w:tblGrid>
        <w:gridCol w:w="443"/>
        <w:gridCol w:w="448"/>
        <w:gridCol w:w="451"/>
        <w:gridCol w:w="453"/>
        <w:gridCol w:w="453"/>
        <w:gridCol w:w="453"/>
        <w:gridCol w:w="418"/>
        <w:gridCol w:w="36"/>
        <w:gridCol w:w="454"/>
        <w:gridCol w:w="79"/>
        <w:gridCol w:w="375"/>
        <w:gridCol w:w="454"/>
        <w:gridCol w:w="164"/>
        <w:gridCol w:w="290"/>
        <w:gridCol w:w="419"/>
        <w:gridCol w:w="35"/>
        <w:gridCol w:w="454"/>
        <w:gridCol w:w="220"/>
        <w:gridCol w:w="234"/>
        <w:gridCol w:w="454"/>
        <w:gridCol w:w="305"/>
        <w:gridCol w:w="149"/>
        <w:gridCol w:w="454"/>
        <w:gridCol w:w="603"/>
        <w:gridCol w:w="602"/>
        <w:gridCol w:w="457"/>
        <w:gridCol w:w="853"/>
        <w:gridCol w:w="843"/>
      </w:tblGrid>
      <w:tr w:rsidR="002D2FB9" w:rsidRPr="00E32DD6">
        <w:tblPrEx>
          <w:tblCellMar>
            <w:top w:w="0" w:type="dxa"/>
            <w:bottom w:w="0" w:type="dxa"/>
          </w:tblCellMar>
        </w:tblPrEx>
        <w:trPr>
          <w:gridAfter w:val="5"/>
          <w:wAfter w:w="3358" w:type="dxa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B9" w:rsidRPr="00E32DD6" w:rsidRDefault="002D2FB9" w:rsidP="00BA0E50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4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B9" w:rsidRPr="00E32DD6" w:rsidRDefault="002D2FB9" w:rsidP="00BA0E50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9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B9" w:rsidRPr="00E32DD6" w:rsidRDefault="002D2FB9" w:rsidP="00BA0E50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1</w:t>
            </w:r>
          </w:p>
        </w:tc>
        <w:tc>
          <w:tcPr>
            <w:tcW w:w="4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2FB9" w:rsidRPr="00E32DD6" w:rsidRDefault="002D2FB9" w:rsidP="00BA0E50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B9" w:rsidRPr="00E32DD6" w:rsidRDefault="002D2FB9" w:rsidP="00BA0E50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B9" w:rsidRPr="00E32DD6" w:rsidRDefault="002D2FB9" w:rsidP="00BA0E50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2</w:t>
            </w:r>
          </w:p>
        </w:tc>
        <w:tc>
          <w:tcPr>
            <w:tcW w:w="45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2FB9" w:rsidRPr="00E32DD6" w:rsidRDefault="002D2FB9" w:rsidP="00BA0E50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B9" w:rsidRPr="00E32DD6" w:rsidRDefault="00D31E28" w:rsidP="00BA0E50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bookmarkStart w:id="102" w:name="GG021"/>
            <w:bookmarkEnd w:id="102"/>
            <w:r>
              <w:rPr>
                <w:rFonts w:ascii="Times New Roman" w:eastAsia="MS Mincho" w:hAnsi="Times New Roman" w:cs="Times New Roman"/>
              </w:rPr>
              <w:t>1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B9" w:rsidRPr="00E32DD6" w:rsidRDefault="00D31E28" w:rsidP="00BA0E50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bookmarkStart w:id="103" w:name="GG022"/>
            <w:bookmarkEnd w:id="103"/>
            <w:r>
              <w:rPr>
                <w:rFonts w:ascii="Times New Roman" w:eastAsia="MS Mincho" w:hAnsi="Times New Roman" w:cs="Times New Roman"/>
              </w:rPr>
              <w:t>8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2FB9" w:rsidRPr="00E32DD6" w:rsidRDefault="002D2FB9" w:rsidP="00BA0E50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B9" w:rsidRPr="00E32DD6" w:rsidRDefault="00D31E28" w:rsidP="00BA0E50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bookmarkStart w:id="104" w:name="MM021"/>
            <w:bookmarkEnd w:id="104"/>
            <w:r>
              <w:rPr>
                <w:rFonts w:ascii="Times New Roman" w:eastAsia="MS Mincho" w:hAnsi="Times New Roman" w:cs="Times New Roman"/>
              </w:rPr>
              <w:t>0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B9" w:rsidRPr="00E32DD6" w:rsidRDefault="00D31E28" w:rsidP="00BA0E50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bookmarkStart w:id="105" w:name="MM022"/>
            <w:bookmarkEnd w:id="105"/>
            <w:r>
              <w:rPr>
                <w:rFonts w:ascii="Times New Roman" w:eastAsia="MS Mincho" w:hAnsi="Times New Roman" w:cs="Times New Roman"/>
              </w:rPr>
              <w:t>6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2FB9" w:rsidRPr="00E32DD6" w:rsidRDefault="002D2FB9" w:rsidP="00BA0E50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B9" w:rsidRPr="00E32DD6" w:rsidRDefault="006904CD" w:rsidP="00BA0E50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lang w:val="en-US"/>
              </w:rPr>
            </w:pPr>
            <w:r w:rsidRPr="00E32DD6">
              <w:rPr>
                <w:rFonts w:ascii="Times New Roman" w:eastAsia="MS Mincho" w:hAnsi="Times New Roman" w:cs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B9" w:rsidRPr="00E32DD6" w:rsidRDefault="006904CD" w:rsidP="00BA0E50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lang w:val="en-US"/>
              </w:rPr>
            </w:pPr>
            <w:r w:rsidRPr="00E32DD6">
              <w:rPr>
                <w:rFonts w:ascii="Times New Roman" w:eastAsia="MS Mincho" w:hAnsi="Times New Roman" w:cs="Times New Roman"/>
                <w:lang w:val="en-US"/>
              </w:rPr>
              <w:t>1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B9" w:rsidRPr="00E32DD6" w:rsidRDefault="006904CD" w:rsidP="00BA0E50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lang w:val="en-US"/>
              </w:rPr>
            </w:pPr>
            <w:r w:rsidRPr="00E32DD6">
              <w:rPr>
                <w:rFonts w:ascii="Times New Roman" w:eastAsia="MS Mincho" w:hAnsi="Times New Roman" w:cs="Times New Roman"/>
                <w:lang w:val="en-US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FB9" w:rsidRPr="00E32DD6" w:rsidRDefault="006904CD" w:rsidP="00BA0E50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  <w:lang w:val="en-US"/>
              </w:rPr>
            </w:pPr>
            <w:r w:rsidRPr="00E32DD6">
              <w:rPr>
                <w:rFonts w:ascii="Times New Roman" w:eastAsia="MS Mincho" w:hAnsi="Times New Roman" w:cs="Times New Roman"/>
                <w:lang w:val="en-US"/>
              </w:rPr>
              <w:t>7</w:t>
            </w:r>
          </w:p>
        </w:tc>
      </w:tr>
      <w:tr w:rsidR="002D2FB9" w:rsidRPr="00E32DD6">
        <w:tblPrEx>
          <w:tblCellMar>
            <w:top w:w="0" w:type="dxa"/>
            <w:bottom w:w="0" w:type="dxa"/>
          </w:tblCellMar>
        </w:tblPrEx>
        <w:trPr>
          <w:gridAfter w:val="5"/>
          <w:wAfter w:w="3358" w:type="dxa"/>
        </w:trPr>
        <w:tc>
          <w:tcPr>
            <w:tcW w:w="1342" w:type="dxa"/>
            <w:gridSpan w:val="3"/>
            <w:tcBorders>
              <w:top w:val="single" w:sz="4" w:space="0" w:color="auto"/>
            </w:tcBorders>
          </w:tcPr>
          <w:p w:rsidR="002D2FB9" w:rsidRPr="00E32DD6" w:rsidRDefault="002D2FB9" w:rsidP="00BA0E50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код формы</w:t>
            </w:r>
          </w:p>
        </w:tc>
        <w:tc>
          <w:tcPr>
            <w:tcW w:w="453" w:type="dxa"/>
          </w:tcPr>
          <w:p w:rsidR="002D2FB9" w:rsidRPr="00E32DD6" w:rsidRDefault="002D2FB9" w:rsidP="00BA0E50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6" w:type="dxa"/>
            <w:gridSpan w:val="2"/>
            <w:tcBorders>
              <w:top w:val="single" w:sz="4" w:space="0" w:color="auto"/>
            </w:tcBorders>
          </w:tcPr>
          <w:p w:rsidR="002D2FB9" w:rsidRPr="00E32DD6" w:rsidRDefault="002D2FB9" w:rsidP="00BA0E50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раздел</w:t>
            </w:r>
          </w:p>
        </w:tc>
        <w:tc>
          <w:tcPr>
            <w:tcW w:w="454" w:type="dxa"/>
            <w:gridSpan w:val="2"/>
          </w:tcPr>
          <w:p w:rsidR="002D2FB9" w:rsidRPr="00E32DD6" w:rsidRDefault="002D2FB9" w:rsidP="00BA0E50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3"/>
            <w:tcBorders>
              <w:top w:val="single" w:sz="4" w:space="0" w:color="auto"/>
            </w:tcBorders>
          </w:tcPr>
          <w:p w:rsidR="002D2FB9" w:rsidRPr="00E32DD6" w:rsidRDefault="002D2FB9" w:rsidP="00BA0E50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год</w:t>
            </w:r>
          </w:p>
        </w:tc>
        <w:tc>
          <w:tcPr>
            <w:tcW w:w="454" w:type="dxa"/>
          </w:tcPr>
          <w:p w:rsidR="002D2FB9" w:rsidRPr="00E32DD6" w:rsidRDefault="002D2FB9" w:rsidP="00BA0E50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4"/>
            <w:tcBorders>
              <w:top w:val="single" w:sz="4" w:space="0" w:color="auto"/>
            </w:tcBorders>
          </w:tcPr>
          <w:p w:rsidR="002D2FB9" w:rsidRPr="00E32DD6" w:rsidRDefault="002D2FB9" w:rsidP="00BA0E50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период</w:t>
            </w:r>
          </w:p>
        </w:tc>
        <w:tc>
          <w:tcPr>
            <w:tcW w:w="454" w:type="dxa"/>
          </w:tcPr>
          <w:p w:rsidR="002D2FB9" w:rsidRPr="00E32DD6" w:rsidRDefault="002D2FB9" w:rsidP="00BA0E50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gridSpan w:val="6"/>
            <w:tcBorders>
              <w:top w:val="single" w:sz="4" w:space="0" w:color="auto"/>
            </w:tcBorders>
          </w:tcPr>
          <w:p w:rsidR="003D2813" w:rsidRPr="00E32DD6" w:rsidRDefault="005303C6" w:rsidP="00BA0E50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К</w:t>
            </w:r>
            <w:r w:rsidR="002D2FB9" w:rsidRPr="00E32DD6">
              <w:rPr>
                <w:rFonts w:ascii="Times New Roman" w:eastAsia="MS Mincho" w:hAnsi="Times New Roman" w:cs="Times New Roman"/>
              </w:rPr>
              <w:t>од</w:t>
            </w:r>
          </w:p>
          <w:p w:rsidR="005303C6" w:rsidRPr="00E32DD6" w:rsidRDefault="005303C6" w:rsidP="00BA0E50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</w:tr>
      <w:tr w:rsidR="005303C6" w:rsidRPr="00E32DD6">
        <w:tblPrEx>
          <w:tblCellMar>
            <w:top w:w="0" w:type="dxa"/>
            <w:bottom w:w="0" w:type="dxa"/>
          </w:tblCellMar>
        </w:tblPrEx>
        <w:trPr>
          <w:trHeight w:val="458"/>
        </w:trPr>
        <w:tc>
          <w:tcPr>
            <w:tcW w:w="311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03C6" w:rsidRPr="00E32DD6" w:rsidRDefault="005303C6" w:rsidP="00C61091">
            <w:pPr>
              <w:ind w:right="-10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03C6" w:rsidRPr="00E32DD6" w:rsidRDefault="005303C6" w:rsidP="00C61091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Код</w:t>
            </w:r>
          </w:p>
          <w:p w:rsidR="005303C6" w:rsidRPr="00E32DD6" w:rsidRDefault="005303C6" w:rsidP="00C61091">
            <w:pPr>
              <w:ind w:left="-57" w:right="-108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стр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ки</w:t>
            </w:r>
          </w:p>
        </w:tc>
        <w:tc>
          <w:tcPr>
            <w:tcW w:w="170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03C6" w:rsidRPr="00E32DD6" w:rsidRDefault="005303C6" w:rsidP="00C61091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Количество выя</w:t>
            </w:r>
            <w:r w:rsidRPr="00E32DD6">
              <w:rPr>
                <w:sz w:val="20"/>
                <w:szCs w:val="20"/>
              </w:rPr>
              <w:t>в</w:t>
            </w:r>
            <w:r w:rsidRPr="00E32DD6">
              <w:rPr>
                <w:sz w:val="20"/>
                <w:szCs w:val="20"/>
              </w:rPr>
              <w:t>ленных сотрудн</w:t>
            </w:r>
            <w:r w:rsidRPr="00E32DD6">
              <w:rPr>
                <w:sz w:val="20"/>
                <w:szCs w:val="20"/>
              </w:rPr>
              <w:t>и</w:t>
            </w:r>
            <w:r w:rsidRPr="00E32DD6">
              <w:rPr>
                <w:sz w:val="20"/>
                <w:szCs w:val="20"/>
              </w:rPr>
              <w:t>ками преступл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ний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03C6" w:rsidRPr="00E32DD6" w:rsidRDefault="005303C6" w:rsidP="00C61091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Кол</w:t>
            </w:r>
            <w:r w:rsidRPr="00E32DD6">
              <w:rPr>
                <w:sz w:val="20"/>
                <w:szCs w:val="20"/>
              </w:rPr>
              <w:t>и</w:t>
            </w:r>
            <w:r w:rsidRPr="00E32DD6">
              <w:rPr>
                <w:sz w:val="20"/>
                <w:szCs w:val="20"/>
              </w:rPr>
              <w:t>чество</w:t>
            </w:r>
          </w:p>
          <w:p w:rsidR="005303C6" w:rsidRPr="00E32DD6" w:rsidRDefault="005303C6" w:rsidP="00C61091">
            <w:pPr>
              <w:ind w:left="-57" w:right="-108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пре</w:t>
            </w:r>
            <w:r w:rsidRPr="00E32DD6">
              <w:rPr>
                <w:sz w:val="20"/>
                <w:szCs w:val="20"/>
              </w:rPr>
              <w:t>д</w:t>
            </w:r>
            <w:r w:rsidRPr="00E32DD6">
              <w:rPr>
                <w:sz w:val="20"/>
                <w:szCs w:val="20"/>
              </w:rPr>
              <w:t>вар</w:t>
            </w:r>
            <w:r w:rsidRPr="00E32DD6">
              <w:rPr>
                <w:sz w:val="20"/>
                <w:szCs w:val="20"/>
              </w:rPr>
              <w:t>и</w:t>
            </w:r>
            <w:r w:rsidRPr="00E32DD6">
              <w:rPr>
                <w:sz w:val="20"/>
                <w:szCs w:val="20"/>
              </w:rPr>
              <w:t>тельно рассл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дова</w:t>
            </w:r>
            <w:r w:rsidRPr="00E32DD6">
              <w:rPr>
                <w:sz w:val="20"/>
                <w:szCs w:val="20"/>
              </w:rPr>
              <w:t>н</w:t>
            </w:r>
            <w:r w:rsidRPr="00E32DD6">
              <w:rPr>
                <w:sz w:val="20"/>
                <w:szCs w:val="20"/>
              </w:rPr>
              <w:t>ных пр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сту</w:t>
            </w:r>
            <w:r w:rsidRPr="00E32DD6">
              <w:rPr>
                <w:sz w:val="20"/>
                <w:szCs w:val="20"/>
              </w:rPr>
              <w:t>п</w:t>
            </w:r>
            <w:r w:rsidRPr="00E32DD6">
              <w:rPr>
                <w:sz w:val="20"/>
                <w:szCs w:val="20"/>
              </w:rPr>
              <w:t>лений в отче</w:t>
            </w:r>
            <w:r w:rsidRPr="00E32DD6">
              <w:rPr>
                <w:sz w:val="20"/>
                <w:szCs w:val="20"/>
              </w:rPr>
              <w:t>т</w:t>
            </w:r>
            <w:r w:rsidRPr="00E32DD6">
              <w:rPr>
                <w:sz w:val="20"/>
                <w:szCs w:val="20"/>
              </w:rPr>
              <w:t>ный пери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д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3C6" w:rsidRPr="00E32DD6" w:rsidRDefault="005303C6" w:rsidP="00C6109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в том</w:t>
            </w:r>
          </w:p>
          <w:p w:rsidR="005303C6" w:rsidRPr="00E32DD6" w:rsidRDefault="005303C6" w:rsidP="00C6109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числе</w:t>
            </w:r>
          </w:p>
        </w:tc>
        <w:tc>
          <w:tcPr>
            <w:tcW w:w="226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03C6" w:rsidRPr="00E32DD6" w:rsidRDefault="005303C6" w:rsidP="002462CC">
            <w:pPr>
              <w:ind w:left="-57" w:right="-108"/>
              <w:rPr>
                <w:sz w:val="20"/>
                <w:szCs w:val="20"/>
              </w:rPr>
            </w:pPr>
            <w:r w:rsidRPr="00E32DD6">
              <w:rPr>
                <w:rFonts w:eastAsia="MS Mincho"/>
                <w:sz w:val="20"/>
                <w:szCs w:val="20"/>
              </w:rPr>
              <w:t>Количество преступл</w:t>
            </w:r>
            <w:r w:rsidRPr="00E32DD6">
              <w:rPr>
                <w:rFonts w:eastAsia="MS Mincho"/>
                <w:sz w:val="20"/>
                <w:szCs w:val="20"/>
              </w:rPr>
              <w:t>е</w:t>
            </w:r>
            <w:r w:rsidRPr="00E32DD6">
              <w:rPr>
                <w:rFonts w:eastAsia="MS Mincho"/>
                <w:sz w:val="20"/>
                <w:szCs w:val="20"/>
              </w:rPr>
              <w:t>ний, уголовные дела о которых приостановл</w:t>
            </w:r>
            <w:r w:rsidRPr="00E32DD6">
              <w:rPr>
                <w:rFonts w:eastAsia="MS Mincho"/>
                <w:sz w:val="20"/>
                <w:szCs w:val="20"/>
              </w:rPr>
              <w:t>е</w:t>
            </w:r>
            <w:r w:rsidRPr="00E32DD6">
              <w:rPr>
                <w:rFonts w:eastAsia="MS Mincho"/>
                <w:sz w:val="20"/>
                <w:szCs w:val="20"/>
              </w:rPr>
              <w:t>ны</w:t>
            </w:r>
            <w:r w:rsidRPr="00E32DD6">
              <w:rPr>
                <w:rFonts w:eastAsia="MS Mincho"/>
                <w:b/>
                <w:bCs/>
                <w:sz w:val="20"/>
                <w:szCs w:val="20"/>
              </w:rPr>
              <w:t xml:space="preserve"> </w:t>
            </w:r>
            <w:r w:rsidRPr="00E32DD6">
              <w:rPr>
                <w:rFonts w:eastAsia="MS Mincho"/>
                <w:sz w:val="20"/>
                <w:szCs w:val="20"/>
              </w:rPr>
              <w:t xml:space="preserve">по </w:t>
            </w:r>
            <w:r w:rsidR="002462CC" w:rsidRPr="00E32DD6">
              <w:rPr>
                <w:rFonts w:eastAsia="MS Mincho"/>
                <w:sz w:val="20"/>
                <w:szCs w:val="20"/>
              </w:rPr>
              <w:t xml:space="preserve"> </w:t>
            </w:r>
            <w:r w:rsidRPr="00E32DD6">
              <w:rPr>
                <w:rFonts w:eastAsia="MS Mincho"/>
                <w:sz w:val="20"/>
                <w:szCs w:val="20"/>
              </w:rPr>
              <w:t xml:space="preserve">ч. 1 ст. 208 УПК РФ 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03C6" w:rsidRPr="00E32DD6" w:rsidRDefault="005303C6" w:rsidP="00C61091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Выявл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но лиц,</w:t>
            </w:r>
          </w:p>
          <w:p w:rsidR="005303C6" w:rsidRPr="00E32DD6" w:rsidRDefault="005303C6" w:rsidP="00C61091">
            <w:pPr>
              <w:ind w:left="-57" w:right="-57"/>
              <w:rPr>
                <w:b/>
                <w:bCs/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сове</w:t>
            </w:r>
            <w:r w:rsidRPr="00E32DD6">
              <w:rPr>
                <w:sz w:val="20"/>
                <w:szCs w:val="20"/>
              </w:rPr>
              <w:t>р</w:t>
            </w:r>
            <w:r w:rsidRPr="00E32DD6">
              <w:rPr>
                <w:sz w:val="20"/>
                <w:szCs w:val="20"/>
              </w:rPr>
              <w:t>шивших прест</w:t>
            </w:r>
            <w:r w:rsidRPr="00E32DD6">
              <w:rPr>
                <w:sz w:val="20"/>
                <w:szCs w:val="20"/>
              </w:rPr>
              <w:t>у</w:t>
            </w:r>
            <w:r w:rsidRPr="00E32DD6">
              <w:rPr>
                <w:sz w:val="20"/>
                <w:szCs w:val="20"/>
              </w:rPr>
              <w:t>пления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3C6" w:rsidRPr="00E32DD6" w:rsidRDefault="007A3C69" w:rsidP="001B2EB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из них</w:t>
            </w:r>
          </w:p>
        </w:tc>
      </w:tr>
      <w:tr w:rsidR="007A3C69" w:rsidRPr="00E32DD6">
        <w:tblPrEx>
          <w:tblCellMar>
            <w:top w:w="0" w:type="dxa"/>
            <w:bottom w:w="0" w:type="dxa"/>
          </w:tblCellMar>
        </w:tblPrEx>
        <w:trPr>
          <w:trHeight w:val="457"/>
        </w:trPr>
        <w:tc>
          <w:tcPr>
            <w:tcW w:w="3119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right="-10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702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/>
              <w:rPr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уголо</w:t>
            </w:r>
            <w:r w:rsidRPr="00E32DD6">
              <w:rPr>
                <w:color w:val="000000"/>
                <w:sz w:val="20"/>
                <w:szCs w:val="20"/>
              </w:rPr>
              <w:t>в</w:t>
            </w:r>
            <w:r w:rsidRPr="00E32DD6">
              <w:rPr>
                <w:color w:val="000000"/>
                <w:sz w:val="20"/>
                <w:szCs w:val="20"/>
              </w:rPr>
              <w:t>ные дела о кот</w:t>
            </w:r>
            <w:r w:rsidRPr="00E32DD6">
              <w:rPr>
                <w:color w:val="000000"/>
                <w:sz w:val="20"/>
                <w:szCs w:val="20"/>
              </w:rPr>
              <w:t>о</w:t>
            </w:r>
            <w:r w:rsidRPr="00E32DD6">
              <w:rPr>
                <w:color w:val="000000"/>
                <w:sz w:val="20"/>
                <w:szCs w:val="20"/>
              </w:rPr>
              <w:t>рых н</w:t>
            </w:r>
            <w:r w:rsidRPr="00E32DD6">
              <w:rPr>
                <w:color w:val="000000"/>
                <w:sz w:val="20"/>
                <w:szCs w:val="20"/>
              </w:rPr>
              <w:t>а</w:t>
            </w:r>
            <w:r w:rsidRPr="00E32DD6">
              <w:rPr>
                <w:color w:val="000000"/>
                <w:sz w:val="20"/>
                <w:szCs w:val="20"/>
              </w:rPr>
              <w:t>пра</w:t>
            </w:r>
            <w:r w:rsidRPr="00E32DD6">
              <w:rPr>
                <w:color w:val="000000"/>
                <w:sz w:val="20"/>
                <w:szCs w:val="20"/>
              </w:rPr>
              <w:t>в</w:t>
            </w:r>
            <w:r w:rsidRPr="00E32DD6">
              <w:rPr>
                <w:color w:val="000000"/>
                <w:sz w:val="20"/>
                <w:szCs w:val="20"/>
              </w:rPr>
              <w:t>лены в суд  с обвин</w:t>
            </w:r>
            <w:r w:rsidRPr="00E32DD6">
              <w:rPr>
                <w:color w:val="000000"/>
                <w:sz w:val="20"/>
                <w:szCs w:val="20"/>
              </w:rPr>
              <w:t>и</w:t>
            </w:r>
            <w:r w:rsidRPr="00E32DD6">
              <w:rPr>
                <w:color w:val="000000"/>
                <w:sz w:val="20"/>
                <w:szCs w:val="20"/>
              </w:rPr>
              <w:t>тел</w:t>
            </w:r>
            <w:r w:rsidRPr="00E32DD6">
              <w:rPr>
                <w:color w:val="000000"/>
                <w:sz w:val="20"/>
                <w:szCs w:val="20"/>
              </w:rPr>
              <w:t>ь</w:t>
            </w:r>
            <w:r w:rsidRPr="00E32DD6">
              <w:rPr>
                <w:color w:val="000000"/>
                <w:sz w:val="20"/>
                <w:szCs w:val="20"/>
              </w:rPr>
              <w:t>ным заключ</w:t>
            </w:r>
            <w:r w:rsidRPr="00E32DD6">
              <w:rPr>
                <w:color w:val="000000"/>
                <w:sz w:val="20"/>
                <w:szCs w:val="20"/>
              </w:rPr>
              <w:t>е</w:t>
            </w:r>
            <w:r w:rsidRPr="00E32DD6">
              <w:rPr>
                <w:color w:val="000000"/>
                <w:sz w:val="20"/>
                <w:szCs w:val="20"/>
              </w:rPr>
              <w:t>нием, обвин</w:t>
            </w:r>
            <w:r w:rsidRPr="00E32DD6">
              <w:rPr>
                <w:color w:val="000000"/>
                <w:sz w:val="20"/>
                <w:szCs w:val="20"/>
              </w:rPr>
              <w:t>и</w:t>
            </w:r>
            <w:r w:rsidRPr="00E32DD6">
              <w:rPr>
                <w:color w:val="000000"/>
                <w:sz w:val="20"/>
                <w:szCs w:val="20"/>
              </w:rPr>
              <w:t>тел</w:t>
            </w:r>
            <w:r w:rsidRPr="00E32DD6">
              <w:rPr>
                <w:color w:val="000000"/>
                <w:sz w:val="20"/>
                <w:szCs w:val="20"/>
              </w:rPr>
              <w:t>ь</w:t>
            </w:r>
            <w:r w:rsidRPr="00E32DD6">
              <w:rPr>
                <w:color w:val="000000"/>
                <w:sz w:val="20"/>
                <w:szCs w:val="20"/>
              </w:rPr>
              <w:t>ным а</w:t>
            </w:r>
            <w:r w:rsidRPr="00E32DD6">
              <w:rPr>
                <w:color w:val="000000"/>
                <w:sz w:val="20"/>
                <w:szCs w:val="20"/>
              </w:rPr>
              <w:t>к</w:t>
            </w:r>
            <w:r w:rsidRPr="00E32DD6">
              <w:rPr>
                <w:color w:val="000000"/>
                <w:sz w:val="20"/>
                <w:szCs w:val="20"/>
              </w:rPr>
              <w:t>том, обвин</w:t>
            </w:r>
            <w:r w:rsidRPr="00E32DD6">
              <w:rPr>
                <w:color w:val="000000"/>
                <w:sz w:val="20"/>
                <w:szCs w:val="20"/>
              </w:rPr>
              <w:t>и</w:t>
            </w:r>
            <w:r w:rsidRPr="00E32DD6">
              <w:rPr>
                <w:color w:val="000000"/>
                <w:sz w:val="20"/>
                <w:szCs w:val="20"/>
              </w:rPr>
              <w:t>тел</w:t>
            </w:r>
            <w:r w:rsidRPr="00E32DD6">
              <w:rPr>
                <w:color w:val="000000"/>
                <w:sz w:val="20"/>
                <w:szCs w:val="20"/>
              </w:rPr>
              <w:t>ь</w:t>
            </w:r>
            <w:r w:rsidRPr="00E32DD6">
              <w:rPr>
                <w:color w:val="000000"/>
                <w:sz w:val="20"/>
                <w:szCs w:val="20"/>
              </w:rPr>
              <w:t>ным пост</w:t>
            </w:r>
            <w:r w:rsidRPr="00E32DD6">
              <w:rPr>
                <w:color w:val="000000"/>
                <w:sz w:val="20"/>
                <w:szCs w:val="20"/>
              </w:rPr>
              <w:t>а</w:t>
            </w:r>
            <w:r w:rsidRPr="00E32DD6">
              <w:rPr>
                <w:color w:val="000000"/>
                <w:sz w:val="20"/>
                <w:szCs w:val="20"/>
              </w:rPr>
              <w:t>новлен</w:t>
            </w:r>
            <w:r w:rsidRPr="00E32DD6">
              <w:rPr>
                <w:color w:val="000000"/>
                <w:sz w:val="20"/>
                <w:szCs w:val="20"/>
              </w:rPr>
              <w:t>и</w:t>
            </w:r>
            <w:r w:rsidRPr="00E32DD6">
              <w:rPr>
                <w:color w:val="000000"/>
                <w:sz w:val="20"/>
                <w:szCs w:val="20"/>
              </w:rPr>
              <w:t>ем</w:t>
            </w:r>
          </w:p>
        </w:tc>
        <w:tc>
          <w:tcPr>
            <w:tcW w:w="2265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 w:right="-57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3C69" w:rsidRPr="00E32DD6" w:rsidRDefault="007A3C69" w:rsidP="00C1538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по на</w:t>
            </w:r>
            <w:r w:rsidRPr="00E32DD6">
              <w:rPr>
                <w:sz w:val="20"/>
                <w:szCs w:val="20"/>
              </w:rPr>
              <w:t>и</w:t>
            </w:r>
            <w:r w:rsidRPr="00E32DD6">
              <w:rPr>
                <w:sz w:val="20"/>
                <w:szCs w:val="20"/>
              </w:rPr>
              <w:t>более тяжк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му с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ставу прест</w:t>
            </w:r>
            <w:r w:rsidRPr="00E32DD6">
              <w:rPr>
                <w:sz w:val="20"/>
                <w:szCs w:val="20"/>
              </w:rPr>
              <w:t>у</w:t>
            </w:r>
            <w:r w:rsidRPr="00E32DD6">
              <w:rPr>
                <w:sz w:val="20"/>
                <w:szCs w:val="20"/>
              </w:rPr>
              <w:t>пл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 xml:space="preserve">ния </w:t>
            </w:r>
          </w:p>
        </w:tc>
      </w:tr>
      <w:tr w:rsidR="007A3C69" w:rsidRPr="00E32DD6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3119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right="-10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70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/>
              <w:rPr>
                <w:sz w:val="20"/>
                <w:szCs w:val="20"/>
              </w:rPr>
            </w:pPr>
          </w:p>
        </w:tc>
        <w:tc>
          <w:tcPr>
            <w:tcW w:w="6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right="-109"/>
              <w:rPr>
                <w:rFonts w:eastAsia="MS Mincho"/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п. 1</w:t>
            </w:r>
          </w:p>
        </w:tc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 w:right="-109"/>
              <w:rPr>
                <w:rFonts w:eastAsia="MS Mincho"/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п. 2</w:t>
            </w:r>
          </w:p>
        </w:tc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 w:right="-109"/>
              <w:rPr>
                <w:rFonts w:eastAsia="MS Mincho"/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п. 3</w:t>
            </w:r>
          </w:p>
        </w:tc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 w:right="-109"/>
              <w:rPr>
                <w:rFonts w:eastAsia="MS Mincho"/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п. 4</w:t>
            </w: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 w:right="-57"/>
              <w:rPr>
                <w:sz w:val="20"/>
                <w:szCs w:val="20"/>
              </w:rPr>
            </w:pPr>
          </w:p>
        </w:tc>
      </w:tr>
      <w:tr w:rsidR="007A3C69" w:rsidRPr="00E32DD6">
        <w:tblPrEx>
          <w:tblCellMar>
            <w:top w:w="0" w:type="dxa"/>
            <w:bottom w:w="0" w:type="dxa"/>
          </w:tblCellMar>
        </w:tblPrEx>
        <w:trPr>
          <w:trHeight w:val="496"/>
        </w:trPr>
        <w:tc>
          <w:tcPr>
            <w:tcW w:w="3119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right="-10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уголо</w:t>
            </w:r>
            <w:r w:rsidRPr="00E32DD6">
              <w:rPr>
                <w:sz w:val="20"/>
                <w:szCs w:val="20"/>
              </w:rPr>
              <w:t>в</w:t>
            </w:r>
            <w:r w:rsidRPr="00E32DD6">
              <w:rPr>
                <w:sz w:val="20"/>
                <w:szCs w:val="20"/>
              </w:rPr>
              <w:t>ные дела и мат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риалы о которых наход</w:t>
            </w:r>
            <w:r w:rsidRPr="00E32DD6">
              <w:rPr>
                <w:sz w:val="20"/>
                <w:szCs w:val="20"/>
              </w:rPr>
              <w:t>и</w:t>
            </w:r>
            <w:r w:rsidRPr="00E32DD6">
              <w:rPr>
                <w:sz w:val="20"/>
                <w:szCs w:val="20"/>
              </w:rPr>
              <w:t>лись в прои</w:t>
            </w:r>
            <w:r w:rsidRPr="00E32DD6">
              <w:rPr>
                <w:sz w:val="20"/>
                <w:szCs w:val="20"/>
              </w:rPr>
              <w:t>з</w:t>
            </w:r>
            <w:r w:rsidRPr="00E32DD6">
              <w:rPr>
                <w:sz w:val="20"/>
                <w:szCs w:val="20"/>
              </w:rPr>
              <w:t>водстве на начало года или зарегис</w:t>
            </w:r>
            <w:r w:rsidRPr="00E32DD6">
              <w:rPr>
                <w:sz w:val="20"/>
                <w:szCs w:val="20"/>
              </w:rPr>
              <w:t>т</w:t>
            </w:r>
            <w:r w:rsidRPr="00E32DD6">
              <w:rPr>
                <w:sz w:val="20"/>
                <w:szCs w:val="20"/>
              </w:rPr>
              <w:t>рированы в отче</w:t>
            </w:r>
            <w:r w:rsidRPr="00E32DD6">
              <w:rPr>
                <w:sz w:val="20"/>
                <w:szCs w:val="20"/>
              </w:rPr>
              <w:t>т</w:t>
            </w:r>
            <w:r w:rsidRPr="00E32DD6">
              <w:rPr>
                <w:sz w:val="20"/>
                <w:szCs w:val="20"/>
              </w:rPr>
              <w:t>ный п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риод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 w:right="-108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в том числе</w:t>
            </w:r>
          </w:p>
        </w:tc>
        <w:tc>
          <w:tcPr>
            <w:tcW w:w="70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/>
              <w:rPr>
                <w:sz w:val="20"/>
                <w:szCs w:val="20"/>
              </w:rPr>
            </w:pPr>
          </w:p>
        </w:tc>
        <w:tc>
          <w:tcPr>
            <w:tcW w:w="60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right="-109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 w:right="-109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 w:right="-109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 w:right="-109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 w:right="-57"/>
              <w:rPr>
                <w:sz w:val="20"/>
                <w:szCs w:val="20"/>
              </w:rPr>
            </w:pPr>
          </w:p>
        </w:tc>
      </w:tr>
      <w:tr w:rsidR="007A3C69" w:rsidRPr="00E32DD6">
        <w:tblPrEx>
          <w:tblCellMar>
            <w:top w:w="0" w:type="dxa"/>
            <w:bottom w:w="0" w:type="dxa"/>
          </w:tblCellMar>
        </w:tblPrEx>
        <w:trPr>
          <w:trHeight w:val="3235"/>
        </w:trPr>
        <w:tc>
          <w:tcPr>
            <w:tcW w:w="3119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right="-10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 w:right="-108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зарег</w:t>
            </w:r>
            <w:r w:rsidRPr="00E32DD6">
              <w:rPr>
                <w:sz w:val="20"/>
                <w:szCs w:val="20"/>
              </w:rPr>
              <w:t>и</w:t>
            </w:r>
            <w:r w:rsidRPr="00E32DD6">
              <w:rPr>
                <w:sz w:val="20"/>
                <w:szCs w:val="20"/>
              </w:rPr>
              <w:t>стр</w:t>
            </w:r>
            <w:r w:rsidRPr="00E32DD6">
              <w:rPr>
                <w:sz w:val="20"/>
                <w:szCs w:val="20"/>
              </w:rPr>
              <w:t>и</w:t>
            </w:r>
            <w:r w:rsidRPr="00E32DD6">
              <w:rPr>
                <w:sz w:val="20"/>
                <w:szCs w:val="20"/>
              </w:rPr>
              <w:t>рова</w:t>
            </w:r>
            <w:r w:rsidRPr="00E32DD6">
              <w:rPr>
                <w:sz w:val="20"/>
                <w:szCs w:val="20"/>
              </w:rPr>
              <w:t>н</w:t>
            </w:r>
            <w:r w:rsidRPr="00E32DD6">
              <w:rPr>
                <w:sz w:val="20"/>
                <w:szCs w:val="20"/>
              </w:rPr>
              <w:t>ных  в отче</w:t>
            </w:r>
            <w:r w:rsidRPr="00E32DD6">
              <w:rPr>
                <w:sz w:val="20"/>
                <w:szCs w:val="20"/>
              </w:rPr>
              <w:t>т</w:t>
            </w:r>
            <w:r w:rsidRPr="00E32DD6">
              <w:rPr>
                <w:sz w:val="20"/>
                <w:szCs w:val="20"/>
              </w:rPr>
              <w:t>ный пери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д</w:t>
            </w:r>
          </w:p>
        </w:tc>
        <w:tc>
          <w:tcPr>
            <w:tcW w:w="70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/>
              <w:rPr>
                <w:sz w:val="20"/>
                <w:szCs w:val="20"/>
              </w:rPr>
            </w:pPr>
          </w:p>
        </w:tc>
        <w:tc>
          <w:tcPr>
            <w:tcW w:w="60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right="-109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 w:right="-109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 w:right="-109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 w:right="-109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 w:right="-57"/>
              <w:rPr>
                <w:sz w:val="20"/>
                <w:szCs w:val="20"/>
              </w:rPr>
            </w:pPr>
          </w:p>
        </w:tc>
      </w:tr>
      <w:tr w:rsidR="007A3C69" w:rsidRPr="00E32DD6">
        <w:tblPrEx>
          <w:tblCellMar>
            <w:top w:w="0" w:type="dxa"/>
            <w:bottom w:w="0" w:type="dxa"/>
          </w:tblCellMar>
        </w:tblPrEx>
        <w:trPr>
          <w:trHeight w:val="56"/>
        </w:trPr>
        <w:tc>
          <w:tcPr>
            <w:tcW w:w="31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А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Б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C61091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10</w:t>
            </w:r>
          </w:p>
        </w:tc>
      </w:tr>
      <w:tr w:rsidR="007A3C69" w:rsidRPr="00E32DD6">
        <w:tblPrEx>
          <w:tblCellMar>
            <w:top w:w="0" w:type="dxa"/>
            <w:bottom w:w="0" w:type="dxa"/>
          </w:tblCellMar>
        </w:tblPrEx>
        <w:trPr>
          <w:trHeight w:val="425"/>
        </w:trPr>
        <w:tc>
          <w:tcPr>
            <w:tcW w:w="31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BA0E50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Убийство                      </w:t>
            </w:r>
          </w:p>
          <w:p w:rsidR="007A3C69" w:rsidRPr="00E32DD6" w:rsidRDefault="007A3C69" w:rsidP="00BA0E50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105 УК РФ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3C69" w:rsidRPr="00E32DD6" w:rsidRDefault="007A3C69" w:rsidP="00BA0E5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06" w:name="B0101"/>
            <w:bookmarkEnd w:id="106"/>
            <w:r>
              <w:rPr>
                <w:sz w:val="20"/>
                <w:szCs w:val="20"/>
              </w:rPr>
              <w:t xml:space="preserve"> 114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07" w:name="B0102"/>
            <w:bookmarkEnd w:id="107"/>
            <w:r>
              <w:rPr>
                <w:sz w:val="20"/>
                <w:szCs w:val="20"/>
              </w:rPr>
              <w:t xml:space="preserve"> 56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08" w:name="B0103"/>
            <w:bookmarkEnd w:id="108"/>
            <w:r>
              <w:rPr>
                <w:sz w:val="20"/>
                <w:szCs w:val="20"/>
              </w:rPr>
              <w:t xml:space="preserve"> 54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09" w:name="B0104"/>
            <w:bookmarkEnd w:id="109"/>
            <w:r>
              <w:rPr>
                <w:sz w:val="20"/>
                <w:szCs w:val="20"/>
              </w:rPr>
              <w:t xml:space="preserve"> 49</w:t>
            </w:r>
          </w:p>
        </w:tc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10" w:name="B0105"/>
            <w:bookmarkEnd w:id="110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11" w:name="B0106"/>
            <w:bookmarkEnd w:id="1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12" w:name="B0107"/>
            <w:bookmarkEnd w:id="1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13" w:name="B0108"/>
            <w:bookmarkEnd w:id="1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14" w:name="B0109"/>
            <w:bookmarkEnd w:id="114"/>
            <w:r>
              <w:rPr>
                <w:sz w:val="20"/>
                <w:szCs w:val="20"/>
              </w:rPr>
              <w:t xml:space="preserve"> 60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bookmarkStart w:id="115" w:name="B0110"/>
            <w:bookmarkEnd w:id="115"/>
            <w:r>
              <w:rPr>
                <w:sz w:val="20"/>
                <w:szCs w:val="20"/>
                <w:lang w:val="en-US"/>
              </w:rPr>
              <w:t xml:space="preserve"> 59</w:t>
            </w:r>
          </w:p>
        </w:tc>
      </w:tr>
      <w:tr w:rsidR="007A3C69" w:rsidRPr="00E32DD6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trHeight w:val="652"/>
        </w:trPr>
        <w:tc>
          <w:tcPr>
            <w:tcW w:w="31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BA0E50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Убийство матерью новорожденн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 xml:space="preserve">го ребенка                       </w:t>
            </w:r>
          </w:p>
          <w:p w:rsidR="007A3C69" w:rsidRPr="00E32DD6" w:rsidRDefault="007A3C69" w:rsidP="00BA0E50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106 УК РФ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3C69" w:rsidRPr="00E32DD6" w:rsidRDefault="007A3C69" w:rsidP="00BA0E5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16" w:name="B0201"/>
            <w:bookmarkEnd w:id="116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17" w:name="B0202"/>
            <w:bookmarkEnd w:id="117"/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18" w:name="B0203"/>
            <w:bookmarkEnd w:id="118"/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19" w:name="B0204"/>
            <w:bookmarkEnd w:id="119"/>
          </w:p>
        </w:tc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20" w:name="B0205"/>
            <w:bookmarkEnd w:id="120"/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21" w:name="B0206"/>
            <w:bookmarkEnd w:id="121"/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22" w:name="B0207"/>
            <w:bookmarkEnd w:id="122"/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23" w:name="B0208"/>
            <w:bookmarkEnd w:id="123"/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24" w:name="B0209"/>
            <w:bookmarkEnd w:id="124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25" w:name="B0210"/>
            <w:bookmarkEnd w:id="125"/>
          </w:p>
        </w:tc>
      </w:tr>
      <w:tr w:rsidR="007A3C69" w:rsidRPr="00E32DD6">
        <w:tblPrEx>
          <w:tblCellMar>
            <w:top w:w="0" w:type="dxa"/>
            <w:bottom w:w="0" w:type="dxa"/>
          </w:tblCellMar>
        </w:tblPrEx>
        <w:trPr>
          <w:trHeight w:val="614"/>
        </w:trPr>
        <w:tc>
          <w:tcPr>
            <w:tcW w:w="31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BA0E50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Убийство, совершенное в состо</w:t>
            </w:r>
            <w:r w:rsidRPr="00E32DD6">
              <w:rPr>
                <w:sz w:val="20"/>
                <w:szCs w:val="20"/>
              </w:rPr>
              <w:t>я</w:t>
            </w:r>
            <w:r w:rsidRPr="00E32DD6">
              <w:rPr>
                <w:sz w:val="20"/>
                <w:szCs w:val="20"/>
              </w:rPr>
              <w:t xml:space="preserve">нии аффекта    </w:t>
            </w:r>
          </w:p>
          <w:p w:rsidR="007A3C69" w:rsidRPr="00E32DD6" w:rsidRDefault="007A3C69" w:rsidP="00BA0E50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107 УК РФ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3C69" w:rsidRPr="00E32DD6" w:rsidRDefault="007A3C69" w:rsidP="00BA0E5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26" w:name="B0301"/>
            <w:bookmarkEnd w:id="126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27" w:name="B0302"/>
            <w:bookmarkEnd w:id="127"/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28" w:name="B0303"/>
            <w:bookmarkEnd w:id="128"/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29" w:name="B0304"/>
            <w:bookmarkEnd w:id="129"/>
          </w:p>
        </w:tc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30" w:name="B0305"/>
            <w:bookmarkEnd w:id="130"/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31" w:name="B0306"/>
            <w:bookmarkEnd w:id="131"/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32" w:name="B0307"/>
            <w:bookmarkEnd w:id="132"/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33" w:name="B0308"/>
            <w:bookmarkEnd w:id="133"/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34" w:name="B0309"/>
            <w:bookmarkEnd w:id="134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35" w:name="B0310"/>
            <w:bookmarkEnd w:id="135"/>
          </w:p>
        </w:tc>
      </w:tr>
      <w:tr w:rsidR="007A3C69" w:rsidRPr="00E32DD6">
        <w:tblPrEx>
          <w:tblCellMar>
            <w:top w:w="0" w:type="dxa"/>
            <w:bottom w:w="0" w:type="dxa"/>
          </w:tblCellMar>
        </w:tblPrEx>
        <w:trPr>
          <w:trHeight w:val="1333"/>
        </w:trPr>
        <w:tc>
          <w:tcPr>
            <w:tcW w:w="31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BA0E50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Убийство, совершенное при пр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вышении пределов необходимой об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роны либо при превышении мер, необходимых для задержания  лица, совершившего преступление</w:t>
            </w:r>
          </w:p>
          <w:p w:rsidR="007A3C69" w:rsidRPr="00E32DD6" w:rsidRDefault="007A3C69" w:rsidP="00BA0E50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108 УК РФ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3C69" w:rsidRPr="00E32DD6" w:rsidRDefault="007A3C69" w:rsidP="00BA0E5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36" w:name="B0401"/>
            <w:bookmarkEnd w:id="136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37" w:name="B0402"/>
            <w:bookmarkEnd w:id="137"/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38" w:name="B0403"/>
            <w:bookmarkEnd w:id="138"/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39" w:name="B0404"/>
            <w:bookmarkEnd w:id="139"/>
          </w:p>
        </w:tc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40" w:name="B0405"/>
            <w:bookmarkEnd w:id="140"/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41" w:name="B0406"/>
            <w:bookmarkEnd w:id="141"/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42" w:name="B0407"/>
            <w:bookmarkEnd w:id="142"/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43" w:name="B0408"/>
            <w:bookmarkEnd w:id="143"/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44" w:name="B0409"/>
            <w:bookmarkEnd w:id="144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45" w:name="B0410"/>
            <w:bookmarkEnd w:id="145"/>
          </w:p>
        </w:tc>
      </w:tr>
      <w:tr w:rsidR="007A3C69" w:rsidRPr="00E32DD6">
        <w:tblPrEx>
          <w:tblCellMar>
            <w:top w:w="0" w:type="dxa"/>
            <w:bottom w:w="0" w:type="dxa"/>
          </w:tblCellMar>
        </w:tblPrEx>
        <w:trPr>
          <w:trHeight w:val="652"/>
        </w:trPr>
        <w:tc>
          <w:tcPr>
            <w:tcW w:w="31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7A3C69" w:rsidP="00BA0E50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Причинение смерти по неост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 xml:space="preserve">рожности                          </w:t>
            </w:r>
          </w:p>
          <w:p w:rsidR="007A3C69" w:rsidRPr="00E32DD6" w:rsidRDefault="007A3C69" w:rsidP="00BA0E50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109 УК РФ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3C69" w:rsidRPr="00E32DD6" w:rsidRDefault="007A3C69" w:rsidP="00BA0E5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46" w:name="B0501"/>
            <w:bookmarkEnd w:id="146"/>
            <w:r>
              <w:rPr>
                <w:sz w:val="20"/>
                <w:szCs w:val="20"/>
              </w:rPr>
              <w:t xml:space="preserve"> 26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47" w:name="B0502"/>
            <w:bookmarkEnd w:id="147"/>
            <w:r>
              <w:rPr>
                <w:sz w:val="20"/>
                <w:szCs w:val="20"/>
              </w:rPr>
              <w:t xml:space="preserve"> 17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48" w:name="B0503"/>
            <w:bookmarkEnd w:id="148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49" w:name="B0504"/>
            <w:bookmarkEnd w:id="149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50" w:name="B0505"/>
            <w:bookmarkEnd w:id="1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51" w:name="B0506"/>
            <w:bookmarkEnd w:id="1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52" w:name="B0507"/>
            <w:bookmarkEnd w:id="15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53" w:name="B0508"/>
            <w:bookmarkEnd w:id="153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54" w:name="B0509"/>
            <w:bookmarkEnd w:id="154"/>
            <w:r>
              <w:rPr>
                <w:sz w:val="20"/>
                <w:szCs w:val="20"/>
              </w:rPr>
              <w:t xml:space="preserve"> 13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55" w:name="B0510"/>
            <w:bookmarkEnd w:id="155"/>
            <w:r>
              <w:rPr>
                <w:sz w:val="20"/>
                <w:szCs w:val="20"/>
              </w:rPr>
              <w:t xml:space="preserve"> 12</w:t>
            </w:r>
          </w:p>
        </w:tc>
      </w:tr>
      <w:tr w:rsidR="007A3C69" w:rsidRPr="00E32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3119" w:type="dxa"/>
            <w:gridSpan w:val="7"/>
          </w:tcPr>
          <w:p w:rsidR="007A3C69" w:rsidRPr="00E32DD6" w:rsidRDefault="007A3C69" w:rsidP="00BA0E50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Доведение до самоубийства            </w:t>
            </w:r>
          </w:p>
          <w:p w:rsidR="007A3C69" w:rsidRPr="00E32DD6" w:rsidRDefault="007A3C69" w:rsidP="00BA0E5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110 УК РФ</w:t>
            </w:r>
          </w:p>
        </w:tc>
        <w:tc>
          <w:tcPr>
            <w:tcW w:w="569" w:type="dxa"/>
            <w:gridSpan w:val="3"/>
            <w:vAlign w:val="bottom"/>
          </w:tcPr>
          <w:p w:rsidR="007A3C69" w:rsidRPr="00E32DD6" w:rsidRDefault="007A3C69" w:rsidP="00BA0E5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993" w:type="dxa"/>
            <w:gridSpan w:val="3"/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56" w:name="B0601"/>
            <w:bookmarkEnd w:id="156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09" w:type="dxa"/>
            <w:gridSpan w:val="2"/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57" w:name="B0602"/>
            <w:bookmarkEnd w:id="157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09" w:type="dxa"/>
            <w:gridSpan w:val="3"/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58" w:name="B0603"/>
            <w:bookmarkEnd w:id="1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  <w:gridSpan w:val="3"/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59" w:name="B0604"/>
            <w:bookmarkEnd w:id="1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3" w:type="dxa"/>
            <w:gridSpan w:val="2"/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0" w:name="B0605"/>
            <w:bookmarkEnd w:id="1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3" w:type="dxa"/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1" w:name="B0606"/>
            <w:bookmarkEnd w:id="1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2" w:type="dxa"/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2" w:name="B0607"/>
            <w:bookmarkEnd w:id="1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457" w:type="dxa"/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3" w:name="B0608"/>
            <w:bookmarkEnd w:id="1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3" w:type="dxa"/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4" w:name="B0609"/>
            <w:bookmarkEnd w:id="16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43" w:type="dxa"/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5" w:name="B0610"/>
            <w:bookmarkEnd w:id="165"/>
            <w:r>
              <w:rPr>
                <w:sz w:val="20"/>
                <w:szCs w:val="20"/>
              </w:rPr>
              <w:t xml:space="preserve"> 1</w:t>
            </w:r>
          </w:p>
        </w:tc>
      </w:tr>
      <w:tr w:rsidR="00F37A71" w:rsidRPr="00E32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626"/>
        </w:trPr>
        <w:tc>
          <w:tcPr>
            <w:tcW w:w="3119" w:type="dxa"/>
            <w:gridSpan w:val="7"/>
          </w:tcPr>
          <w:p w:rsidR="00F37A71" w:rsidRPr="00E32DD6" w:rsidRDefault="00F37A71" w:rsidP="00BA0E5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F37A71">
              <w:rPr>
                <w:sz w:val="20"/>
                <w:szCs w:val="20"/>
              </w:rPr>
              <w:t>клонение к совершению сам</w:t>
            </w:r>
            <w:r w:rsidRPr="00F37A71">
              <w:rPr>
                <w:sz w:val="20"/>
                <w:szCs w:val="20"/>
              </w:rPr>
              <w:t>о</w:t>
            </w:r>
            <w:r w:rsidRPr="00F37A71">
              <w:rPr>
                <w:sz w:val="20"/>
                <w:szCs w:val="20"/>
              </w:rPr>
              <w:t>убийства или содействие соверш</w:t>
            </w:r>
            <w:r w:rsidRPr="00F37A71">
              <w:rPr>
                <w:sz w:val="20"/>
                <w:szCs w:val="20"/>
              </w:rPr>
              <w:t>е</w:t>
            </w:r>
            <w:r w:rsidRPr="00F37A71">
              <w:rPr>
                <w:sz w:val="20"/>
                <w:szCs w:val="20"/>
              </w:rPr>
              <w:t>нию самоубийства</w:t>
            </w:r>
            <w:r w:rsidRPr="00E32DD6">
              <w:rPr>
                <w:sz w:val="20"/>
                <w:szCs w:val="20"/>
              </w:rPr>
              <w:t xml:space="preserve"> ст. 110</w:t>
            </w:r>
            <w:r>
              <w:rPr>
                <w:sz w:val="20"/>
                <w:szCs w:val="20"/>
              </w:rPr>
              <w:t>.1</w:t>
            </w:r>
            <w:r w:rsidRPr="00E32DD6">
              <w:rPr>
                <w:sz w:val="20"/>
                <w:szCs w:val="20"/>
              </w:rPr>
              <w:t xml:space="preserve"> УК РФ</w:t>
            </w:r>
          </w:p>
        </w:tc>
        <w:tc>
          <w:tcPr>
            <w:tcW w:w="569" w:type="dxa"/>
            <w:gridSpan w:val="3"/>
            <w:vAlign w:val="bottom"/>
          </w:tcPr>
          <w:p w:rsidR="00F37A71" w:rsidRPr="00E32DD6" w:rsidRDefault="00F37A71" w:rsidP="00BA0E5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93" w:type="dxa"/>
            <w:gridSpan w:val="3"/>
          </w:tcPr>
          <w:p w:rsidR="00F37A71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6" w:name="B0701"/>
            <w:bookmarkEnd w:id="16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gridSpan w:val="2"/>
          </w:tcPr>
          <w:p w:rsidR="00F37A71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7" w:name="B0702"/>
            <w:bookmarkEnd w:id="16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gridSpan w:val="3"/>
          </w:tcPr>
          <w:p w:rsidR="00F37A71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8" w:name="B0703"/>
            <w:bookmarkEnd w:id="1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993" w:type="dxa"/>
            <w:gridSpan w:val="3"/>
          </w:tcPr>
          <w:p w:rsidR="00F37A71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69" w:name="B0704"/>
            <w:bookmarkEnd w:id="1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3" w:type="dxa"/>
            <w:gridSpan w:val="2"/>
          </w:tcPr>
          <w:p w:rsidR="00F37A71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0" w:name="B0705"/>
            <w:bookmarkEnd w:id="1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3" w:type="dxa"/>
          </w:tcPr>
          <w:p w:rsidR="00F37A71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1" w:name="B0706"/>
            <w:bookmarkEnd w:id="1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602" w:type="dxa"/>
          </w:tcPr>
          <w:p w:rsidR="00F37A71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2" w:name="B0707"/>
            <w:bookmarkEnd w:id="1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457" w:type="dxa"/>
          </w:tcPr>
          <w:p w:rsidR="00F37A71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3" w:name="B0708"/>
            <w:bookmarkEnd w:id="1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3" w:type="dxa"/>
          </w:tcPr>
          <w:p w:rsidR="00F37A71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4" w:name="B0709"/>
            <w:bookmarkEnd w:id="1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43" w:type="dxa"/>
          </w:tcPr>
          <w:p w:rsidR="00F37A71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5" w:name="B0710"/>
            <w:bookmarkEnd w:id="175"/>
            <w:r>
              <w:rPr>
                <w:sz w:val="20"/>
                <w:szCs w:val="20"/>
              </w:rPr>
              <w:t xml:space="preserve"> 0</w:t>
            </w:r>
          </w:p>
        </w:tc>
      </w:tr>
      <w:tr w:rsidR="00F37A71" w:rsidRPr="00E32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626"/>
        </w:trPr>
        <w:tc>
          <w:tcPr>
            <w:tcW w:w="3119" w:type="dxa"/>
            <w:gridSpan w:val="7"/>
          </w:tcPr>
          <w:p w:rsidR="00F37A71" w:rsidRDefault="00F37A71" w:rsidP="00BA0E5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F37A71">
              <w:rPr>
                <w:sz w:val="20"/>
                <w:szCs w:val="20"/>
              </w:rPr>
              <w:t>рганизация деятельности, н</w:t>
            </w:r>
            <w:r w:rsidRPr="00F37A71">
              <w:rPr>
                <w:sz w:val="20"/>
                <w:szCs w:val="20"/>
              </w:rPr>
              <w:t>а</w:t>
            </w:r>
            <w:r w:rsidRPr="00F37A71">
              <w:rPr>
                <w:sz w:val="20"/>
                <w:szCs w:val="20"/>
              </w:rPr>
              <w:t>правленной по побуждению к сове</w:t>
            </w:r>
            <w:r w:rsidRPr="00F37A71">
              <w:rPr>
                <w:sz w:val="20"/>
                <w:szCs w:val="20"/>
              </w:rPr>
              <w:t>р</w:t>
            </w:r>
            <w:r w:rsidRPr="00F37A71">
              <w:rPr>
                <w:sz w:val="20"/>
                <w:szCs w:val="20"/>
              </w:rPr>
              <w:t>шению самоубийства</w:t>
            </w:r>
            <w:r>
              <w:rPr>
                <w:sz w:val="20"/>
                <w:szCs w:val="20"/>
              </w:rPr>
              <w:t xml:space="preserve"> </w:t>
            </w:r>
            <w:r w:rsidRPr="00E32DD6">
              <w:rPr>
                <w:sz w:val="20"/>
                <w:szCs w:val="20"/>
              </w:rPr>
              <w:t xml:space="preserve">ст. </w:t>
            </w:r>
            <w:r>
              <w:rPr>
                <w:sz w:val="20"/>
                <w:szCs w:val="20"/>
              </w:rPr>
              <w:t xml:space="preserve"> </w:t>
            </w:r>
          </w:p>
          <w:p w:rsidR="00F37A71" w:rsidRPr="00E32DD6" w:rsidRDefault="00F37A71" w:rsidP="00BA0E5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</w:t>
            </w:r>
            <w:r w:rsidRPr="00E32DD6">
              <w:rPr>
                <w:sz w:val="20"/>
                <w:szCs w:val="20"/>
              </w:rPr>
              <w:t>110</w:t>
            </w:r>
            <w:r>
              <w:rPr>
                <w:sz w:val="20"/>
                <w:szCs w:val="20"/>
              </w:rPr>
              <w:t>.2</w:t>
            </w:r>
            <w:r w:rsidRPr="00E32DD6">
              <w:rPr>
                <w:sz w:val="20"/>
                <w:szCs w:val="20"/>
              </w:rPr>
              <w:t xml:space="preserve"> УК РФ</w:t>
            </w:r>
          </w:p>
        </w:tc>
        <w:tc>
          <w:tcPr>
            <w:tcW w:w="569" w:type="dxa"/>
            <w:gridSpan w:val="3"/>
            <w:vAlign w:val="bottom"/>
          </w:tcPr>
          <w:p w:rsidR="00F37A71" w:rsidRPr="00E32DD6" w:rsidRDefault="00F37A71" w:rsidP="00BA0E5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93" w:type="dxa"/>
            <w:gridSpan w:val="3"/>
          </w:tcPr>
          <w:p w:rsidR="00F37A71" w:rsidRPr="00E32DD6" w:rsidRDefault="00F37A71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6" w:name="B0801"/>
            <w:bookmarkEnd w:id="176"/>
          </w:p>
        </w:tc>
        <w:tc>
          <w:tcPr>
            <w:tcW w:w="709" w:type="dxa"/>
            <w:gridSpan w:val="2"/>
          </w:tcPr>
          <w:p w:rsidR="00F37A71" w:rsidRPr="00E32DD6" w:rsidRDefault="00F37A71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7" w:name="B0802"/>
            <w:bookmarkEnd w:id="177"/>
          </w:p>
        </w:tc>
        <w:tc>
          <w:tcPr>
            <w:tcW w:w="709" w:type="dxa"/>
            <w:gridSpan w:val="3"/>
          </w:tcPr>
          <w:p w:rsidR="00F37A71" w:rsidRPr="00E32DD6" w:rsidRDefault="00F37A71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8" w:name="B0803"/>
            <w:bookmarkEnd w:id="178"/>
          </w:p>
        </w:tc>
        <w:tc>
          <w:tcPr>
            <w:tcW w:w="993" w:type="dxa"/>
            <w:gridSpan w:val="3"/>
          </w:tcPr>
          <w:p w:rsidR="00F37A71" w:rsidRPr="00E32DD6" w:rsidRDefault="00F37A71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79" w:name="B0804"/>
            <w:bookmarkEnd w:id="179"/>
          </w:p>
        </w:tc>
        <w:tc>
          <w:tcPr>
            <w:tcW w:w="603" w:type="dxa"/>
            <w:gridSpan w:val="2"/>
          </w:tcPr>
          <w:p w:rsidR="00F37A71" w:rsidRPr="00E32DD6" w:rsidRDefault="00F37A71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0" w:name="B0805"/>
            <w:bookmarkEnd w:id="180"/>
          </w:p>
        </w:tc>
        <w:tc>
          <w:tcPr>
            <w:tcW w:w="603" w:type="dxa"/>
          </w:tcPr>
          <w:p w:rsidR="00F37A71" w:rsidRPr="00E32DD6" w:rsidRDefault="00F37A71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1" w:name="B0806"/>
            <w:bookmarkEnd w:id="181"/>
          </w:p>
        </w:tc>
        <w:tc>
          <w:tcPr>
            <w:tcW w:w="602" w:type="dxa"/>
          </w:tcPr>
          <w:p w:rsidR="00F37A71" w:rsidRPr="00E32DD6" w:rsidRDefault="00F37A71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2" w:name="B0807"/>
            <w:bookmarkEnd w:id="182"/>
          </w:p>
        </w:tc>
        <w:tc>
          <w:tcPr>
            <w:tcW w:w="457" w:type="dxa"/>
          </w:tcPr>
          <w:p w:rsidR="00F37A71" w:rsidRPr="00E32DD6" w:rsidRDefault="00F37A71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3" w:name="B0808"/>
            <w:bookmarkEnd w:id="183"/>
          </w:p>
        </w:tc>
        <w:tc>
          <w:tcPr>
            <w:tcW w:w="853" w:type="dxa"/>
          </w:tcPr>
          <w:p w:rsidR="00F37A71" w:rsidRPr="00E32DD6" w:rsidRDefault="00F37A71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4" w:name="B0809"/>
            <w:bookmarkEnd w:id="184"/>
          </w:p>
        </w:tc>
        <w:tc>
          <w:tcPr>
            <w:tcW w:w="843" w:type="dxa"/>
          </w:tcPr>
          <w:p w:rsidR="00F37A71" w:rsidRPr="00E32DD6" w:rsidRDefault="00F37A71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5" w:name="B0810"/>
            <w:bookmarkEnd w:id="185"/>
          </w:p>
        </w:tc>
      </w:tr>
      <w:tr w:rsidR="007A3C69" w:rsidRPr="00E32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626"/>
        </w:trPr>
        <w:tc>
          <w:tcPr>
            <w:tcW w:w="3119" w:type="dxa"/>
            <w:gridSpan w:val="7"/>
          </w:tcPr>
          <w:p w:rsidR="007A3C69" w:rsidRPr="00E32DD6" w:rsidRDefault="007A3C69" w:rsidP="00BA0E50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Умышленное причинение тяжкого вреда здоровью              </w:t>
            </w:r>
          </w:p>
          <w:p w:rsidR="007A3C69" w:rsidRPr="00E32DD6" w:rsidRDefault="007A3C69" w:rsidP="00BA0E50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111 УК РФ</w:t>
            </w:r>
          </w:p>
        </w:tc>
        <w:tc>
          <w:tcPr>
            <w:tcW w:w="569" w:type="dxa"/>
            <w:gridSpan w:val="3"/>
            <w:vAlign w:val="bottom"/>
          </w:tcPr>
          <w:p w:rsidR="007A3C69" w:rsidRPr="00E32DD6" w:rsidRDefault="00F37A71" w:rsidP="00BA0E5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93" w:type="dxa"/>
            <w:gridSpan w:val="3"/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6" w:name="B0901"/>
            <w:bookmarkEnd w:id="186"/>
            <w:r>
              <w:rPr>
                <w:sz w:val="20"/>
                <w:szCs w:val="20"/>
              </w:rPr>
              <w:t xml:space="preserve"> 234</w:t>
            </w:r>
          </w:p>
        </w:tc>
        <w:tc>
          <w:tcPr>
            <w:tcW w:w="709" w:type="dxa"/>
            <w:gridSpan w:val="2"/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7" w:name="B0902"/>
            <w:bookmarkEnd w:id="187"/>
            <w:r>
              <w:rPr>
                <w:sz w:val="20"/>
                <w:szCs w:val="20"/>
              </w:rPr>
              <w:t xml:space="preserve"> 160</w:t>
            </w:r>
          </w:p>
        </w:tc>
        <w:tc>
          <w:tcPr>
            <w:tcW w:w="709" w:type="dxa"/>
            <w:gridSpan w:val="3"/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8" w:name="B0903"/>
            <w:bookmarkEnd w:id="188"/>
            <w:r>
              <w:rPr>
                <w:sz w:val="20"/>
                <w:szCs w:val="20"/>
              </w:rPr>
              <w:t xml:space="preserve"> 148</w:t>
            </w:r>
          </w:p>
        </w:tc>
        <w:tc>
          <w:tcPr>
            <w:tcW w:w="993" w:type="dxa"/>
            <w:gridSpan w:val="3"/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89" w:name="B0904"/>
            <w:bookmarkEnd w:id="189"/>
            <w:r>
              <w:rPr>
                <w:sz w:val="20"/>
                <w:szCs w:val="20"/>
              </w:rPr>
              <w:t xml:space="preserve"> 148</w:t>
            </w:r>
          </w:p>
        </w:tc>
        <w:tc>
          <w:tcPr>
            <w:tcW w:w="603" w:type="dxa"/>
            <w:gridSpan w:val="2"/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0" w:name="B0905"/>
            <w:bookmarkEnd w:id="190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603" w:type="dxa"/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1" w:name="B0906"/>
            <w:bookmarkEnd w:id="191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602" w:type="dxa"/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2" w:name="B0907"/>
            <w:bookmarkEnd w:id="1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457" w:type="dxa"/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3" w:name="B0908"/>
            <w:bookmarkEnd w:id="1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3" w:type="dxa"/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4" w:name="B0909"/>
            <w:bookmarkEnd w:id="194"/>
            <w:r>
              <w:rPr>
                <w:sz w:val="20"/>
                <w:szCs w:val="20"/>
              </w:rPr>
              <w:t xml:space="preserve"> 159</w:t>
            </w:r>
          </w:p>
        </w:tc>
        <w:tc>
          <w:tcPr>
            <w:tcW w:w="843" w:type="dxa"/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5" w:name="B0910"/>
            <w:bookmarkEnd w:id="195"/>
            <w:r>
              <w:rPr>
                <w:sz w:val="20"/>
                <w:szCs w:val="20"/>
              </w:rPr>
              <w:t xml:space="preserve"> 158</w:t>
            </w:r>
          </w:p>
        </w:tc>
      </w:tr>
      <w:tr w:rsidR="007A3C69" w:rsidRPr="00E32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612"/>
        </w:trPr>
        <w:tc>
          <w:tcPr>
            <w:tcW w:w="3119" w:type="dxa"/>
            <w:gridSpan w:val="7"/>
          </w:tcPr>
          <w:p w:rsidR="007A3C69" w:rsidRPr="00E32DD6" w:rsidRDefault="007A3C69" w:rsidP="00BA0E50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Умышленное причинение средней тяжести вреда здоровью                               </w:t>
            </w:r>
          </w:p>
          <w:p w:rsidR="007A3C69" w:rsidRPr="00E32DD6" w:rsidRDefault="007A3C69" w:rsidP="00BA0E50">
            <w:p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112 УК РФ</w:t>
            </w:r>
          </w:p>
        </w:tc>
        <w:tc>
          <w:tcPr>
            <w:tcW w:w="569" w:type="dxa"/>
            <w:gridSpan w:val="3"/>
            <w:vAlign w:val="bottom"/>
          </w:tcPr>
          <w:p w:rsidR="007A3C69" w:rsidRPr="00E32DD6" w:rsidRDefault="00F37A71" w:rsidP="00BA0E5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93" w:type="dxa"/>
            <w:gridSpan w:val="3"/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6" w:name="B1001"/>
            <w:bookmarkEnd w:id="196"/>
            <w:r>
              <w:rPr>
                <w:sz w:val="20"/>
                <w:szCs w:val="20"/>
              </w:rPr>
              <w:t xml:space="preserve"> 384</w:t>
            </w:r>
          </w:p>
        </w:tc>
        <w:tc>
          <w:tcPr>
            <w:tcW w:w="709" w:type="dxa"/>
            <w:gridSpan w:val="2"/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7" w:name="B1002"/>
            <w:bookmarkEnd w:id="197"/>
            <w:r>
              <w:rPr>
                <w:sz w:val="20"/>
                <w:szCs w:val="20"/>
              </w:rPr>
              <w:t xml:space="preserve"> 284</w:t>
            </w:r>
          </w:p>
        </w:tc>
        <w:tc>
          <w:tcPr>
            <w:tcW w:w="709" w:type="dxa"/>
            <w:gridSpan w:val="3"/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8" w:name="B1003"/>
            <w:bookmarkEnd w:id="198"/>
            <w:r>
              <w:rPr>
                <w:sz w:val="20"/>
                <w:szCs w:val="20"/>
              </w:rPr>
              <w:t xml:space="preserve"> 213</w:t>
            </w:r>
          </w:p>
        </w:tc>
        <w:tc>
          <w:tcPr>
            <w:tcW w:w="993" w:type="dxa"/>
            <w:gridSpan w:val="3"/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99" w:name="B1004"/>
            <w:bookmarkEnd w:id="199"/>
            <w:r>
              <w:rPr>
                <w:sz w:val="20"/>
                <w:szCs w:val="20"/>
              </w:rPr>
              <w:t xml:space="preserve"> 167</w:t>
            </w:r>
          </w:p>
        </w:tc>
        <w:tc>
          <w:tcPr>
            <w:tcW w:w="603" w:type="dxa"/>
            <w:gridSpan w:val="2"/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0" w:name="B1005"/>
            <w:bookmarkEnd w:id="200"/>
            <w:r>
              <w:rPr>
                <w:sz w:val="20"/>
                <w:szCs w:val="20"/>
              </w:rPr>
              <w:t xml:space="preserve"> 76</w:t>
            </w:r>
          </w:p>
        </w:tc>
        <w:tc>
          <w:tcPr>
            <w:tcW w:w="603" w:type="dxa"/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1" w:name="B1006"/>
            <w:bookmarkEnd w:id="201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602" w:type="dxa"/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2" w:name="B1007"/>
            <w:bookmarkEnd w:id="2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457" w:type="dxa"/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3" w:name="B1008"/>
            <w:bookmarkEnd w:id="2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3" w:type="dxa"/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4" w:name="B1009"/>
            <w:bookmarkEnd w:id="204"/>
            <w:r>
              <w:rPr>
                <w:sz w:val="20"/>
                <w:szCs w:val="20"/>
              </w:rPr>
              <w:t xml:space="preserve"> 220</w:t>
            </w:r>
          </w:p>
        </w:tc>
        <w:tc>
          <w:tcPr>
            <w:tcW w:w="843" w:type="dxa"/>
          </w:tcPr>
          <w:p w:rsidR="007A3C69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5" w:name="B1010"/>
            <w:bookmarkEnd w:id="205"/>
            <w:r>
              <w:rPr>
                <w:sz w:val="20"/>
                <w:szCs w:val="20"/>
              </w:rPr>
              <w:t xml:space="preserve"> 212</w:t>
            </w:r>
          </w:p>
        </w:tc>
      </w:tr>
      <w:tr w:rsidR="007A3C69" w:rsidRPr="00E32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830"/>
        </w:trPr>
        <w:tc>
          <w:tcPr>
            <w:tcW w:w="3119" w:type="dxa"/>
            <w:gridSpan w:val="7"/>
          </w:tcPr>
          <w:p w:rsidR="007A3C69" w:rsidRPr="00E32DD6" w:rsidRDefault="007A3C69" w:rsidP="00BA0E50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Причинение тяжкого или средней тяжести вреда здоровью в состо</w:t>
            </w:r>
            <w:r w:rsidRPr="00E32DD6">
              <w:rPr>
                <w:sz w:val="20"/>
                <w:szCs w:val="20"/>
              </w:rPr>
              <w:t>я</w:t>
            </w:r>
            <w:r w:rsidRPr="00E32DD6">
              <w:rPr>
                <w:sz w:val="20"/>
                <w:szCs w:val="20"/>
              </w:rPr>
              <w:t>нии аффекта</w:t>
            </w:r>
          </w:p>
          <w:p w:rsidR="007A3C69" w:rsidRPr="00E32DD6" w:rsidRDefault="007A3C69" w:rsidP="00BA0E50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113 УК РФ</w:t>
            </w:r>
          </w:p>
        </w:tc>
        <w:tc>
          <w:tcPr>
            <w:tcW w:w="569" w:type="dxa"/>
            <w:gridSpan w:val="3"/>
            <w:vAlign w:val="bottom"/>
          </w:tcPr>
          <w:p w:rsidR="007A3C69" w:rsidRPr="00E32DD6" w:rsidRDefault="00F37A71" w:rsidP="00BA0E5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93" w:type="dxa"/>
            <w:gridSpan w:val="3"/>
          </w:tcPr>
          <w:p w:rsidR="007A3C69" w:rsidRPr="00E32DD6" w:rsidRDefault="007A3C69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6" w:name="B1101"/>
            <w:bookmarkEnd w:id="206"/>
          </w:p>
        </w:tc>
        <w:tc>
          <w:tcPr>
            <w:tcW w:w="709" w:type="dxa"/>
            <w:gridSpan w:val="2"/>
          </w:tcPr>
          <w:p w:rsidR="007A3C69" w:rsidRPr="00E32DD6" w:rsidRDefault="007A3C69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7" w:name="B1102"/>
            <w:bookmarkEnd w:id="207"/>
          </w:p>
        </w:tc>
        <w:tc>
          <w:tcPr>
            <w:tcW w:w="709" w:type="dxa"/>
            <w:gridSpan w:val="3"/>
          </w:tcPr>
          <w:p w:rsidR="007A3C69" w:rsidRPr="00E32DD6" w:rsidRDefault="007A3C69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8" w:name="B1103"/>
            <w:bookmarkEnd w:id="208"/>
          </w:p>
        </w:tc>
        <w:tc>
          <w:tcPr>
            <w:tcW w:w="993" w:type="dxa"/>
            <w:gridSpan w:val="3"/>
          </w:tcPr>
          <w:p w:rsidR="007A3C69" w:rsidRPr="00E32DD6" w:rsidRDefault="007A3C69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9" w:name="B1104"/>
            <w:bookmarkEnd w:id="209"/>
          </w:p>
        </w:tc>
        <w:tc>
          <w:tcPr>
            <w:tcW w:w="603" w:type="dxa"/>
            <w:gridSpan w:val="2"/>
          </w:tcPr>
          <w:p w:rsidR="007A3C69" w:rsidRPr="00E32DD6" w:rsidRDefault="007A3C69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10" w:name="B1105"/>
            <w:bookmarkEnd w:id="210"/>
          </w:p>
        </w:tc>
        <w:tc>
          <w:tcPr>
            <w:tcW w:w="603" w:type="dxa"/>
          </w:tcPr>
          <w:p w:rsidR="007A3C69" w:rsidRPr="00E32DD6" w:rsidRDefault="007A3C69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11" w:name="B1106"/>
            <w:bookmarkEnd w:id="211"/>
          </w:p>
        </w:tc>
        <w:tc>
          <w:tcPr>
            <w:tcW w:w="602" w:type="dxa"/>
          </w:tcPr>
          <w:p w:rsidR="007A3C69" w:rsidRPr="00E32DD6" w:rsidRDefault="007A3C69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12" w:name="B1107"/>
            <w:bookmarkEnd w:id="212"/>
          </w:p>
        </w:tc>
        <w:tc>
          <w:tcPr>
            <w:tcW w:w="457" w:type="dxa"/>
          </w:tcPr>
          <w:p w:rsidR="007A3C69" w:rsidRPr="00E32DD6" w:rsidRDefault="007A3C69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13" w:name="B1108"/>
            <w:bookmarkEnd w:id="213"/>
          </w:p>
        </w:tc>
        <w:tc>
          <w:tcPr>
            <w:tcW w:w="853" w:type="dxa"/>
          </w:tcPr>
          <w:p w:rsidR="007A3C69" w:rsidRPr="00E32DD6" w:rsidRDefault="007A3C69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14" w:name="B1109"/>
            <w:bookmarkEnd w:id="214"/>
          </w:p>
        </w:tc>
        <w:tc>
          <w:tcPr>
            <w:tcW w:w="843" w:type="dxa"/>
          </w:tcPr>
          <w:p w:rsidR="007A3C69" w:rsidRPr="00E32DD6" w:rsidRDefault="007A3C69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15" w:name="B1110"/>
            <w:bookmarkEnd w:id="215"/>
          </w:p>
        </w:tc>
      </w:tr>
    </w:tbl>
    <w:p w:rsidR="00F37A71" w:rsidRDefault="00F37A71"/>
    <w:p w:rsidR="00410A76" w:rsidRPr="00E32DD6" w:rsidRDefault="00F37A71">
      <w:r>
        <w:br w:type="page"/>
      </w:r>
    </w:p>
    <w:tbl>
      <w:tblPr>
        <w:tblW w:w="1106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20"/>
        <w:gridCol w:w="426"/>
        <w:gridCol w:w="992"/>
        <w:gridCol w:w="713"/>
        <w:gridCol w:w="713"/>
        <w:gridCol w:w="861"/>
        <w:gridCol w:w="856"/>
        <w:gridCol w:w="567"/>
        <w:gridCol w:w="709"/>
        <w:gridCol w:w="703"/>
        <w:gridCol w:w="703"/>
        <w:gridCol w:w="703"/>
      </w:tblGrid>
      <w:tr w:rsidR="00E7368B" w:rsidRPr="00E32DD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3120" w:type="dxa"/>
          </w:tcPr>
          <w:p w:rsidR="00E7368B" w:rsidRPr="00E32DD6" w:rsidRDefault="00E7368B" w:rsidP="00D33F9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А</w:t>
            </w:r>
          </w:p>
        </w:tc>
        <w:tc>
          <w:tcPr>
            <w:tcW w:w="426" w:type="dxa"/>
          </w:tcPr>
          <w:p w:rsidR="00E7368B" w:rsidRPr="00E32DD6" w:rsidRDefault="00E7368B" w:rsidP="00D33F9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Б</w:t>
            </w:r>
          </w:p>
        </w:tc>
        <w:tc>
          <w:tcPr>
            <w:tcW w:w="992" w:type="dxa"/>
          </w:tcPr>
          <w:p w:rsidR="00E7368B" w:rsidRPr="00E32DD6" w:rsidRDefault="00E7368B" w:rsidP="00D33F9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713" w:type="dxa"/>
          </w:tcPr>
          <w:p w:rsidR="00E7368B" w:rsidRPr="00E32DD6" w:rsidRDefault="00E7368B" w:rsidP="00D33F9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713" w:type="dxa"/>
          </w:tcPr>
          <w:p w:rsidR="00E7368B" w:rsidRPr="00E32DD6" w:rsidRDefault="00E7368B" w:rsidP="00D33F9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61" w:type="dxa"/>
          </w:tcPr>
          <w:p w:rsidR="00E7368B" w:rsidRPr="00E32DD6" w:rsidRDefault="00E7368B" w:rsidP="00D33F9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56" w:type="dxa"/>
          </w:tcPr>
          <w:p w:rsidR="00E7368B" w:rsidRPr="00E32DD6" w:rsidRDefault="00E7368B" w:rsidP="00D33F9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E7368B" w:rsidRPr="00E32DD6" w:rsidRDefault="00E7368B" w:rsidP="00D33F9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E7368B" w:rsidRPr="00E32DD6" w:rsidRDefault="00E7368B" w:rsidP="00D33F9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703" w:type="dxa"/>
          </w:tcPr>
          <w:p w:rsidR="00E7368B" w:rsidRPr="00E32DD6" w:rsidRDefault="00E7368B" w:rsidP="00D33F9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03" w:type="dxa"/>
          </w:tcPr>
          <w:p w:rsidR="00E7368B" w:rsidRPr="00E32DD6" w:rsidRDefault="00E7368B" w:rsidP="00D33F9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03" w:type="dxa"/>
          </w:tcPr>
          <w:p w:rsidR="00E7368B" w:rsidRPr="00E32DD6" w:rsidRDefault="00E7368B" w:rsidP="00D33F90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10</w:t>
            </w:r>
          </w:p>
        </w:tc>
      </w:tr>
      <w:tr w:rsidR="00F37A71" w:rsidRPr="00E32DD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3120" w:type="dxa"/>
          </w:tcPr>
          <w:p w:rsidR="00F37A71" w:rsidRPr="00E32DD6" w:rsidRDefault="00F37A71" w:rsidP="006E7785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Причинение тяжкого или средней тяжести вреда здоровью при пр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вышении пределов необходимой обороны либо при превышении мер, необходимых для задержания лица, совершившего преступление</w:t>
            </w:r>
          </w:p>
          <w:p w:rsidR="00F37A71" w:rsidRPr="00E32DD6" w:rsidRDefault="00F37A71" w:rsidP="006E7785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114 УК РФ</w:t>
            </w:r>
          </w:p>
        </w:tc>
        <w:tc>
          <w:tcPr>
            <w:tcW w:w="426" w:type="dxa"/>
            <w:vAlign w:val="bottom"/>
          </w:tcPr>
          <w:p w:rsidR="00F37A71" w:rsidRPr="00E32DD6" w:rsidRDefault="00F37A71" w:rsidP="006E778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F37A71" w:rsidRPr="00E32DD6" w:rsidRDefault="00D31E28" w:rsidP="006E7785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16" w:name="B1201"/>
            <w:bookmarkEnd w:id="216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13" w:type="dxa"/>
          </w:tcPr>
          <w:p w:rsidR="00F37A71" w:rsidRPr="00E32DD6" w:rsidRDefault="00D31E28" w:rsidP="006E7785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17" w:name="B1202"/>
            <w:bookmarkEnd w:id="217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13" w:type="dxa"/>
          </w:tcPr>
          <w:p w:rsidR="00F37A71" w:rsidRPr="00E32DD6" w:rsidRDefault="00D31E28" w:rsidP="006E7785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18" w:name="B1203"/>
            <w:bookmarkEnd w:id="218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861" w:type="dxa"/>
          </w:tcPr>
          <w:p w:rsidR="00F37A71" w:rsidRPr="00E32DD6" w:rsidRDefault="00D31E28" w:rsidP="006E7785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19" w:name="B1204"/>
            <w:bookmarkEnd w:id="219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56" w:type="dxa"/>
          </w:tcPr>
          <w:p w:rsidR="00F37A71" w:rsidRPr="00E32DD6" w:rsidRDefault="00D31E28" w:rsidP="006E7785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20" w:name="B1205"/>
            <w:bookmarkEnd w:id="2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67" w:type="dxa"/>
          </w:tcPr>
          <w:p w:rsidR="00F37A71" w:rsidRPr="00E32DD6" w:rsidRDefault="00D31E28" w:rsidP="006E7785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21" w:name="B1206"/>
            <w:bookmarkEnd w:id="2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F37A71" w:rsidRPr="00E32DD6" w:rsidRDefault="00D31E28" w:rsidP="006E7785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22" w:name="B1207"/>
            <w:bookmarkEnd w:id="2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3" w:type="dxa"/>
          </w:tcPr>
          <w:p w:rsidR="00F37A71" w:rsidRPr="00E32DD6" w:rsidRDefault="00D31E28" w:rsidP="006E7785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23" w:name="B1208"/>
            <w:bookmarkEnd w:id="2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3" w:type="dxa"/>
          </w:tcPr>
          <w:p w:rsidR="00F37A71" w:rsidRPr="00E32DD6" w:rsidRDefault="00D31E28" w:rsidP="006E7785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24" w:name="B1209"/>
            <w:bookmarkEnd w:id="224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03" w:type="dxa"/>
          </w:tcPr>
          <w:p w:rsidR="00F37A71" w:rsidRPr="00E32DD6" w:rsidRDefault="00D31E28" w:rsidP="006E7785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25" w:name="B1210"/>
            <w:bookmarkEnd w:id="225"/>
            <w:r>
              <w:rPr>
                <w:sz w:val="20"/>
                <w:szCs w:val="20"/>
              </w:rPr>
              <w:t xml:space="preserve"> 4</w:t>
            </w:r>
          </w:p>
        </w:tc>
      </w:tr>
      <w:tr w:rsidR="00F37A71" w:rsidRPr="00E32DD6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3120" w:type="dxa"/>
          </w:tcPr>
          <w:p w:rsidR="00F37A71" w:rsidRPr="00E32DD6" w:rsidRDefault="00F37A71" w:rsidP="00D33F90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Умышленное причинение легкого вреда здоровью           </w:t>
            </w:r>
          </w:p>
          <w:p w:rsidR="00F37A71" w:rsidRPr="00E32DD6" w:rsidRDefault="00F37A71" w:rsidP="00D33F90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115 УК РФ</w:t>
            </w:r>
          </w:p>
        </w:tc>
        <w:tc>
          <w:tcPr>
            <w:tcW w:w="426" w:type="dxa"/>
            <w:vAlign w:val="bottom"/>
          </w:tcPr>
          <w:p w:rsidR="00F37A71" w:rsidRPr="00E32DD6" w:rsidRDefault="00F37A71" w:rsidP="00D33F9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F37A71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26" w:name="B1301"/>
            <w:bookmarkEnd w:id="226"/>
            <w:r>
              <w:rPr>
                <w:sz w:val="20"/>
                <w:szCs w:val="20"/>
              </w:rPr>
              <w:t xml:space="preserve"> 553</w:t>
            </w:r>
          </w:p>
        </w:tc>
        <w:tc>
          <w:tcPr>
            <w:tcW w:w="713" w:type="dxa"/>
          </w:tcPr>
          <w:p w:rsidR="00F37A71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27" w:name="B1302"/>
            <w:bookmarkEnd w:id="227"/>
            <w:r>
              <w:rPr>
                <w:sz w:val="20"/>
                <w:szCs w:val="20"/>
              </w:rPr>
              <w:t xml:space="preserve"> 432</w:t>
            </w:r>
          </w:p>
        </w:tc>
        <w:tc>
          <w:tcPr>
            <w:tcW w:w="713" w:type="dxa"/>
          </w:tcPr>
          <w:p w:rsidR="00F37A71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28" w:name="B1303"/>
            <w:bookmarkEnd w:id="228"/>
            <w:r>
              <w:rPr>
                <w:sz w:val="20"/>
                <w:szCs w:val="20"/>
              </w:rPr>
              <w:t xml:space="preserve"> 344</w:t>
            </w:r>
          </w:p>
        </w:tc>
        <w:tc>
          <w:tcPr>
            <w:tcW w:w="861" w:type="dxa"/>
          </w:tcPr>
          <w:p w:rsidR="00F37A71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29" w:name="B1304"/>
            <w:bookmarkEnd w:id="229"/>
            <w:r>
              <w:rPr>
                <w:sz w:val="20"/>
                <w:szCs w:val="20"/>
              </w:rPr>
              <w:t xml:space="preserve"> 263</w:t>
            </w:r>
          </w:p>
        </w:tc>
        <w:tc>
          <w:tcPr>
            <w:tcW w:w="856" w:type="dxa"/>
          </w:tcPr>
          <w:p w:rsidR="00F37A71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30" w:name="B1305"/>
            <w:bookmarkEnd w:id="230"/>
            <w:r>
              <w:rPr>
                <w:sz w:val="20"/>
                <w:szCs w:val="20"/>
              </w:rPr>
              <w:t xml:space="preserve"> 94</w:t>
            </w:r>
          </w:p>
        </w:tc>
        <w:tc>
          <w:tcPr>
            <w:tcW w:w="567" w:type="dxa"/>
          </w:tcPr>
          <w:p w:rsidR="00F37A71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31" w:name="B1306"/>
            <w:bookmarkEnd w:id="231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09" w:type="dxa"/>
          </w:tcPr>
          <w:p w:rsidR="00F37A71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32" w:name="B1307"/>
            <w:bookmarkEnd w:id="2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3" w:type="dxa"/>
          </w:tcPr>
          <w:p w:rsidR="00F37A71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33" w:name="B1308"/>
            <w:bookmarkEnd w:id="2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3" w:type="dxa"/>
          </w:tcPr>
          <w:p w:rsidR="00F37A71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34" w:name="B1309"/>
            <w:bookmarkEnd w:id="234"/>
            <w:r>
              <w:rPr>
                <w:sz w:val="20"/>
                <w:szCs w:val="20"/>
              </w:rPr>
              <w:t xml:space="preserve"> 362</w:t>
            </w:r>
          </w:p>
        </w:tc>
        <w:tc>
          <w:tcPr>
            <w:tcW w:w="703" w:type="dxa"/>
          </w:tcPr>
          <w:p w:rsidR="00F37A71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35" w:name="B1310"/>
            <w:bookmarkEnd w:id="235"/>
            <w:r>
              <w:rPr>
                <w:sz w:val="20"/>
                <w:szCs w:val="20"/>
              </w:rPr>
              <w:t xml:space="preserve"> 328</w:t>
            </w:r>
          </w:p>
        </w:tc>
      </w:tr>
      <w:tr w:rsidR="00F37A71" w:rsidRPr="00E32DD6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3120" w:type="dxa"/>
          </w:tcPr>
          <w:p w:rsidR="00F37A71" w:rsidRPr="00E32DD6" w:rsidRDefault="00F37A71" w:rsidP="00BA0E50">
            <w:pPr>
              <w:ind w:left="-57" w:right="-57"/>
              <w:rPr>
                <w:sz w:val="20"/>
                <w:szCs w:val="20"/>
                <w:lang w:val="en-US"/>
              </w:rPr>
            </w:pPr>
            <w:r w:rsidRPr="00E32DD6">
              <w:rPr>
                <w:sz w:val="20"/>
                <w:szCs w:val="20"/>
              </w:rPr>
              <w:t xml:space="preserve">Побои                          </w:t>
            </w:r>
          </w:p>
          <w:p w:rsidR="00F37A71" w:rsidRPr="00E32DD6" w:rsidRDefault="00F37A71" w:rsidP="00BA0E50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  <w:lang w:val="en-US"/>
              </w:rPr>
              <w:t xml:space="preserve">                                   </w:t>
            </w:r>
            <w:r w:rsidRPr="00E32DD6">
              <w:rPr>
                <w:sz w:val="20"/>
                <w:szCs w:val="20"/>
              </w:rPr>
              <w:t>ст. 116 УК РФ</w:t>
            </w:r>
          </w:p>
        </w:tc>
        <w:tc>
          <w:tcPr>
            <w:tcW w:w="426" w:type="dxa"/>
            <w:vAlign w:val="bottom"/>
          </w:tcPr>
          <w:p w:rsidR="00F37A71" w:rsidRPr="00E32DD6" w:rsidRDefault="00F37A71" w:rsidP="00BA0E5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F37A71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36" w:name="B1401"/>
            <w:bookmarkEnd w:id="236"/>
            <w:r>
              <w:rPr>
                <w:sz w:val="20"/>
                <w:szCs w:val="20"/>
              </w:rPr>
              <w:t xml:space="preserve"> 162</w:t>
            </w:r>
          </w:p>
        </w:tc>
        <w:tc>
          <w:tcPr>
            <w:tcW w:w="713" w:type="dxa"/>
          </w:tcPr>
          <w:p w:rsidR="00F37A71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37" w:name="B1402"/>
            <w:bookmarkEnd w:id="237"/>
            <w:r>
              <w:rPr>
                <w:sz w:val="20"/>
                <w:szCs w:val="20"/>
              </w:rPr>
              <w:t xml:space="preserve"> 123</w:t>
            </w:r>
          </w:p>
        </w:tc>
        <w:tc>
          <w:tcPr>
            <w:tcW w:w="713" w:type="dxa"/>
          </w:tcPr>
          <w:p w:rsidR="00F37A71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38" w:name="B1403"/>
            <w:bookmarkEnd w:id="238"/>
            <w:r>
              <w:rPr>
                <w:sz w:val="20"/>
                <w:szCs w:val="20"/>
              </w:rPr>
              <w:t xml:space="preserve"> 64</w:t>
            </w:r>
          </w:p>
        </w:tc>
        <w:tc>
          <w:tcPr>
            <w:tcW w:w="861" w:type="dxa"/>
          </w:tcPr>
          <w:p w:rsidR="00F37A71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39" w:name="B1404"/>
            <w:bookmarkEnd w:id="239"/>
            <w:r>
              <w:rPr>
                <w:sz w:val="20"/>
                <w:szCs w:val="20"/>
              </w:rPr>
              <w:t xml:space="preserve"> 51</w:t>
            </w:r>
          </w:p>
        </w:tc>
        <w:tc>
          <w:tcPr>
            <w:tcW w:w="856" w:type="dxa"/>
          </w:tcPr>
          <w:p w:rsidR="00F37A71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40" w:name="B1405"/>
            <w:bookmarkEnd w:id="240"/>
            <w:r>
              <w:rPr>
                <w:sz w:val="20"/>
                <w:szCs w:val="20"/>
              </w:rPr>
              <w:t xml:space="preserve"> 54</w:t>
            </w:r>
          </w:p>
        </w:tc>
        <w:tc>
          <w:tcPr>
            <w:tcW w:w="567" w:type="dxa"/>
          </w:tcPr>
          <w:p w:rsidR="00F37A71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41" w:name="B1406"/>
            <w:bookmarkEnd w:id="2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F37A71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42" w:name="B1407"/>
            <w:bookmarkEnd w:id="2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3" w:type="dxa"/>
          </w:tcPr>
          <w:p w:rsidR="00F37A71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43" w:name="B1408"/>
            <w:bookmarkEnd w:id="2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3" w:type="dxa"/>
          </w:tcPr>
          <w:p w:rsidR="00F37A71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44" w:name="B1409"/>
            <w:bookmarkEnd w:id="244"/>
            <w:r>
              <w:rPr>
                <w:sz w:val="20"/>
                <w:szCs w:val="20"/>
              </w:rPr>
              <w:t xml:space="preserve"> 72</w:t>
            </w:r>
          </w:p>
        </w:tc>
        <w:tc>
          <w:tcPr>
            <w:tcW w:w="703" w:type="dxa"/>
          </w:tcPr>
          <w:p w:rsidR="00F37A71" w:rsidRPr="00E32DD6" w:rsidRDefault="00D31E28" w:rsidP="005503D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45" w:name="B1410"/>
            <w:bookmarkEnd w:id="245"/>
            <w:r>
              <w:rPr>
                <w:sz w:val="20"/>
                <w:szCs w:val="20"/>
              </w:rPr>
              <w:t xml:space="preserve"> 62</w:t>
            </w:r>
          </w:p>
        </w:tc>
      </w:tr>
      <w:tr w:rsidR="00F37A71" w:rsidRPr="00E32DD6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8B3A35">
            <w:pPr>
              <w:adjustRightInd w:val="0"/>
              <w:ind w:left="-108"/>
              <w:jc w:val="both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Нанесение побоев лицом,                         подвергнутым административному наказанию</w:t>
            </w:r>
          </w:p>
          <w:p w:rsidR="00F37A71" w:rsidRPr="00E32DD6" w:rsidRDefault="00F37A71" w:rsidP="008B3A35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ст. 116.1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7A71" w:rsidRPr="00E32DD6" w:rsidRDefault="00F37A71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46" w:name="B1501"/>
            <w:bookmarkEnd w:id="246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47" w:name="B1502"/>
            <w:bookmarkEnd w:id="247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48" w:name="B1503"/>
            <w:bookmarkEnd w:id="248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49" w:name="B1504"/>
            <w:bookmarkEnd w:id="249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50" w:name="B1505"/>
            <w:bookmarkEnd w:id="2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51" w:name="B1506"/>
            <w:bookmarkEnd w:id="2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52" w:name="B1507"/>
            <w:bookmarkEnd w:id="2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53" w:name="B1508"/>
            <w:bookmarkEnd w:id="2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54" w:name="B1509"/>
            <w:bookmarkEnd w:id="254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55" w:name="B1510"/>
            <w:bookmarkEnd w:id="255"/>
            <w:r>
              <w:rPr>
                <w:sz w:val="20"/>
                <w:szCs w:val="20"/>
              </w:rPr>
              <w:t xml:space="preserve"> 3</w:t>
            </w:r>
          </w:p>
        </w:tc>
      </w:tr>
      <w:tr w:rsidR="00F37A71" w:rsidRPr="00E32DD6">
        <w:tblPrEx>
          <w:tblCellMar>
            <w:top w:w="0" w:type="dxa"/>
            <w:bottom w:w="0" w:type="dxa"/>
          </w:tblCellMar>
        </w:tblPrEx>
        <w:trPr>
          <w:trHeight w:val="422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8B3A35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Истязание                   </w:t>
            </w:r>
          </w:p>
          <w:p w:rsidR="00F37A71" w:rsidRPr="00E32DD6" w:rsidRDefault="00F37A71" w:rsidP="008B3A35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117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7A71" w:rsidRPr="00E32DD6" w:rsidRDefault="00F37A71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56" w:name="B1601"/>
            <w:bookmarkEnd w:id="256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57" w:name="B1602"/>
            <w:bookmarkEnd w:id="257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58" w:name="B1603"/>
            <w:bookmarkEnd w:id="258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59" w:name="B1604"/>
            <w:bookmarkEnd w:id="259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60" w:name="B1605"/>
            <w:bookmarkEnd w:id="26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61" w:name="B1606"/>
            <w:bookmarkEnd w:id="2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62" w:name="B1607"/>
            <w:bookmarkEnd w:id="2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63" w:name="B1608"/>
            <w:bookmarkEnd w:id="2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64" w:name="B1609"/>
            <w:bookmarkEnd w:id="264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65" w:name="B1610"/>
            <w:bookmarkEnd w:id="265"/>
            <w:r>
              <w:rPr>
                <w:sz w:val="20"/>
                <w:szCs w:val="20"/>
              </w:rPr>
              <w:t xml:space="preserve"> 4</w:t>
            </w:r>
          </w:p>
        </w:tc>
      </w:tr>
      <w:tr w:rsidR="00F37A71" w:rsidRPr="00E32DD6">
        <w:tblPrEx>
          <w:tblCellMar>
            <w:top w:w="0" w:type="dxa"/>
            <w:bottom w:w="0" w:type="dxa"/>
          </w:tblCellMar>
        </w:tblPrEx>
        <w:trPr>
          <w:trHeight w:val="612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8B3A35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Причинение тяжкого вреда здор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 xml:space="preserve">вью по неосторожности </w:t>
            </w:r>
          </w:p>
          <w:p w:rsidR="00F37A71" w:rsidRPr="00E32DD6" w:rsidRDefault="00F37A71" w:rsidP="008B3A35">
            <w:p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118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7A71" w:rsidRPr="00E32DD6" w:rsidRDefault="00F37A71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66" w:name="B1701"/>
            <w:bookmarkEnd w:id="266"/>
            <w:r>
              <w:rPr>
                <w:sz w:val="20"/>
                <w:szCs w:val="20"/>
              </w:rPr>
              <w:t xml:space="preserve"> 22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67" w:name="B1702"/>
            <w:bookmarkEnd w:id="267"/>
            <w:r>
              <w:rPr>
                <w:sz w:val="20"/>
                <w:szCs w:val="20"/>
              </w:rPr>
              <w:t xml:space="preserve"> 15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68" w:name="B1703"/>
            <w:bookmarkEnd w:id="268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69" w:name="B1704"/>
            <w:bookmarkEnd w:id="269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70" w:name="B1705"/>
            <w:bookmarkEnd w:id="270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71" w:name="B1706"/>
            <w:bookmarkEnd w:id="27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72" w:name="B1707"/>
            <w:bookmarkEnd w:id="2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73" w:name="B1708"/>
            <w:bookmarkEnd w:id="2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74" w:name="B1709"/>
            <w:bookmarkEnd w:id="274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75" w:name="B1710"/>
            <w:bookmarkEnd w:id="275"/>
            <w:r>
              <w:rPr>
                <w:sz w:val="20"/>
                <w:szCs w:val="20"/>
              </w:rPr>
              <w:t xml:space="preserve"> 11</w:t>
            </w:r>
          </w:p>
        </w:tc>
      </w:tr>
      <w:tr w:rsidR="00F37A71" w:rsidRPr="00E32DD6">
        <w:tblPrEx>
          <w:tblCellMar>
            <w:top w:w="0" w:type="dxa"/>
            <w:bottom w:w="0" w:type="dxa"/>
          </w:tblCellMar>
        </w:tblPrEx>
        <w:trPr>
          <w:trHeight w:val="626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8B3A35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Угроза убийством или причинен</w:t>
            </w:r>
            <w:r w:rsidRPr="00E32DD6">
              <w:rPr>
                <w:sz w:val="20"/>
                <w:szCs w:val="20"/>
              </w:rPr>
              <w:t>и</w:t>
            </w:r>
            <w:r w:rsidRPr="00E32DD6">
              <w:rPr>
                <w:sz w:val="20"/>
                <w:szCs w:val="20"/>
              </w:rPr>
              <w:t xml:space="preserve">ем тяжкого вреда здоровью                         </w:t>
            </w:r>
          </w:p>
          <w:p w:rsidR="00F37A71" w:rsidRPr="00E32DD6" w:rsidRDefault="00F37A71" w:rsidP="008B3A35">
            <w:p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119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7A71" w:rsidRPr="00E32DD6" w:rsidRDefault="00F37A71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76" w:name="B1801"/>
            <w:bookmarkEnd w:id="276"/>
            <w:r>
              <w:rPr>
                <w:sz w:val="20"/>
                <w:szCs w:val="20"/>
              </w:rPr>
              <w:t xml:space="preserve"> 583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77" w:name="B1802"/>
            <w:bookmarkEnd w:id="277"/>
            <w:r>
              <w:rPr>
                <w:sz w:val="20"/>
                <w:szCs w:val="20"/>
              </w:rPr>
              <w:t xml:space="preserve"> 473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78" w:name="B1803"/>
            <w:bookmarkEnd w:id="278"/>
            <w:r>
              <w:rPr>
                <w:sz w:val="20"/>
                <w:szCs w:val="20"/>
              </w:rPr>
              <w:t xml:space="preserve"> 449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79" w:name="B1804"/>
            <w:bookmarkEnd w:id="279"/>
            <w:r>
              <w:rPr>
                <w:sz w:val="20"/>
                <w:szCs w:val="20"/>
              </w:rPr>
              <w:t xml:space="preserve"> 350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80" w:name="B1805"/>
            <w:bookmarkEnd w:id="280"/>
            <w:r>
              <w:rPr>
                <w:sz w:val="20"/>
                <w:szCs w:val="20"/>
              </w:rPr>
              <w:t xml:space="preserve"> 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81" w:name="B1806"/>
            <w:bookmarkEnd w:id="281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82" w:name="B1807"/>
            <w:bookmarkEnd w:id="2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83" w:name="B1808"/>
            <w:bookmarkEnd w:id="2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84" w:name="B1809"/>
            <w:bookmarkEnd w:id="284"/>
            <w:r>
              <w:rPr>
                <w:sz w:val="20"/>
                <w:szCs w:val="20"/>
              </w:rPr>
              <w:t xml:space="preserve"> 426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85" w:name="B1810"/>
            <w:bookmarkEnd w:id="285"/>
            <w:r>
              <w:rPr>
                <w:sz w:val="20"/>
                <w:szCs w:val="20"/>
              </w:rPr>
              <w:t xml:space="preserve"> 394</w:t>
            </w:r>
          </w:p>
        </w:tc>
      </w:tr>
      <w:tr w:rsidR="00F37A71" w:rsidRPr="00E32DD6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trHeight w:val="626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8B3A35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Принуждение к изъятию органов или тканей человека для тран</w:t>
            </w:r>
            <w:r w:rsidRPr="00E32DD6">
              <w:rPr>
                <w:sz w:val="20"/>
                <w:szCs w:val="20"/>
              </w:rPr>
              <w:t>с</w:t>
            </w:r>
            <w:r w:rsidRPr="00E32DD6">
              <w:rPr>
                <w:sz w:val="20"/>
                <w:szCs w:val="20"/>
              </w:rPr>
              <w:t xml:space="preserve">плантации  </w:t>
            </w:r>
          </w:p>
          <w:p w:rsidR="00F37A71" w:rsidRPr="00E32DD6" w:rsidRDefault="00F37A71" w:rsidP="008B3A35">
            <w:p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120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7A71" w:rsidRPr="00E32DD6" w:rsidRDefault="00F37A71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86" w:name="B1901"/>
            <w:bookmarkEnd w:id="286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87" w:name="B1902"/>
            <w:bookmarkEnd w:id="287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88" w:name="B1903"/>
            <w:bookmarkEnd w:id="288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89" w:name="B1904"/>
            <w:bookmarkEnd w:id="289"/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90" w:name="B1905"/>
            <w:bookmarkEnd w:id="290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91" w:name="B1906"/>
            <w:bookmarkEnd w:id="291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92" w:name="B1907"/>
            <w:bookmarkEnd w:id="292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93" w:name="B1908"/>
            <w:bookmarkEnd w:id="293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94" w:name="B1909"/>
            <w:bookmarkEnd w:id="294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95" w:name="B1910"/>
            <w:bookmarkEnd w:id="295"/>
          </w:p>
        </w:tc>
      </w:tr>
      <w:tr w:rsidR="00F37A71" w:rsidRPr="00E32DD6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trHeight w:val="408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8B3A35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Заражение венерической болезнью  </w:t>
            </w:r>
          </w:p>
          <w:p w:rsidR="00F37A71" w:rsidRPr="00E32DD6" w:rsidRDefault="00F37A71" w:rsidP="008B3A35">
            <w:p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121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7A71" w:rsidRPr="00E32DD6" w:rsidRDefault="00F37A71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96" w:name="B2001"/>
            <w:bookmarkEnd w:id="296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97" w:name="B2002"/>
            <w:bookmarkEnd w:id="297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98" w:name="B2003"/>
            <w:bookmarkEnd w:id="298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99" w:name="B2004"/>
            <w:bookmarkEnd w:id="299"/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0" w:name="B2005"/>
            <w:bookmarkEnd w:id="300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1" w:name="B2006"/>
            <w:bookmarkEnd w:id="301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2" w:name="B2007"/>
            <w:bookmarkEnd w:id="302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570332">
            <w:pPr>
              <w:ind w:right="-57"/>
              <w:jc w:val="center"/>
              <w:rPr>
                <w:sz w:val="20"/>
                <w:szCs w:val="20"/>
              </w:rPr>
            </w:pPr>
            <w:bookmarkStart w:id="303" w:name="B2008"/>
            <w:bookmarkEnd w:id="303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570332">
            <w:pPr>
              <w:ind w:right="-57"/>
              <w:jc w:val="center"/>
              <w:rPr>
                <w:sz w:val="20"/>
                <w:szCs w:val="20"/>
              </w:rPr>
            </w:pPr>
            <w:bookmarkStart w:id="304" w:name="B2009"/>
            <w:bookmarkEnd w:id="304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570332">
            <w:pPr>
              <w:ind w:right="-57"/>
              <w:jc w:val="center"/>
              <w:rPr>
                <w:sz w:val="20"/>
                <w:szCs w:val="20"/>
              </w:rPr>
            </w:pPr>
            <w:bookmarkStart w:id="305" w:name="B2010"/>
            <w:bookmarkEnd w:id="305"/>
          </w:p>
        </w:tc>
      </w:tr>
      <w:tr w:rsidR="00F37A71" w:rsidRPr="00E32DD6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trHeight w:val="408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8B3A35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Заражение ВИЧ-инфекцией              </w:t>
            </w:r>
          </w:p>
          <w:p w:rsidR="00F37A71" w:rsidRPr="00E32DD6" w:rsidRDefault="00F37A71" w:rsidP="008B3A35">
            <w:p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122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7A71" w:rsidRPr="00E32DD6" w:rsidRDefault="00F37A71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6" w:name="B2101"/>
            <w:bookmarkEnd w:id="306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7" w:name="B2102"/>
            <w:bookmarkEnd w:id="307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8" w:name="B2103"/>
            <w:bookmarkEnd w:id="308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09" w:name="B2104"/>
            <w:bookmarkEnd w:id="309"/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10" w:name="B2105"/>
            <w:bookmarkEnd w:id="310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11" w:name="B2106"/>
            <w:bookmarkEnd w:id="311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12" w:name="B2107"/>
            <w:bookmarkEnd w:id="312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13" w:name="B2108"/>
            <w:bookmarkEnd w:id="313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14" w:name="B2109"/>
            <w:bookmarkEnd w:id="314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15" w:name="B2110"/>
            <w:bookmarkEnd w:id="315"/>
          </w:p>
        </w:tc>
      </w:tr>
      <w:tr w:rsidR="00F37A71" w:rsidRPr="00E32DD6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trHeight w:val="422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8B3A35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Незаконное проведение искусс</w:t>
            </w:r>
            <w:r w:rsidRPr="00E32DD6">
              <w:rPr>
                <w:color w:val="000000"/>
                <w:sz w:val="20"/>
                <w:szCs w:val="20"/>
              </w:rPr>
              <w:t>т</w:t>
            </w:r>
            <w:r w:rsidRPr="00E32DD6">
              <w:rPr>
                <w:color w:val="000000"/>
                <w:sz w:val="20"/>
                <w:szCs w:val="20"/>
              </w:rPr>
              <w:t>венного прерывания беременности</w:t>
            </w:r>
          </w:p>
          <w:p w:rsidR="00F37A71" w:rsidRPr="00E32DD6" w:rsidRDefault="00F37A71" w:rsidP="008B3A35">
            <w:pPr>
              <w:ind w:left="-57" w:right="-57"/>
              <w:jc w:val="right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ст. 123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7A71" w:rsidRPr="00E32DD6" w:rsidRDefault="00F37A71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16" w:name="B2201"/>
            <w:bookmarkEnd w:id="31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17" w:name="B2202"/>
            <w:bookmarkEnd w:id="3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18" w:name="B2203"/>
            <w:bookmarkEnd w:id="31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19" w:name="B2204"/>
            <w:bookmarkEnd w:id="31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20" w:name="B2205"/>
            <w:bookmarkEnd w:id="3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21" w:name="B2206"/>
            <w:bookmarkEnd w:id="3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22" w:name="B2207"/>
            <w:bookmarkEnd w:id="3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23" w:name="B2208"/>
            <w:bookmarkEnd w:id="3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24" w:name="B2209"/>
            <w:bookmarkEnd w:id="32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25" w:name="B2210"/>
            <w:bookmarkEnd w:id="325"/>
            <w:r>
              <w:rPr>
                <w:sz w:val="20"/>
                <w:szCs w:val="20"/>
              </w:rPr>
              <w:t xml:space="preserve"> 1</w:t>
            </w:r>
          </w:p>
        </w:tc>
      </w:tr>
      <w:tr w:rsidR="00F37A71" w:rsidRPr="00E32DD6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trHeight w:val="408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8B3A35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Неоказание помощи больному         </w:t>
            </w:r>
          </w:p>
          <w:p w:rsidR="00F37A71" w:rsidRPr="00E32DD6" w:rsidRDefault="00F37A71" w:rsidP="008B3A35">
            <w:p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124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7A71" w:rsidRPr="00E32DD6" w:rsidRDefault="00F37A71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26" w:name="B2301"/>
            <w:bookmarkEnd w:id="326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27" w:name="B2302"/>
            <w:bookmarkEnd w:id="327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28" w:name="B2303"/>
            <w:bookmarkEnd w:id="328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29" w:name="B2304"/>
            <w:bookmarkEnd w:id="329"/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30" w:name="B2305"/>
            <w:bookmarkEnd w:id="330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31" w:name="B2306"/>
            <w:bookmarkEnd w:id="331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32" w:name="B2307"/>
            <w:bookmarkEnd w:id="332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33" w:name="B2308"/>
            <w:bookmarkEnd w:id="333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34" w:name="B2309"/>
            <w:bookmarkEnd w:id="334"/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35" w:name="B2310"/>
            <w:bookmarkEnd w:id="335"/>
          </w:p>
        </w:tc>
      </w:tr>
      <w:tr w:rsidR="00F37A71" w:rsidRPr="00E32DD6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trHeight w:val="204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37A71" w:rsidRPr="00E32DD6" w:rsidRDefault="00F37A71" w:rsidP="008B3A35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Оставление в опасности                   </w:t>
            </w:r>
          </w:p>
          <w:p w:rsidR="00F37A71" w:rsidRPr="00E32DD6" w:rsidRDefault="00F37A71" w:rsidP="008B3A35">
            <w:p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125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F37A71" w:rsidRPr="00E32DD6" w:rsidRDefault="00F37A71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36" w:name="B2401"/>
            <w:bookmarkEnd w:id="336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37" w:name="B2402"/>
            <w:bookmarkEnd w:id="33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38" w:name="B2403"/>
            <w:bookmarkEnd w:id="338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39" w:name="B2404"/>
            <w:bookmarkEnd w:id="339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40" w:name="B2405"/>
            <w:bookmarkEnd w:id="3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41" w:name="B2406"/>
            <w:bookmarkEnd w:id="3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42" w:name="B2407"/>
            <w:bookmarkEnd w:id="3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43" w:name="B2408"/>
            <w:bookmarkEnd w:id="3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44" w:name="B2409"/>
            <w:bookmarkEnd w:id="34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45" w:name="B2410"/>
            <w:bookmarkEnd w:id="345"/>
            <w:r>
              <w:rPr>
                <w:sz w:val="20"/>
                <w:szCs w:val="20"/>
              </w:rPr>
              <w:t xml:space="preserve"> 0</w:t>
            </w:r>
          </w:p>
        </w:tc>
      </w:tr>
      <w:tr w:rsidR="00F37A71" w:rsidRPr="00E32DD6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trHeight w:val="204"/>
        </w:trPr>
        <w:tc>
          <w:tcPr>
            <w:tcW w:w="3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F37A71" w:rsidP="008B3A35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Итого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7A71" w:rsidRPr="00E32DD6" w:rsidRDefault="00F37A71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46" w:name="B2501"/>
            <w:bookmarkEnd w:id="346"/>
            <w:r>
              <w:rPr>
                <w:sz w:val="20"/>
                <w:szCs w:val="20"/>
              </w:rPr>
              <w:t xml:space="preserve"> 2100</w:t>
            </w:r>
          </w:p>
        </w:tc>
        <w:tc>
          <w:tcPr>
            <w:tcW w:w="71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47" w:name="B2502"/>
            <w:bookmarkEnd w:id="347"/>
            <w:r>
              <w:rPr>
                <w:sz w:val="20"/>
                <w:szCs w:val="20"/>
              </w:rPr>
              <w:t xml:space="preserve"> 1575</w:t>
            </w:r>
          </w:p>
        </w:tc>
        <w:tc>
          <w:tcPr>
            <w:tcW w:w="71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48" w:name="B2503"/>
            <w:bookmarkEnd w:id="348"/>
            <w:r>
              <w:rPr>
                <w:sz w:val="20"/>
                <w:szCs w:val="20"/>
              </w:rPr>
              <w:t xml:space="preserve"> 1308</w:t>
            </w:r>
          </w:p>
        </w:tc>
        <w:tc>
          <w:tcPr>
            <w:tcW w:w="86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49" w:name="B2504"/>
            <w:bookmarkEnd w:id="349"/>
            <w:r>
              <w:rPr>
                <w:sz w:val="20"/>
                <w:szCs w:val="20"/>
              </w:rPr>
              <w:t xml:space="preserve"> 1058</w:t>
            </w:r>
          </w:p>
        </w:tc>
        <w:tc>
          <w:tcPr>
            <w:tcW w:w="85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50" w:name="B2505"/>
            <w:bookmarkEnd w:id="350"/>
            <w:r>
              <w:rPr>
                <w:sz w:val="20"/>
                <w:szCs w:val="20"/>
              </w:rPr>
              <w:t xml:space="preserve"> 262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51" w:name="B2506"/>
            <w:bookmarkEnd w:id="351"/>
            <w:r>
              <w:rPr>
                <w:sz w:val="20"/>
                <w:szCs w:val="20"/>
              </w:rPr>
              <w:t xml:space="preserve"> 14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52" w:name="B2507"/>
            <w:bookmarkEnd w:id="35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53" w:name="B2508"/>
            <w:bookmarkEnd w:id="353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54" w:name="B2509"/>
            <w:bookmarkEnd w:id="354"/>
            <w:r>
              <w:rPr>
                <w:sz w:val="20"/>
                <w:szCs w:val="20"/>
              </w:rPr>
              <w:t xml:space="preserve"> 1337</w:t>
            </w:r>
          </w:p>
        </w:tc>
        <w:tc>
          <w:tcPr>
            <w:tcW w:w="7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71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55" w:name="B2510"/>
            <w:bookmarkEnd w:id="355"/>
            <w:r>
              <w:rPr>
                <w:sz w:val="20"/>
                <w:szCs w:val="20"/>
              </w:rPr>
              <w:t xml:space="preserve"> 1249</w:t>
            </w:r>
          </w:p>
        </w:tc>
      </w:tr>
    </w:tbl>
    <w:p w:rsidR="00570332" w:rsidRPr="00E32DD6" w:rsidRDefault="00570332" w:rsidP="002C70EA">
      <w:pPr>
        <w:ind w:left="-57" w:right="-57" w:hanging="369"/>
        <w:rPr>
          <w:sz w:val="24"/>
          <w:szCs w:val="24"/>
        </w:rPr>
      </w:pPr>
    </w:p>
    <w:p w:rsidR="0046514D" w:rsidRPr="00E32DD6" w:rsidRDefault="0046514D" w:rsidP="002C70EA">
      <w:pPr>
        <w:ind w:left="-57" w:right="-57" w:hanging="369"/>
        <w:rPr>
          <w:sz w:val="24"/>
          <w:szCs w:val="24"/>
        </w:rPr>
      </w:pPr>
      <w:r w:rsidRPr="00E32DD6">
        <w:rPr>
          <w:sz w:val="24"/>
          <w:szCs w:val="24"/>
        </w:rPr>
        <w:t>Раздел 3. Преступления против свободы, чести и достоинства личности</w:t>
      </w:r>
    </w:p>
    <w:p w:rsidR="00B57084" w:rsidRPr="00E32DD6" w:rsidRDefault="00B57084" w:rsidP="002C70EA">
      <w:pPr>
        <w:ind w:left="-57" w:right="-57"/>
        <w:rPr>
          <w:sz w:val="20"/>
          <w:szCs w:val="20"/>
        </w:rPr>
      </w:pPr>
    </w:p>
    <w:tbl>
      <w:tblPr>
        <w:tblW w:w="0" w:type="auto"/>
        <w:tblInd w:w="-318" w:type="dxa"/>
        <w:tblLayout w:type="fixed"/>
        <w:tblLook w:val="000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B57084" w:rsidRPr="00E32DD6">
        <w:tblPrEx>
          <w:tblCellMar>
            <w:top w:w="0" w:type="dxa"/>
            <w:bottom w:w="0" w:type="dxa"/>
          </w:tblCellMar>
        </w:tblPrEx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084" w:rsidRPr="00E32DD6" w:rsidRDefault="00B57084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4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084" w:rsidRPr="00E32DD6" w:rsidRDefault="00B57084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9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084" w:rsidRPr="00E32DD6" w:rsidRDefault="00B57084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1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7084" w:rsidRPr="00E32DD6" w:rsidRDefault="00B57084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084" w:rsidRPr="00E32DD6" w:rsidRDefault="00B57084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084" w:rsidRPr="00E32DD6" w:rsidRDefault="002C70EA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3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7084" w:rsidRPr="00E32DD6" w:rsidRDefault="00B57084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084" w:rsidRPr="00E32DD6" w:rsidRDefault="00D31E28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356" w:name="GG031"/>
            <w:bookmarkEnd w:id="356"/>
            <w:r>
              <w:rPr>
                <w:rFonts w:ascii="Times New Roman" w:eastAsia="MS Mincho" w:hAnsi="Times New Roman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084" w:rsidRPr="00E32DD6" w:rsidRDefault="00D31E28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357" w:name="GG032"/>
            <w:bookmarkEnd w:id="357"/>
            <w:r>
              <w:rPr>
                <w:rFonts w:ascii="Times New Roman" w:eastAsia="MS Mincho" w:hAnsi="Times New Roman"/>
              </w:rPr>
              <w:t>8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7084" w:rsidRPr="00E32DD6" w:rsidRDefault="00B57084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084" w:rsidRPr="00E32DD6" w:rsidRDefault="00D31E28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358" w:name="MM031"/>
            <w:bookmarkEnd w:id="358"/>
            <w:r>
              <w:rPr>
                <w:rFonts w:ascii="Times New Roman" w:eastAsia="MS Mincho" w:hAnsi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084" w:rsidRPr="00E32DD6" w:rsidRDefault="00D31E28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359" w:name="MM032"/>
            <w:bookmarkEnd w:id="359"/>
            <w:r>
              <w:rPr>
                <w:rFonts w:ascii="Times New Roman" w:eastAsia="MS Mincho" w:hAnsi="Times New Roman"/>
              </w:rPr>
              <w:t>6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7084" w:rsidRPr="00E32DD6" w:rsidRDefault="00B57084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084" w:rsidRPr="00E32DD6" w:rsidRDefault="006904CD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084" w:rsidRPr="00E32DD6" w:rsidRDefault="006904CD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084" w:rsidRPr="00E32DD6" w:rsidRDefault="006904CD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084" w:rsidRPr="00E32DD6" w:rsidRDefault="006904CD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7</w:t>
            </w:r>
          </w:p>
        </w:tc>
      </w:tr>
      <w:tr w:rsidR="00B57084" w:rsidRPr="00E32DD6">
        <w:tblPrEx>
          <w:tblCellMar>
            <w:top w:w="0" w:type="dxa"/>
            <w:bottom w:w="0" w:type="dxa"/>
          </w:tblCellMar>
        </w:tblPrEx>
        <w:tc>
          <w:tcPr>
            <w:tcW w:w="1362" w:type="dxa"/>
            <w:gridSpan w:val="3"/>
            <w:tcBorders>
              <w:top w:val="single" w:sz="4" w:space="0" w:color="auto"/>
            </w:tcBorders>
          </w:tcPr>
          <w:p w:rsidR="00B57084" w:rsidRPr="00E32DD6" w:rsidRDefault="00B57084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код формы</w:t>
            </w:r>
          </w:p>
        </w:tc>
        <w:tc>
          <w:tcPr>
            <w:tcW w:w="454" w:type="dxa"/>
          </w:tcPr>
          <w:p w:rsidR="00B57084" w:rsidRPr="00E32DD6" w:rsidRDefault="00B57084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B57084" w:rsidRPr="00E32DD6" w:rsidRDefault="00B57084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раздел</w:t>
            </w:r>
          </w:p>
        </w:tc>
        <w:tc>
          <w:tcPr>
            <w:tcW w:w="454" w:type="dxa"/>
          </w:tcPr>
          <w:p w:rsidR="00B57084" w:rsidRPr="00E32DD6" w:rsidRDefault="00B57084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B57084" w:rsidRPr="00E32DD6" w:rsidRDefault="00B57084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год</w:t>
            </w:r>
          </w:p>
        </w:tc>
        <w:tc>
          <w:tcPr>
            <w:tcW w:w="454" w:type="dxa"/>
          </w:tcPr>
          <w:p w:rsidR="00B57084" w:rsidRPr="00E32DD6" w:rsidRDefault="00B57084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B57084" w:rsidRPr="00E32DD6" w:rsidRDefault="00B57084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период</w:t>
            </w:r>
          </w:p>
        </w:tc>
        <w:tc>
          <w:tcPr>
            <w:tcW w:w="454" w:type="dxa"/>
          </w:tcPr>
          <w:p w:rsidR="00B57084" w:rsidRPr="00E32DD6" w:rsidRDefault="00B57084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gridSpan w:val="4"/>
            <w:tcBorders>
              <w:top w:val="single" w:sz="4" w:space="0" w:color="auto"/>
            </w:tcBorders>
          </w:tcPr>
          <w:p w:rsidR="00B57084" w:rsidRPr="00E32DD6" w:rsidRDefault="00B57084" w:rsidP="002C70E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код</w:t>
            </w:r>
          </w:p>
        </w:tc>
      </w:tr>
    </w:tbl>
    <w:p w:rsidR="0046514D" w:rsidRPr="00E32DD6" w:rsidRDefault="0046514D" w:rsidP="002C70EA">
      <w:pPr>
        <w:ind w:left="-57" w:right="-57"/>
        <w:rPr>
          <w:sz w:val="20"/>
          <w:szCs w:val="20"/>
        </w:rPr>
      </w:pPr>
    </w:p>
    <w:tbl>
      <w:tblPr>
        <w:tblW w:w="110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20"/>
        <w:gridCol w:w="426"/>
        <w:gridCol w:w="984"/>
        <w:gridCol w:w="717"/>
        <w:gridCol w:w="723"/>
        <w:gridCol w:w="837"/>
        <w:gridCol w:w="851"/>
        <w:gridCol w:w="565"/>
        <w:gridCol w:w="708"/>
        <w:gridCol w:w="710"/>
        <w:gridCol w:w="710"/>
        <w:gridCol w:w="710"/>
      </w:tblGrid>
      <w:tr w:rsidR="0093248F" w:rsidRPr="00E32DD6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3120" w:type="dxa"/>
          </w:tcPr>
          <w:p w:rsidR="0093248F" w:rsidRPr="00E32DD6" w:rsidRDefault="0093248F" w:rsidP="005875F5">
            <w:pPr>
              <w:ind w:left="-57" w:right="-108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А</w:t>
            </w:r>
          </w:p>
        </w:tc>
        <w:tc>
          <w:tcPr>
            <w:tcW w:w="426" w:type="dxa"/>
          </w:tcPr>
          <w:p w:rsidR="0093248F" w:rsidRPr="00E32DD6" w:rsidRDefault="0093248F" w:rsidP="002C70E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Б</w:t>
            </w:r>
          </w:p>
        </w:tc>
        <w:tc>
          <w:tcPr>
            <w:tcW w:w="984" w:type="dxa"/>
          </w:tcPr>
          <w:p w:rsidR="0093248F" w:rsidRPr="00E32DD6" w:rsidRDefault="0093248F" w:rsidP="002C70E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717" w:type="dxa"/>
          </w:tcPr>
          <w:p w:rsidR="0093248F" w:rsidRPr="00E32DD6" w:rsidRDefault="0093248F" w:rsidP="002C70E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723" w:type="dxa"/>
          </w:tcPr>
          <w:p w:rsidR="0093248F" w:rsidRPr="00E32DD6" w:rsidRDefault="0093248F" w:rsidP="002C70E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37" w:type="dxa"/>
          </w:tcPr>
          <w:p w:rsidR="0093248F" w:rsidRPr="00E32DD6" w:rsidRDefault="0093248F" w:rsidP="002C70E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93248F" w:rsidRPr="00E32DD6" w:rsidRDefault="0093248F" w:rsidP="00235ACB">
            <w:pPr>
              <w:ind w:left="-108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565" w:type="dxa"/>
          </w:tcPr>
          <w:p w:rsidR="0093248F" w:rsidRPr="00E32DD6" w:rsidRDefault="0093248F" w:rsidP="002C70E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:rsidR="0093248F" w:rsidRPr="00E32DD6" w:rsidRDefault="0093248F" w:rsidP="002C70E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7</w:t>
            </w:r>
          </w:p>
        </w:tc>
        <w:tc>
          <w:tcPr>
            <w:tcW w:w="710" w:type="dxa"/>
          </w:tcPr>
          <w:p w:rsidR="0093248F" w:rsidRPr="00E32DD6" w:rsidRDefault="0093248F" w:rsidP="002C70E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8</w:t>
            </w:r>
          </w:p>
        </w:tc>
        <w:tc>
          <w:tcPr>
            <w:tcW w:w="710" w:type="dxa"/>
          </w:tcPr>
          <w:p w:rsidR="0093248F" w:rsidRPr="00E32DD6" w:rsidRDefault="0093248F" w:rsidP="002C70E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32DD6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710" w:type="dxa"/>
          </w:tcPr>
          <w:p w:rsidR="0093248F" w:rsidRPr="00E32DD6" w:rsidRDefault="0093248F" w:rsidP="002C70E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32DD6">
              <w:rPr>
                <w:sz w:val="20"/>
                <w:szCs w:val="20"/>
                <w:lang w:val="en-US"/>
              </w:rPr>
              <w:t>10</w:t>
            </w:r>
          </w:p>
        </w:tc>
      </w:tr>
      <w:tr w:rsidR="0093248F" w:rsidRPr="00E32DD6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3120" w:type="dxa"/>
          </w:tcPr>
          <w:p w:rsidR="0093248F" w:rsidRPr="00E32DD6" w:rsidRDefault="0093248F" w:rsidP="002C70EA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Похищение человека                        </w:t>
            </w:r>
          </w:p>
          <w:p w:rsidR="0093248F" w:rsidRPr="00E32DD6" w:rsidRDefault="0093248F" w:rsidP="002C70EA">
            <w:p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126 УК РФ</w:t>
            </w:r>
          </w:p>
        </w:tc>
        <w:tc>
          <w:tcPr>
            <w:tcW w:w="426" w:type="dxa"/>
            <w:vAlign w:val="bottom"/>
          </w:tcPr>
          <w:p w:rsidR="0093248F" w:rsidRPr="00E32DD6" w:rsidRDefault="0093248F" w:rsidP="002C70E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984" w:type="dxa"/>
          </w:tcPr>
          <w:p w:rsidR="0093248F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0" w:name="C0101"/>
            <w:bookmarkEnd w:id="360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17" w:type="dxa"/>
          </w:tcPr>
          <w:p w:rsidR="0093248F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1" w:name="C0102"/>
            <w:bookmarkEnd w:id="36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23" w:type="dxa"/>
          </w:tcPr>
          <w:p w:rsidR="0093248F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2" w:name="C0103"/>
            <w:bookmarkEnd w:id="36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37" w:type="dxa"/>
          </w:tcPr>
          <w:p w:rsidR="0093248F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3" w:name="C0104"/>
            <w:bookmarkEnd w:id="36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1" w:type="dxa"/>
          </w:tcPr>
          <w:p w:rsidR="0093248F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4" w:name="C0105"/>
            <w:bookmarkEnd w:id="3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565" w:type="dxa"/>
          </w:tcPr>
          <w:p w:rsidR="0093248F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5" w:name="C0106"/>
            <w:bookmarkEnd w:id="3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93248F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6" w:name="C0107"/>
            <w:bookmarkEnd w:id="3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</w:tcPr>
          <w:p w:rsidR="0093248F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7" w:name="C0108"/>
            <w:bookmarkEnd w:id="3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</w:tcPr>
          <w:p w:rsidR="0093248F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8" w:name="C0109"/>
            <w:bookmarkEnd w:id="368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10" w:type="dxa"/>
          </w:tcPr>
          <w:p w:rsidR="0093248F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9" w:name="C0110"/>
            <w:bookmarkEnd w:id="369"/>
            <w:r>
              <w:rPr>
                <w:sz w:val="20"/>
                <w:szCs w:val="20"/>
              </w:rPr>
              <w:t xml:space="preserve"> 3</w:t>
            </w:r>
          </w:p>
        </w:tc>
      </w:tr>
      <w:tr w:rsidR="0093248F" w:rsidRPr="00E32DD6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trHeight w:val="450"/>
        </w:trPr>
        <w:tc>
          <w:tcPr>
            <w:tcW w:w="3120" w:type="dxa"/>
          </w:tcPr>
          <w:p w:rsidR="0093248F" w:rsidRPr="00E32DD6" w:rsidRDefault="0093248F" w:rsidP="002C70EA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Незаконное лишение свободы         </w:t>
            </w:r>
          </w:p>
          <w:p w:rsidR="0093248F" w:rsidRPr="00E32DD6" w:rsidRDefault="0093248F" w:rsidP="002C70EA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127 УК РФ</w:t>
            </w:r>
          </w:p>
        </w:tc>
        <w:tc>
          <w:tcPr>
            <w:tcW w:w="426" w:type="dxa"/>
            <w:vAlign w:val="bottom"/>
          </w:tcPr>
          <w:p w:rsidR="0093248F" w:rsidRPr="00E32DD6" w:rsidRDefault="0093248F" w:rsidP="002C70EA">
            <w:pPr>
              <w:ind w:left="-12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984" w:type="dxa"/>
          </w:tcPr>
          <w:p w:rsidR="0093248F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0" w:name="C0201"/>
            <w:bookmarkEnd w:id="370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717" w:type="dxa"/>
          </w:tcPr>
          <w:p w:rsidR="0093248F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1" w:name="C0202"/>
            <w:bookmarkEnd w:id="371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723" w:type="dxa"/>
          </w:tcPr>
          <w:p w:rsidR="0093248F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2" w:name="C0203"/>
            <w:bookmarkEnd w:id="372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837" w:type="dxa"/>
          </w:tcPr>
          <w:p w:rsidR="0093248F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3" w:name="C0204"/>
            <w:bookmarkEnd w:id="373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851" w:type="dxa"/>
          </w:tcPr>
          <w:p w:rsidR="0093248F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4" w:name="C0205"/>
            <w:bookmarkEnd w:id="37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565" w:type="dxa"/>
          </w:tcPr>
          <w:p w:rsidR="0093248F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5" w:name="C0206"/>
            <w:bookmarkEnd w:id="37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93248F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6" w:name="C0207"/>
            <w:bookmarkEnd w:id="3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</w:tcPr>
          <w:p w:rsidR="0093248F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7" w:name="C0208"/>
            <w:bookmarkEnd w:id="3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</w:tcPr>
          <w:p w:rsidR="0093248F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8" w:name="C0209"/>
            <w:bookmarkEnd w:id="378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710" w:type="dxa"/>
          </w:tcPr>
          <w:p w:rsidR="0093248F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9" w:name="C0210"/>
            <w:bookmarkEnd w:id="379"/>
            <w:r>
              <w:rPr>
                <w:sz w:val="20"/>
                <w:szCs w:val="20"/>
              </w:rPr>
              <w:t xml:space="preserve"> 2</w:t>
            </w:r>
          </w:p>
        </w:tc>
      </w:tr>
      <w:tr w:rsidR="0093248F" w:rsidRPr="00E32DD6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3120" w:type="dxa"/>
          </w:tcPr>
          <w:p w:rsidR="0093248F" w:rsidRPr="00E32DD6" w:rsidRDefault="0093248F" w:rsidP="000C529C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Торговля людьми</w:t>
            </w:r>
          </w:p>
          <w:p w:rsidR="0093248F" w:rsidRPr="00E32DD6" w:rsidRDefault="0093248F" w:rsidP="000C529C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127.1 УК РФ</w:t>
            </w:r>
          </w:p>
        </w:tc>
        <w:tc>
          <w:tcPr>
            <w:tcW w:w="426" w:type="dxa"/>
            <w:vAlign w:val="bottom"/>
          </w:tcPr>
          <w:p w:rsidR="0093248F" w:rsidRPr="00E32DD6" w:rsidRDefault="0093248F" w:rsidP="002C70E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984" w:type="dxa"/>
          </w:tcPr>
          <w:p w:rsidR="0093248F" w:rsidRPr="00E32DD6" w:rsidRDefault="0093248F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0" w:name="C0301"/>
            <w:bookmarkEnd w:id="380"/>
          </w:p>
        </w:tc>
        <w:tc>
          <w:tcPr>
            <w:tcW w:w="717" w:type="dxa"/>
          </w:tcPr>
          <w:p w:rsidR="0093248F" w:rsidRPr="00E32DD6" w:rsidRDefault="0093248F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1" w:name="C0302"/>
            <w:bookmarkEnd w:id="381"/>
          </w:p>
        </w:tc>
        <w:tc>
          <w:tcPr>
            <w:tcW w:w="723" w:type="dxa"/>
          </w:tcPr>
          <w:p w:rsidR="0093248F" w:rsidRPr="00E32DD6" w:rsidRDefault="0093248F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2" w:name="C0303"/>
            <w:bookmarkEnd w:id="382"/>
          </w:p>
        </w:tc>
        <w:tc>
          <w:tcPr>
            <w:tcW w:w="837" w:type="dxa"/>
          </w:tcPr>
          <w:p w:rsidR="0093248F" w:rsidRPr="00E32DD6" w:rsidRDefault="0093248F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3" w:name="C0304"/>
            <w:bookmarkEnd w:id="383"/>
          </w:p>
        </w:tc>
        <w:tc>
          <w:tcPr>
            <w:tcW w:w="851" w:type="dxa"/>
          </w:tcPr>
          <w:p w:rsidR="0093248F" w:rsidRPr="00E32DD6" w:rsidRDefault="0093248F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4" w:name="C0305"/>
            <w:bookmarkEnd w:id="384"/>
          </w:p>
        </w:tc>
        <w:tc>
          <w:tcPr>
            <w:tcW w:w="565" w:type="dxa"/>
          </w:tcPr>
          <w:p w:rsidR="0093248F" w:rsidRPr="00E32DD6" w:rsidRDefault="0093248F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5" w:name="C0306"/>
            <w:bookmarkEnd w:id="385"/>
          </w:p>
        </w:tc>
        <w:tc>
          <w:tcPr>
            <w:tcW w:w="708" w:type="dxa"/>
          </w:tcPr>
          <w:p w:rsidR="0093248F" w:rsidRPr="00E32DD6" w:rsidRDefault="0093248F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6" w:name="C0307"/>
            <w:bookmarkEnd w:id="386"/>
          </w:p>
        </w:tc>
        <w:tc>
          <w:tcPr>
            <w:tcW w:w="710" w:type="dxa"/>
          </w:tcPr>
          <w:p w:rsidR="0093248F" w:rsidRPr="00E32DD6" w:rsidRDefault="0093248F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7" w:name="C0308"/>
            <w:bookmarkEnd w:id="387"/>
          </w:p>
        </w:tc>
        <w:tc>
          <w:tcPr>
            <w:tcW w:w="710" w:type="dxa"/>
          </w:tcPr>
          <w:p w:rsidR="0093248F" w:rsidRPr="00E32DD6" w:rsidRDefault="0093248F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8" w:name="C0309"/>
            <w:bookmarkEnd w:id="388"/>
          </w:p>
        </w:tc>
        <w:tc>
          <w:tcPr>
            <w:tcW w:w="710" w:type="dxa"/>
          </w:tcPr>
          <w:p w:rsidR="0093248F" w:rsidRPr="00E32DD6" w:rsidRDefault="0093248F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9" w:name="C0310"/>
            <w:bookmarkEnd w:id="389"/>
          </w:p>
        </w:tc>
      </w:tr>
      <w:tr w:rsidR="0093248F" w:rsidRPr="00E32DD6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3120" w:type="dxa"/>
          </w:tcPr>
          <w:p w:rsidR="0093248F" w:rsidRPr="00E32DD6" w:rsidRDefault="0093248F" w:rsidP="000C529C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Использование рабского труда</w:t>
            </w:r>
          </w:p>
          <w:p w:rsidR="0093248F" w:rsidRPr="00E32DD6" w:rsidRDefault="0093248F" w:rsidP="000C529C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127.2 УК РФ</w:t>
            </w:r>
          </w:p>
        </w:tc>
        <w:tc>
          <w:tcPr>
            <w:tcW w:w="426" w:type="dxa"/>
            <w:vAlign w:val="bottom"/>
          </w:tcPr>
          <w:p w:rsidR="0093248F" w:rsidRPr="00E32DD6" w:rsidRDefault="0093248F" w:rsidP="002C70E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984" w:type="dxa"/>
          </w:tcPr>
          <w:p w:rsidR="0093248F" w:rsidRPr="00E32DD6" w:rsidRDefault="0093248F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0" w:name="C0401"/>
            <w:bookmarkEnd w:id="390"/>
          </w:p>
        </w:tc>
        <w:tc>
          <w:tcPr>
            <w:tcW w:w="717" w:type="dxa"/>
          </w:tcPr>
          <w:p w:rsidR="0093248F" w:rsidRPr="00E32DD6" w:rsidRDefault="0093248F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1" w:name="C0402"/>
            <w:bookmarkEnd w:id="391"/>
          </w:p>
        </w:tc>
        <w:tc>
          <w:tcPr>
            <w:tcW w:w="723" w:type="dxa"/>
          </w:tcPr>
          <w:p w:rsidR="0093248F" w:rsidRPr="00E32DD6" w:rsidRDefault="0093248F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2" w:name="C0403"/>
            <w:bookmarkEnd w:id="392"/>
          </w:p>
        </w:tc>
        <w:tc>
          <w:tcPr>
            <w:tcW w:w="837" w:type="dxa"/>
          </w:tcPr>
          <w:p w:rsidR="0093248F" w:rsidRPr="00E32DD6" w:rsidRDefault="0093248F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3" w:name="C0404"/>
            <w:bookmarkEnd w:id="393"/>
          </w:p>
        </w:tc>
        <w:tc>
          <w:tcPr>
            <w:tcW w:w="851" w:type="dxa"/>
          </w:tcPr>
          <w:p w:rsidR="0093248F" w:rsidRPr="00E32DD6" w:rsidRDefault="0093248F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4" w:name="C0405"/>
            <w:bookmarkEnd w:id="394"/>
          </w:p>
        </w:tc>
        <w:tc>
          <w:tcPr>
            <w:tcW w:w="565" w:type="dxa"/>
          </w:tcPr>
          <w:p w:rsidR="0093248F" w:rsidRPr="00E32DD6" w:rsidRDefault="0093248F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5" w:name="C0406"/>
            <w:bookmarkEnd w:id="395"/>
          </w:p>
        </w:tc>
        <w:tc>
          <w:tcPr>
            <w:tcW w:w="708" w:type="dxa"/>
          </w:tcPr>
          <w:p w:rsidR="0093248F" w:rsidRPr="00E32DD6" w:rsidRDefault="0093248F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6" w:name="C0407"/>
            <w:bookmarkEnd w:id="396"/>
          </w:p>
        </w:tc>
        <w:tc>
          <w:tcPr>
            <w:tcW w:w="710" w:type="dxa"/>
          </w:tcPr>
          <w:p w:rsidR="0093248F" w:rsidRPr="00E32DD6" w:rsidRDefault="0093248F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7" w:name="C0408"/>
            <w:bookmarkEnd w:id="397"/>
          </w:p>
        </w:tc>
        <w:tc>
          <w:tcPr>
            <w:tcW w:w="710" w:type="dxa"/>
          </w:tcPr>
          <w:p w:rsidR="0093248F" w:rsidRPr="00E32DD6" w:rsidRDefault="0093248F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8" w:name="C0409"/>
            <w:bookmarkEnd w:id="398"/>
          </w:p>
        </w:tc>
        <w:tc>
          <w:tcPr>
            <w:tcW w:w="710" w:type="dxa"/>
          </w:tcPr>
          <w:p w:rsidR="0093248F" w:rsidRPr="00E32DD6" w:rsidRDefault="0093248F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9" w:name="C0410"/>
            <w:bookmarkEnd w:id="399"/>
          </w:p>
        </w:tc>
      </w:tr>
      <w:tr w:rsidR="0093248F" w:rsidRPr="00E32DD6">
        <w:tblPrEx>
          <w:tblCellMar>
            <w:top w:w="0" w:type="dxa"/>
            <w:bottom w:w="0" w:type="dxa"/>
          </w:tblCellMar>
        </w:tblPrEx>
        <w:trPr>
          <w:trHeight w:val="676"/>
        </w:trPr>
        <w:tc>
          <w:tcPr>
            <w:tcW w:w="3120" w:type="dxa"/>
          </w:tcPr>
          <w:p w:rsidR="0093248F" w:rsidRPr="00E32DD6" w:rsidRDefault="0093248F" w:rsidP="002C70EA">
            <w:pPr>
              <w:numPr>
                <w:ilvl w:val="12"/>
                <w:numId w:val="0"/>
              </w:numPr>
              <w:ind w:left="-57" w:right="-57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Незаконная госпитализация в м</w:t>
            </w:r>
            <w:r w:rsidRPr="00E32DD6">
              <w:rPr>
                <w:color w:val="000000"/>
                <w:sz w:val="20"/>
                <w:szCs w:val="20"/>
              </w:rPr>
              <w:t>е</w:t>
            </w:r>
            <w:r w:rsidRPr="00E32DD6">
              <w:rPr>
                <w:color w:val="000000"/>
                <w:sz w:val="20"/>
                <w:szCs w:val="20"/>
              </w:rPr>
              <w:t>дицинскую организацию, оказ</w:t>
            </w:r>
            <w:r w:rsidRPr="00E32DD6">
              <w:rPr>
                <w:color w:val="000000"/>
                <w:sz w:val="20"/>
                <w:szCs w:val="20"/>
              </w:rPr>
              <w:t>ы</w:t>
            </w:r>
            <w:r w:rsidRPr="00E32DD6">
              <w:rPr>
                <w:color w:val="000000"/>
                <w:sz w:val="20"/>
                <w:szCs w:val="20"/>
              </w:rPr>
              <w:t>вающую психиатрическую п</w:t>
            </w:r>
            <w:r w:rsidRPr="00E32DD6">
              <w:rPr>
                <w:color w:val="000000"/>
                <w:sz w:val="20"/>
                <w:szCs w:val="20"/>
              </w:rPr>
              <w:t>о</w:t>
            </w:r>
            <w:r w:rsidRPr="00E32DD6">
              <w:rPr>
                <w:color w:val="000000"/>
                <w:sz w:val="20"/>
                <w:szCs w:val="20"/>
              </w:rPr>
              <w:t xml:space="preserve">мощь в стационарных условиях                                         </w:t>
            </w:r>
          </w:p>
          <w:p w:rsidR="0093248F" w:rsidRPr="00E32DD6" w:rsidRDefault="0093248F" w:rsidP="002C70EA">
            <w:pPr>
              <w:numPr>
                <w:ilvl w:val="12"/>
                <w:numId w:val="0"/>
              </w:numPr>
              <w:ind w:left="-57" w:right="-57"/>
              <w:jc w:val="right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 xml:space="preserve">ст. 128 УК РФ </w:t>
            </w:r>
          </w:p>
        </w:tc>
        <w:tc>
          <w:tcPr>
            <w:tcW w:w="426" w:type="dxa"/>
            <w:vAlign w:val="bottom"/>
          </w:tcPr>
          <w:p w:rsidR="0093248F" w:rsidRPr="00E32DD6" w:rsidRDefault="0093248F" w:rsidP="002C70E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984" w:type="dxa"/>
          </w:tcPr>
          <w:p w:rsidR="0093248F" w:rsidRPr="00E32DD6" w:rsidRDefault="0093248F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00" w:name="C0501"/>
            <w:bookmarkEnd w:id="400"/>
          </w:p>
        </w:tc>
        <w:tc>
          <w:tcPr>
            <w:tcW w:w="717" w:type="dxa"/>
          </w:tcPr>
          <w:p w:rsidR="0093248F" w:rsidRPr="00E32DD6" w:rsidRDefault="0093248F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01" w:name="C0502"/>
            <w:bookmarkEnd w:id="401"/>
          </w:p>
        </w:tc>
        <w:tc>
          <w:tcPr>
            <w:tcW w:w="723" w:type="dxa"/>
          </w:tcPr>
          <w:p w:rsidR="0093248F" w:rsidRPr="00E32DD6" w:rsidRDefault="0093248F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02" w:name="C0503"/>
            <w:bookmarkEnd w:id="402"/>
          </w:p>
        </w:tc>
        <w:tc>
          <w:tcPr>
            <w:tcW w:w="837" w:type="dxa"/>
          </w:tcPr>
          <w:p w:rsidR="0093248F" w:rsidRPr="00E32DD6" w:rsidRDefault="0093248F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03" w:name="C0504"/>
            <w:bookmarkEnd w:id="403"/>
          </w:p>
        </w:tc>
        <w:tc>
          <w:tcPr>
            <w:tcW w:w="851" w:type="dxa"/>
          </w:tcPr>
          <w:p w:rsidR="0093248F" w:rsidRPr="00E32DD6" w:rsidRDefault="0093248F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04" w:name="C0505"/>
            <w:bookmarkEnd w:id="404"/>
          </w:p>
        </w:tc>
        <w:tc>
          <w:tcPr>
            <w:tcW w:w="565" w:type="dxa"/>
          </w:tcPr>
          <w:p w:rsidR="0093248F" w:rsidRPr="00E32DD6" w:rsidRDefault="0093248F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05" w:name="C0506"/>
            <w:bookmarkEnd w:id="405"/>
          </w:p>
        </w:tc>
        <w:tc>
          <w:tcPr>
            <w:tcW w:w="708" w:type="dxa"/>
          </w:tcPr>
          <w:p w:rsidR="0093248F" w:rsidRPr="00E32DD6" w:rsidRDefault="0093248F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06" w:name="C0507"/>
            <w:bookmarkEnd w:id="406"/>
          </w:p>
        </w:tc>
        <w:tc>
          <w:tcPr>
            <w:tcW w:w="710" w:type="dxa"/>
          </w:tcPr>
          <w:p w:rsidR="0093248F" w:rsidRPr="00E32DD6" w:rsidRDefault="0093248F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07" w:name="C0508"/>
            <w:bookmarkEnd w:id="407"/>
          </w:p>
        </w:tc>
        <w:tc>
          <w:tcPr>
            <w:tcW w:w="710" w:type="dxa"/>
          </w:tcPr>
          <w:p w:rsidR="0093248F" w:rsidRPr="00E32DD6" w:rsidRDefault="0093248F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08" w:name="C0509"/>
            <w:bookmarkEnd w:id="408"/>
          </w:p>
        </w:tc>
        <w:tc>
          <w:tcPr>
            <w:tcW w:w="710" w:type="dxa"/>
          </w:tcPr>
          <w:p w:rsidR="0093248F" w:rsidRPr="00E32DD6" w:rsidRDefault="0093248F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09" w:name="C0510"/>
            <w:bookmarkEnd w:id="409"/>
          </w:p>
        </w:tc>
      </w:tr>
      <w:tr w:rsidR="0093248F" w:rsidRPr="00E32DD6">
        <w:tblPrEx>
          <w:tblCellMar>
            <w:top w:w="0" w:type="dxa"/>
            <w:bottom w:w="0" w:type="dxa"/>
          </w:tblCellMar>
        </w:tblPrEx>
        <w:trPr>
          <w:trHeight w:val="399"/>
        </w:trPr>
        <w:tc>
          <w:tcPr>
            <w:tcW w:w="3120" w:type="dxa"/>
          </w:tcPr>
          <w:p w:rsidR="0093248F" w:rsidRPr="00E32DD6" w:rsidRDefault="0093248F" w:rsidP="00087926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Клевета     </w:t>
            </w:r>
          </w:p>
          <w:p w:rsidR="0093248F" w:rsidRPr="00E32DD6" w:rsidRDefault="0093248F" w:rsidP="009067CC">
            <w:pPr>
              <w:numPr>
                <w:ilvl w:val="12"/>
                <w:numId w:val="0"/>
              </w:numPr>
              <w:ind w:left="-57" w:right="-108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</w:t>
            </w:r>
            <w:r w:rsidR="002D2D2C" w:rsidRPr="00E32DD6">
              <w:rPr>
                <w:sz w:val="20"/>
                <w:szCs w:val="20"/>
              </w:rPr>
              <w:t xml:space="preserve">   </w:t>
            </w:r>
            <w:r w:rsidRPr="00E32DD6">
              <w:rPr>
                <w:sz w:val="20"/>
                <w:szCs w:val="20"/>
              </w:rPr>
              <w:t>ст. 128.1 УК РФ</w:t>
            </w:r>
          </w:p>
        </w:tc>
        <w:tc>
          <w:tcPr>
            <w:tcW w:w="426" w:type="dxa"/>
            <w:vAlign w:val="bottom"/>
          </w:tcPr>
          <w:p w:rsidR="0093248F" w:rsidRPr="00E32DD6" w:rsidRDefault="0093248F" w:rsidP="002C70E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984" w:type="dxa"/>
          </w:tcPr>
          <w:p w:rsidR="0093248F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10" w:name="C0601"/>
            <w:bookmarkEnd w:id="410"/>
            <w:r>
              <w:rPr>
                <w:sz w:val="20"/>
                <w:szCs w:val="20"/>
              </w:rPr>
              <w:t xml:space="preserve"> 16</w:t>
            </w:r>
          </w:p>
        </w:tc>
        <w:tc>
          <w:tcPr>
            <w:tcW w:w="717" w:type="dxa"/>
          </w:tcPr>
          <w:p w:rsidR="0093248F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11" w:name="C0602"/>
            <w:bookmarkEnd w:id="411"/>
            <w:r>
              <w:rPr>
                <w:sz w:val="20"/>
                <w:szCs w:val="20"/>
              </w:rPr>
              <w:t xml:space="preserve"> 14</w:t>
            </w:r>
          </w:p>
        </w:tc>
        <w:tc>
          <w:tcPr>
            <w:tcW w:w="723" w:type="dxa"/>
          </w:tcPr>
          <w:p w:rsidR="0093248F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12" w:name="C0603"/>
            <w:bookmarkEnd w:id="41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37" w:type="dxa"/>
          </w:tcPr>
          <w:p w:rsidR="0093248F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13" w:name="C0604"/>
            <w:bookmarkEnd w:id="41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1" w:type="dxa"/>
          </w:tcPr>
          <w:p w:rsidR="0093248F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14" w:name="C0605"/>
            <w:bookmarkEnd w:id="414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565" w:type="dxa"/>
          </w:tcPr>
          <w:p w:rsidR="0093248F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15" w:name="C0606"/>
            <w:bookmarkEnd w:id="4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93248F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16" w:name="C0607"/>
            <w:bookmarkEnd w:id="4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</w:tcPr>
          <w:p w:rsidR="0093248F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17" w:name="C0608"/>
            <w:bookmarkEnd w:id="4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</w:tcPr>
          <w:p w:rsidR="0093248F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18" w:name="C0609"/>
            <w:bookmarkEnd w:id="418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10" w:type="dxa"/>
          </w:tcPr>
          <w:p w:rsidR="0093248F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19" w:name="C0610"/>
            <w:bookmarkEnd w:id="419"/>
            <w:r>
              <w:rPr>
                <w:sz w:val="20"/>
                <w:szCs w:val="20"/>
              </w:rPr>
              <w:t xml:space="preserve"> 2</w:t>
            </w:r>
          </w:p>
        </w:tc>
      </w:tr>
      <w:tr w:rsidR="0093248F" w:rsidRPr="00E32D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312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3248F" w:rsidRPr="00E32DD6" w:rsidRDefault="0093248F" w:rsidP="002C70EA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Итого</w:t>
            </w:r>
          </w:p>
        </w:tc>
        <w:tc>
          <w:tcPr>
            <w:tcW w:w="426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93248F" w:rsidRPr="00E32DD6" w:rsidRDefault="0093248F" w:rsidP="002C70E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7</w:t>
            </w:r>
          </w:p>
        </w:tc>
        <w:tc>
          <w:tcPr>
            <w:tcW w:w="98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8F" w:rsidRPr="00E32DD6" w:rsidRDefault="00D31E28" w:rsidP="0039493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20" w:name="C0701"/>
            <w:bookmarkEnd w:id="420"/>
            <w:r>
              <w:rPr>
                <w:sz w:val="20"/>
                <w:szCs w:val="20"/>
              </w:rPr>
              <w:t xml:space="preserve"> 31</w:t>
            </w:r>
          </w:p>
        </w:tc>
        <w:tc>
          <w:tcPr>
            <w:tcW w:w="71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48F" w:rsidRPr="00E32DD6" w:rsidRDefault="00D31E28" w:rsidP="0039493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21" w:name="C0702"/>
            <w:bookmarkEnd w:id="421"/>
            <w:r>
              <w:rPr>
                <w:sz w:val="20"/>
                <w:szCs w:val="20"/>
              </w:rPr>
              <w:t xml:space="preserve"> 23</w:t>
            </w:r>
          </w:p>
        </w:tc>
        <w:tc>
          <w:tcPr>
            <w:tcW w:w="723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3248F" w:rsidRPr="00E32DD6" w:rsidRDefault="00D31E28" w:rsidP="0039493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22" w:name="C0703"/>
            <w:bookmarkEnd w:id="422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83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48F" w:rsidRPr="00E32DD6" w:rsidRDefault="00D31E28" w:rsidP="0039493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23" w:name="C0704"/>
            <w:bookmarkEnd w:id="423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851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48F" w:rsidRPr="00E32DD6" w:rsidRDefault="00D31E28" w:rsidP="0039493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24" w:name="C0705"/>
            <w:bookmarkEnd w:id="424"/>
            <w:r>
              <w:rPr>
                <w:sz w:val="20"/>
                <w:szCs w:val="20"/>
              </w:rPr>
              <w:t xml:space="preserve"> 13</w:t>
            </w:r>
          </w:p>
        </w:tc>
        <w:tc>
          <w:tcPr>
            <w:tcW w:w="565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48F" w:rsidRPr="00E32DD6" w:rsidRDefault="00D31E28" w:rsidP="0039493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25" w:name="C0706"/>
            <w:bookmarkEnd w:id="4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48F" w:rsidRPr="00E32DD6" w:rsidRDefault="00D31E28" w:rsidP="0039493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26" w:name="C0707"/>
            <w:bookmarkEnd w:id="4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48F" w:rsidRPr="00E32DD6" w:rsidRDefault="00D31E28" w:rsidP="0039493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27" w:name="C0708"/>
            <w:bookmarkEnd w:id="4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48F" w:rsidRPr="00E32DD6" w:rsidRDefault="00D31E28" w:rsidP="0039493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28" w:name="C0709"/>
            <w:bookmarkEnd w:id="428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71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48F" w:rsidRPr="00E32DD6" w:rsidRDefault="00D31E28" w:rsidP="0039493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29" w:name="C0710"/>
            <w:bookmarkEnd w:id="429"/>
            <w:r>
              <w:rPr>
                <w:sz w:val="20"/>
                <w:szCs w:val="20"/>
              </w:rPr>
              <w:t xml:space="preserve"> 7</w:t>
            </w:r>
          </w:p>
        </w:tc>
      </w:tr>
    </w:tbl>
    <w:p w:rsidR="00514C9E" w:rsidRPr="00E32DD6" w:rsidRDefault="00514C9E" w:rsidP="002C70EA">
      <w:pPr>
        <w:ind w:left="-57" w:right="-57"/>
        <w:rPr>
          <w:b/>
          <w:bCs/>
          <w:sz w:val="20"/>
          <w:szCs w:val="20"/>
          <w:lang w:val="en-US"/>
        </w:rPr>
      </w:pPr>
    </w:p>
    <w:p w:rsidR="000C529C" w:rsidRPr="00E32DD6" w:rsidRDefault="00514C9E" w:rsidP="002C70EA">
      <w:pPr>
        <w:ind w:left="-57" w:right="-57"/>
        <w:rPr>
          <w:b/>
          <w:bCs/>
          <w:sz w:val="20"/>
          <w:szCs w:val="20"/>
          <w:lang w:val="en-US"/>
        </w:rPr>
      </w:pPr>
      <w:r w:rsidRPr="00E32DD6">
        <w:rPr>
          <w:b/>
          <w:bCs/>
          <w:sz w:val="20"/>
          <w:szCs w:val="20"/>
          <w:lang w:val="en-US"/>
        </w:rPr>
        <w:br w:type="page"/>
      </w:r>
    </w:p>
    <w:p w:rsidR="0046514D" w:rsidRPr="00E32DD6" w:rsidRDefault="0046514D" w:rsidP="000C529C">
      <w:pPr>
        <w:ind w:left="-57" w:right="-57" w:hanging="369"/>
        <w:rPr>
          <w:sz w:val="24"/>
          <w:szCs w:val="24"/>
        </w:rPr>
      </w:pPr>
      <w:r w:rsidRPr="00E32DD6">
        <w:rPr>
          <w:sz w:val="24"/>
          <w:szCs w:val="24"/>
        </w:rPr>
        <w:t>Раздел 4. Преступления против половой неприкосновенности и половой свободы личности</w:t>
      </w:r>
    </w:p>
    <w:p w:rsidR="000C529C" w:rsidRPr="00E32DD6" w:rsidRDefault="000C529C" w:rsidP="000C529C">
      <w:pPr>
        <w:ind w:left="-57" w:right="-57" w:hanging="369"/>
        <w:rPr>
          <w:b/>
          <w:bCs/>
          <w:sz w:val="20"/>
          <w:szCs w:val="20"/>
        </w:rPr>
      </w:pPr>
    </w:p>
    <w:tbl>
      <w:tblPr>
        <w:tblW w:w="0" w:type="auto"/>
        <w:tblInd w:w="-318" w:type="dxa"/>
        <w:tblLayout w:type="fixed"/>
        <w:tblLook w:val="000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0C529C" w:rsidRPr="00E32DD6">
        <w:tblPrEx>
          <w:tblCellMar>
            <w:top w:w="0" w:type="dxa"/>
            <w:bottom w:w="0" w:type="dxa"/>
          </w:tblCellMar>
        </w:tblPrEx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29C" w:rsidRPr="00E32DD6" w:rsidRDefault="000C529C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4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29C" w:rsidRPr="00E32DD6" w:rsidRDefault="000C529C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9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29C" w:rsidRPr="00E32DD6" w:rsidRDefault="000C529C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1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29C" w:rsidRPr="00E32DD6" w:rsidRDefault="000C529C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29C" w:rsidRPr="00E32DD6" w:rsidRDefault="000C529C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29C" w:rsidRPr="00E32DD6" w:rsidRDefault="000C529C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4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29C" w:rsidRPr="00E32DD6" w:rsidRDefault="000C529C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29C" w:rsidRPr="00E32DD6" w:rsidRDefault="00D31E28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430" w:name="GG041"/>
            <w:bookmarkEnd w:id="430"/>
            <w:r>
              <w:rPr>
                <w:rFonts w:ascii="Times New Roman" w:eastAsia="MS Mincho" w:hAnsi="Times New Roman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29C" w:rsidRPr="00E32DD6" w:rsidRDefault="00D31E28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431" w:name="GG042"/>
            <w:bookmarkEnd w:id="431"/>
            <w:r>
              <w:rPr>
                <w:rFonts w:ascii="Times New Roman" w:eastAsia="MS Mincho" w:hAnsi="Times New Roman"/>
              </w:rPr>
              <w:t>8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29C" w:rsidRPr="00E32DD6" w:rsidRDefault="000C529C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29C" w:rsidRPr="00E32DD6" w:rsidRDefault="00D31E28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432" w:name="MM041"/>
            <w:bookmarkEnd w:id="432"/>
            <w:r>
              <w:rPr>
                <w:rFonts w:ascii="Times New Roman" w:eastAsia="MS Mincho" w:hAnsi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29C" w:rsidRPr="00E32DD6" w:rsidRDefault="00D31E28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433" w:name="MM042"/>
            <w:bookmarkEnd w:id="433"/>
            <w:r>
              <w:rPr>
                <w:rFonts w:ascii="Times New Roman" w:eastAsia="MS Mincho" w:hAnsi="Times New Roman"/>
              </w:rPr>
              <w:t>6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529C" w:rsidRPr="00E32DD6" w:rsidRDefault="000C529C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29C" w:rsidRPr="00E32DD6" w:rsidRDefault="00F11902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29C" w:rsidRPr="00E32DD6" w:rsidRDefault="00F11902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29C" w:rsidRPr="00E32DD6" w:rsidRDefault="00F11902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29C" w:rsidRPr="00E32DD6" w:rsidRDefault="00F11902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7</w:t>
            </w:r>
          </w:p>
        </w:tc>
      </w:tr>
      <w:tr w:rsidR="000C529C" w:rsidRPr="00E32DD6">
        <w:tblPrEx>
          <w:tblCellMar>
            <w:top w:w="0" w:type="dxa"/>
            <w:bottom w:w="0" w:type="dxa"/>
          </w:tblCellMar>
        </w:tblPrEx>
        <w:tc>
          <w:tcPr>
            <w:tcW w:w="1362" w:type="dxa"/>
            <w:gridSpan w:val="3"/>
            <w:tcBorders>
              <w:top w:val="single" w:sz="4" w:space="0" w:color="auto"/>
            </w:tcBorders>
          </w:tcPr>
          <w:p w:rsidR="000C529C" w:rsidRPr="00E32DD6" w:rsidRDefault="000C529C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код формы</w:t>
            </w:r>
          </w:p>
        </w:tc>
        <w:tc>
          <w:tcPr>
            <w:tcW w:w="454" w:type="dxa"/>
          </w:tcPr>
          <w:p w:rsidR="000C529C" w:rsidRPr="00E32DD6" w:rsidRDefault="000C529C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0C529C" w:rsidRPr="00E32DD6" w:rsidRDefault="000C529C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раздел</w:t>
            </w:r>
          </w:p>
        </w:tc>
        <w:tc>
          <w:tcPr>
            <w:tcW w:w="454" w:type="dxa"/>
          </w:tcPr>
          <w:p w:rsidR="000C529C" w:rsidRPr="00E32DD6" w:rsidRDefault="000C529C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0C529C" w:rsidRPr="00E32DD6" w:rsidRDefault="000C529C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год</w:t>
            </w:r>
          </w:p>
        </w:tc>
        <w:tc>
          <w:tcPr>
            <w:tcW w:w="454" w:type="dxa"/>
          </w:tcPr>
          <w:p w:rsidR="000C529C" w:rsidRPr="00E32DD6" w:rsidRDefault="000C529C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0C529C" w:rsidRPr="00E32DD6" w:rsidRDefault="000C529C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период</w:t>
            </w:r>
          </w:p>
        </w:tc>
        <w:tc>
          <w:tcPr>
            <w:tcW w:w="454" w:type="dxa"/>
          </w:tcPr>
          <w:p w:rsidR="000C529C" w:rsidRPr="00E32DD6" w:rsidRDefault="000C529C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gridSpan w:val="4"/>
            <w:tcBorders>
              <w:top w:val="single" w:sz="4" w:space="0" w:color="auto"/>
            </w:tcBorders>
          </w:tcPr>
          <w:p w:rsidR="000C529C" w:rsidRPr="00E32DD6" w:rsidRDefault="000C529C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код</w:t>
            </w:r>
          </w:p>
        </w:tc>
      </w:tr>
    </w:tbl>
    <w:p w:rsidR="0046514D" w:rsidRPr="00E32DD6" w:rsidRDefault="0046514D" w:rsidP="002C70EA">
      <w:pPr>
        <w:ind w:left="-57" w:right="-57"/>
        <w:rPr>
          <w:sz w:val="20"/>
          <w:szCs w:val="20"/>
        </w:rPr>
      </w:pPr>
    </w:p>
    <w:tbl>
      <w:tblPr>
        <w:tblW w:w="11060" w:type="dxa"/>
        <w:tblInd w:w="-318" w:type="dxa"/>
        <w:tblLayout w:type="fixed"/>
        <w:tblLook w:val="0000"/>
      </w:tblPr>
      <w:tblGrid>
        <w:gridCol w:w="3120"/>
        <w:gridCol w:w="425"/>
        <w:gridCol w:w="852"/>
        <w:gridCol w:w="850"/>
        <w:gridCol w:w="709"/>
        <w:gridCol w:w="709"/>
        <w:gridCol w:w="708"/>
        <w:gridCol w:w="851"/>
        <w:gridCol w:w="709"/>
        <w:gridCol w:w="709"/>
        <w:gridCol w:w="709"/>
        <w:gridCol w:w="709"/>
      </w:tblGrid>
      <w:tr w:rsidR="007140CC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7140CC" w:rsidP="004A7F5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7140CC" w:rsidP="004A7F5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Б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7140CC" w:rsidP="004A7F5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7140CC" w:rsidP="004A7F5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7140CC" w:rsidP="004A7F5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7140CC" w:rsidP="004A7F5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7140CC" w:rsidP="004A7F5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7140CC" w:rsidP="004A7F5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7140CC" w:rsidP="004A7F5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7140CC" w:rsidP="004A7F5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7140CC" w:rsidP="004A7F59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32DD6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7140CC" w:rsidP="004A7F59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32DD6">
              <w:rPr>
                <w:sz w:val="20"/>
                <w:szCs w:val="20"/>
                <w:lang w:val="en-US"/>
              </w:rPr>
              <w:t>10</w:t>
            </w:r>
          </w:p>
        </w:tc>
      </w:tr>
      <w:tr w:rsidR="007140CC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7140CC" w:rsidP="00B52AD5">
            <w:pPr>
              <w:ind w:left="-57" w:right="-57"/>
              <w:rPr>
                <w:sz w:val="20"/>
                <w:szCs w:val="20"/>
                <w:lang w:val="en-US"/>
              </w:rPr>
            </w:pPr>
            <w:r w:rsidRPr="00E32DD6">
              <w:rPr>
                <w:sz w:val="20"/>
                <w:szCs w:val="20"/>
              </w:rPr>
              <w:t xml:space="preserve">Изнасилование            </w:t>
            </w:r>
          </w:p>
          <w:p w:rsidR="007140CC" w:rsidRPr="00E32DD6" w:rsidRDefault="007140CC" w:rsidP="00B52AD5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  <w:lang w:val="en-US"/>
              </w:rPr>
              <w:t xml:space="preserve">     </w:t>
            </w:r>
            <w:r w:rsidR="00872C0B" w:rsidRPr="00E32DD6">
              <w:rPr>
                <w:sz w:val="20"/>
                <w:szCs w:val="20"/>
                <w:lang w:val="en-US"/>
              </w:rPr>
              <w:t xml:space="preserve">                              </w:t>
            </w:r>
            <w:r w:rsidRPr="00E32DD6">
              <w:rPr>
                <w:sz w:val="20"/>
                <w:szCs w:val="20"/>
              </w:rPr>
              <w:t>ст. 131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0CC" w:rsidRPr="00E32DD6" w:rsidRDefault="007140CC" w:rsidP="004A7F5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34" w:name="D0101"/>
            <w:bookmarkEnd w:id="434"/>
            <w:r>
              <w:rPr>
                <w:sz w:val="20"/>
                <w:szCs w:val="20"/>
              </w:rPr>
              <w:t xml:space="preserve"> 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35" w:name="D0102"/>
            <w:bookmarkEnd w:id="435"/>
            <w:r>
              <w:rPr>
                <w:sz w:val="20"/>
                <w:szCs w:val="20"/>
              </w:rPr>
              <w:t xml:space="preserve"> 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36" w:name="D0103"/>
            <w:bookmarkEnd w:id="436"/>
            <w:r>
              <w:rPr>
                <w:sz w:val="20"/>
                <w:szCs w:val="20"/>
              </w:rPr>
              <w:t xml:space="preserve">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37" w:name="D0104"/>
            <w:bookmarkEnd w:id="437"/>
            <w:r>
              <w:rPr>
                <w:sz w:val="20"/>
                <w:szCs w:val="20"/>
              </w:rPr>
              <w:t xml:space="preserve"> 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38" w:name="D0105"/>
            <w:bookmarkEnd w:id="4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39" w:name="D0106"/>
            <w:bookmarkEnd w:id="439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40" w:name="D0107"/>
            <w:bookmarkEnd w:id="4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41" w:name="D0108"/>
            <w:bookmarkEnd w:id="4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42" w:name="D0109"/>
            <w:bookmarkEnd w:id="442"/>
            <w:r>
              <w:rPr>
                <w:sz w:val="20"/>
                <w:szCs w:val="20"/>
              </w:rPr>
              <w:t xml:space="preserve"> 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43" w:name="D0110"/>
            <w:bookmarkEnd w:id="443"/>
            <w:r>
              <w:rPr>
                <w:sz w:val="20"/>
                <w:szCs w:val="20"/>
              </w:rPr>
              <w:t xml:space="preserve"> 38</w:t>
            </w:r>
          </w:p>
        </w:tc>
      </w:tr>
      <w:tr w:rsidR="007140CC" w:rsidRPr="00E32DD6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7140CC" w:rsidP="00B52AD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Насильственные действия секс</w:t>
            </w:r>
            <w:r w:rsidRPr="00E32DD6">
              <w:rPr>
                <w:sz w:val="20"/>
                <w:szCs w:val="20"/>
              </w:rPr>
              <w:t>у</w:t>
            </w:r>
            <w:r w:rsidRPr="00E32DD6">
              <w:rPr>
                <w:sz w:val="20"/>
                <w:szCs w:val="20"/>
              </w:rPr>
              <w:t xml:space="preserve">ального характера         </w:t>
            </w:r>
          </w:p>
          <w:p w:rsidR="007140CC" w:rsidRPr="00E32DD6" w:rsidRDefault="007140CC" w:rsidP="00B52AD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132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0CC" w:rsidRPr="00E32DD6" w:rsidRDefault="007140CC" w:rsidP="004A7F5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44" w:name="D0201"/>
            <w:bookmarkEnd w:id="444"/>
            <w:r>
              <w:rPr>
                <w:sz w:val="20"/>
                <w:szCs w:val="20"/>
              </w:rPr>
              <w:t xml:space="preserve"> 108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45" w:name="D0202"/>
            <w:bookmarkEnd w:id="445"/>
            <w:r>
              <w:rPr>
                <w:sz w:val="20"/>
                <w:szCs w:val="20"/>
              </w:rPr>
              <w:t xml:space="preserve"> 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46" w:name="D0203"/>
            <w:bookmarkEnd w:id="446"/>
            <w:r>
              <w:rPr>
                <w:sz w:val="20"/>
                <w:szCs w:val="20"/>
              </w:rPr>
              <w:t xml:space="preserve"> 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47" w:name="D0204"/>
            <w:bookmarkEnd w:id="447"/>
            <w:r>
              <w:rPr>
                <w:sz w:val="20"/>
                <w:szCs w:val="20"/>
              </w:rPr>
              <w:t xml:space="preserve"> 57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48" w:name="D0205"/>
            <w:bookmarkEnd w:id="4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49" w:name="D0206"/>
            <w:bookmarkEnd w:id="449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50" w:name="D0207"/>
            <w:bookmarkEnd w:id="4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51" w:name="D0208"/>
            <w:bookmarkEnd w:id="4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52" w:name="D0209"/>
            <w:bookmarkEnd w:id="452"/>
            <w:r>
              <w:rPr>
                <w:sz w:val="20"/>
                <w:szCs w:val="20"/>
              </w:rPr>
              <w:t xml:space="preserve"> 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53" w:name="D0210"/>
            <w:bookmarkEnd w:id="453"/>
            <w:r>
              <w:rPr>
                <w:sz w:val="20"/>
                <w:szCs w:val="20"/>
              </w:rPr>
              <w:t xml:space="preserve"> 20</w:t>
            </w:r>
          </w:p>
        </w:tc>
      </w:tr>
      <w:tr w:rsidR="007140CC" w:rsidRPr="00E32DD6">
        <w:tblPrEx>
          <w:tblCellMar>
            <w:top w:w="0" w:type="dxa"/>
            <w:bottom w:w="0" w:type="dxa"/>
          </w:tblCellMar>
        </w:tblPrEx>
        <w:trPr>
          <w:trHeight w:val="550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7140CC" w:rsidP="00C57C97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Понуждение к действиям секс</w:t>
            </w:r>
            <w:r w:rsidRPr="00E32DD6">
              <w:rPr>
                <w:sz w:val="20"/>
                <w:szCs w:val="20"/>
              </w:rPr>
              <w:t>у</w:t>
            </w:r>
            <w:r w:rsidRPr="00E32DD6">
              <w:rPr>
                <w:sz w:val="20"/>
                <w:szCs w:val="20"/>
              </w:rPr>
              <w:t xml:space="preserve">ального характера         </w:t>
            </w:r>
          </w:p>
          <w:p w:rsidR="007140CC" w:rsidRPr="00E32DD6" w:rsidRDefault="007140CC" w:rsidP="00C57C97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133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40CC" w:rsidRPr="00E32DD6" w:rsidRDefault="007140CC" w:rsidP="004A7F5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54" w:name="D0301"/>
            <w:bookmarkEnd w:id="454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55" w:name="D0302"/>
            <w:bookmarkEnd w:id="455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56" w:name="D0303"/>
            <w:bookmarkEnd w:id="456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57" w:name="D0304"/>
            <w:bookmarkEnd w:id="457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58" w:name="D0305"/>
            <w:bookmarkEnd w:id="4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59" w:name="D0306"/>
            <w:bookmarkEnd w:id="4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60" w:name="D0307"/>
            <w:bookmarkEnd w:id="4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61" w:name="D0308"/>
            <w:bookmarkEnd w:id="4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62" w:name="D0309"/>
            <w:bookmarkEnd w:id="462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63" w:name="D0310"/>
            <w:bookmarkEnd w:id="463"/>
            <w:r>
              <w:rPr>
                <w:sz w:val="20"/>
                <w:szCs w:val="20"/>
              </w:rPr>
              <w:t xml:space="preserve"> 3</w:t>
            </w:r>
          </w:p>
        </w:tc>
      </w:tr>
      <w:tr w:rsidR="007140CC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7140CC" w:rsidP="006F7C06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Половое сношение и иные дейс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вия сексуального характера с л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цом, не достигшим шестнадцат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 xml:space="preserve">летнего возраста                        </w:t>
            </w:r>
          </w:p>
          <w:p w:rsidR="007140CC" w:rsidRPr="00E32DD6" w:rsidRDefault="007140CC" w:rsidP="006F7C06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ст. 134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40CC" w:rsidRPr="00E32DD6" w:rsidRDefault="007140CC" w:rsidP="004D221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64" w:name="D0401"/>
            <w:bookmarkEnd w:id="464"/>
            <w:r>
              <w:rPr>
                <w:sz w:val="20"/>
                <w:szCs w:val="20"/>
              </w:rPr>
              <w:t xml:space="preserve"> 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65" w:name="D0402"/>
            <w:bookmarkEnd w:id="465"/>
            <w:r>
              <w:rPr>
                <w:sz w:val="20"/>
                <w:szCs w:val="20"/>
              </w:rPr>
              <w:t xml:space="preserve"> 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66" w:name="D0403"/>
            <w:bookmarkEnd w:id="466"/>
            <w:r>
              <w:rPr>
                <w:sz w:val="20"/>
                <w:szCs w:val="20"/>
              </w:rPr>
              <w:t xml:space="preserve"> 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67" w:name="D0404"/>
            <w:bookmarkEnd w:id="467"/>
            <w:r>
              <w:rPr>
                <w:sz w:val="20"/>
                <w:szCs w:val="20"/>
              </w:rPr>
              <w:t xml:space="preserve"> 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68" w:name="D0405"/>
            <w:bookmarkEnd w:id="46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69" w:name="D0406"/>
            <w:bookmarkEnd w:id="4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70" w:name="D0407"/>
            <w:bookmarkEnd w:id="4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71" w:name="D0408"/>
            <w:bookmarkEnd w:id="4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72" w:name="D0409"/>
            <w:bookmarkEnd w:id="472"/>
            <w:r>
              <w:rPr>
                <w:sz w:val="20"/>
                <w:szCs w:val="20"/>
              </w:rPr>
              <w:t xml:space="preserve"> 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73" w:name="D0410"/>
            <w:bookmarkEnd w:id="473"/>
            <w:r>
              <w:rPr>
                <w:sz w:val="20"/>
                <w:szCs w:val="20"/>
              </w:rPr>
              <w:t xml:space="preserve"> 41</w:t>
            </w:r>
          </w:p>
        </w:tc>
      </w:tr>
      <w:tr w:rsidR="007140CC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140CC" w:rsidRPr="00E32DD6" w:rsidRDefault="007140CC" w:rsidP="002C70EA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Развратные действия            </w:t>
            </w:r>
          </w:p>
          <w:p w:rsidR="007140CC" w:rsidRPr="00E32DD6" w:rsidRDefault="007140CC" w:rsidP="004A7F59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ст. 135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40CC" w:rsidRPr="00E32DD6" w:rsidRDefault="007140CC" w:rsidP="004A7F5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74" w:name="D0501"/>
            <w:bookmarkEnd w:id="474"/>
            <w:r>
              <w:rPr>
                <w:sz w:val="20"/>
                <w:szCs w:val="20"/>
              </w:rPr>
              <w:t xml:space="preserve"> 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75" w:name="D0502"/>
            <w:bookmarkEnd w:id="475"/>
            <w:r>
              <w:rPr>
                <w:sz w:val="20"/>
                <w:szCs w:val="20"/>
              </w:rPr>
              <w:t xml:space="preserve"> 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76" w:name="D0503"/>
            <w:bookmarkEnd w:id="476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77" w:name="D0504"/>
            <w:bookmarkEnd w:id="477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78" w:name="D0505"/>
            <w:bookmarkEnd w:id="4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79" w:name="D0506"/>
            <w:bookmarkEnd w:id="4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80" w:name="D0507"/>
            <w:bookmarkEnd w:id="4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81" w:name="D0508"/>
            <w:bookmarkEnd w:id="4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82" w:name="D0509"/>
            <w:bookmarkEnd w:id="482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83" w:name="D0510"/>
            <w:bookmarkEnd w:id="483"/>
            <w:r>
              <w:rPr>
                <w:sz w:val="20"/>
                <w:szCs w:val="20"/>
              </w:rPr>
              <w:t xml:space="preserve"> 7</w:t>
            </w:r>
          </w:p>
        </w:tc>
      </w:tr>
      <w:tr w:rsidR="007140CC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140CC" w:rsidRPr="00E32DD6" w:rsidRDefault="007140CC" w:rsidP="002C70EA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Итого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40CC" w:rsidRPr="00E32DD6" w:rsidRDefault="007140CC" w:rsidP="004A7F5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852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40CC" w:rsidRPr="00E32DD6" w:rsidRDefault="00D31E28" w:rsidP="0039493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84" w:name="D0601"/>
            <w:bookmarkEnd w:id="484"/>
            <w:r>
              <w:rPr>
                <w:sz w:val="20"/>
                <w:szCs w:val="20"/>
              </w:rPr>
              <w:t xml:space="preserve"> 255</w:t>
            </w:r>
          </w:p>
        </w:tc>
        <w:tc>
          <w:tcPr>
            <w:tcW w:w="85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40CC" w:rsidRPr="00E32DD6" w:rsidRDefault="00D31E28" w:rsidP="0039493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85" w:name="D0602"/>
            <w:bookmarkEnd w:id="485"/>
            <w:r>
              <w:rPr>
                <w:sz w:val="20"/>
                <w:szCs w:val="20"/>
              </w:rPr>
              <w:t xml:space="preserve"> 170</w:t>
            </w:r>
          </w:p>
        </w:tc>
        <w:tc>
          <w:tcPr>
            <w:tcW w:w="709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40CC" w:rsidRPr="00E32DD6" w:rsidRDefault="00D31E28" w:rsidP="0039493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86" w:name="D0603"/>
            <w:bookmarkEnd w:id="486"/>
            <w:r>
              <w:rPr>
                <w:sz w:val="20"/>
                <w:szCs w:val="20"/>
              </w:rPr>
              <w:t xml:space="preserve"> 140</w:t>
            </w:r>
          </w:p>
        </w:tc>
        <w:tc>
          <w:tcPr>
            <w:tcW w:w="709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40CC" w:rsidRPr="00E32DD6" w:rsidRDefault="00D31E28" w:rsidP="0039493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87" w:name="D0604"/>
            <w:bookmarkEnd w:id="487"/>
            <w:r>
              <w:rPr>
                <w:sz w:val="20"/>
                <w:szCs w:val="20"/>
              </w:rPr>
              <w:t xml:space="preserve"> 135</w:t>
            </w:r>
          </w:p>
        </w:tc>
        <w:tc>
          <w:tcPr>
            <w:tcW w:w="708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40CC" w:rsidRPr="00E32DD6" w:rsidRDefault="00D31E28" w:rsidP="0039493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88" w:name="D0605"/>
            <w:bookmarkEnd w:id="48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1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89" w:name="D0606"/>
            <w:bookmarkEnd w:id="489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90" w:name="D0607"/>
            <w:bookmarkEnd w:id="4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91" w:name="D0608"/>
            <w:bookmarkEnd w:id="49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92" w:name="D0609"/>
            <w:bookmarkEnd w:id="492"/>
            <w:r>
              <w:rPr>
                <w:sz w:val="20"/>
                <w:szCs w:val="20"/>
              </w:rPr>
              <w:t xml:space="preserve"> 133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CC" w:rsidRPr="00E32DD6" w:rsidRDefault="00D31E28" w:rsidP="0039493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93" w:name="D0610"/>
            <w:bookmarkEnd w:id="493"/>
            <w:r>
              <w:rPr>
                <w:sz w:val="20"/>
                <w:szCs w:val="20"/>
              </w:rPr>
              <w:t xml:space="preserve"> 109</w:t>
            </w:r>
          </w:p>
        </w:tc>
      </w:tr>
    </w:tbl>
    <w:p w:rsidR="0046514D" w:rsidRPr="00E32DD6" w:rsidRDefault="0046514D" w:rsidP="002C70EA">
      <w:pPr>
        <w:ind w:left="-57" w:right="-57"/>
        <w:rPr>
          <w:b/>
          <w:bCs/>
          <w:sz w:val="20"/>
          <w:szCs w:val="20"/>
        </w:rPr>
      </w:pPr>
    </w:p>
    <w:p w:rsidR="0046514D" w:rsidRPr="00E32DD6" w:rsidRDefault="0046514D" w:rsidP="004A7F59">
      <w:pPr>
        <w:ind w:left="-57" w:right="-57" w:hanging="369"/>
        <w:rPr>
          <w:sz w:val="24"/>
          <w:szCs w:val="24"/>
        </w:rPr>
      </w:pPr>
      <w:r w:rsidRPr="00E32DD6">
        <w:rPr>
          <w:sz w:val="24"/>
          <w:szCs w:val="24"/>
        </w:rPr>
        <w:t>Раздел 5. Преступления против конституционных прав и свобод человека и гражданина</w:t>
      </w:r>
    </w:p>
    <w:p w:rsidR="004A7F59" w:rsidRPr="00E32DD6" w:rsidRDefault="004A7F59" w:rsidP="002C70EA">
      <w:pPr>
        <w:ind w:left="-57" w:right="-57"/>
        <w:rPr>
          <w:b/>
          <w:bCs/>
          <w:sz w:val="20"/>
          <w:szCs w:val="20"/>
        </w:rPr>
      </w:pPr>
    </w:p>
    <w:tbl>
      <w:tblPr>
        <w:tblW w:w="0" w:type="auto"/>
        <w:tblInd w:w="-318" w:type="dxa"/>
        <w:tblLayout w:type="fixed"/>
        <w:tblLook w:val="000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4A7F59" w:rsidRPr="00E32DD6">
        <w:tblPrEx>
          <w:tblCellMar>
            <w:top w:w="0" w:type="dxa"/>
            <w:bottom w:w="0" w:type="dxa"/>
          </w:tblCellMar>
        </w:tblPrEx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F59" w:rsidRPr="00E32DD6" w:rsidRDefault="004A7F59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4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F59" w:rsidRPr="00E32DD6" w:rsidRDefault="004A7F59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9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F59" w:rsidRPr="00E32DD6" w:rsidRDefault="004A7F59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1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7F59" w:rsidRPr="00E32DD6" w:rsidRDefault="004A7F59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F59" w:rsidRPr="00E32DD6" w:rsidRDefault="004A7F59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F59" w:rsidRPr="00E32DD6" w:rsidRDefault="004A7F59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5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7F59" w:rsidRPr="00E32DD6" w:rsidRDefault="004A7F59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F59" w:rsidRPr="00E32DD6" w:rsidRDefault="00D31E28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494" w:name="GG051"/>
            <w:bookmarkEnd w:id="494"/>
            <w:r>
              <w:rPr>
                <w:rFonts w:ascii="Times New Roman" w:eastAsia="MS Mincho" w:hAnsi="Times New Roman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F59" w:rsidRPr="00E32DD6" w:rsidRDefault="00D31E28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495" w:name="GG052"/>
            <w:bookmarkEnd w:id="495"/>
            <w:r>
              <w:rPr>
                <w:rFonts w:ascii="Times New Roman" w:eastAsia="MS Mincho" w:hAnsi="Times New Roman"/>
              </w:rPr>
              <w:t>8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7F59" w:rsidRPr="00E32DD6" w:rsidRDefault="004A7F59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F59" w:rsidRPr="00E32DD6" w:rsidRDefault="00D31E28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496" w:name="MM051"/>
            <w:bookmarkEnd w:id="496"/>
            <w:r>
              <w:rPr>
                <w:rFonts w:ascii="Times New Roman" w:eastAsia="MS Mincho" w:hAnsi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F59" w:rsidRPr="00E32DD6" w:rsidRDefault="00D31E28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497" w:name="MM052"/>
            <w:bookmarkEnd w:id="497"/>
            <w:r>
              <w:rPr>
                <w:rFonts w:ascii="Times New Roman" w:eastAsia="MS Mincho" w:hAnsi="Times New Roman"/>
              </w:rPr>
              <w:t>6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7F59" w:rsidRPr="00E32DD6" w:rsidRDefault="004A7F59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F59" w:rsidRPr="00E32DD6" w:rsidRDefault="00F11902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F59" w:rsidRPr="00E32DD6" w:rsidRDefault="00F11902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F59" w:rsidRPr="00E32DD6" w:rsidRDefault="00F11902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F59" w:rsidRPr="00E32DD6" w:rsidRDefault="00F11902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7</w:t>
            </w:r>
          </w:p>
        </w:tc>
      </w:tr>
      <w:tr w:rsidR="004A7F59" w:rsidRPr="00E32DD6">
        <w:tblPrEx>
          <w:tblCellMar>
            <w:top w:w="0" w:type="dxa"/>
            <w:bottom w:w="0" w:type="dxa"/>
          </w:tblCellMar>
        </w:tblPrEx>
        <w:tc>
          <w:tcPr>
            <w:tcW w:w="1362" w:type="dxa"/>
            <w:gridSpan w:val="3"/>
            <w:tcBorders>
              <w:top w:val="single" w:sz="4" w:space="0" w:color="auto"/>
            </w:tcBorders>
          </w:tcPr>
          <w:p w:rsidR="004A7F59" w:rsidRPr="00E32DD6" w:rsidRDefault="004A7F59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код формы</w:t>
            </w:r>
          </w:p>
        </w:tc>
        <w:tc>
          <w:tcPr>
            <w:tcW w:w="454" w:type="dxa"/>
          </w:tcPr>
          <w:p w:rsidR="004A7F59" w:rsidRPr="00E32DD6" w:rsidRDefault="004A7F59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4A7F59" w:rsidRPr="00E32DD6" w:rsidRDefault="004A7F59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раздел</w:t>
            </w:r>
          </w:p>
        </w:tc>
        <w:tc>
          <w:tcPr>
            <w:tcW w:w="454" w:type="dxa"/>
          </w:tcPr>
          <w:p w:rsidR="004A7F59" w:rsidRPr="00E32DD6" w:rsidRDefault="004A7F59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4A7F59" w:rsidRPr="00E32DD6" w:rsidRDefault="004A7F59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год</w:t>
            </w:r>
          </w:p>
        </w:tc>
        <w:tc>
          <w:tcPr>
            <w:tcW w:w="454" w:type="dxa"/>
          </w:tcPr>
          <w:p w:rsidR="004A7F59" w:rsidRPr="00E32DD6" w:rsidRDefault="004A7F59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4A7F59" w:rsidRPr="00E32DD6" w:rsidRDefault="004A7F59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период</w:t>
            </w:r>
          </w:p>
        </w:tc>
        <w:tc>
          <w:tcPr>
            <w:tcW w:w="454" w:type="dxa"/>
          </w:tcPr>
          <w:p w:rsidR="004A7F59" w:rsidRPr="00E32DD6" w:rsidRDefault="004A7F59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gridSpan w:val="4"/>
            <w:tcBorders>
              <w:top w:val="single" w:sz="4" w:space="0" w:color="auto"/>
            </w:tcBorders>
          </w:tcPr>
          <w:p w:rsidR="004A7F59" w:rsidRPr="00E32DD6" w:rsidRDefault="004A7F59" w:rsidP="009F29C8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код</w:t>
            </w:r>
          </w:p>
        </w:tc>
      </w:tr>
    </w:tbl>
    <w:p w:rsidR="0046514D" w:rsidRPr="00E32DD6" w:rsidRDefault="0046514D" w:rsidP="002C70EA">
      <w:pPr>
        <w:ind w:left="-57" w:right="-57"/>
        <w:rPr>
          <w:sz w:val="20"/>
          <w:szCs w:val="20"/>
        </w:rPr>
      </w:pPr>
    </w:p>
    <w:tbl>
      <w:tblPr>
        <w:tblW w:w="1105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20"/>
        <w:gridCol w:w="425"/>
        <w:gridCol w:w="851"/>
        <w:gridCol w:w="850"/>
        <w:gridCol w:w="709"/>
        <w:gridCol w:w="708"/>
        <w:gridCol w:w="709"/>
        <w:gridCol w:w="851"/>
        <w:gridCol w:w="708"/>
        <w:gridCol w:w="709"/>
        <w:gridCol w:w="709"/>
        <w:gridCol w:w="709"/>
      </w:tblGrid>
      <w:tr w:rsidR="00A858F8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A858F8" w:rsidRPr="00E32DD6" w:rsidRDefault="00A858F8" w:rsidP="004A7F5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А</w:t>
            </w:r>
          </w:p>
        </w:tc>
        <w:tc>
          <w:tcPr>
            <w:tcW w:w="425" w:type="dxa"/>
          </w:tcPr>
          <w:p w:rsidR="00A858F8" w:rsidRPr="00E32DD6" w:rsidRDefault="00A858F8" w:rsidP="004A7F5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Б</w:t>
            </w:r>
          </w:p>
        </w:tc>
        <w:tc>
          <w:tcPr>
            <w:tcW w:w="851" w:type="dxa"/>
          </w:tcPr>
          <w:p w:rsidR="00A858F8" w:rsidRPr="00E32DD6" w:rsidRDefault="00A858F8" w:rsidP="004A7F5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A858F8" w:rsidRPr="00E32DD6" w:rsidRDefault="00A858F8" w:rsidP="004A7F5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A858F8" w:rsidRPr="00E32DD6" w:rsidRDefault="00A858F8" w:rsidP="004A7F5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:rsidR="00A858F8" w:rsidRPr="00E32DD6" w:rsidRDefault="00A858F8" w:rsidP="004A7F5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A858F8" w:rsidRPr="00E32DD6" w:rsidRDefault="00A858F8" w:rsidP="004A7F5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A858F8" w:rsidRPr="00E32DD6" w:rsidRDefault="00A858F8" w:rsidP="004A7F5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:rsidR="00A858F8" w:rsidRPr="00E32DD6" w:rsidRDefault="00A858F8" w:rsidP="004A7F5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A858F8" w:rsidRPr="00E32DD6" w:rsidRDefault="00A858F8" w:rsidP="004A7F5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A858F8" w:rsidRPr="00E32DD6" w:rsidRDefault="00A858F8" w:rsidP="004A7F59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32DD6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709" w:type="dxa"/>
          </w:tcPr>
          <w:p w:rsidR="00A858F8" w:rsidRPr="00E32DD6" w:rsidRDefault="00A858F8" w:rsidP="004A7F59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32DD6">
              <w:rPr>
                <w:sz w:val="20"/>
                <w:szCs w:val="20"/>
                <w:lang w:val="en-US"/>
              </w:rPr>
              <w:t>10</w:t>
            </w:r>
          </w:p>
        </w:tc>
      </w:tr>
      <w:tr w:rsidR="00A858F8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A858F8" w:rsidRPr="00E32DD6" w:rsidRDefault="00A858F8" w:rsidP="006F7C06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Нарушение равенства прав и св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 xml:space="preserve">бод человека и гражданина                </w:t>
            </w:r>
          </w:p>
          <w:p w:rsidR="00A858F8" w:rsidRPr="00E32DD6" w:rsidRDefault="00A858F8" w:rsidP="006F7C06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136 УК РФ</w:t>
            </w:r>
          </w:p>
        </w:tc>
        <w:tc>
          <w:tcPr>
            <w:tcW w:w="425" w:type="dxa"/>
            <w:vAlign w:val="bottom"/>
          </w:tcPr>
          <w:p w:rsidR="00A858F8" w:rsidRPr="00E32DD6" w:rsidRDefault="00A858F8" w:rsidP="008875D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A858F8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98" w:name="E0101"/>
            <w:bookmarkEnd w:id="4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A858F8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499" w:name="E0102"/>
            <w:bookmarkEnd w:id="4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A858F8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00" w:name="E0103"/>
            <w:r>
              <w:rPr>
                <w:sz w:val="20"/>
                <w:szCs w:val="20"/>
              </w:rPr>
              <w:t xml:space="preserve"> 0</w:t>
            </w:r>
          </w:p>
          <w:bookmarkEnd w:id="500"/>
          <w:p w:rsidR="00A858F8" w:rsidRPr="00E32DD6" w:rsidRDefault="00A858F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A858F8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01" w:name="E0104"/>
            <w:bookmarkEnd w:id="5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A858F8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02" w:name="E0105"/>
            <w:bookmarkEnd w:id="5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A858F8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03" w:name="E0106"/>
            <w:bookmarkEnd w:id="5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A858F8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04" w:name="E0107"/>
            <w:bookmarkEnd w:id="5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A858F8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05" w:name="E0108"/>
            <w:bookmarkEnd w:id="5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A858F8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06" w:name="E0109"/>
            <w:bookmarkEnd w:id="5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A858F8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07" w:name="E0110"/>
            <w:bookmarkEnd w:id="507"/>
            <w:r>
              <w:rPr>
                <w:sz w:val="20"/>
                <w:szCs w:val="20"/>
              </w:rPr>
              <w:t xml:space="preserve"> 0</w:t>
            </w:r>
          </w:p>
        </w:tc>
      </w:tr>
      <w:tr w:rsidR="00A858F8" w:rsidRPr="00E32DD6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c>
          <w:tcPr>
            <w:tcW w:w="3120" w:type="dxa"/>
          </w:tcPr>
          <w:p w:rsidR="00A858F8" w:rsidRPr="00E32DD6" w:rsidRDefault="00A858F8" w:rsidP="00E8072E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Нарушение неприкосновенности частной жизни          </w:t>
            </w:r>
          </w:p>
          <w:p w:rsidR="00A858F8" w:rsidRPr="00E32DD6" w:rsidRDefault="00A858F8" w:rsidP="00E8072E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137 УК РФ</w:t>
            </w:r>
          </w:p>
        </w:tc>
        <w:tc>
          <w:tcPr>
            <w:tcW w:w="425" w:type="dxa"/>
            <w:vAlign w:val="bottom"/>
          </w:tcPr>
          <w:p w:rsidR="00A858F8" w:rsidRPr="00E32DD6" w:rsidRDefault="00A858F8" w:rsidP="008875D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A858F8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08" w:name="E0201"/>
            <w:bookmarkEnd w:id="508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850" w:type="dxa"/>
          </w:tcPr>
          <w:p w:rsidR="00A858F8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09" w:name="E0202"/>
            <w:bookmarkEnd w:id="509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709" w:type="dxa"/>
          </w:tcPr>
          <w:p w:rsidR="00A858F8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10" w:name="E0203"/>
            <w:bookmarkEnd w:id="510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708" w:type="dxa"/>
          </w:tcPr>
          <w:p w:rsidR="00A858F8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11" w:name="E0204"/>
            <w:bookmarkEnd w:id="511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709" w:type="dxa"/>
          </w:tcPr>
          <w:p w:rsidR="00A858F8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12" w:name="E0205"/>
            <w:bookmarkEnd w:id="5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A858F8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13" w:name="E0206"/>
            <w:bookmarkEnd w:id="5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A858F8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14" w:name="E0207"/>
            <w:bookmarkEnd w:id="5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A858F8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15" w:name="E0208"/>
            <w:bookmarkEnd w:id="5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A858F8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16" w:name="E0209"/>
            <w:bookmarkEnd w:id="516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709" w:type="dxa"/>
          </w:tcPr>
          <w:p w:rsidR="00A858F8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17" w:name="E0210"/>
            <w:bookmarkEnd w:id="517"/>
            <w:r>
              <w:rPr>
                <w:sz w:val="20"/>
                <w:szCs w:val="20"/>
              </w:rPr>
              <w:t xml:space="preserve"> 4</w:t>
            </w:r>
          </w:p>
        </w:tc>
      </w:tr>
      <w:tr w:rsidR="00A858F8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A858F8" w:rsidRPr="00E32DD6" w:rsidRDefault="00A858F8" w:rsidP="006F7C06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Нарушение тайны переписки, т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 xml:space="preserve">лефонных переговоров, почтовых, телеграфных или иных сообщений                   </w:t>
            </w:r>
          </w:p>
          <w:p w:rsidR="00A858F8" w:rsidRPr="00E32DD6" w:rsidRDefault="00A858F8" w:rsidP="006F7C06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138 УК РФ</w:t>
            </w:r>
          </w:p>
        </w:tc>
        <w:tc>
          <w:tcPr>
            <w:tcW w:w="425" w:type="dxa"/>
            <w:vAlign w:val="bottom"/>
          </w:tcPr>
          <w:p w:rsidR="00A858F8" w:rsidRPr="00E32DD6" w:rsidRDefault="00A858F8" w:rsidP="008875D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A858F8" w:rsidRPr="00E32DD6" w:rsidRDefault="00A858F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18" w:name="E0301"/>
            <w:bookmarkEnd w:id="518"/>
          </w:p>
        </w:tc>
        <w:tc>
          <w:tcPr>
            <w:tcW w:w="850" w:type="dxa"/>
          </w:tcPr>
          <w:p w:rsidR="00A858F8" w:rsidRPr="00E32DD6" w:rsidRDefault="00A858F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19" w:name="E0302"/>
            <w:bookmarkEnd w:id="519"/>
          </w:p>
        </w:tc>
        <w:tc>
          <w:tcPr>
            <w:tcW w:w="709" w:type="dxa"/>
          </w:tcPr>
          <w:p w:rsidR="00A858F8" w:rsidRPr="00E32DD6" w:rsidRDefault="00A858F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20" w:name="E0303"/>
            <w:bookmarkEnd w:id="520"/>
          </w:p>
        </w:tc>
        <w:tc>
          <w:tcPr>
            <w:tcW w:w="708" w:type="dxa"/>
          </w:tcPr>
          <w:p w:rsidR="00A858F8" w:rsidRPr="00E32DD6" w:rsidRDefault="00A858F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21" w:name="E0304"/>
            <w:bookmarkEnd w:id="521"/>
          </w:p>
        </w:tc>
        <w:tc>
          <w:tcPr>
            <w:tcW w:w="709" w:type="dxa"/>
          </w:tcPr>
          <w:p w:rsidR="00A858F8" w:rsidRPr="00E32DD6" w:rsidRDefault="00A858F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22" w:name="E0305"/>
            <w:bookmarkEnd w:id="522"/>
          </w:p>
        </w:tc>
        <w:tc>
          <w:tcPr>
            <w:tcW w:w="851" w:type="dxa"/>
          </w:tcPr>
          <w:p w:rsidR="00A858F8" w:rsidRPr="00E32DD6" w:rsidRDefault="00A858F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23" w:name="E0306"/>
            <w:bookmarkEnd w:id="523"/>
          </w:p>
        </w:tc>
        <w:tc>
          <w:tcPr>
            <w:tcW w:w="708" w:type="dxa"/>
          </w:tcPr>
          <w:p w:rsidR="00A858F8" w:rsidRPr="00E32DD6" w:rsidRDefault="00A858F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24" w:name="E0307"/>
            <w:bookmarkEnd w:id="524"/>
          </w:p>
        </w:tc>
        <w:tc>
          <w:tcPr>
            <w:tcW w:w="709" w:type="dxa"/>
          </w:tcPr>
          <w:p w:rsidR="00A858F8" w:rsidRPr="00E32DD6" w:rsidRDefault="00A858F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25" w:name="E0308"/>
            <w:bookmarkEnd w:id="525"/>
          </w:p>
        </w:tc>
        <w:tc>
          <w:tcPr>
            <w:tcW w:w="709" w:type="dxa"/>
          </w:tcPr>
          <w:p w:rsidR="00A858F8" w:rsidRPr="00E32DD6" w:rsidRDefault="00A858F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26" w:name="E0309"/>
            <w:bookmarkEnd w:id="526"/>
          </w:p>
        </w:tc>
        <w:tc>
          <w:tcPr>
            <w:tcW w:w="709" w:type="dxa"/>
          </w:tcPr>
          <w:p w:rsidR="00A858F8" w:rsidRPr="00E32DD6" w:rsidRDefault="00A858F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27" w:name="E0310"/>
            <w:bookmarkEnd w:id="527"/>
          </w:p>
        </w:tc>
      </w:tr>
      <w:tr w:rsidR="00A858F8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A858F8" w:rsidRPr="00E32DD6" w:rsidRDefault="00A858F8" w:rsidP="006F7C06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Незаконный оборот специальных технических средств, предназн</w:t>
            </w:r>
            <w:r w:rsidRPr="00E32DD6">
              <w:rPr>
                <w:sz w:val="20"/>
                <w:szCs w:val="20"/>
              </w:rPr>
              <w:t>а</w:t>
            </w:r>
            <w:r w:rsidRPr="00E32DD6">
              <w:rPr>
                <w:sz w:val="20"/>
                <w:szCs w:val="20"/>
              </w:rPr>
              <w:t>ченных для негласного получения и</w:t>
            </w:r>
            <w:r w:rsidRPr="00E32DD6">
              <w:rPr>
                <w:sz w:val="20"/>
                <w:szCs w:val="20"/>
              </w:rPr>
              <w:t>н</w:t>
            </w:r>
            <w:r w:rsidRPr="00E32DD6">
              <w:rPr>
                <w:sz w:val="20"/>
                <w:szCs w:val="20"/>
              </w:rPr>
              <w:t xml:space="preserve">формации       </w:t>
            </w:r>
          </w:p>
          <w:p w:rsidR="00A858F8" w:rsidRPr="00E32DD6" w:rsidRDefault="00A858F8" w:rsidP="006F7C06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ст. 138.1 УК РФ</w:t>
            </w:r>
          </w:p>
        </w:tc>
        <w:tc>
          <w:tcPr>
            <w:tcW w:w="425" w:type="dxa"/>
            <w:vAlign w:val="bottom"/>
          </w:tcPr>
          <w:p w:rsidR="00A858F8" w:rsidRPr="00E32DD6" w:rsidRDefault="00A858F8" w:rsidP="008875D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A858F8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28" w:name="E0401"/>
            <w:bookmarkEnd w:id="528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0" w:type="dxa"/>
          </w:tcPr>
          <w:p w:rsidR="00A858F8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29" w:name="E0402"/>
            <w:bookmarkEnd w:id="52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</w:tcPr>
          <w:p w:rsidR="00A858F8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30" w:name="E0403"/>
            <w:bookmarkEnd w:id="53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8" w:type="dxa"/>
          </w:tcPr>
          <w:p w:rsidR="00A858F8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31" w:name="E0404"/>
            <w:bookmarkEnd w:id="53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</w:tcPr>
          <w:p w:rsidR="00A858F8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32" w:name="E0405"/>
            <w:bookmarkEnd w:id="5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A858F8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33" w:name="E0406"/>
            <w:bookmarkEnd w:id="5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A858F8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34" w:name="E0407"/>
            <w:bookmarkEnd w:id="5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A858F8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35" w:name="E0408"/>
            <w:bookmarkEnd w:id="53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A858F8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36" w:name="E0409"/>
            <w:bookmarkEnd w:id="53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</w:tcPr>
          <w:p w:rsidR="00A858F8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37" w:name="E0410"/>
            <w:bookmarkEnd w:id="537"/>
            <w:r>
              <w:rPr>
                <w:sz w:val="20"/>
                <w:szCs w:val="20"/>
              </w:rPr>
              <w:t xml:space="preserve"> 1</w:t>
            </w:r>
          </w:p>
        </w:tc>
      </w:tr>
      <w:tr w:rsidR="00A858F8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A858F8" w:rsidRPr="00E32DD6" w:rsidRDefault="00A858F8" w:rsidP="006F7C06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Нарушение неприкосновенности жилища                       </w:t>
            </w:r>
          </w:p>
          <w:p w:rsidR="00A858F8" w:rsidRPr="00E32DD6" w:rsidRDefault="00A858F8" w:rsidP="006F7C06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139 УК РФ</w:t>
            </w:r>
          </w:p>
        </w:tc>
        <w:tc>
          <w:tcPr>
            <w:tcW w:w="425" w:type="dxa"/>
            <w:vAlign w:val="bottom"/>
          </w:tcPr>
          <w:p w:rsidR="00A858F8" w:rsidRPr="00E32DD6" w:rsidRDefault="00A858F8" w:rsidP="008875D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A858F8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38" w:name="E0501"/>
            <w:bookmarkEnd w:id="538"/>
            <w:r>
              <w:rPr>
                <w:sz w:val="20"/>
                <w:szCs w:val="20"/>
              </w:rPr>
              <w:t xml:space="preserve"> 174</w:t>
            </w:r>
          </w:p>
        </w:tc>
        <w:tc>
          <w:tcPr>
            <w:tcW w:w="850" w:type="dxa"/>
          </w:tcPr>
          <w:p w:rsidR="00A858F8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39" w:name="E0502"/>
            <w:bookmarkEnd w:id="539"/>
            <w:r>
              <w:rPr>
                <w:sz w:val="20"/>
                <w:szCs w:val="20"/>
              </w:rPr>
              <w:t xml:space="preserve"> 140</w:t>
            </w:r>
          </w:p>
        </w:tc>
        <w:tc>
          <w:tcPr>
            <w:tcW w:w="709" w:type="dxa"/>
          </w:tcPr>
          <w:p w:rsidR="00A858F8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40" w:name="E0503"/>
            <w:bookmarkEnd w:id="540"/>
            <w:r>
              <w:rPr>
                <w:sz w:val="20"/>
                <w:szCs w:val="20"/>
              </w:rPr>
              <w:t xml:space="preserve"> 138</w:t>
            </w:r>
          </w:p>
        </w:tc>
        <w:tc>
          <w:tcPr>
            <w:tcW w:w="708" w:type="dxa"/>
          </w:tcPr>
          <w:p w:rsidR="00A858F8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41" w:name="E0504"/>
            <w:bookmarkEnd w:id="541"/>
            <w:r>
              <w:rPr>
                <w:sz w:val="20"/>
                <w:szCs w:val="20"/>
              </w:rPr>
              <w:t xml:space="preserve"> 111</w:t>
            </w:r>
          </w:p>
        </w:tc>
        <w:tc>
          <w:tcPr>
            <w:tcW w:w="709" w:type="dxa"/>
          </w:tcPr>
          <w:p w:rsidR="00A858F8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42" w:name="E0505"/>
            <w:bookmarkEnd w:id="5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A858F8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43" w:name="E0506"/>
            <w:bookmarkEnd w:id="543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708" w:type="dxa"/>
          </w:tcPr>
          <w:p w:rsidR="00A858F8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44" w:name="E0507"/>
            <w:bookmarkEnd w:id="5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A858F8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45" w:name="E0508"/>
            <w:bookmarkEnd w:id="5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A858F8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46" w:name="E0509"/>
            <w:bookmarkEnd w:id="546"/>
            <w:r>
              <w:rPr>
                <w:sz w:val="20"/>
                <w:szCs w:val="20"/>
              </w:rPr>
              <w:t xml:space="preserve"> 148</w:t>
            </w:r>
          </w:p>
        </w:tc>
        <w:tc>
          <w:tcPr>
            <w:tcW w:w="709" w:type="dxa"/>
          </w:tcPr>
          <w:p w:rsidR="00A858F8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47" w:name="E0510"/>
            <w:bookmarkEnd w:id="547"/>
            <w:r>
              <w:rPr>
                <w:sz w:val="20"/>
                <w:szCs w:val="20"/>
              </w:rPr>
              <w:t xml:space="preserve"> 132</w:t>
            </w:r>
          </w:p>
        </w:tc>
      </w:tr>
      <w:tr w:rsidR="00A858F8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A858F8" w:rsidRPr="00E32DD6" w:rsidRDefault="00A858F8" w:rsidP="000705FA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Отказ в предоставлении гражд</w:t>
            </w:r>
            <w:r w:rsidRPr="00E32DD6">
              <w:rPr>
                <w:sz w:val="20"/>
                <w:szCs w:val="20"/>
              </w:rPr>
              <w:t>а</w:t>
            </w:r>
            <w:r w:rsidRPr="00E32DD6">
              <w:rPr>
                <w:sz w:val="20"/>
                <w:szCs w:val="20"/>
              </w:rPr>
              <w:t xml:space="preserve">нину информации                </w:t>
            </w:r>
          </w:p>
          <w:p w:rsidR="00A858F8" w:rsidRPr="00E32DD6" w:rsidRDefault="00A858F8" w:rsidP="000705FA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140 УК РФ</w:t>
            </w:r>
          </w:p>
        </w:tc>
        <w:tc>
          <w:tcPr>
            <w:tcW w:w="425" w:type="dxa"/>
            <w:vAlign w:val="bottom"/>
          </w:tcPr>
          <w:p w:rsidR="00A858F8" w:rsidRPr="00E32DD6" w:rsidRDefault="00A858F8" w:rsidP="008875D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:rsidR="00A858F8" w:rsidRPr="00E32DD6" w:rsidRDefault="00A858F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48" w:name="E0601"/>
            <w:bookmarkEnd w:id="548"/>
          </w:p>
        </w:tc>
        <w:tc>
          <w:tcPr>
            <w:tcW w:w="850" w:type="dxa"/>
          </w:tcPr>
          <w:p w:rsidR="00A858F8" w:rsidRPr="00E32DD6" w:rsidRDefault="00A858F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49" w:name="E0602"/>
            <w:bookmarkEnd w:id="549"/>
          </w:p>
        </w:tc>
        <w:tc>
          <w:tcPr>
            <w:tcW w:w="709" w:type="dxa"/>
          </w:tcPr>
          <w:p w:rsidR="00A858F8" w:rsidRPr="00E32DD6" w:rsidRDefault="00A858F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50" w:name="E0603"/>
            <w:bookmarkEnd w:id="550"/>
          </w:p>
        </w:tc>
        <w:tc>
          <w:tcPr>
            <w:tcW w:w="708" w:type="dxa"/>
          </w:tcPr>
          <w:p w:rsidR="00A858F8" w:rsidRPr="00E32DD6" w:rsidRDefault="00A858F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51" w:name="E0604"/>
            <w:bookmarkEnd w:id="551"/>
          </w:p>
        </w:tc>
        <w:tc>
          <w:tcPr>
            <w:tcW w:w="709" w:type="dxa"/>
          </w:tcPr>
          <w:p w:rsidR="00A858F8" w:rsidRPr="00E32DD6" w:rsidRDefault="00A858F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52" w:name="E0605"/>
            <w:bookmarkEnd w:id="552"/>
          </w:p>
        </w:tc>
        <w:tc>
          <w:tcPr>
            <w:tcW w:w="851" w:type="dxa"/>
          </w:tcPr>
          <w:p w:rsidR="00A858F8" w:rsidRPr="00E32DD6" w:rsidRDefault="00A858F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53" w:name="E0606"/>
            <w:bookmarkEnd w:id="553"/>
          </w:p>
        </w:tc>
        <w:tc>
          <w:tcPr>
            <w:tcW w:w="708" w:type="dxa"/>
          </w:tcPr>
          <w:p w:rsidR="00A858F8" w:rsidRPr="00E32DD6" w:rsidRDefault="00A858F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54" w:name="E0607"/>
            <w:bookmarkEnd w:id="554"/>
          </w:p>
        </w:tc>
        <w:tc>
          <w:tcPr>
            <w:tcW w:w="709" w:type="dxa"/>
          </w:tcPr>
          <w:p w:rsidR="00A858F8" w:rsidRPr="00E32DD6" w:rsidRDefault="00A858F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55" w:name="E0608"/>
            <w:bookmarkEnd w:id="555"/>
          </w:p>
        </w:tc>
        <w:tc>
          <w:tcPr>
            <w:tcW w:w="709" w:type="dxa"/>
          </w:tcPr>
          <w:p w:rsidR="00A858F8" w:rsidRPr="00E32DD6" w:rsidRDefault="00A858F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56" w:name="E0609"/>
            <w:bookmarkEnd w:id="556"/>
          </w:p>
        </w:tc>
        <w:tc>
          <w:tcPr>
            <w:tcW w:w="709" w:type="dxa"/>
          </w:tcPr>
          <w:p w:rsidR="00A858F8" w:rsidRPr="00E32DD6" w:rsidRDefault="00A858F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57" w:name="E0610"/>
            <w:bookmarkEnd w:id="557"/>
          </w:p>
        </w:tc>
      </w:tr>
      <w:tr w:rsidR="00A858F8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A858F8" w:rsidRPr="00E32DD6" w:rsidRDefault="00A858F8" w:rsidP="006F7C06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Воспрепятствование осуществл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нию избирательных прав или р</w:t>
            </w:r>
            <w:r w:rsidRPr="00E32DD6">
              <w:rPr>
                <w:sz w:val="20"/>
                <w:szCs w:val="20"/>
              </w:rPr>
              <w:t>а</w:t>
            </w:r>
            <w:r w:rsidRPr="00E32DD6">
              <w:rPr>
                <w:sz w:val="20"/>
                <w:szCs w:val="20"/>
              </w:rPr>
              <w:t xml:space="preserve">боте избирательных комиссий               </w:t>
            </w:r>
          </w:p>
          <w:p w:rsidR="00A858F8" w:rsidRPr="00E32DD6" w:rsidRDefault="00A858F8" w:rsidP="006F7C06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141 УК РФ</w:t>
            </w:r>
          </w:p>
        </w:tc>
        <w:tc>
          <w:tcPr>
            <w:tcW w:w="425" w:type="dxa"/>
            <w:vAlign w:val="bottom"/>
          </w:tcPr>
          <w:p w:rsidR="00A858F8" w:rsidRPr="00E32DD6" w:rsidRDefault="00A858F8" w:rsidP="008875D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A858F8" w:rsidRPr="00E32DD6" w:rsidRDefault="00A858F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58" w:name="E0701"/>
            <w:bookmarkEnd w:id="558"/>
          </w:p>
        </w:tc>
        <w:tc>
          <w:tcPr>
            <w:tcW w:w="850" w:type="dxa"/>
          </w:tcPr>
          <w:p w:rsidR="00A858F8" w:rsidRPr="00E32DD6" w:rsidRDefault="00A858F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59" w:name="E0702"/>
            <w:bookmarkEnd w:id="559"/>
          </w:p>
        </w:tc>
        <w:tc>
          <w:tcPr>
            <w:tcW w:w="709" w:type="dxa"/>
          </w:tcPr>
          <w:p w:rsidR="00A858F8" w:rsidRPr="00E32DD6" w:rsidRDefault="00A858F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60" w:name="E0703"/>
            <w:bookmarkEnd w:id="560"/>
          </w:p>
        </w:tc>
        <w:tc>
          <w:tcPr>
            <w:tcW w:w="708" w:type="dxa"/>
          </w:tcPr>
          <w:p w:rsidR="00A858F8" w:rsidRPr="00E32DD6" w:rsidRDefault="00A858F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61" w:name="E0704"/>
            <w:bookmarkEnd w:id="561"/>
          </w:p>
        </w:tc>
        <w:tc>
          <w:tcPr>
            <w:tcW w:w="709" w:type="dxa"/>
          </w:tcPr>
          <w:p w:rsidR="00A858F8" w:rsidRPr="00E32DD6" w:rsidRDefault="00A858F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62" w:name="E0705"/>
            <w:bookmarkEnd w:id="562"/>
          </w:p>
        </w:tc>
        <w:tc>
          <w:tcPr>
            <w:tcW w:w="851" w:type="dxa"/>
          </w:tcPr>
          <w:p w:rsidR="00A858F8" w:rsidRPr="00E32DD6" w:rsidRDefault="00A858F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63" w:name="E0706"/>
            <w:bookmarkEnd w:id="563"/>
          </w:p>
        </w:tc>
        <w:tc>
          <w:tcPr>
            <w:tcW w:w="708" w:type="dxa"/>
          </w:tcPr>
          <w:p w:rsidR="00A858F8" w:rsidRPr="00E32DD6" w:rsidRDefault="00A858F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64" w:name="E0707"/>
            <w:bookmarkEnd w:id="564"/>
          </w:p>
        </w:tc>
        <w:tc>
          <w:tcPr>
            <w:tcW w:w="709" w:type="dxa"/>
          </w:tcPr>
          <w:p w:rsidR="00A858F8" w:rsidRPr="00E32DD6" w:rsidRDefault="00A858F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65" w:name="E0708"/>
            <w:bookmarkEnd w:id="565"/>
          </w:p>
        </w:tc>
        <w:tc>
          <w:tcPr>
            <w:tcW w:w="709" w:type="dxa"/>
          </w:tcPr>
          <w:p w:rsidR="00A858F8" w:rsidRPr="00E32DD6" w:rsidRDefault="00A858F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66" w:name="E0709"/>
            <w:bookmarkEnd w:id="566"/>
          </w:p>
        </w:tc>
        <w:tc>
          <w:tcPr>
            <w:tcW w:w="709" w:type="dxa"/>
          </w:tcPr>
          <w:p w:rsidR="00A858F8" w:rsidRPr="00E32DD6" w:rsidRDefault="00A858F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67" w:name="E0710"/>
            <w:bookmarkEnd w:id="567"/>
          </w:p>
        </w:tc>
      </w:tr>
      <w:tr w:rsidR="00A858F8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A858F8" w:rsidRPr="00E32DD6" w:rsidRDefault="00A858F8" w:rsidP="002C70EA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Нарушение порядка финансиров</w:t>
            </w:r>
            <w:r w:rsidRPr="00E32DD6">
              <w:rPr>
                <w:sz w:val="20"/>
                <w:szCs w:val="20"/>
              </w:rPr>
              <w:t>а</w:t>
            </w:r>
            <w:r w:rsidRPr="00E32DD6">
              <w:rPr>
                <w:sz w:val="20"/>
                <w:szCs w:val="20"/>
              </w:rPr>
              <w:t>ния избирательной кампании ка</w:t>
            </w:r>
            <w:r w:rsidRPr="00E32DD6">
              <w:rPr>
                <w:sz w:val="20"/>
                <w:szCs w:val="20"/>
              </w:rPr>
              <w:t>н</w:t>
            </w:r>
            <w:r w:rsidRPr="00E32DD6">
              <w:rPr>
                <w:sz w:val="20"/>
                <w:szCs w:val="20"/>
              </w:rPr>
              <w:t>дидата, избирательного объедин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ния, деятельности инициативной группы по проведению рефере</w:t>
            </w:r>
            <w:r w:rsidRPr="00E32DD6">
              <w:rPr>
                <w:sz w:val="20"/>
                <w:szCs w:val="20"/>
              </w:rPr>
              <w:t>н</w:t>
            </w:r>
            <w:r w:rsidRPr="00E32DD6">
              <w:rPr>
                <w:sz w:val="20"/>
                <w:szCs w:val="20"/>
              </w:rPr>
              <w:t>дума, иной группы участников референдума</w:t>
            </w:r>
          </w:p>
          <w:p w:rsidR="00A858F8" w:rsidRPr="00E32DD6" w:rsidRDefault="00A858F8" w:rsidP="008875DF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141.1 УК РФ</w:t>
            </w:r>
          </w:p>
        </w:tc>
        <w:tc>
          <w:tcPr>
            <w:tcW w:w="425" w:type="dxa"/>
            <w:vAlign w:val="bottom"/>
          </w:tcPr>
          <w:p w:rsidR="00A858F8" w:rsidRPr="00E32DD6" w:rsidRDefault="00A858F8" w:rsidP="008875D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:rsidR="00A858F8" w:rsidRPr="00E32DD6" w:rsidRDefault="00A858F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68" w:name="E0801"/>
            <w:bookmarkEnd w:id="568"/>
          </w:p>
        </w:tc>
        <w:tc>
          <w:tcPr>
            <w:tcW w:w="850" w:type="dxa"/>
          </w:tcPr>
          <w:p w:rsidR="00A858F8" w:rsidRPr="00E32DD6" w:rsidRDefault="00A858F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69" w:name="E0802"/>
            <w:bookmarkEnd w:id="569"/>
          </w:p>
        </w:tc>
        <w:tc>
          <w:tcPr>
            <w:tcW w:w="709" w:type="dxa"/>
          </w:tcPr>
          <w:p w:rsidR="00A858F8" w:rsidRPr="00E32DD6" w:rsidRDefault="00A858F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70" w:name="E0803"/>
            <w:bookmarkEnd w:id="570"/>
          </w:p>
        </w:tc>
        <w:tc>
          <w:tcPr>
            <w:tcW w:w="708" w:type="dxa"/>
          </w:tcPr>
          <w:p w:rsidR="00A858F8" w:rsidRPr="00E32DD6" w:rsidRDefault="00A858F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71" w:name="E0804"/>
            <w:bookmarkEnd w:id="571"/>
          </w:p>
        </w:tc>
        <w:tc>
          <w:tcPr>
            <w:tcW w:w="709" w:type="dxa"/>
          </w:tcPr>
          <w:p w:rsidR="00A858F8" w:rsidRPr="00E32DD6" w:rsidRDefault="00A858F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72" w:name="E0805"/>
            <w:bookmarkEnd w:id="572"/>
          </w:p>
        </w:tc>
        <w:tc>
          <w:tcPr>
            <w:tcW w:w="851" w:type="dxa"/>
          </w:tcPr>
          <w:p w:rsidR="00A858F8" w:rsidRPr="00E32DD6" w:rsidRDefault="00A858F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73" w:name="E0806"/>
            <w:bookmarkEnd w:id="573"/>
          </w:p>
        </w:tc>
        <w:tc>
          <w:tcPr>
            <w:tcW w:w="708" w:type="dxa"/>
          </w:tcPr>
          <w:p w:rsidR="00A858F8" w:rsidRPr="00E32DD6" w:rsidRDefault="00A858F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74" w:name="E0807"/>
            <w:bookmarkEnd w:id="574"/>
          </w:p>
        </w:tc>
        <w:tc>
          <w:tcPr>
            <w:tcW w:w="709" w:type="dxa"/>
          </w:tcPr>
          <w:p w:rsidR="00A858F8" w:rsidRPr="00E32DD6" w:rsidRDefault="00A858F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75" w:name="E0808"/>
            <w:bookmarkEnd w:id="575"/>
          </w:p>
        </w:tc>
        <w:tc>
          <w:tcPr>
            <w:tcW w:w="709" w:type="dxa"/>
          </w:tcPr>
          <w:p w:rsidR="00A858F8" w:rsidRPr="00E32DD6" w:rsidRDefault="00A858F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76" w:name="E0809"/>
            <w:bookmarkEnd w:id="576"/>
          </w:p>
        </w:tc>
        <w:tc>
          <w:tcPr>
            <w:tcW w:w="709" w:type="dxa"/>
          </w:tcPr>
          <w:p w:rsidR="00A858F8" w:rsidRPr="00E32DD6" w:rsidRDefault="00A858F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77" w:name="E0810"/>
            <w:bookmarkEnd w:id="577"/>
          </w:p>
        </w:tc>
      </w:tr>
    </w:tbl>
    <w:p w:rsidR="007140CC" w:rsidRPr="00E32DD6" w:rsidRDefault="007140CC">
      <w:r w:rsidRPr="00E32DD6">
        <w:br w:type="page"/>
      </w:r>
    </w:p>
    <w:tbl>
      <w:tblPr>
        <w:tblW w:w="1105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20"/>
        <w:gridCol w:w="425"/>
        <w:gridCol w:w="850"/>
        <w:gridCol w:w="850"/>
        <w:gridCol w:w="709"/>
        <w:gridCol w:w="709"/>
        <w:gridCol w:w="709"/>
        <w:gridCol w:w="851"/>
        <w:gridCol w:w="708"/>
        <w:gridCol w:w="709"/>
        <w:gridCol w:w="709"/>
        <w:gridCol w:w="709"/>
      </w:tblGrid>
      <w:tr w:rsidR="00C47BD4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C47BD4" w:rsidRPr="00E32DD6" w:rsidRDefault="00C47BD4" w:rsidP="00D33F9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А</w:t>
            </w:r>
          </w:p>
        </w:tc>
        <w:tc>
          <w:tcPr>
            <w:tcW w:w="425" w:type="dxa"/>
          </w:tcPr>
          <w:p w:rsidR="00C47BD4" w:rsidRPr="00E32DD6" w:rsidRDefault="00C47BD4" w:rsidP="00D33F9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Б</w:t>
            </w:r>
          </w:p>
        </w:tc>
        <w:tc>
          <w:tcPr>
            <w:tcW w:w="850" w:type="dxa"/>
          </w:tcPr>
          <w:p w:rsidR="00C47BD4" w:rsidRPr="00E32DD6" w:rsidRDefault="00C47BD4" w:rsidP="00D33F9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C47BD4" w:rsidRPr="00E32DD6" w:rsidRDefault="00C47BD4" w:rsidP="00D33F9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C47BD4" w:rsidRPr="00E32DD6" w:rsidRDefault="00C47BD4" w:rsidP="00D33F9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C47BD4" w:rsidRPr="00E32DD6" w:rsidRDefault="00C47BD4" w:rsidP="00D33F9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C47BD4" w:rsidRPr="00E32DD6" w:rsidRDefault="00C47BD4" w:rsidP="00D33F9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C47BD4" w:rsidRPr="00E32DD6" w:rsidRDefault="00C47BD4" w:rsidP="00D33F9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:rsidR="00C47BD4" w:rsidRPr="00E32DD6" w:rsidRDefault="00C47BD4" w:rsidP="00D33F9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C47BD4" w:rsidRPr="00E32DD6" w:rsidRDefault="00C47BD4" w:rsidP="00D33F9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C47BD4" w:rsidRPr="00E32DD6" w:rsidRDefault="00C47BD4" w:rsidP="00D33F9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32DD6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709" w:type="dxa"/>
          </w:tcPr>
          <w:p w:rsidR="00C47BD4" w:rsidRPr="00E32DD6" w:rsidRDefault="00C47BD4" w:rsidP="00D33F9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32DD6">
              <w:rPr>
                <w:sz w:val="20"/>
                <w:szCs w:val="20"/>
                <w:lang w:val="en-US"/>
              </w:rPr>
              <w:t>10</w:t>
            </w:r>
          </w:p>
        </w:tc>
      </w:tr>
      <w:tr w:rsidR="00C47BD4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C47BD4" w:rsidRPr="00E32DD6" w:rsidRDefault="00C47BD4" w:rsidP="00717A1A">
            <w:pPr>
              <w:pStyle w:val="ConsPlusNormal"/>
              <w:widowControl/>
              <w:ind w:left="-57" w:right="-57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Фальсификация избирательных документов, документов рефере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дума</w:t>
            </w:r>
          </w:p>
          <w:p w:rsidR="00C47BD4" w:rsidRPr="00E32DD6" w:rsidRDefault="00C47BD4" w:rsidP="008875DF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ст. 142 УК РФ </w:t>
            </w:r>
          </w:p>
        </w:tc>
        <w:tc>
          <w:tcPr>
            <w:tcW w:w="425" w:type="dxa"/>
            <w:vAlign w:val="bottom"/>
          </w:tcPr>
          <w:p w:rsidR="00C47BD4" w:rsidRPr="00E32DD6" w:rsidRDefault="00C47BD4" w:rsidP="008875D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78" w:name="E0901"/>
            <w:bookmarkEnd w:id="578"/>
          </w:p>
        </w:tc>
        <w:tc>
          <w:tcPr>
            <w:tcW w:w="850" w:type="dxa"/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79" w:name="E0902"/>
            <w:bookmarkEnd w:id="579"/>
          </w:p>
        </w:tc>
        <w:tc>
          <w:tcPr>
            <w:tcW w:w="709" w:type="dxa"/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80" w:name="E0903"/>
            <w:bookmarkEnd w:id="580"/>
          </w:p>
        </w:tc>
        <w:tc>
          <w:tcPr>
            <w:tcW w:w="709" w:type="dxa"/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81" w:name="E0904"/>
            <w:bookmarkEnd w:id="581"/>
          </w:p>
        </w:tc>
        <w:tc>
          <w:tcPr>
            <w:tcW w:w="709" w:type="dxa"/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82" w:name="E0905"/>
            <w:bookmarkEnd w:id="582"/>
          </w:p>
        </w:tc>
        <w:tc>
          <w:tcPr>
            <w:tcW w:w="851" w:type="dxa"/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83" w:name="E0906"/>
            <w:bookmarkEnd w:id="583"/>
          </w:p>
        </w:tc>
        <w:tc>
          <w:tcPr>
            <w:tcW w:w="708" w:type="dxa"/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84" w:name="E0907"/>
            <w:bookmarkEnd w:id="584"/>
          </w:p>
        </w:tc>
        <w:tc>
          <w:tcPr>
            <w:tcW w:w="709" w:type="dxa"/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85" w:name="E0908"/>
            <w:bookmarkEnd w:id="585"/>
          </w:p>
        </w:tc>
        <w:tc>
          <w:tcPr>
            <w:tcW w:w="709" w:type="dxa"/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86" w:name="E0909"/>
            <w:bookmarkEnd w:id="586"/>
          </w:p>
        </w:tc>
        <w:tc>
          <w:tcPr>
            <w:tcW w:w="709" w:type="dxa"/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87" w:name="E0910"/>
            <w:bookmarkEnd w:id="587"/>
          </w:p>
        </w:tc>
      </w:tr>
      <w:tr w:rsidR="00C47BD4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C47BD4" w:rsidRPr="00E32DD6" w:rsidRDefault="00C47BD4" w:rsidP="002F06F2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Фальсификация итогов голосов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  <w:p w:rsidR="00C47BD4" w:rsidRPr="00E32DD6" w:rsidRDefault="00C47BD4" w:rsidP="002F06F2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142.1 УК РФ</w:t>
            </w:r>
          </w:p>
        </w:tc>
        <w:tc>
          <w:tcPr>
            <w:tcW w:w="425" w:type="dxa"/>
            <w:vAlign w:val="bottom"/>
          </w:tcPr>
          <w:p w:rsidR="00C47BD4" w:rsidRPr="00E32DD6" w:rsidRDefault="00C47BD4" w:rsidP="008875D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88" w:name="E1001"/>
            <w:bookmarkEnd w:id="588"/>
          </w:p>
        </w:tc>
        <w:tc>
          <w:tcPr>
            <w:tcW w:w="850" w:type="dxa"/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89" w:name="E1002"/>
            <w:bookmarkEnd w:id="589"/>
          </w:p>
        </w:tc>
        <w:tc>
          <w:tcPr>
            <w:tcW w:w="709" w:type="dxa"/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90" w:name="E1003"/>
            <w:bookmarkEnd w:id="590"/>
          </w:p>
        </w:tc>
        <w:tc>
          <w:tcPr>
            <w:tcW w:w="709" w:type="dxa"/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91" w:name="E1004"/>
            <w:bookmarkEnd w:id="591"/>
          </w:p>
        </w:tc>
        <w:tc>
          <w:tcPr>
            <w:tcW w:w="709" w:type="dxa"/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92" w:name="E1005"/>
            <w:bookmarkEnd w:id="592"/>
          </w:p>
        </w:tc>
        <w:tc>
          <w:tcPr>
            <w:tcW w:w="851" w:type="dxa"/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93" w:name="E1006"/>
            <w:bookmarkEnd w:id="593"/>
          </w:p>
        </w:tc>
        <w:tc>
          <w:tcPr>
            <w:tcW w:w="708" w:type="dxa"/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94" w:name="E1007"/>
            <w:bookmarkEnd w:id="594"/>
          </w:p>
        </w:tc>
        <w:tc>
          <w:tcPr>
            <w:tcW w:w="709" w:type="dxa"/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95" w:name="E1008"/>
            <w:bookmarkEnd w:id="595"/>
          </w:p>
        </w:tc>
        <w:tc>
          <w:tcPr>
            <w:tcW w:w="709" w:type="dxa"/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96" w:name="E1009"/>
            <w:bookmarkEnd w:id="596"/>
          </w:p>
        </w:tc>
        <w:tc>
          <w:tcPr>
            <w:tcW w:w="709" w:type="dxa"/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97" w:name="E1010"/>
            <w:bookmarkEnd w:id="597"/>
          </w:p>
        </w:tc>
      </w:tr>
      <w:tr w:rsidR="00D503C3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D503C3" w:rsidRPr="00E32DD6" w:rsidRDefault="00D503C3" w:rsidP="00D503C3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Незаконные выдача и получение избирательного бюллетеня, бю</w:t>
            </w:r>
            <w:r>
              <w:rPr>
                <w:sz w:val="20"/>
                <w:szCs w:val="20"/>
              </w:rPr>
              <w:t>л</w:t>
            </w:r>
            <w:r>
              <w:rPr>
                <w:sz w:val="20"/>
                <w:szCs w:val="20"/>
              </w:rPr>
              <w:t>летеня для голосования на реф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рендуме    </w:t>
            </w:r>
            <w:r w:rsidRPr="00D503C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</w:t>
            </w:r>
            <w:r w:rsidRPr="00E32DD6">
              <w:rPr>
                <w:sz w:val="20"/>
                <w:szCs w:val="20"/>
              </w:rPr>
              <w:t xml:space="preserve">       ст. 142</w:t>
            </w:r>
            <w:r w:rsidRPr="00D503C3">
              <w:rPr>
                <w:sz w:val="20"/>
                <w:szCs w:val="20"/>
              </w:rPr>
              <w:t>.2</w:t>
            </w:r>
            <w:r w:rsidRPr="00E32DD6">
              <w:rPr>
                <w:sz w:val="20"/>
                <w:szCs w:val="20"/>
              </w:rPr>
              <w:t xml:space="preserve"> УК РФ</w:t>
            </w:r>
          </w:p>
        </w:tc>
        <w:tc>
          <w:tcPr>
            <w:tcW w:w="425" w:type="dxa"/>
            <w:vAlign w:val="bottom"/>
          </w:tcPr>
          <w:p w:rsidR="00D503C3" w:rsidRPr="00E32DD6" w:rsidRDefault="00D503C3" w:rsidP="008875D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:rsidR="00D503C3" w:rsidRPr="00E32DD6" w:rsidRDefault="00D503C3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98" w:name="E1101"/>
            <w:bookmarkEnd w:id="598"/>
          </w:p>
        </w:tc>
        <w:tc>
          <w:tcPr>
            <w:tcW w:w="850" w:type="dxa"/>
          </w:tcPr>
          <w:p w:rsidR="00D503C3" w:rsidRPr="00E32DD6" w:rsidRDefault="00D503C3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599" w:name="E1102"/>
            <w:bookmarkEnd w:id="599"/>
          </w:p>
        </w:tc>
        <w:tc>
          <w:tcPr>
            <w:tcW w:w="709" w:type="dxa"/>
          </w:tcPr>
          <w:p w:rsidR="00D503C3" w:rsidRPr="00E32DD6" w:rsidRDefault="00D503C3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00" w:name="E1103"/>
            <w:bookmarkEnd w:id="600"/>
          </w:p>
        </w:tc>
        <w:tc>
          <w:tcPr>
            <w:tcW w:w="709" w:type="dxa"/>
          </w:tcPr>
          <w:p w:rsidR="00D503C3" w:rsidRPr="00E32DD6" w:rsidRDefault="00D503C3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01" w:name="E1104"/>
            <w:bookmarkEnd w:id="601"/>
          </w:p>
        </w:tc>
        <w:tc>
          <w:tcPr>
            <w:tcW w:w="709" w:type="dxa"/>
          </w:tcPr>
          <w:p w:rsidR="00D503C3" w:rsidRPr="00E32DD6" w:rsidRDefault="00D503C3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02" w:name="E1105"/>
            <w:bookmarkEnd w:id="602"/>
          </w:p>
        </w:tc>
        <w:tc>
          <w:tcPr>
            <w:tcW w:w="851" w:type="dxa"/>
          </w:tcPr>
          <w:p w:rsidR="00D503C3" w:rsidRPr="00E32DD6" w:rsidRDefault="00D503C3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03" w:name="E1106"/>
            <w:bookmarkEnd w:id="603"/>
          </w:p>
        </w:tc>
        <w:tc>
          <w:tcPr>
            <w:tcW w:w="708" w:type="dxa"/>
          </w:tcPr>
          <w:p w:rsidR="00D503C3" w:rsidRPr="00E32DD6" w:rsidRDefault="00D503C3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04" w:name="E1107"/>
            <w:bookmarkEnd w:id="604"/>
          </w:p>
        </w:tc>
        <w:tc>
          <w:tcPr>
            <w:tcW w:w="709" w:type="dxa"/>
          </w:tcPr>
          <w:p w:rsidR="00D503C3" w:rsidRPr="00E32DD6" w:rsidRDefault="00D503C3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05" w:name="E1108"/>
            <w:bookmarkEnd w:id="605"/>
          </w:p>
        </w:tc>
        <w:tc>
          <w:tcPr>
            <w:tcW w:w="709" w:type="dxa"/>
          </w:tcPr>
          <w:p w:rsidR="00D503C3" w:rsidRPr="00E32DD6" w:rsidRDefault="00D503C3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06" w:name="E1109"/>
            <w:bookmarkEnd w:id="606"/>
          </w:p>
        </w:tc>
        <w:tc>
          <w:tcPr>
            <w:tcW w:w="709" w:type="dxa"/>
          </w:tcPr>
          <w:p w:rsidR="00D503C3" w:rsidRPr="00E32DD6" w:rsidRDefault="00D503C3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07" w:name="E1110"/>
            <w:bookmarkEnd w:id="607"/>
          </w:p>
        </w:tc>
      </w:tr>
      <w:tr w:rsidR="00C47BD4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C47BD4" w:rsidRPr="00E32DD6" w:rsidRDefault="00C47BD4" w:rsidP="002C70EA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Нарушение требований охраны тр</w:t>
            </w:r>
            <w:r w:rsidRPr="00E32DD6">
              <w:rPr>
                <w:sz w:val="20"/>
                <w:szCs w:val="20"/>
              </w:rPr>
              <w:t>у</w:t>
            </w:r>
            <w:r w:rsidRPr="00E32DD6">
              <w:rPr>
                <w:sz w:val="20"/>
                <w:szCs w:val="20"/>
              </w:rPr>
              <w:t xml:space="preserve">да   </w:t>
            </w:r>
          </w:p>
          <w:p w:rsidR="00C47BD4" w:rsidRPr="00E32DD6" w:rsidRDefault="00C47BD4" w:rsidP="008875DF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ст. 143 УК РФ</w:t>
            </w:r>
          </w:p>
        </w:tc>
        <w:tc>
          <w:tcPr>
            <w:tcW w:w="425" w:type="dxa"/>
            <w:vAlign w:val="bottom"/>
          </w:tcPr>
          <w:p w:rsidR="00C47BD4" w:rsidRPr="00E32DD6" w:rsidRDefault="00C47BD4" w:rsidP="008875D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  <w:r w:rsidR="00D503C3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C47BD4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08" w:name="E1201"/>
            <w:bookmarkEnd w:id="608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850" w:type="dxa"/>
          </w:tcPr>
          <w:p w:rsidR="00C47BD4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09" w:name="E1202"/>
            <w:bookmarkEnd w:id="609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09" w:type="dxa"/>
          </w:tcPr>
          <w:p w:rsidR="00C47BD4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10" w:name="E1203"/>
            <w:bookmarkEnd w:id="610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09" w:type="dxa"/>
          </w:tcPr>
          <w:p w:rsidR="00C47BD4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11" w:name="E1204"/>
            <w:bookmarkEnd w:id="611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09" w:type="dxa"/>
          </w:tcPr>
          <w:p w:rsidR="00C47BD4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12" w:name="E1205"/>
            <w:bookmarkEnd w:id="6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C47BD4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13" w:name="E1206"/>
            <w:bookmarkEnd w:id="6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C47BD4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14" w:name="E1207"/>
            <w:bookmarkEnd w:id="6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C47BD4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15" w:name="E1208"/>
            <w:bookmarkEnd w:id="6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C47BD4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16" w:name="E1209"/>
            <w:bookmarkEnd w:id="616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09" w:type="dxa"/>
          </w:tcPr>
          <w:p w:rsidR="00C47BD4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17" w:name="E1210"/>
            <w:bookmarkEnd w:id="617"/>
            <w:r>
              <w:rPr>
                <w:sz w:val="20"/>
                <w:szCs w:val="20"/>
              </w:rPr>
              <w:t xml:space="preserve"> 4</w:t>
            </w:r>
          </w:p>
        </w:tc>
      </w:tr>
      <w:tr w:rsidR="00C47BD4" w:rsidRPr="00E32DD6">
        <w:tblPrEx>
          <w:tblCellMar>
            <w:top w:w="0" w:type="dxa"/>
            <w:bottom w:w="0" w:type="dxa"/>
          </w:tblCellMar>
        </w:tblPrEx>
        <w:trPr>
          <w:trHeight w:val="676"/>
        </w:trPr>
        <w:tc>
          <w:tcPr>
            <w:tcW w:w="3120" w:type="dxa"/>
          </w:tcPr>
          <w:p w:rsidR="00C47BD4" w:rsidRPr="00E32DD6" w:rsidRDefault="00C47BD4" w:rsidP="002C70EA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Воспрепятствование законной пр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фессиональной деятельности жу</w:t>
            </w:r>
            <w:r w:rsidRPr="00E32DD6">
              <w:rPr>
                <w:sz w:val="20"/>
                <w:szCs w:val="20"/>
              </w:rPr>
              <w:t>р</w:t>
            </w:r>
            <w:r w:rsidRPr="00E32DD6">
              <w:rPr>
                <w:sz w:val="20"/>
                <w:szCs w:val="20"/>
              </w:rPr>
              <w:t xml:space="preserve">налистов </w:t>
            </w:r>
          </w:p>
          <w:p w:rsidR="00C47BD4" w:rsidRPr="00E32DD6" w:rsidRDefault="00C47BD4" w:rsidP="008875DF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144 УК РФ</w:t>
            </w:r>
          </w:p>
        </w:tc>
        <w:tc>
          <w:tcPr>
            <w:tcW w:w="425" w:type="dxa"/>
            <w:vAlign w:val="bottom"/>
          </w:tcPr>
          <w:p w:rsidR="00C47BD4" w:rsidRPr="00E32DD6" w:rsidRDefault="00C47BD4" w:rsidP="008875D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  <w:r w:rsidR="00D503C3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18" w:name="E1301"/>
            <w:bookmarkEnd w:id="618"/>
          </w:p>
        </w:tc>
        <w:tc>
          <w:tcPr>
            <w:tcW w:w="850" w:type="dxa"/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19" w:name="E1302"/>
            <w:bookmarkEnd w:id="619"/>
          </w:p>
        </w:tc>
        <w:tc>
          <w:tcPr>
            <w:tcW w:w="709" w:type="dxa"/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20" w:name="E1303"/>
            <w:bookmarkEnd w:id="620"/>
          </w:p>
        </w:tc>
        <w:tc>
          <w:tcPr>
            <w:tcW w:w="709" w:type="dxa"/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21" w:name="E1304"/>
            <w:bookmarkEnd w:id="621"/>
          </w:p>
        </w:tc>
        <w:tc>
          <w:tcPr>
            <w:tcW w:w="709" w:type="dxa"/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22" w:name="E1305"/>
            <w:bookmarkEnd w:id="622"/>
          </w:p>
        </w:tc>
        <w:tc>
          <w:tcPr>
            <w:tcW w:w="851" w:type="dxa"/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23" w:name="E1306"/>
            <w:bookmarkEnd w:id="623"/>
          </w:p>
        </w:tc>
        <w:tc>
          <w:tcPr>
            <w:tcW w:w="708" w:type="dxa"/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24" w:name="E1307"/>
            <w:bookmarkEnd w:id="624"/>
          </w:p>
        </w:tc>
        <w:tc>
          <w:tcPr>
            <w:tcW w:w="709" w:type="dxa"/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25" w:name="E1308"/>
            <w:bookmarkEnd w:id="625"/>
          </w:p>
        </w:tc>
        <w:tc>
          <w:tcPr>
            <w:tcW w:w="709" w:type="dxa"/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26" w:name="E1309"/>
            <w:bookmarkEnd w:id="626"/>
          </w:p>
        </w:tc>
        <w:tc>
          <w:tcPr>
            <w:tcW w:w="709" w:type="dxa"/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27" w:name="E1310"/>
            <w:bookmarkEnd w:id="627"/>
          </w:p>
        </w:tc>
      </w:tr>
      <w:tr w:rsidR="00C47BD4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C47BD4" w:rsidRPr="00E32DD6" w:rsidRDefault="00C47BD4" w:rsidP="002C70EA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Необоснованный отказ в приеме на работу или необоснованное увол</w:t>
            </w:r>
            <w:r w:rsidRPr="00E32DD6">
              <w:rPr>
                <w:sz w:val="20"/>
                <w:szCs w:val="20"/>
              </w:rPr>
              <w:t>ь</w:t>
            </w:r>
            <w:r w:rsidRPr="00E32DD6">
              <w:rPr>
                <w:sz w:val="20"/>
                <w:szCs w:val="20"/>
              </w:rPr>
              <w:t>нение беременной женщины или женщины, имеющей детей в возра</w:t>
            </w:r>
            <w:r w:rsidRPr="00E32DD6">
              <w:rPr>
                <w:sz w:val="20"/>
                <w:szCs w:val="20"/>
              </w:rPr>
              <w:t>с</w:t>
            </w:r>
            <w:r w:rsidRPr="00E32DD6">
              <w:rPr>
                <w:sz w:val="20"/>
                <w:szCs w:val="20"/>
              </w:rPr>
              <w:t xml:space="preserve">те до трех лет             </w:t>
            </w:r>
          </w:p>
          <w:p w:rsidR="00C47BD4" w:rsidRPr="00E32DD6" w:rsidRDefault="00C47BD4" w:rsidP="008875DF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145 УК РФ</w:t>
            </w:r>
          </w:p>
        </w:tc>
        <w:tc>
          <w:tcPr>
            <w:tcW w:w="425" w:type="dxa"/>
            <w:vAlign w:val="bottom"/>
          </w:tcPr>
          <w:p w:rsidR="00C47BD4" w:rsidRPr="00E32DD6" w:rsidRDefault="00C47BD4" w:rsidP="008875D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  <w:r w:rsidR="00D503C3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28" w:name="E1401"/>
            <w:bookmarkEnd w:id="628"/>
          </w:p>
        </w:tc>
        <w:tc>
          <w:tcPr>
            <w:tcW w:w="850" w:type="dxa"/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29" w:name="E1402"/>
            <w:bookmarkEnd w:id="629"/>
          </w:p>
        </w:tc>
        <w:tc>
          <w:tcPr>
            <w:tcW w:w="709" w:type="dxa"/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30" w:name="E1403"/>
            <w:bookmarkEnd w:id="630"/>
          </w:p>
        </w:tc>
        <w:tc>
          <w:tcPr>
            <w:tcW w:w="709" w:type="dxa"/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31" w:name="E1404"/>
            <w:bookmarkEnd w:id="631"/>
          </w:p>
        </w:tc>
        <w:tc>
          <w:tcPr>
            <w:tcW w:w="709" w:type="dxa"/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32" w:name="E1405"/>
            <w:bookmarkEnd w:id="632"/>
          </w:p>
        </w:tc>
        <w:tc>
          <w:tcPr>
            <w:tcW w:w="851" w:type="dxa"/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33" w:name="E1406"/>
            <w:bookmarkEnd w:id="633"/>
          </w:p>
        </w:tc>
        <w:tc>
          <w:tcPr>
            <w:tcW w:w="708" w:type="dxa"/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34" w:name="E1407"/>
            <w:bookmarkEnd w:id="634"/>
          </w:p>
        </w:tc>
        <w:tc>
          <w:tcPr>
            <w:tcW w:w="709" w:type="dxa"/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35" w:name="E1408"/>
            <w:bookmarkEnd w:id="635"/>
          </w:p>
        </w:tc>
        <w:tc>
          <w:tcPr>
            <w:tcW w:w="709" w:type="dxa"/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36" w:name="E1409"/>
            <w:bookmarkEnd w:id="636"/>
          </w:p>
        </w:tc>
        <w:tc>
          <w:tcPr>
            <w:tcW w:w="709" w:type="dxa"/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37" w:name="E1410"/>
            <w:bookmarkEnd w:id="637"/>
          </w:p>
        </w:tc>
      </w:tr>
      <w:tr w:rsidR="00C47BD4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C47BD4" w:rsidRPr="00E32DD6" w:rsidRDefault="00C47BD4" w:rsidP="009E7606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Невыплата заработной платы, пе</w:t>
            </w:r>
            <w:r w:rsidRPr="00E32DD6">
              <w:rPr>
                <w:sz w:val="20"/>
                <w:szCs w:val="20"/>
              </w:rPr>
              <w:t>н</w:t>
            </w:r>
            <w:r w:rsidRPr="00E32DD6">
              <w:rPr>
                <w:sz w:val="20"/>
                <w:szCs w:val="20"/>
              </w:rPr>
              <w:t xml:space="preserve">сий, стипендий, пособий и иных выплат </w:t>
            </w:r>
          </w:p>
          <w:p w:rsidR="00C47BD4" w:rsidRPr="00E32DD6" w:rsidRDefault="00C47BD4" w:rsidP="00390427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ст. 145.1 УК РФ</w:t>
            </w:r>
          </w:p>
        </w:tc>
        <w:tc>
          <w:tcPr>
            <w:tcW w:w="425" w:type="dxa"/>
            <w:vAlign w:val="bottom"/>
          </w:tcPr>
          <w:p w:rsidR="00C47BD4" w:rsidRPr="00E32DD6" w:rsidRDefault="00C47BD4" w:rsidP="009E760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  <w:r w:rsidR="00D503C3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C47BD4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38" w:name="E1501"/>
            <w:bookmarkEnd w:id="638"/>
            <w:r>
              <w:rPr>
                <w:sz w:val="20"/>
                <w:szCs w:val="20"/>
              </w:rPr>
              <w:t xml:space="preserve"> 15</w:t>
            </w:r>
          </w:p>
        </w:tc>
        <w:tc>
          <w:tcPr>
            <w:tcW w:w="850" w:type="dxa"/>
          </w:tcPr>
          <w:p w:rsidR="00C47BD4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39" w:name="E1502"/>
            <w:bookmarkEnd w:id="639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709" w:type="dxa"/>
          </w:tcPr>
          <w:p w:rsidR="00C47BD4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40" w:name="E1503"/>
            <w:bookmarkEnd w:id="640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709" w:type="dxa"/>
          </w:tcPr>
          <w:p w:rsidR="00C47BD4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41" w:name="E1504"/>
            <w:bookmarkEnd w:id="641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09" w:type="dxa"/>
          </w:tcPr>
          <w:p w:rsidR="00C47BD4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42" w:name="E1505"/>
            <w:bookmarkEnd w:id="6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C47BD4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43" w:name="E1506"/>
            <w:bookmarkEnd w:id="6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C47BD4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44" w:name="E1507"/>
            <w:bookmarkEnd w:id="6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C47BD4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45" w:name="E1508"/>
            <w:bookmarkEnd w:id="6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C47BD4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46" w:name="E1509"/>
            <w:bookmarkEnd w:id="646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709" w:type="dxa"/>
          </w:tcPr>
          <w:p w:rsidR="00C47BD4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47" w:name="E1510"/>
            <w:bookmarkEnd w:id="647"/>
            <w:r>
              <w:rPr>
                <w:sz w:val="20"/>
                <w:szCs w:val="20"/>
              </w:rPr>
              <w:t xml:space="preserve"> 9</w:t>
            </w:r>
          </w:p>
        </w:tc>
      </w:tr>
      <w:tr w:rsidR="00C47BD4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C47BD4" w:rsidRPr="00E32DD6" w:rsidRDefault="00C47BD4" w:rsidP="00390427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Нарушение авторских и смежных прав                              </w:t>
            </w:r>
          </w:p>
          <w:p w:rsidR="00C47BD4" w:rsidRPr="00E32DD6" w:rsidRDefault="00C47BD4" w:rsidP="00390427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146 УК РФ</w:t>
            </w:r>
          </w:p>
        </w:tc>
        <w:tc>
          <w:tcPr>
            <w:tcW w:w="425" w:type="dxa"/>
            <w:vAlign w:val="bottom"/>
          </w:tcPr>
          <w:p w:rsidR="00C47BD4" w:rsidRPr="00E32DD6" w:rsidRDefault="00C47BD4" w:rsidP="009E760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  <w:r w:rsidR="00D503C3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C47BD4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48" w:name="E1601"/>
            <w:bookmarkEnd w:id="648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850" w:type="dxa"/>
          </w:tcPr>
          <w:p w:rsidR="00C47BD4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49" w:name="E1602"/>
            <w:bookmarkEnd w:id="649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09" w:type="dxa"/>
          </w:tcPr>
          <w:p w:rsidR="00C47BD4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50" w:name="E1603"/>
            <w:bookmarkEnd w:id="6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C47BD4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51" w:name="E1604"/>
            <w:bookmarkEnd w:id="6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C47BD4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52" w:name="E1605"/>
            <w:bookmarkEnd w:id="652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1" w:type="dxa"/>
          </w:tcPr>
          <w:p w:rsidR="00C47BD4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53" w:name="E1606"/>
            <w:bookmarkEnd w:id="6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C47BD4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54" w:name="E1607"/>
            <w:bookmarkEnd w:id="6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C47BD4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55" w:name="E1608"/>
            <w:bookmarkEnd w:id="65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C47BD4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56" w:name="E1609"/>
            <w:bookmarkEnd w:id="6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C47BD4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57" w:name="E1610"/>
            <w:bookmarkEnd w:id="657"/>
            <w:r>
              <w:rPr>
                <w:sz w:val="20"/>
                <w:szCs w:val="20"/>
              </w:rPr>
              <w:t xml:space="preserve"> 0</w:t>
            </w:r>
          </w:p>
        </w:tc>
      </w:tr>
      <w:tr w:rsidR="00C47BD4" w:rsidRPr="00E32D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D4" w:rsidRPr="00E32DD6" w:rsidRDefault="00C47BD4" w:rsidP="002C70EA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Нарушение изобретательских и патентных прав                                                  </w:t>
            </w:r>
          </w:p>
          <w:p w:rsidR="00C47BD4" w:rsidRPr="00E32DD6" w:rsidRDefault="00C47BD4" w:rsidP="008875DF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147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7BD4" w:rsidRPr="00E32DD6" w:rsidRDefault="00C47BD4" w:rsidP="008875D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  <w:r w:rsidR="00D503C3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58" w:name="E1701"/>
            <w:bookmarkEnd w:id="658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59" w:name="E1702"/>
            <w:bookmarkEnd w:id="659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60" w:name="E1703"/>
            <w:bookmarkEnd w:id="66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61" w:name="E1704"/>
            <w:bookmarkEnd w:id="661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62" w:name="E1705"/>
            <w:bookmarkEnd w:id="662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63" w:name="E1706"/>
            <w:bookmarkEnd w:id="663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64" w:name="E1707"/>
            <w:bookmarkEnd w:id="66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65" w:name="E1708"/>
            <w:bookmarkEnd w:id="66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66" w:name="E1709"/>
            <w:bookmarkEnd w:id="66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67" w:name="E1710"/>
            <w:bookmarkEnd w:id="667"/>
          </w:p>
        </w:tc>
      </w:tr>
      <w:tr w:rsidR="00C47BD4" w:rsidRPr="00E32D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D4" w:rsidRPr="00E32DD6" w:rsidRDefault="00C47BD4" w:rsidP="002C70EA">
            <w:pPr>
              <w:numPr>
                <w:ilvl w:val="12"/>
                <w:numId w:val="0"/>
              </w:numPr>
              <w:ind w:left="-57" w:right="-57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Нарушение права на свободу с</w:t>
            </w:r>
            <w:r w:rsidRPr="00E32DD6">
              <w:rPr>
                <w:color w:val="000000"/>
                <w:sz w:val="20"/>
                <w:szCs w:val="20"/>
              </w:rPr>
              <w:t>о</w:t>
            </w:r>
            <w:r w:rsidRPr="00E32DD6">
              <w:rPr>
                <w:color w:val="000000"/>
                <w:sz w:val="20"/>
                <w:szCs w:val="20"/>
              </w:rPr>
              <w:t>вести и вероисповед</w:t>
            </w:r>
            <w:r w:rsidRPr="00E32DD6">
              <w:rPr>
                <w:color w:val="000000"/>
                <w:sz w:val="20"/>
                <w:szCs w:val="20"/>
              </w:rPr>
              <w:t>а</w:t>
            </w:r>
            <w:r w:rsidRPr="00E32DD6">
              <w:rPr>
                <w:color w:val="000000"/>
                <w:sz w:val="20"/>
                <w:szCs w:val="20"/>
              </w:rPr>
              <w:t>ний</w:t>
            </w:r>
          </w:p>
          <w:p w:rsidR="00C47BD4" w:rsidRPr="00E32DD6" w:rsidRDefault="00C47BD4" w:rsidP="008875DF">
            <w:pPr>
              <w:numPr>
                <w:ilvl w:val="12"/>
                <w:numId w:val="0"/>
              </w:numPr>
              <w:ind w:left="-57" w:right="-57"/>
              <w:jc w:val="right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 xml:space="preserve">                                 ст. 148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7BD4" w:rsidRPr="00E32DD6" w:rsidRDefault="00C47BD4" w:rsidP="008875D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  <w:r w:rsidR="00D503C3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68" w:name="E1801"/>
            <w:bookmarkEnd w:id="668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69" w:name="E1802"/>
            <w:bookmarkEnd w:id="669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70" w:name="E1803"/>
            <w:bookmarkEnd w:id="67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71" w:name="E1804"/>
            <w:bookmarkEnd w:id="671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72" w:name="E1805"/>
            <w:bookmarkEnd w:id="672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73" w:name="E1806"/>
            <w:bookmarkEnd w:id="673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74" w:name="E1807"/>
            <w:bookmarkEnd w:id="67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75" w:name="E1808"/>
            <w:bookmarkEnd w:id="67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76" w:name="E1809"/>
            <w:bookmarkEnd w:id="67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77" w:name="E1810"/>
            <w:bookmarkEnd w:id="677"/>
          </w:p>
        </w:tc>
      </w:tr>
      <w:tr w:rsidR="00C47BD4" w:rsidRPr="00E32D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C47BD4" w:rsidRPr="00E32DD6" w:rsidRDefault="00C47BD4" w:rsidP="002C70EA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Воспрепятствование проведению собрания, митинга, демонстрации, шествия, пикетирования или уч</w:t>
            </w:r>
            <w:r w:rsidRPr="00E32DD6">
              <w:rPr>
                <w:sz w:val="20"/>
                <w:szCs w:val="20"/>
              </w:rPr>
              <w:t>а</w:t>
            </w:r>
            <w:r w:rsidRPr="00E32DD6">
              <w:rPr>
                <w:sz w:val="20"/>
                <w:szCs w:val="20"/>
              </w:rPr>
              <w:t xml:space="preserve">стию в них   </w:t>
            </w:r>
          </w:p>
          <w:p w:rsidR="00C47BD4" w:rsidRPr="00E32DD6" w:rsidRDefault="00C47BD4" w:rsidP="008875DF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149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47BD4" w:rsidRPr="00E32DD6" w:rsidRDefault="00C47BD4" w:rsidP="008875D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  <w:r w:rsidR="00D503C3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78" w:name="E1901"/>
            <w:bookmarkEnd w:id="678"/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79" w:name="E1902"/>
            <w:bookmarkEnd w:id="679"/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80" w:name="E1903"/>
            <w:bookmarkEnd w:id="68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81" w:name="E1904"/>
            <w:bookmarkEnd w:id="681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82" w:name="E1905"/>
            <w:bookmarkEnd w:id="682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83" w:name="E1906"/>
            <w:bookmarkEnd w:id="683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84" w:name="E1907"/>
            <w:bookmarkEnd w:id="68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85" w:name="E1908"/>
            <w:bookmarkEnd w:id="68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86" w:name="E1909"/>
            <w:bookmarkEnd w:id="68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47BD4" w:rsidRPr="00E32DD6" w:rsidRDefault="00C47BD4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687" w:name="E1910"/>
            <w:bookmarkEnd w:id="687"/>
          </w:p>
        </w:tc>
      </w:tr>
      <w:tr w:rsidR="00C47BD4" w:rsidRPr="00E32D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C47BD4" w:rsidRPr="00E32DD6" w:rsidRDefault="00C47BD4" w:rsidP="002C70EA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Итого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47BD4" w:rsidRPr="00E32DD6" w:rsidRDefault="00D503C3" w:rsidP="008875D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BD4" w:rsidRPr="00E32DD6" w:rsidRDefault="00D31E28" w:rsidP="0039493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688" w:name="E2001"/>
            <w:bookmarkEnd w:id="688"/>
            <w:r>
              <w:rPr>
                <w:sz w:val="20"/>
                <w:szCs w:val="20"/>
              </w:rPr>
              <w:t xml:space="preserve"> 208</w:t>
            </w:r>
          </w:p>
        </w:tc>
        <w:tc>
          <w:tcPr>
            <w:tcW w:w="85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BD4" w:rsidRPr="00E32DD6" w:rsidRDefault="00D31E28" w:rsidP="0039493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689" w:name="E2002"/>
            <w:bookmarkEnd w:id="689"/>
            <w:r>
              <w:rPr>
                <w:sz w:val="20"/>
                <w:szCs w:val="20"/>
              </w:rPr>
              <w:t xml:space="preserve"> 161</w:t>
            </w:r>
          </w:p>
        </w:tc>
        <w:tc>
          <w:tcPr>
            <w:tcW w:w="709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BD4" w:rsidRPr="00E32DD6" w:rsidRDefault="00D31E28" w:rsidP="0039493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690" w:name="E2003"/>
            <w:bookmarkEnd w:id="690"/>
            <w:r>
              <w:rPr>
                <w:sz w:val="20"/>
                <w:szCs w:val="20"/>
              </w:rPr>
              <w:t xml:space="preserve"> 157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BD4" w:rsidRPr="00E32DD6" w:rsidRDefault="00D31E28" w:rsidP="0039493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691" w:name="E2004"/>
            <w:bookmarkEnd w:id="691"/>
            <w:r>
              <w:rPr>
                <w:sz w:val="20"/>
                <w:szCs w:val="20"/>
              </w:rPr>
              <w:t xml:space="preserve"> 122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BD4" w:rsidRPr="00E32DD6" w:rsidRDefault="00D31E28" w:rsidP="0039493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692" w:name="E2005"/>
            <w:bookmarkEnd w:id="692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47BD4" w:rsidRPr="00E32DD6" w:rsidRDefault="00D31E28" w:rsidP="0039493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693" w:name="E2006"/>
            <w:bookmarkEnd w:id="693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D4" w:rsidRPr="00E32DD6" w:rsidRDefault="00D31E28" w:rsidP="0039493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694" w:name="E2007"/>
            <w:bookmarkEnd w:id="6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D4" w:rsidRPr="00E32DD6" w:rsidRDefault="00D31E28" w:rsidP="0039493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695" w:name="E2008"/>
            <w:bookmarkEnd w:id="6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D4" w:rsidRPr="00E32DD6" w:rsidRDefault="00D31E28" w:rsidP="0039493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696" w:name="E2009"/>
            <w:bookmarkEnd w:id="696"/>
            <w:r>
              <w:rPr>
                <w:sz w:val="20"/>
                <w:szCs w:val="20"/>
              </w:rPr>
              <w:t xml:space="preserve"> 167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BD4" w:rsidRPr="00E32DD6" w:rsidRDefault="00D31E28" w:rsidP="0039493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697" w:name="E2010"/>
            <w:bookmarkEnd w:id="697"/>
            <w:r>
              <w:rPr>
                <w:sz w:val="20"/>
                <w:szCs w:val="20"/>
              </w:rPr>
              <w:t xml:space="preserve"> 150</w:t>
            </w:r>
          </w:p>
        </w:tc>
      </w:tr>
    </w:tbl>
    <w:p w:rsidR="00F82D23" w:rsidRPr="00E32DD6" w:rsidRDefault="00F82D23" w:rsidP="002C70EA">
      <w:pPr>
        <w:ind w:left="-57" w:right="-57"/>
        <w:rPr>
          <w:sz w:val="20"/>
          <w:szCs w:val="20"/>
        </w:rPr>
      </w:pPr>
    </w:p>
    <w:p w:rsidR="0046514D" w:rsidRPr="00E32DD6" w:rsidRDefault="0046514D" w:rsidP="004E2E7B">
      <w:pPr>
        <w:ind w:left="-57" w:right="-57" w:hanging="369"/>
        <w:rPr>
          <w:sz w:val="24"/>
          <w:szCs w:val="24"/>
        </w:rPr>
      </w:pPr>
      <w:r w:rsidRPr="00E32DD6">
        <w:rPr>
          <w:sz w:val="24"/>
          <w:szCs w:val="24"/>
        </w:rPr>
        <w:t>Раздел 6. Преступления против семьи и несовершеннолетних</w:t>
      </w:r>
    </w:p>
    <w:p w:rsidR="0046514D" w:rsidRPr="00E32DD6" w:rsidRDefault="0046514D" w:rsidP="002C70EA">
      <w:pPr>
        <w:ind w:left="-57" w:right="-57"/>
        <w:rPr>
          <w:b/>
          <w:bCs/>
          <w:sz w:val="20"/>
          <w:szCs w:val="20"/>
        </w:rPr>
      </w:pPr>
    </w:p>
    <w:tbl>
      <w:tblPr>
        <w:tblW w:w="0" w:type="auto"/>
        <w:tblInd w:w="-318" w:type="dxa"/>
        <w:tblLayout w:type="fixed"/>
        <w:tblLook w:val="000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4E2E7B" w:rsidRPr="00E32DD6">
        <w:tblPrEx>
          <w:tblCellMar>
            <w:top w:w="0" w:type="dxa"/>
            <w:bottom w:w="0" w:type="dxa"/>
          </w:tblCellMar>
        </w:tblPrEx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E7B" w:rsidRPr="00E32DD6" w:rsidRDefault="004E2E7B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4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E7B" w:rsidRPr="00E32DD6" w:rsidRDefault="004E2E7B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9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E7B" w:rsidRPr="00E32DD6" w:rsidRDefault="004E2E7B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1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2E7B" w:rsidRPr="00E32DD6" w:rsidRDefault="004E2E7B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E7B" w:rsidRPr="00E32DD6" w:rsidRDefault="004E2E7B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E7B" w:rsidRPr="00E32DD6" w:rsidRDefault="004E2E7B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6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2E7B" w:rsidRPr="00E32DD6" w:rsidRDefault="004E2E7B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E7B" w:rsidRPr="00E32DD6" w:rsidRDefault="00D31E28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698" w:name="GG061"/>
            <w:bookmarkEnd w:id="698"/>
            <w:r>
              <w:rPr>
                <w:rFonts w:ascii="Times New Roman" w:eastAsia="MS Mincho" w:hAnsi="Times New Roman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E7B" w:rsidRPr="00E32DD6" w:rsidRDefault="00D31E28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699" w:name="GG062"/>
            <w:bookmarkEnd w:id="699"/>
            <w:r>
              <w:rPr>
                <w:rFonts w:ascii="Times New Roman" w:eastAsia="MS Mincho" w:hAnsi="Times New Roman"/>
              </w:rPr>
              <w:t>8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2E7B" w:rsidRPr="00E32DD6" w:rsidRDefault="004E2E7B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E7B" w:rsidRPr="00E32DD6" w:rsidRDefault="00D31E28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700" w:name="MM061"/>
            <w:bookmarkEnd w:id="700"/>
            <w:r>
              <w:rPr>
                <w:rFonts w:ascii="Times New Roman" w:eastAsia="MS Mincho" w:hAnsi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E7B" w:rsidRPr="00E32DD6" w:rsidRDefault="00D31E28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701" w:name="MM062"/>
            <w:bookmarkEnd w:id="701"/>
            <w:r>
              <w:rPr>
                <w:rFonts w:ascii="Times New Roman" w:eastAsia="MS Mincho" w:hAnsi="Times New Roman"/>
              </w:rPr>
              <w:t>6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2E7B" w:rsidRPr="00E32DD6" w:rsidRDefault="004E2E7B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E7B" w:rsidRPr="00E32DD6" w:rsidRDefault="00F11902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E7B" w:rsidRPr="00E32DD6" w:rsidRDefault="00F11902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E7B" w:rsidRPr="00E32DD6" w:rsidRDefault="00F11902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E7B" w:rsidRPr="00E32DD6" w:rsidRDefault="00F11902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7</w:t>
            </w:r>
          </w:p>
        </w:tc>
      </w:tr>
      <w:tr w:rsidR="004E2E7B" w:rsidRPr="00E32DD6">
        <w:tblPrEx>
          <w:tblCellMar>
            <w:top w:w="0" w:type="dxa"/>
            <w:bottom w:w="0" w:type="dxa"/>
          </w:tblCellMar>
        </w:tblPrEx>
        <w:tc>
          <w:tcPr>
            <w:tcW w:w="1362" w:type="dxa"/>
            <w:gridSpan w:val="3"/>
            <w:tcBorders>
              <w:top w:val="single" w:sz="4" w:space="0" w:color="auto"/>
            </w:tcBorders>
          </w:tcPr>
          <w:p w:rsidR="004E2E7B" w:rsidRPr="00E32DD6" w:rsidRDefault="004E2E7B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код формы</w:t>
            </w:r>
          </w:p>
        </w:tc>
        <w:tc>
          <w:tcPr>
            <w:tcW w:w="454" w:type="dxa"/>
          </w:tcPr>
          <w:p w:rsidR="004E2E7B" w:rsidRPr="00E32DD6" w:rsidRDefault="004E2E7B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4E2E7B" w:rsidRPr="00E32DD6" w:rsidRDefault="004E2E7B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раздел</w:t>
            </w:r>
          </w:p>
        </w:tc>
        <w:tc>
          <w:tcPr>
            <w:tcW w:w="454" w:type="dxa"/>
          </w:tcPr>
          <w:p w:rsidR="004E2E7B" w:rsidRPr="00E32DD6" w:rsidRDefault="004E2E7B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4E2E7B" w:rsidRPr="00E32DD6" w:rsidRDefault="004E2E7B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год</w:t>
            </w:r>
          </w:p>
        </w:tc>
        <w:tc>
          <w:tcPr>
            <w:tcW w:w="454" w:type="dxa"/>
          </w:tcPr>
          <w:p w:rsidR="004E2E7B" w:rsidRPr="00E32DD6" w:rsidRDefault="004E2E7B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4E2E7B" w:rsidRPr="00E32DD6" w:rsidRDefault="004E2E7B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период</w:t>
            </w:r>
          </w:p>
        </w:tc>
        <w:tc>
          <w:tcPr>
            <w:tcW w:w="454" w:type="dxa"/>
          </w:tcPr>
          <w:p w:rsidR="004E2E7B" w:rsidRPr="00E32DD6" w:rsidRDefault="004E2E7B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gridSpan w:val="4"/>
            <w:tcBorders>
              <w:top w:val="single" w:sz="4" w:space="0" w:color="auto"/>
            </w:tcBorders>
          </w:tcPr>
          <w:p w:rsidR="004E2E7B" w:rsidRPr="00E32DD6" w:rsidRDefault="004E2E7B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код</w:t>
            </w:r>
          </w:p>
        </w:tc>
      </w:tr>
    </w:tbl>
    <w:p w:rsidR="0046514D" w:rsidRPr="00E32DD6" w:rsidRDefault="0046514D" w:rsidP="002C70EA">
      <w:pPr>
        <w:ind w:left="-57" w:right="-57"/>
        <w:rPr>
          <w:sz w:val="20"/>
          <w:szCs w:val="20"/>
        </w:rPr>
      </w:pPr>
    </w:p>
    <w:tbl>
      <w:tblPr>
        <w:tblW w:w="11058" w:type="dxa"/>
        <w:tblInd w:w="-318" w:type="dxa"/>
        <w:tblLayout w:type="fixed"/>
        <w:tblLook w:val="0000"/>
      </w:tblPr>
      <w:tblGrid>
        <w:gridCol w:w="3120"/>
        <w:gridCol w:w="425"/>
        <w:gridCol w:w="850"/>
        <w:gridCol w:w="850"/>
        <w:gridCol w:w="709"/>
        <w:gridCol w:w="709"/>
        <w:gridCol w:w="709"/>
        <w:gridCol w:w="851"/>
        <w:gridCol w:w="708"/>
        <w:gridCol w:w="709"/>
        <w:gridCol w:w="709"/>
        <w:gridCol w:w="709"/>
      </w:tblGrid>
      <w:tr w:rsidR="00A02AE7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4E2E7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4E2E7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4E2E7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4E2E7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4E2E7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4E2E7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4E2E7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4E2E7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4E2E7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4E2E7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4E2E7B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32DD6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4E2E7B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32DD6">
              <w:rPr>
                <w:sz w:val="20"/>
                <w:szCs w:val="20"/>
                <w:lang w:val="en-US"/>
              </w:rPr>
              <w:t>10</w:t>
            </w:r>
          </w:p>
        </w:tc>
      </w:tr>
      <w:tr w:rsidR="00A02AE7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2C70EA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Вовлечение несовершеннолетнего</w:t>
            </w:r>
          </w:p>
          <w:p w:rsidR="00A02AE7" w:rsidRPr="00E32DD6" w:rsidRDefault="00A02AE7" w:rsidP="002C70EA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в совершение преступления             </w:t>
            </w:r>
          </w:p>
          <w:p w:rsidR="00A02AE7" w:rsidRPr="00E32DD6" w:rsidRDefault="00A02AE7" w:rsidP="00826EBA">
            <w:p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ст. 150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2AE7" w:rsidRPr="00E32DD6" w:rsidRDefault="00A02AE7" w:rsidP="00826E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02" w:name="F0101"/>
            <w:bookmarkEnd w:id="702"/>
            <w:r>
              <w:rPr>
                <w:sz w:val="20"/>
                <w:szCs w:val="20"/>
              </w:rPr>
              <w:t xml:space="preserve"> 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03" w:name="F0102"/>
            <w:bookmarkEnd w:id="703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04" w:name="F0103"/>
            <w:bookmarkEnd w:id="704"/>
            <w:r>
              <w:rPr>
                <w:sz w:val="20"/>
                <w:szCs w:val="20"/>
              </w:rPr>
              <w:t xml:space="preserve">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05" w:name="F0104"/>
            <w:bookmarkEnd w:id="705"/>
            <w:r>
              <w:rPr>
                <w:sz w:val="20"/>
                <w:szCs w:val="20"/>
              </w:rPr>
              <w:t xml:space="preserve">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06" w:name="F0105"/>
            <w:bookmarkEnd w:id="7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07" w:name="F0106"/>
            <w:bookmarkEnd w:id="7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08" w:name="F0107"/>
            <w:bookmarkEnd w:id="7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09" w:name="F0108"/>
            <w:bookmarkEnd w:id="7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10" w:name="F0109"/>
            <w:bookmarkEnd w:id="710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11" w:name="F0110"/>
            <w:bookmarkEnd w:id="711"/>
            <w:r>
              <w:rPr>
                <w:sz w:val="20"/>
                <w:szCs w:val="20"/>
              </w:rPr>
              <w:t xml:space="preserve"> 8</w:t>
            </w:r>
          </w:p>
        </w:tc>
      </w:tr>
      <w:tr w:rsidR="00A02AE7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DB5A96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Вовлечение несовершеннолетнего в совершение антиобщественных действий                    ст. 151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2AE7" w:rsidRPr="00E32DD6" w:rsidRDefault="00A02AE7" w:rsidP="00826E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12" w:name="F0201"/>
            <w:bookmarkEnd w:id="712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13" w:name="F0202"/>
            <w:bookmarkEnd w:id="713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14" w:name="F0203"/>
            <w:bookmarkEnd w:id="71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15" w:name="F0204"/>
            <w:bookmarkEnd w:id="71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16" w:name="F0205"/>
            <w:bookmarkEnd w:id="716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17" w:name="F0206"/>
            <w:bookmarkEnd w:id="717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18" w:name="F0207"/>
            <w:bookmarkEnd w:id="71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19" w:name="F0208"/>
            <w:bookmarkEnd w:id="719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20" w:name="F0209"/>
            <w:bookmarkEnd w:id="72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21" w:name="F0210"/>
            <w:bookmarkEnd w:id="721"/>
          </w:p>
        </w:tc>
      </w:tr>
      <w:tr w:rsidR="00A02AE7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2C70EA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Розничная продажа несоверше</w:t>
            </w:r>
            <w:r w:rsidRPr="00E32DD6">
              <w:rPr>
                <w:sz w:val="20"/>
                <w:szCs w:val="20"/>
              </w:rPr>
              <w:t>н</w:t>
            </w:r>
            <w:r w:rsidRPr="00E32DD6">
              <w:rPr>
                <w:sz w:val="20"/>
                <w:szCs w:val="20"/>
              </w:rPr>
              <w:t xml:space="preserve">нолетним алкогольной продукции </w:t>
            </w:r>
          </w:p>
          <w:p w:rsidR="00A02AE7" w:rsidRPr="00E32DD6" w:rsidRDefault="00A02AE7" w:rsidP="002C70EA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ст.151.1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2AE7" w:rsidRPr="00E32DD6" w:rsidRDefault="00A02AE7" w:rsidP="00826E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22" w:name="F0301"/>
            <w:bookmarkEnd w:id="722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23" w:name="F0302"/>
            <w:bookmarkEnd w:id="723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24" w:name="F0303"/>
            <w:bookmarkEnd w:id="72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25" w:name="F0304"/>
            <w:bookmarkEnd w:id="72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26" w:name="F0305"/>
            <w:bookmarkEnd w:id="726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27" w:name="F0306"/>
            <w:bookmarkEnd w:id="727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28" w:name="F0307"/>
            <w:bookmarkEnd w:id="72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29" w:name="F0308"/>
            <w:bookmarkEnd w:id="729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30" w:name="F0309"/>
            <w:bookmarkEnd w:id="73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31" w:name="F0310"/>
            <w:bookmarkEnd w:id="731"/>
          </w:p>
        </w:tc>
      </w:tr>
      <w:tr w:rsidR="000813F0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3F0" w:rsidRPr="00E32DD6" w:rsidRDefault="000813F0" w:rsidP="000813F0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20"/>
                <w:szCs w:val="20"/>
              </w:rPr>
            </w:pPr>
            <w:r w:rsidRPr="000813F0">
              <w:rPr>
                <w:sz w:val="20"/>
                <w:szCs w:val="20"/>
              </w:rPr>
              <w:t>вовлечение несовершенн</w:t>
            </w:r>
            <w:r w:rsidRPr="000813F0">
              <w:rPr>
                <w:sz w:val="20"/>
                <w:szCs w:val="20"/>
              </w:rPr>
              <w:t>о</w:t>
            </w:r>
            <w:r w:rsidRPr="000813F0">
              <w:rPr>
                <w:sz w:val="20"/>
                <w:szCs w:val="20"/>
              </w:rPr>
              <w:t>летнего в совершение действий, предста</w:t>
            </w:r>
            <w:r w:rsidRPr="000813F0">
              <w:rPr>
                <w:sz w:val="20"/>
                <w:szCs w:val="20"/>
              </w:rPr>
              <w:t>в</w:t>
            </w:r>
            <w:r w:rsidRPr="000813F0">
              <w:rPr>
                <w:sz w:val="20"/>
                <w:szCs w:val="20"/>
              </w:rPr>
              <w:t>ляющих опасность для несове</w:t>
            </w:r>
            <w:r w:rsidRPr="000813F0">
              <w:rPr>
                <w:sz w:val="20"/>
                <w:szCs w:val="20"/>
              </w:rPr>
              <w:t>р</w:t>
            </w:r>
            <w:r w:rsidRPr="000813F0">
              <w:rPr>
                <w:sz w:val="20"/>
                <w:szCs w:val="20"/>
              </w:rPr>
              <w:t>шенноле</w:t>
            </w:r>
            <w:r w:rsidRPr="000813F0">
              <w:rPr>
                <w:sz w:val="20"/>
                <w:szCs w:val="20"/>
              </w:rPr>
              <w:t>т</w:t>
            </w:r>
            <w:r w:rsidRPr="000813F0">
              <w:rPr>
                <w:sz w:val="20"/>
                <w:szCs w:val="20"/>
              </w:rPr>
              <w:t>него</w:t>
            </w:r>
            <w:r w:rsidRPr="00E32DD6">
              <w:rPr>
                <w:sz w:val="20"/>
                <w:szCs w:val="20"/>
              </w:rPr>
              <w:t xml:space="preserve"> </w:t>
            </w:r>
            <w:r w:rsidR="00431DEC">
              <w:rPr>
                <w:sz w:val="20"/>
                <w:szCs w:val="20"/>
              </w:rPr>
              <w:t xml:space="preserve">        </w:t>
            </w:r>
            <w:r w:rsidRPr="00E32DD6">
              <w:rPr>
                <w:sz w:val="20"/>
                <w:szCs w:val="20"/>
              </w:rPr>
              <w:t>ст.151.</w:t>
            </w:r>
            <w:r>
              <w:rPr>
                <w:sz w:val="20"/>
                <w:szCs w:val="20"/>
              </w:rPr>
              <w:t>2</w:t>
            </w:r>
            <w:r w:rsidRPr="00E32DD6">
              <w:rPr>
                <w:sz w:val="20"/>
                <w:szCs w:val="20"/>
              </w:rPr>
              <w:t xml:space="preserve">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13F0" w:rsidRPr="00E32DD6" w:rsidRDefault="000813F0" w:rsidP="00826E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3F0" w:rsidRPr="00E32DD6" w:rsidRDefault="000813F0" w:rsidP="000813F0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32" w:name="F0401"/>
            <w:bookmarkEnd w:id="732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3F0" w:rsidRPr="00E32DD6" w:rsidRDefault="000813F0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33" w:name="F0402"/>
            <w:bookmarkEnd w:id="733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3F0" w:rsidRPr="00E32DD6" w:rsidRDefault="000813F0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34" w:name="F0403"/>
            <w:bookmarkEnd w:id="73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3F0" w:rsidRPr="00E32DD6" w:rsidRDefault="000813F0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35" w:name="F0404"/>
            <w:bookmarkEnd w:id="73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3F0" w:rsidRPr="00E32DD6" w:rsidRDefault="000813F0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36" w:name="F0405"/>
            <w:bookmarkEnd w:id="736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3F0" w:rsidRPr="00E32DD6" w:rsidRDefault="000813F0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37" w:name="F0406"/>
            <w:bookmarkEnd w:id="737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3F0" w:rsidRPr="00E32DD6" w:rsidRDefault="000813F0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38" w:name="F0407"/>
            <w:bookmarkEnd w:id="73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3F0" w:rsidRPr="00E32DD6" w:rsidRDefault="000813F0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39" w:name="F0408"/>
            <w:bookmarkEnd w:id="739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3F0" w:rsidRPr="00E32DD6" w:rsidRDefault="000813F0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40" w:name="F0409"/>
            <w:bookmarkEnd w:id="74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3F0" w:rsidRPr="00E32DD6" w:rsidRDefault="000813F0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41" w:name="F0410"/>
            <w:bookmarkEnd w:id="741"/>
          </w:p>
        </w:tc>
      </w:tr>
      <w:tr w:rsidR="00A02AE7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2C70EA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Подмена ребенка                               </w:t>
            </w:r>
          </w:p>
          <w:p w:rsidR="00A02AE7" w:rsidRPr="00E32DD6" w:rsidRDefault="00A02AE7" w:rsidP="00826EBA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153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2AE7" w:rsidRPr="00E32DD6" w:rsidRDefault="000813F0" w:rsidP="00826E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42" w:name="F0501"/>
            <w:bookmarkEnd w:id="742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43" w:name="F0502"/>
            <w:bookmarkEnd w:id="743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44" w:name="F0503"/>
            <w:bookmarkEnd w:id="74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45" w:name="F0504"/>
            <w:bookmarkEnd w:id="74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46" w:name="F0505"/>
            <w:bookmarkEnd w:id="746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47" w:name="F0506"/>
            <w:bookmarkEnd w:id="747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48" w:name="F0507"/>
            <w:bookmarkEnd w:id="74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49" w:name="F0508"/>
            <w:bookmarkEnd w:id="749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50" w:name="F0509"/>
            <w:bookmarkEnd w:id="75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AE7" w:rsidRPr="00E32DD6" w:rsidRDefault="00A02AE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51" w:name="F0510"/>
            <w:bookmarkEnd w:id="751"/>
          </w:p>
        </w:tc>
      </w:tr>
    </w:tbl>
    <w:p w:rsidR="00C47BD4" w:rsidRPr="00E32DD6" w:rsidRDefault="00C47BD4">
      <w:r w:rsidRPr="00E32DD6">
        <w:br w:type="page"/>
      </w:r>
    </w:p>
    <w:tbl>
      <w:tblPr>
        <w:tblW w:w="11055" w:type="dxa"/>
        <w:tblInd w:w="-318" w:type="dxa"/>
        <w:tblLayout w:type="fixed"/>
        <w:tblLook w:val="0000"/>
      </w:tblPr>
      <w:tblGrid>
        <w:gridCol w:w="3120"/>
        <w:gridCol w:w="425"/>
        <w:gridCol w:w="850"/>
        <w:gridCol w:w="850"/>
        <w:gridCol w:w="709"/>
        <w:gridCol w:w="851"/>
        <w:gridCol w:w="709"/>
        <w:gridCol w:w="709"/>
        <w:gridCol w:w="708"/>
        <w:gridCol w:w="708"/>
        <w:gridCol w:w="708"/>
        <w:gridCol w:w="708"/>
      </w:tblGrid>
      <w:tr w:rsidR="00C81077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C81077" w:rsidP="00D33F9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C81077" w:rsidP="00D33F9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C81077" w:rsidP="00D33F9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C81077" w:rsidP="00D33F9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C81077" w:rsidP="00D33F9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C81077" w:rsidP="00D33F9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C81077" w:rsidP="00D33F9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C81077" w:rsidP="00D33F9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C81077" w:rsidP="00D33F9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C81077" w:rsidP="00D33F9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C81077" w:rsidP="00D33F9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32DD6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C81077" w:rsidP="00D33F90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32DD6">
              <w:rPr>
                <w:sz w:val="20"/>
                <w:szCs w:val="20"/>
                <w:lang w:val="en-US"/>
              </w:rPr>
              <w:t>10</w:t>
            </w:r>
          </w:p>
        </w:tc>
      </w:tr>
      <w:tr w:rsidR="00C81077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C81077" w:rsidP="002C70EA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Незаконное усыновление (удоч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рение)</w:t>
            </w:r>
          </w:p>
          <w:p w:rsidR="00C81077" w:rsidRPr="00E32DD6" w:rsidRDefault="00C81077" w:rsidP="00826EBA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154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1077" w:rsidRPr="00E32DD6" w:rsidRDefault="000813F0" w:rsidP="00826E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C8107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52" w:name="F0601"/>
            <w:bookmarkEnd w:id="752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C8107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53" w:name="F0602"/>
            <w:bookmarkEnd w:id="753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C8107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54" w:name="F0603"/>
            <w:bookmarkEnd w:id="754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C8107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55" w:name="F0604"/>
            <w:bookmarkEnd w:id="75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C8107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56" w:name="F0605"/>
            <w:bookmarkEnd w:id="75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C8107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57" w:name="F0606"/>
            <w:bookmarkEnd w:id="757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C8107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58" w:name="F0607"/>
            <w:bookmarkEnd w:id="758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C8107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59" w:name="F0608"/>
            <w:bookmarkEnd w:id="759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C8107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60" w:name="F0609"/>
            <w:bookmarkEnd w:id="760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C8107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61" w:name="F0610"/>
            <w:bookmarkEnd w:id="761"/>
          </w:p>
        </w:tc>
      </w:tr>
      <w:tr w:rsidR="00C81077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C81077" w:rsidP="007B7211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Разглашение тайны усыновления  (удочерения)             </w:t>
            </w:r>
          </w:p>
          <w:p w:rsidR="00C81077" w:rsidRPr="00E32DD6" w:rsidRDefault="00C81077" w:rsidP="007B7211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ст. 155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1077" w:rsidRPr="00E32DD6" w:rsidRDefault="000813F0" w:rsidP="00826E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C8107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62" w:name="F0701"/>
            <w:bookmarkEnd w:id="762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C8107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63" w:name="F0702"/>
            <w:bookmarkEnd w:id="763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C8107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64" w:name="F0703"/>
            <w:bookmarkEnd w:id="764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C8107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65" w:name="F0704"/>
            <w:bookmarkEnd w:id="76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C8107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66" w:name="F0705"/>
            <w:bookmarkEnd w:id="76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C8107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67" w:name="F0706"/>
            <w:bookmarkEnd w:id="767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C8107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68" w:name="F0707"/>
            <w:bookmarkEnd w:id="768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C8107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69" w:name="F0708"/>
            <w:bookmarkEnd w:id="769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C8107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70" w:name="F0709"/>
            <w:bookmarkEnd w:id="770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C81077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71" w:name="F0710"/>
            <w:bookmarkEnd w:id="771"/>
          </w:p>
        </w:tc>
      </w:tr>
      <w:tr w:rsidR="00C81077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C81077" w:rsidP="002C70EA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Неисполнение обязанностей по во</w:t>
            </w:r>
            <w:r w:rsidRPr="00E32DD6">
              <w:rPr>
                <w:sz w:val="20"/>
                <w:szCs w:val="20"/>
              </w:rPr>
              <w:t>с</w:t>
            </w:r>
            <w:r w:rsidRPr="00E32DD6">
              <w:rPr>
                <w:sz w:val="20"/>
                <w:szCs w:val="20"/>
              </w:rPr>
              <w:t xml:space="preserve">питанию несовершеннолетнего               </w:t>
            </w:r>
          </w:p>
          <w:p w:rsidR="00C81077" w:rsidRPr="00E32DD6" w:rsidRDefault="00C81077" w:rsidP="00826EBA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156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1077" w:rsidRPr="00E32DD6" w:rsidRDefault="000813F0" w:rsidP="00826E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72" w:name="F0801"/>
            <w:bookmarkEnd w:id="772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73" w:name="F0802"/>
            <w:bookmarkEnd w:id="773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74" w:name="F0803"/>
            <w:bookmarkEnd w:id="774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75" w:name="F0804"/>
            <w:bookmarkEnd w:id="775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76" w:name="F0805"/>
            <w:bookmarkEnd w:id="7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77" w:name="F0806"/>
            <w:bookmarkEnd w:id="7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78" w:name="F0807"/>
            <w:bookmarkEnd w:id="7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79" w:name="F0808"/>
            <w:bookmarkEnd w:id="7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80" w:name="F0809"/>
            <w:bookmarkEnd w:id="780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77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81" w:name="F0810"/>
            <w:bookmarkEnd w:id="781"/>
            <w:r>
              <w:rPr>
                <w:sz w:val="20"/>
                <w:szCs w:val="20"/>
              </w:rPr>
              <w:t xml:space="preserve"> 6</w:t>
            </w:r>
          </w:p>
        </w:tc>
      </w:tr>
      <w:tr w:rsidR="00C81077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108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Неуплата средств на содержание детей или нетрудоспособных                       родителей</w:t>
            </w:r>
          </w:p>
          <w:p w:rsidR="00C81077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157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81077" w:rsidRPr="00E32DD6" w:rsidRDefault="000813F0" w:rsidP="00826E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077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82" w:name="F0901"/>
            <w:bookmarkEnd w:id="782"/>
            <w:r>
              <w:rPr>
                <w:sz w:val="20"/>
                <w:szCs w:val="20"/>
              </w:rPr>
              <w:t xml:space="preserve"> 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077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83" w:name="F0902"/>
            <w:bookmarkEnd w:id="783"/>
            <w:r>
              <w:rPr>
                <w:sz w:val="20"/>
                <w:szCs w:val="20"/>
              </w:rPr>
              <w:t xml:space="preserve"> 347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077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84" w:name="F0903"/>
            <w:bookmarkEnd w:id="784"/>
            <w:r>
              <w:rPr>
                <w:sz w:val="20"/>
                <w:szCs w:val="20"/>
              </w:rPr>
              <w:t xml:space="preserve"> 283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077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85" w:name="F0904"/>
            <w:bookmarkEnd w:id="785"/>
            <w:r>
              <w:rPr>
                <w:sz w:val="20"/>
                <w:szCs w:val="20"/>
              </w:rPr>
              <w:t xml:space="preserve"> 276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077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86" w:name="F0905"/>
            <w:bookmarkEnd w:id="7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81077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87" w:name="F0906"/>
            <w:bookmarkEnd w:id="787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81077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88" w:name="F0907"/>
            <w:bookmarkEnd w:id="7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81077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89" w:name="F0908"/>
            <w:bookmarkEnd w:id="7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81077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90" w:name="F0909"/>
            <w:bookmarkEnd w:id="790"/>
            <w:r>
              <w:rPr>
                <w:sz w:val="20"/>
                <w:szCs w:val="20"/>
              </w:rPr>
              <w:t xml:space="preserve"> 282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81077" w:rsidRPr="00E32DD6" w:rsidRDefault="00D31E28" w:rsidP="0039493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791" w:name="F0910"/>
            <w:bookmarkEnd w:id="791"/>
            <w:r>
              <w:rPr>
                <w:sz w:val="20"/>
                <w:szCs w:val="20"/>
              </w:rPr>
              <w:t xml:space="preserve"> 281</w:t>
            </w:r>
          </w:p>
        </w:tc>
      </w:tr>
      <w:tr w:rsidR="00C81077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C81077" w:rsidRPr="00E32DD6" w:rsidRDefault="00C81077" w:rsidP="002C70EA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Итого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81077" w:rsidRPr="00E32DD6" w:rsidRDefault="000813F0" w:rsidP="00826EB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077" w:rsidRPr="00E32DD6" w:rsidRDefault="00D31E28" w:rsidP="0039493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792" w:name="F1001"/>
            <w:bookmarkEnd w:id="792"/>
            <w:r>
              <w:rPr>
                <w:sz w:val="20"/>
                <w:szCs w:val="20"/>
              </w:rPr>
              <w:t xml:space="preserve"> 401</w:t>
            </w:r>
          </w:p>
        </w:tc>
        <w:tc>
          <w:tcPr>
            <w:tcW w:w="85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077" w:rsidRPr="00E32DD6" w:rsidRDefault="00D31E28" w:rsidP="0039493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793" w:name="F1002"/>
            <w:bookmarkEnd w:id="793"/>
            <w:r>
              <w:rPr>
                <w:sz w:val="20"/>
                <w:szCs w:val="20"/>
              </w:rPr>
              <w:t xml:space="preserve"> 368</w:t>
            </w:r>
          </w:p>
        </w:tc>
        <w:tc>
          <w:tcPr>
            <w:tcW w:w="709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077" w:rsidRPr="00E32DD6" w:rsidRDefault="00D31E28" w:rsidP="0039493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794" w:name="F1003"/>
            <w:bookmarkEnd w:id="794"/>
            <w:r>
              <w:rPr>
                <w:sz w:val="20"/>
                <w:szCs w:val="20"/>
              </w:rPr>
              <w:t xml:space="preserve"> 304</w:t>
            </w:r>
          </w:p>
        </w:tc>
        <w:tc>
          <w:tcPr>
            <w:tcW w:w="851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077" w:rsidRPr="00E32DD6" w:rsidRDefault="00D31E28" w:rsidP="0039493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795" w:name="F1004"/>
            <w:bookmarkEnd w:id="795"/>
            <w:r>
              <w:rPr>
                <w:sz w:val="20"/>
                <w:szCs w:val="20"/>
              </w:rPr>
              <w:t xml:space="preserve"> 296</w:t>
            </w:r>
          </w:p>
        </w:tc>
        <w:tc>
          <w:tcPr>
            <w:tcW w:w="709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077" w:rsidRPr="00E32DD6" w:rsidRDefault="00D31E28" w:rsidP="0039493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796" w:name="F1005"/>
            <w:bookmarkEnd w:id="7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1077" w:rsidRPr="00E32DD6" w:rsidRDefault="00D31E28" w:rsidP="0039493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797" w:name="F1006"/>
            <w:bookmarkEnd w:id="797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81077" w:rsidRPr="00E32DD6" w:rsidRDefault="00D31E28" w:rsidP="0039493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798" w:name="F1007"/>
            <w:bookmarkEnd w:id="7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81077" w:rsidRPr="00E32DD6" w:rsidRDefault="00D31E28" w:rsidP="0039493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799" w:name="F1008"/>
            <w:bookmarkEnd w:id="7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81077" w:rsidRPr="00E32DD6" w:rsidRDefault="00D31E28" w:rsidP="0039493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800" w:name="F1009"/>
            <w:bookmarkEnd w:id="800"/>
            <w:r>
              <w:rPr>
                <w:sz w:val="20"/>
                <w:szCs w:val="20"/>
              </w:rPr>
              <w:t xml:space="preserve"> 296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81077" w:rsidRPr="00E32DD6" w:rsidRDefault="00D31E28" w:rsidP="0039493F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801" w:name="F1010"/>
            <w:bookmarkEnd w:id="801"/>
            <w:r>
              <w:rPr>
                <w:sz w:val="20"/>
                <w:szCs w:val="20"/>
              </w:rPr>
              <w:t xml:space="preserve"> 295</w:t>
            </w:r>
          </w:p>
        </w:tc>
      </w:tr>
    </w:tbl>
    <w:p w:rsidR="007B7211" w:rsidRPr="00E32DD6" w:rsidRDefault="007B7211" w:rsidP="00826EBA">
      <w:pPr>
        <w:ind w:left="-57" w:right="-57" w:hanging="369"/>
        <w:rPr>
          <w:sz w:val="24"/>
          <w:szCs w:val="24"/>
        </w:rPr>
      </w:pPr>
    </w:p>
    <w:p w:rsidR="007601B1" w:rsidRPr="00E32DD6" w:rsidRDefault="007601B1" w:rsidP="00826EBA">
      <w:pPr>
        <w:ind w:left="-57" w:right="-57" w:hanging="369"/>
        <w:rPr>
          <w:sz w:val="24"/>
          <w:szCs w:val="24"/>
        </w:rPr>
      </w:pPr>
    </w:p>
    <w:p w:rsidR="0046514D" w:rsidRPr="00E32DD6" w:rsidRDefault="0046514D" w:rsidP="00826EBA">
      <w:pPr>
        <w:ind w:left="-57" w:right="-57" w:hanging="369"/>
        <w:rPr>
          <w:sz w:val="24"/>
          <w:szCs w:val="24"/>
        </w:rPr>
      </w:pPr>
      <w:r w:rsidRPr="00E32DD6">
        <w:rPr>
          <w:sz w:val="24"/>
          <w:szCs w:val="24"/>
        </w:rPr>
        <w:t>Раздел 7. Преступления против собственности</w:t>
      </w:r>
    </w:p>
    <w:p w:rsidR="0046514D" w:rsidRPr="00E32DD6" w:rsidRDefault="0046514D" w:rsidP="002C70EA">
      <w:pPr>
        <w:ind w:left="-57" w:right="-57"/>
        <w:rPr>
          <w:b/>
          <w:bCs/>
          <w:sz w:val="20"/>
          <w:szCs w:val="20"/>
        </w:rPr>
      </w:pPr>
    </w:p>
    <w:tbl>
      <w:tblPr>
        <w:tblW w:w="0" w:type="auto"/>
        <w:tblInd w:w="-318" w:type="dxa"/>
        <w:tblLayout w:type="fixed"/>
        <w:tblLook w:val="000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826EBA" w:rsidRPr="00E32DD6">
        <w:tblPrEx>
          <w:tblCellMar>
            <w:top w:w="0" w:type="dxa"/>
            <w:bottom w:w="0" w:type="dxa"/>
          </w:tblCellMar>
        </w:tblPrEx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EBA" w:rsidRPr="00E32DD6" w:rsidRDefault="00826EBA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4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EBA" w:rsidRPr="00E32DD6" w:rsidRDefault="00826EBA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9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EBA" w:rsidRPr="00E32DD6" w:rsidRDefault="00826EBA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1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6EBA" w:rsidRPr="00E32DD6" w:rsidRDefault="00826EBA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EBA" w:rsidRPr="00E32DD6" w:rsidRDefault="00826EBA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EBA" w:rsidRPr="00E32DD6" w:rsidRDefault="00826EBA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7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6EBA" w:rsidRPr="00E32DD6" w:rsidRDefault="00826EBA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EBA" w:rsidRPr="00E32DD6" w:rsidRDefault="00D31E28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802" w:name="GG071"/>
            <w:bookmarkEnd w:id="802"/>
            <w:r>
              <w:rPr>
                <w:rFonts w:ascii="Times New Roman" w:eastAsia="MS Mincho" w:hAnsi="Times New Roman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EBA" w:rsidRPr="00E32DD6" w:rsidRDefault="00D31E28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803" w:name="GG072"/>
            <w:bookmarkEnd w:id="803"/>
            <w:r>
              <w:rPr>
                <w:rFonts w:ascii="Times New Roman" w:eastAsia="MS Mincho" w:hAnsi="Times New Roman"/>
              </w:rPr>
              <w:t>8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6EBA" w:rsidRPr="00E32DD6" w:rsidRDefault="00826EBA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EBA" w:rsidRPr="00E32DD6" w:rsidRDefault="00D31E28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804" w:name="MM071"/>
            <w:bookmarkEnd w:id="804"/>
            <w:r>
              <w:rPr>
                <w:rFonts w:ascii="Times New Roman" w:eastAsia="MS Mincho" w:hAnsi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EBA" w:rsidRPr="00E32DD6" w:rsidRDefault="00D31E28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805" w:name="MM072"/>
            <w:bookmarkEnd w:id="805"/>
            <w:r>
              <w:rPr>
                <w:rFonts w:ascii="Times New Roman" w:eastAsia="MS Mincho" w:hAnsi="Times New Roman"/>
              </w:rPr>
              <w:t>6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6EBA" w:rsidRPr="00E32DD6" w:rsidRDefault="00826EBA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EBA" w:rsidRPr="00E32DD6" w:rsidRDefault="00F11902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EBA" w:rsidRPr="00E32DD6" w:rsidRDefault="00F11902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EBA" w:rsidRPr="00E32DD6" w:rsidRDefault="00F11902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EBA" w:rsidRPr="00E32DD6" w:rsidRDefault="00F11902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7</w:t>
            </w:r>
          </w:p>
        </w:tc>
      </w:tr>
      <w:tr w:rsidR="00826EBA" w:rsidRPr="00E32DD6">
        <w:tblPrEx>
          <w:tblCellMar>
            <w:top w:w="0" w:type="dxa"/>
            <w:bottom w:w="0" w:type="dxa"/>
          </w:tblCellMar>
        </w:tblPrEx>
        <w:tc>
          <w:tcPr>
            <w:tcW w:w="1362" w:type="dxa"/>
            <w:gridSpan w:val="3"/>
            <w:tcBorders>
              <w:top w:val="single" w:sz="4" w:space="0" w:color="auto"/>
            </w:tcBorders>
          </w:tcPr>
          <w:p w:rsidR="00826EBA" w:rsidRPr="00E32DD6" w:rsidRDefault="00826EBA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код формы</w:t>
            </w:r>
          </w:p>
        </w:tc>
        <w:tc>
          <w:tcPr>
            <w:tcW w:w="454" w:type="dxa"/>
          </w:tcPr>
          <w:p w:rsidR="00826EBA" w:rsidRPr="00E32DD6" w:rsidRDefault="00826EBA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826EBA" w:rsidRPr="00E32DD6" w:rsidRDefault="00826EBA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раздел</w:t>
            </w:r>
          </w:p>
        </w:tc>
        <w:tc>
          <w:tcPr>
            <w:tcW w:w="454" w:type="dxa"/>
          </w:tcPr>
          <w:p w:rsidR="00826EBA" w:rsidRPr="00E32DD6" w:rsidRDefault="00826EBA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826EBA" w:rsidRPr="00E32DD6" w:rsidRDefault="00826EBA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год</w:t>
            </w:r>
          </w:p>
        </w:tc>
        <w:tc>
          <w:tcPr>
            <w:tcW w:w="454" w:type="dxa"/>
          </w:tcPr>
          <w:p w:rsidR="00826EBA" w:rsidRPr="00E32DD6" w:rsidRDefault="00826EBA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826EBA" w:rsidRPr="00E32DD6" w:rsidRDefault="00826EBA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период</w:t>
            </w:r>
          </w:p>
        </w:tc>
        <w:tc>
          <w:tcPr>
            <w:tcW w:w="454" w:type="dxa"/>
          </w:tcPr>
          <w:p w:rsidR="00826EBA" w:rsidRPr="00E32DD6" w:rsidRDefault="00826EBA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gridSpan w:val="4"/>
            <w:tcBorders>
              <w:top w:val="single" w:sz="4" w:space="0" w:color="auto"/>
            </w:tcBorders>
          </w:tcPr>
          <w:p w:rsidR="00826EBA" w:rsidRPr="00E32DD6" w:rsidRDefault="00826EBA" w:rsidP="00FB443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код</w:t>
            </w:r>
          </w:p>
        </w:tc>
      </w:tr>
    </w:tbl>
    <w:p w:rsidR="0046514D" w:rsidRPr="00E32DD6" w:rsidRDefault="0046514D" w:rsidP="002C70EA">
      <w:pPr>
        <w:ind w:left="-57" w:right="-57"/>
        <w:rPr>
          <w:sz w:val="20"/>
          <w:szCs w:val="20"/>
        </w:rPr>
      </w:pPr>
    </w:p>
    <w:tbl>
      <w:tblPr>
        <w:tblW w:w="1105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20"/>
        <w:gridCol w:w="425"/>
        <w:gridCol w:w="850"/>
        <w:gridCol w:w="850"/>
        <w:gridCol w:w="709"/>
        <w:gridCol w:w="851"/>
        <w:gridCol w:w="709"/>
        <w:gridCol w:w="709"/>
        <w:gridCol w:w="709"/>
        <w:gridCol w:w="709"/>
        <w:gridCol w:w="709"/>
        <w:gridCol w:w="709"/>
      </w:tblGrid>
      <w:tr w:rsidR="00186FF8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186FF8" w:rsidRPr="00E32DD6" w:rsidRDefault="00186FF8" w:rsidP="00826E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А</w:t>
            </w:r>
          </w:p>
        </w:tc>
        <w:tc>
          <w:tcPr>
            <w:tcW w:w="425" w:type="dxa"/>
          </w:tcPr>
          <w:p w:rsidR="00186FF8" w:rsidRPr="00E32DD6" w:rsidRDefault="00186FF8" w:rsidP="00826E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Б</w:t>
            </w:r>
          </w:p>
        </w:tc>
        <w:tc>
          <w:tcPr>
            <w:tcW w:w="850" w:type="dxa"/>
          </w:tcPr>
          <w:p w:rsidR="00186FF8" w:rsidRPr="00E32DD6" w:rsidRDefault="00186FF8" w:rsidP="00826E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186FF8" w:rsidRPr="00E32DD6" w:rsidRDefault="00186FF8" w:rsidP="00826E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186FF8" w:rsidRPr="00E32DD6" w:rsidRDefault="00186FF8" w:rsidP="00826E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86FF8" w:rsidRPr="00E32DD6" w:rsidRDefault="00186FF8" w:rsidP="00826E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186FF8" w:rsidRPr="00E32DD6" w:rsidRDefault="00186FF8" w:rsidP="00826E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186FF8" w:rsidRPr="00E32DD6" w:rsidRDefault="00186FF8" w:rsidP="00826E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186FF8" w:rsidRPr="00E32DD6" w:rsidRDefault="00186FF8" w:rsidP="00826EB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186FF8" w:rsidRPr="00E32DD6" w:rsidRDefault="00186FF8" w:rsidP="00826EB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32DD6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709" w:type="dxa"/>
          </w:tcPr>
          <w:p w:rsidR="00186FF8" w:rsidRPr="00E32DD6" w:rsidRDefault="00186FF8" w:rsidP="00826EB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32DD6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709" w:type="dxa"/>
          </w:tcPr>
          <w:p w:rsidR="00186FF8" w:rsidRPr="00E32DD6" w:rsidRDefault="00186FF8" w:rsidP="00826EB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32DD6">
              <w:rPr>
                <w:sz w:val="20"/>
                <w:szCs w:val="20"/>
                <w:lang w:val="en-US"/>
              </w:rPr>
              <w:t>10</w:t>
            </w:r>
          </w:p>
        </w:tc>
      </w:tr>
      <w:tr w:rsidR="00186FF8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186FF8" w:rsidRPr="00E32DD6" w:rsidRDefault="00186FF8" w:rsidP="002C70EA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Кража                                              </w:t>
            </w:r>
          </w:p>
          <w:p w:rsidR="00186FF8" w:rsidRPr="00E32DD6" w:rsidRDefault="00186FF8" w:rsidP="00F576D1">
            <w:p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ст. 158 УК РФ</w:t>
            </w:r>
          </w:p>
        </w:tc>
        <w:tc>
          <w:tcPr>
            <w:tcW w:w="425" w:type="dxa"/>
            <w:vAlign w:val="bottom"/>
          </w:tcPr>
          <w:p w:rsidR="00186FF8" w:rsidRPr="00E32DD6" w:rsidRDefault="00186FF8" w:rsidP="00F576D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186FF8" w:rsidRPr="00E32DD6" w:rsidRDefault="00D31E28" w:rsidP="00F858B1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06" w:name="G0101"/>
            <w:bookmarkEnd w:id="806"/>
            <w:r>
              <w:rPr>
                <w:sz w:val="20"/>
                <w:szCs w:val="20"/>
              </w:rPr>
              <w:t xml:space="preserve"> 7295</w:t>
            </w:r>
          </w:p>
        </w:tc>
        <w:tc>
          <w:tcPr>
            <w:tcW w:w="850" w:type="dxa"/>
          </w:tcPr>
          <w:p w:rsidR="00186FF8" w:rsidRPr="00E32DD6" w:rsidRDefault="00D31E28" w:rsidP="00F858B1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07" w:name="G0102"/>
            <w:bookmarkEnd w:id="807"/>
            <w:r>
              <w:rPr>
                <w:sz w:val="20"/>
                <w:szCs w:val="20"/>
              </w:rPr>
              <w:t xml:space="preserve"> 5353</w:t>
            </w:r>
          </w:p>
        </w:tc>
        <w:tc>
          <w:tcPr>
            <w:tcW w:w="709" w:type="dxa"/>
          </w:tcPr>
          <w:p w:rsidR="00186FF8" w:rsidRPr="00E32DD6" w:rsidRDefault="00D31E28" w:rsidP="00F858B1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08" w:name="G0103"/>
            <w:bookmarkEnd w:id="808"/>
            <w:r>
              <w:rPr>
                <w:sz w:val="20"/>
                <w:szCs w:val="20"/>
              </w:rPr>
              <w:t xml:space="preserve"> 2147</w:t>
            </w:r>
          </w:p>
        </w:tc>
        <w:tc>
          <w:tcPr>
            <w:tcW w:w="851" w:type="dxa"/>
          </w:tcPr>
          <w:p w:rsidR="00186FF8" w:rsidRPr="00E32DD6" w:rsidRDefault="00D31E28" w:rsidP="00F858B1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09" w:name="G0104"/>
            <w:bookmarkEnd w:id="809"/>
            <w:r>
              <w:rPr>
                <w:sz w:val="20"/>
                <w:szCs w:val="20"/>
              </w:rPr>
              <w:t xml:space="preserve"> 1866</w:t>
            </w:r>
          </w:p>
        </w:tc>
        <w:tc>
          <w:tcPr>
            <w:tcW w:w="709" w:type="dxa"/>
          </w:tcPr>
          <w:p w:rsidR="00186FF8" w:rsidRPr="00E32DD6" w:rsidRDefault="00D31E28" w:rsidP="00F858B1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10" w:name="G0105"/>
            <w:bookmarkEnd w:id="810"/>
            <w:r>
              <w:rPr>
                <w:sz w:val="20"/>
                <w:szCs w:val="20"/>
              </w:rPr>
              <w:t xml:space="preserve"> 2943</w:t>
            </w:r>
          </w:p>
        </w:tc>
        <w:tc>
          <w:tcPr>
            <w:tcW w:w="709" w:type="dxa"/>
          </w:tcPr>
          <w:p w:rsidR="00186FF8" w:rsidRPr="00E32DD6" w:rsidRDefault="00D31E28" w:rsidP="00F858B1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11" w:name="G0106"/>
            <w:bookmarkEnd w:id="811"/>
            <w:r>
              <w:rPr>
                <w:sz w:val="20"/>
                <w:szCs w:val="20"/>
              </w:rPr>
              <w:t xml:space="preserve"> 52</w:t>
            </w:r>
          </w:p>
        </w:tc>
        <w:tc>
          <w:tcPr>
            <w:tcW w:w="709" w:type="dxa"/>
          </w:tcPr>
          <w:p w:rsidR="00186FF8" w:rsidRPr="00E32DD6" w:rsidRDefault="00D31E28" w:rsidP="00F858B1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12" w:name="G0107"/>
            <w:bookmarkEnd w:id="812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709" w:type="dxa"/>
          </w:tcPr>
          <w:p w:rsidR="00186FF8" w:rsidRPr="00E32DD6" w:rsidRDefault="00D31E28" w:rsidP="00F858B1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13" w:name="G0108"/>
            <w:bookmarkEnd w:id="81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</w:tcPr>
          <w:p w:rsidR="00186FF8" w:rsidRPr="00E32DD6" w:rsidRDefault="00D31E28" w:rsidP="00F858B1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14" w:name="G0109"/>
            <w:bookmarkEnd w:id="814"/>
            <w:r>
              <w:rPr>
                <w:sz w:val="20"/>
                <w:szCs w:val="20"/>
              </w:rPr>
              <w:t xml:space="preserve"> 2081</w:t>
            </w:r>
          </w:p>
        </w:tc>
        <w:tc>
          <w:tcPr>
            <w:tcW w:w="709" w:type="dxa"/>
          </w:tcPr>
          <w:p w:rsidR="00186FF8" w:rsidRPr="00E32DD6" w:rsidRDefault="00D31E28" w:rsidP="00F858B1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15" w:name="G0110"/>
            <w:bookmarkEnd w:id="815"/>
            <w:r>
              <w:rPr>
                <w:sz w:val="20"/>
                <w:szCs w:val="20"/>
              </w:rPr>
              <w:t xml:space="preserve"> 1990</w:t>
            </w:r>
          </w:p>
        </w:tc>
      </w:tr>
      <w:tr w:rsidR="00570332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adjustRightInd w:val="0"/>
              <w:ind w:left="-108"/>
              <w:jc w:val="both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Мелкое хищение, совершенное лицом, подвергнутым администр</w:t>
            </w:r>
            <w:r w:rsidRPr="00E32DD6">
              <w:rPr>
                <w:sz w:val="20"/>
                <w:szCs w:val="20"/>
              </w:rPr>
              <w:t>а</w:t>
            </w:r>
            <w:r w:rsidRPr="00E32DD6">
              <w:rPr>
                <w:sz w:val="20"/>
                <w:szCs w:val="20"/>
              </w:rPr>
              <w:t>тивному наказанию</w:t>
            </w:r>
          </w:p>
          <w:p w:rsidR="00570332" w:rsidRPr="00E32DD6" w:rsidRDefault="00570332" w:rsidP="008B3A35">
            <w:pPr>
              <w:ind w:left="-108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ст. 158.1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332" w:rsidRPr="00E32DD6" w:rsidRDefault="00570332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16" w:name="G0201"/>
            <w:bookmarkEnd w:id="816"/>
            <w:r>
              <w:rPr>
                <w:sz w:val="20"/>
                <w:szCs w:val="20"/>
              </w:rPr>
              <w:t xml:space="preserve"> 123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17" w:name="G0202"/>
            <w:bookmarkEnd w:id="817"/>
            <w:r>
              <w:rPr>
                <w:sz w:val="20"/>
                <w:szCs w:val="20"/>
              </w:rPr>
              <w:t xml:space="preserve"> 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18" w:name="G0203"/>
            <w:bookmarkEnd w:id="818"/>
            <w:r>
              <w:rPr>
                <w:sz w:val="20"/>
                <w:szCs w:val="20"/>
              </w:rPr>
              <w:t xml:space="preserve"> 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19" w:name="G0204"/>
            <w:bookmarkEnd w:id="819"/>
            <w:r>
              <w:rPr>
                <w:sz w:val="20"/>
                <w:szCs w:val="20"/>
              </w:rPr>
              <w:t xml:space="preserve"> 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20" w:name="G0205"/>
            <w:bookmarkEnd w:id="82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21" w:name="G0206"/>
            <w:bookmarkEnd w:id="8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22" w:name="G0207"/>
            <w:bookmarkEnd w:id="8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23" w:name="G0208"/>
            <w:bookmarkEnd w:id="8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24" w:name="G0209"/>
            <w:bookmarkEnd w:id="824"/>
            <w:r>
              <w:rPr>
                <w:sz w:val="20"/>
                <w:szCs w:val="20"/>
              </w:rPr>
              <w:t xml:space="preserve">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25" w:name="G0210"/>
            <w:bookmarkEnd w:id="825"/>
            <w:r>
              <w:rPr>
                <w:sz w:val="20"/>
                <w:szCs w:val="20"/>
              </w:rPr>
              <w:t xml:space="preserve"> 15</w:t>
            </w:r>
          </w:p>
        </w:tc>
      </w:tr>
      <w:tr w:rsidR="00570332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Мошенничество                               </w:t>
            </w:r>
          </w:p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159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332" w:rsidRPr="00E32DD6" w:rsidRDefault="00570332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26" w:name="G0301"/>
            <w:bookmarkEnd w:id="826"/>
            <w:r>
              <w:rPr>
                <w:sz w:val="20"/>
                <w:szCs w:val="20"/>
              </w:rPr>
              <w:t xml:space="preserve"> 3642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27" w:name="G0302"/>
            <w:bookmarkEnd w:id="827"/>
            <w:r>
              <w:rPr>
                <w:sz w:val="20"/>
                <w:szCs w:val="20"/>
              </w:rPr>
              <w:t xml:space="preserve"> 2179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28" w:name="G0303"/>
            <w:bookmarkEnd w:id="828"/>
            <w:r>
              <w:rPr>
                <w:sz w:val="20"/>
                <w:szCs w:val="20"/>
              </w:rPr>
              <w:t xml:space="preserve"> 592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29" w:name="G0304"/>
            <w:bookmarkEnd w:id="829"/>
            <w:r>
              <w:rPr>
                <w:sz w:val="20"/>
                <w:szCs w:val="20"/>
              </w:rPr>
              <w:t xml:space="preserve"> 552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30" w:name="G0305"/>
            <w:bookmarkEnd w:id="830"/>
            <w:r>
              <w:rPr>
                <w:sz w:val="20"/>
                <w:szCs w:val="20"/>
              </w:rPr>
              <w:t xml:space="preserve"> 1404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31" w:name="G0306"/>
            <w:bookmarkEnd w:id="831"/>
            <w:r>
              <w:rPr>
                <w:sz w:val="20"/>
                <w:szCs w:val="20"/>
              </w:rPr>
              <w:t xml:space="preserve"> 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32" w:name="G0307"/>
            <w:bookmarkEnd w:id="832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33" w:name="G0308"/>
            <w:bookmarkEnd w:id="83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34" w:name="G0309"/>
            <w:bookmarkEnd w:id="834"/>
            <w:r>
              <w:rPr>
                <w:sz w:val="20"/>
                <w:szCs w:val="20"/>
              </w:rPr>
              <w:t xml:space="preserve"> 384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35" w:name="G0310"/>
            <w:bookmarkEnd w:id="835"/>
            <w:r>
              <w:rPr>
                <w:sz w:val="20"/>
                <w:szCs w:val="20"/>
              </w:rPr>
              <w:t xml:space="preserve"> 345</w:t>
            </w:r>
          </w:p>
        </w:tc>
      </w:tr>
      <w:tr w:rsidR="00570332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Мошенничество в сфере кредит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 xml:space="preserve">вания </w:t>
            </w:r>
          </w:p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ст. 159.1 УК РФ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332" w:rsidRPr="00E32DD6" w:rsidRDefault="00570332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36" w:name="G0401"/>
            <w:bookmarkEnd w:id="836"/>
            <w:r>
              <w:rPr>
                <w:sz w:val="20"/>
                <w:szCs w:val="20"/>
              </w:rPr>
              <w:t xml:space="preserve"> 222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37" w:name="G0402"/>
            <w:bookmarkEnd w:id="837"/>
            <w:r>
              <w:rPr>
                <w:sz w:val="20"/>
                <w:szCs w:val="20"/>
              </w:rPr>
              <w:t xml:space="preserve"> 178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38" w:name="G0403"/>
            <w:bookmarkEnd w:id="838"/>
            <w:r>
              <w:rPr>
                <w:sz w:val="20"/>
                <w:szCs w:val="20"/>
              </w:rPr>
              <w:t xml:space="preserve"> 139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39" w:name="G0404"/>
            <w:bookmarkEnd w:id="839"/>
            <w:r>
              <w:rPr>
                <w:sz w:val="20"/>
                <w:szCs w:val="20"/>
              </w:rPr>
              <w:t xml:space="preserve"> 115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40" w:name="G0405"/>
            <w:bookmarkEnd w:id="840"/>
            <w:r>
              <w:rPr>
                <w:sz w:val="20"/>
                <w:szCs w:val="20"/>
              </w:rPr>
              <w:t xml:space="preserve"> 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41" w:name="G0406"/>
            <w:bookmarkEnd w:id="841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42" w:name="G0407"/>
            <w:bookmarkEnd w:id="84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43" w:name="G0408"/>
            <w:bookmarkEnd w:id="8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44" w:name="G0409"/>
            <w:bookmarkEnd w:id="844"/>
            <w:r>
              <w:rPr>
                <w:sz w:val="20"/>
                <w:szCs w:val="20"/>
              </w:rPr>
              <w:t xml:space="preserve"> 141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45" w:name="G0410"/>
            <w:bookmarkEnd w:id="845"/>
            <w:r>
              <w:rPr>
                <w:sz w:val="20"/>
                <w:szCs w:val="20"/>
              </w:rPr>
              <w:t xml:space="preserve"> 137</w:t>
            </w:r>
          </w:p>
        </w:tc>
      </w:tr>
      <w:tr w:rsidR="00570332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Мошенничество при получении выплат             </w:t>
            </w:r>
          </w:p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ст. 159.2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332" w:rsidRPr="00E32DD6" w:rsidRDefault="00570332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46" w:name="G0501"/>
            <w:bookmarkEnd w:id="846"/>
            <w:r>
              <w:rPr>
                <w:sz w:val="20"/>
                <w:szCs w:val="20"/>
              </w:rPr>
              <w:t xml:space="preserve"> 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47" w:name="G0502"/>
            <w:bookmarkEnd w:id="847"/>
            <w:r>
              <w:rPr>
                <w:sz w:val="20"/>
                <w:szCs w:val="20"/>
              </w:rPr>
              <w:t xml:space="preserve"> 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48" w:name="G0503"/>
            <w:bookmarkEnd w:id="848"/>
            <w:r>
              <w:rPr>
                <w:sz w:val="20"/>
                <w:szCs w:val="20"/>
              </w:rPr>
              <w:t xml:space="preserve"> 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49" w:name="G0504"/>
            <w:bookmarkEnd w:id="849"/>
            <w:r>
              <w:rPr>
                <w:sz w:val="20"/>
                <w:szCs w:val="20"/>
              </w:rPr>
              <w:t xml:space="preserve"> 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50" w:name="G0505"/>
            <w:bookmarkEnd w:id="85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51" w:name="G0506"/>
            <w:bookmarkEnd w:id="8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52" w:name="G0507"/>
            <w:bookmarkEnd w:id="8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53" w:name="G0508"/>
            <w:bookmarkEnd w:id="8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54" w:name="G0509"/>
            <w:bookmarkEnd w:id="854"/>
            <w:r>
              <w:rPr>
                <w:sz w:val="20"/>
                <w:szCs w:val="20"/>
              </w:rPr>
              <w:t xml:space="preserve"> 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55" w:name="G0510"/>
            <w:bookmarkEnd w:id="855"/>
            <w:r>
              <w:rPr>
                <w:sz w:val="20"/>
                <w:szCs w:val="20"/>
              </w:rPr>
              <w:t xml:space="preserve"> 38</w:t>
            </w:r>
          </w:p>
        </w:tc>
      </w:tr>
      <w:tr w:rsidR="00570332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Мошенничество с использованием платежных карт </w:t>
            </w:r>
          </w:p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ст. 159.3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332" w:rsidRPr="00E32DD6" w:rsidRDefault="00570332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56" w:name="G0601"/>
            <w:bookmarkEnd w:id="856"/>
            <w:r>
              <w:rPr>
                <w:sz w:val="20"/>
                <w:szCs w:val="20"/>
              </w:rPr>
              <w:t xml:space="preserve"> 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57" w:name="G0602"/>
            <w:bookmarkEnd w:id="857"/>
            <w:r>
              <w:rPr>
                <w:sz w:val="20"/>
                <w:szCs w:val="20"/>
              </w:rPr>
              <w:t xml:space="preserve"> 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58" w:name="G0603"/>
            <w:bookmarkEnd w:id="8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59" w:name="G0604"/>
            <w:bookmarkEnd w:id="8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60" w:name="G0605"/>
            <w:bookmarkEnd w:id="860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61" w:name="G0606"/>
            <w:bookmarkEnd w:id="8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62" w:name="G0607"/>
            <w:bookmarkEnd w:id="8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63" w:name="G0608"/>
            <w:bookmarkEnd w:id="8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64" w:name="G0609"/>
            <w:bookmarkEnd w:id="8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65" w:name="G0610"/>
            <w:bookmarkEnd w:id="865"/>
            <w:r>
              <w:rPr>
                <w:sz w:val="20"/>
                <w:szCs w:val="20"/>
              </w:rPr>
              <w:t xml:space="preserve"> 0</w:t>
            </w:r>
          </w:p>
        </w:tc>
      </w:tr>
      <w:tr w:rsidR="00570332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Мошенничество в сфере предпр</w:t>
            </w:r>
            <w:r w:rsidRPr="00E32DD6">
              <w:rPr>
                <w:sz w:val="20"/>
                <w:szCs w:val="20"/>
              </w:rPr>
              <w:t>и</w:t>
            </w:r>
            <w:r w:rsidRPr="00E32DD6">
              <w:rPr>
                <w:sz w:val="20"/>
                <w:szCs w:val="20"/>
              </w:rPr>
              <w:t>нимательской деятельности</w:t>
            </w:r>
          </w:p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ст. 159.4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332" w:rsidRPr="00E32DD6" w:rsidRDefault="00570332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66" w:name="G0701"/>
            <w:bookmarkEnd w:id="866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67" w:name="G0702"/>
            <w:bookmarkEnd w:id="867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68" w:name="G0703"/>
            <w:bookmarkEnd w:id="868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69" w:name="G0704"/>
            <w:bookmarkEnd w:id="869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70" w:name="G0705"/>
            <w:bookmarkEnd w:id="87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71" w:name="G0706"/>
            <w:bookmarkEnd w:id="871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72" w:name="G0707"/>
            <w:bookmarkEnd w:id="872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73" w:name="G0708"/>
            <w:bookmarkEnd w:id="873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74" w:name="G0709"/>
            <w:bookmarkEnd w:id="87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75" w:name="G0710"/>
            <w:bookmarkEnd w:id="875"/>
          </w:p>
        </w:tc>
      </w:tr>
      <w:tr w:rsidR="00570332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Мошенничество в сфере страхов</w:t>
            </w:r>
            <w:r w:rsidRPr="00E32DD6">
              <w:rPr>
                <w:sz w:val="20"/>
                <w:szCs w:val="20"/>
              </w:rPr>
              <w:t>а</w:t>
            </w:r>
            <w:r w:rsidRPr="00E32DD6">
              <w:rPr>
                <w:sz w:val="20"/>
                <w:szCs w:val="20"/>
              </w:rPr>
              <w:t xml:space="preserve">ния </w:t>
            </w:r>
          </w:p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ст. 159.5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332" w:rsidRPr="00E32DD6" w:rsidRDefault="00570332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76" w:name="G0801"/>
            <w:bookmarkEnd w:id="876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77" w:name="G0802"/>
            <w:bookmarkEnd w:id="877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78" w:name="G0803"/>
            <w:bookmarkEnd w:id="8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79" w:name="G0804"/>
            <w:bookmarkEnd w:id="8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80" w:name="G0805"/>
            <w:bookmarkEnd w:id="880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81" w:name="G0806"/>
            <w:bookmarkEnd w:id="8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82" w:name="G0807"/>
            <w:bookmarkEnd w:id="8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83" w:name="G0808"/>
            <w:bookmarkEnd w:id="8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84" w:name="G0809"/>
            <w:bookmarkEnd w:id="8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85" w:name="G0810"/>
            <w:bookmarkEnd w:id="885"/>
            <w:r>
              <w:rPr>
                <w:sz w:val="20"/>
                <w:szCs w:val="20"/>
              </w:rPr>
              <w:t xml:space="preserve"> 0</w:t>
            </w:r>
          </w:p>
        </w:tc>
      </w:tr>
      <w:tr w:rsidR="00570332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Мошенничество в сфере компь</w:t>
            </w:r>
            <w:r w:rsidRPr="00E32DD6">
              <w:rPr>
                <w:sz w:val="20"/>
                <w:szCs w:val="20"/>
              </w:rPr>
              <w:t>ю</w:t>
            </w:r>
            <w:r w:rsidRPr="00E32DD6">
              <w:rPr>
                <w:sz w:val="20"/>
                <w:szCs w:val="20"/>
              </w:rPr>
              <w:t xml:space="preserve">терной информации </w:t>
            </w:r>
          </w:p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ст. 159.6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332" w:rsidRPr="00E32DD6" w:rsidRDefault="00570332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86" w:name="G0901"/>
            <w:bookmarkEnd w:id="886"/>
            <w:r>
              <w:rPr>
                <w:sz w:val="20"/>
                <w:szCs w:val="20"/>
              </w:rPr>
              <w:t xml:space="preserve"> 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87" w:name="G0902"/>
            <w:bookmarkEnd w:id="887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88" w:name="G0903"/>
            <w:bookmarkEnd w:id="8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89" w:name="G0904"/>
            <w:bookmarkEnd w:id="8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90" w:name="G0905"/>
            <w:bookmarkEnd w:id="890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91" w:name="G0906"/>
            <w:bookmarkEnd w:id="89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92" w:name="G0907"/>
            <w:bookmarkEnd w:id="8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93" w:name="G0908"/>
            <w:bookmarkEnd w:id="8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94" w:name="G0909"/>
            <w:bookmarkEnd w:id="8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95" w:name="G0910"/>
            <w:bookmarkEnd w:id="895"/>
            <w:r>
              <w:rPr>
                <w:sz w:val="20"/>
                <w:szCs w:val="20"/>
              </w:rPr>
              <w:t xml:space="preserve"> 0</w:t>
            </w:r>
          </w:p>
        </w:tc>
      </w:tr>
      <w:tr w:rsidR="00570332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Присвоение или растрата                </w:t>
            </w:r>
          </w:p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160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332" w:rsidRPr="00E32DD6" w:rsidRDefault="00570332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96" w:name="G1001"/>
            <w:bookmarkEnd w:id="896"/>
            <w:r>
              <w:rPr>
                <w:sz w:val="20"/>
                <w:szCs w:val="20"/>
              </w:rPr>
              <w:t xml:space="preserve"> 218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97" w:name="G1002"/>
            <w:bookmarkEnd w:id="897"/>
            <w:r>
              <w:rPr>
                <w:sz w:val="20"/>
                <w:szCs w:val="20"/>
              </w:rPr>
              <w:t xml:space="preserve"> 131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98" w:name="G1003"/>
            <w:bookmarkEnd w:id="898"/>
            <w:r>
              <w:rPr>
                <w:sz w:val="20"/>
                <w:szCs w:val="20"/>
              </w:rPr>
              <w:t xml:space="preserve"> 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899" w:name="G1004"/>
            <w:bookmarkEnd w:id="899"/>
            <w:r>
              <w:rPr>
                <w:sz w:val="20"/>
                <w:szCs w:val="20"/>
              </w:rPr>
              <w:t xml:space="preserve"> 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00" w:name="G1005"/>
            <w:bookmarkEnd w:id="900"/>
            <w:r>
              <w:rPr>
                <w:sz w:val="20"/>
                <w:szCs w:val="20"/>
              </w:rPr>
              <w:t xml:space="preserve"> 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01" w:name="G1006"/>
            <w:bookmarkEnd w:id="90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02" w:name="G1007"/>
            <w:bookmarkEnd w:id="9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03" w:name="G1008"/>
            <w:bookmarkEnd w:id="9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04" w:name="G1009"/>
            <w:bookmarkEnd w:id="904"/>
            <w:r>
              <w:rPr>
                <w:sz w:val="20"/>
                <w:szCs w:val="20"/>
              </w:rPr>
              <w:t xml:space="preserve"> 104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05" w:name="G1010"/>
            <w:bookmarkEnd w:id="905"/>
            <w:r>
              <w:rPr>
                <w:sz w:val="20"/>
                <w:szCs w:val="20"/>
              </w:rPr>
              <w:t xml:space="preserve"> 98</w:t>
            </w:r>
          </w:p>
        </w:tc>
      </w:tr>
      <w:tr w:rsidR="00570332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Грабеж                                             </w:t>
            </w:r>
          </w:p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161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332" w:rsidRPr="00E32DD6" w:rsidRDefault="00570332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06" w:name="G1101"/>
            <w:bookmarkEnd w:id="906"/>
            <w:r>
              <w:rPr>
                <w:sz w:val="20"/>
                <w:szCs w:val="20"/>
              </w:rPr>
              <w:t xml:space="preserve"> 422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07" w:name="G1102"/>
            <w:bookmarkEnd w:id="907"/>
            <w:r>
              <w:rPr>
                <w:sz w:val="20"/>
                <w:szCs w:val="20"/>
              </w:rPr>
              <w:t xml:space="preserve"> 298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08" w:name="G1103"/>
            <w:bookmarkEnd w:id="908"/>
            <w:r>
              <w:rPr>
                <w:sz w:val="20"/>
                <w:szCs w:val="20"/>
              </w:rPr>
              <w:t xml:space="preserve"> 218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09" w:name="G1104"/>
            <w:bookmarkEnd w:id="909"/>
            <w:r>
              <w:rPr>
                <w:sz w:val="20"/>
                <w:szCs w:val="20"/>
              </w:rPr>
              <w:t xml:space="preserve"> 205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10" w:name="G1105"/>
            <w:bookmarkEnd w:id="910"/>
            <w:r>
              <w:rPr>
                <w:sz w:val="20"/>
                <w:szCs w:val="20"/>
              </w:rPr>
              <w:t xml:space="preserve"> 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11" w:name="G1106"/>
            <w:bookmarkEnd w:id="911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12" w:name="G1107"/>
            <w:bookmarkEnd w:id="9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13" w:name="G1108"/>
            <w:bookmarkEnd w:id="9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14" w:name="G1109"/>
            <w:bookmarkEnd w:id="914"/>
            <w:r>
              <w:rPr>
                <w:sz w:val="20"/>
                <w:szCs w:val="20"/>
              </w:rPr>
              <w:t xml:space="preserve"> 239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15" w:name="G1110"/>
            <w:bookmarkEnd w:id="915"/>
            <w:r>
              <w:rPr>
                <w:sz w:val="20"/>
                <w:szCs w:val="20"/>
              </w:rPr>
              <w:t xml:space="preserve"> 221</w:t>
            </w:r>
          </w:p>
        </w:tc>
      </w:tr>
      <w:tr w:rsidR="00570332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Разбой                                              </w:t>
            </w:r>
          </w:p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162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332" w:rsidRPr="00E32DD6" w:rsidRDefault="00570332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16" w:name="G1201"/>
            <w:bookmarkEnd w:id="916"/>
            <w:r>
              <w:rPr>
                <w:sz w:val="20"/>
                <w:szCs w:val="20"/>
              </w:rPr>
              <w:t xml:space="preserve"> 107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17" w:name="G1202"/>
            <w:bookmarkEnd w:id="917"/>
            <w:r>
              <w:rPr>
                <w:sz w:val="20"/>
                <w:szCs w:val="20"/>
              </w:rPr>
              <w:t xml:space="preserve"> 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18" w:name="G1203"/>
            <w:bookmarkEnd w:id="918"/>
            <w:r>
              <w:rPr>
                <w:sz w:val="20"/>
                <w:szCs w:val="20"/>
              </w:rPr>
              <w:t xml:space="preserve"> 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19" w:name="G1204"/>
            <w:bookmarkEnd w:id="919"/>
            <w:r>
              <w:rPr>
                <w:sz w:val="20"/>
                <w:szCs w:val="20"/>
              </w:rPr>
              <w:t xml:space="preserve"> 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20" w:name="G1205"/>
            <w:bookmarkEnd w:id="920"/>
            <w:r>
              <w:rPr>
                <w:sz w:val="20"/>
                <w:szCs w:val="20"/>
              </w:rPr>
              <w:t xml:space="preserve"> 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21" w:name="G1206"/>
            <w:bookmarkEnd w:id="921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22" w:name="G1207"/>
            <w:bookmarkEnd w:id="9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23" w:name="G1208"/>
            <w:bookmarkEnd w:id="9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24" w:name="G1209"/>
            <w:bookmarkEnd w:id="924"/>
            <w:r>
              <w:rPr>
                <w:sz w:val="20"/>
                <w:szCs w:val="20"/>
              </w:rPr>
              <w:t xml:space="preserve"> 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25" w:name="G1210"/>
            <w:bookmarkEnd w:id="925"/>
            <w:r>
              <w:rPr>
                <w:sz w:val="20"/>
                <w:szCs w:val="20"/>
              </w:rPr>
              <w:t xml:space="preserve"> 77</w:t>
            </w:r>
          </w:p>
        </w:tc>
      </w:tr>
      <w:tr w:rsidR="00570332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Вымогательство                               </w:t>
            </w:r>
          </w:p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163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332" w:rsidRPr="00E32DD6" w:rsidRDefault="00570332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26" w:name="G1301"/>
            <w:bookmarkEnd w:id="926"/>
            <w:r>
              <w:rPr>
                <w:sz w:val="20"/>
                <w:szCs w:val="20"/>
              </w:rPr>
              <w:t xml:space="preserve"> 102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27" w:name="G1302"/>
            <w:bookmarkEnd w:id="927"/>
            <w:r>
              <w:rPr>
                <w:sz w:val="20"/>
                <w:szCs w:val="20"/>
              </w:rPr>
              <w:t xml:space="preserve"> 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28" w:name="G1303"/>
            <w:bookmarkEnd w:id="928"/>
            <w:r>
              <w:rPr>
                <w:sz w:val="20"/>
                <w:szCs w:val="20"/>
              </w:rPr>
              <w:t xml:space="preserve"> 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29" w:name="G1304"/>
            <w:bookmarkEnd w:id="929"/>
            <w:r>
              <w:rPr>
                <w:sz w:val="20"/>
                <w:szCs w:val="20"/>
              </w:rPr>
              <w:t xml:space="preserve"> 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30" w:name="G1305"/>
            <w:bookmarkEnd w:id="930"/>
            <w:r>
              <w:rPr>
                <w:sz w:val="20"/>
                <w:szCs w:val="20"/>
              </w:rPr>
              <w:t xml:space="preserve">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31" w:name="G1306"/>
            <w:bookmarkEnd w:id="931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32" w:name="G1307"/>
            <w:bookmarkEnd w:id="9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33" w:name="G1308"/>
            <w:bookmarkEnd w:id="9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34" w:name="G1309"/>
            <w:bookmarkEnd w:id="934"/>
            <w:r>
              <w:rPr>
                <w:sz w:val="20"/>
                <w:szCs w:val="20"/>
              </w:rPr>
              <w:t xml:space="preserve"> 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35" w:name="G1310"/>
            <w:bookmarkEnd w:id="935"/>
            <w:r>
              <w:rPr>
                <w:sz w:val="20"/>
                <w:szCs w:val="20"/>
              </w:rPr>
              <w:t xml:space="preserve"> 37</w:t>
            </w:r>
          </w:p>
        </w:tc>
      </w:tr>
      <w:tr w:rsidR="00570332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Хищение предметов, имеющих особую ценность                                           </w:t>
            </w:r>
          </w:p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164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332" w:rsidRPr="00E32DD6" w:rsidRDefault="00570332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36" w:name="G1401"/>
            <w:bookmarkEnd w:id="936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37" w:name="G1402"/>
            <w:bookmarkEnd w:id="937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38" w:name="G1403"/>
            <w:bookmarkEnd w:id="938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39" w:name="G1404"/>
            <w:bookmarkEnd w:id="939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40" w:name="G1405"/>
            <w:bookmarkEnd w:id="94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41" w:name="G1406"/>
            <w:bookmarkEnd w:id="941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42" w:name="G1407"/>
            <w:bookmarkEnd w:id="942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43" w:name="G1408"/>
            <w:bookmarkEnd w:id="943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44" w:name="G1409"/>
            <w:bookmarkEnd w:id="94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45" w:name="G1410"/>
            <w:bookmarkEnd w:id="945"/>
          </w:p>
        </w:tc>
      </w:tr>
    </w:tbl>
    <w:p w:rsidR="00570332" w:rsidRPr="00E32DD6" w:rsidRDefault="00570332" w:rsidP="00570332">
      <w:r w:rsidRPr="00E32DD6">
        <w:br w:type="page"/>
      </w:r>
    </w:p>
    <w:tbl>
      <w:tblPr>
        <w:tblW w:w="1105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20"/>
        <w:gridCol w:w="425"/>
        <w:gridCol w:w="850"/>
        <w:gridCol w:w="850"/>
        <w:gridCol w:w="709"/>
        <w:gridCol w:w="851"/>
        <w:gridCol w:w="709"/>
        <w:gridCol w:w="709"/>
        <w:gridCol w:w="709"/>
        <w:gridCol w:w="709"/>
        <w:gridCol w:w="709"/>
        <w:gridCol w:w="709"/>
      </w:tblGrid>
      <w:tr w:rsidR="00570332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332" w:rsidRPr="00E32DD6" w:rsidRDefault="00570332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10</w:t>
            </w:r>
          </w:p>
        </w:tc>
      </w:tr>
      <w:tr w:rsidR="00570332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Причинение имущественного ущерба путем обмана или зл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 xml:space="preserve">употребления доверием                                                      </w:t>
            </w:r>
          </w:p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165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332" w:rsidRPr="00E32DD6" w:rsidRDefault="00570332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46" w:name="G1501"/>
            <w:bookmarkEnd w:id="946"/>
            <w:r>
              <w:rPr>
                <w:sz w:val="20"/>
                <w:szCs w:val="20"/>
              </w:rPr>
              <w:t xml:space="preserve"> 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47" w:name="G1502"/>
            <w:bookmarkEnd w:id="947"/>
            <w:r>
              <w:rPr>
                <w:sz w:val="20"/>
                <w:szCs w:val="20"/>
              </w:rPr>
              <w:t xml:space="preserve"> 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48" w:name="G1503"/>
            <w:bookmarkEnd w:id="948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49" w:name="G1504"/>
            <w:bookmarkEnd w:id="94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50" w:name="G1505"/>
            <w:bookmarkEnd w:id="950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51" w:name="G1506"/>
            <w:bookmarkEnd w:id="95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52" w:name="G1507"/>
            <w:bookmarkEnd w:id="9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53" w:name="G1508"/>
            <w:bookmarkEnd w:id="9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54" w:name="G1509"/>
            <w:bookmarkEnd w:id="954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55" w:name="G1510"/>
            <w:bookmarkEnd w:id="955"/>
            <w:r>
              <w:rPr>
                <w:sz w:val="20"/>
                <w:szCs w:val="20"/>
              </w:rPr>
              <w:t xml:space="preserve"> 7</w:t>
            </w:r>
          </w:p>
        </w:tc>
      </w:tr>
      <w:tr w:rsidR="00570332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Неправомерное завладение авт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 xml:space="preserve">мобилем или иным транспортным средством без цели хищения                                   </w:t>
            </w:r>
          </w:p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166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332" w:rsidRPr="00E32DD6" w:rsidRDefault="00570332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56" w:name="G1601"/>
            <w:bookmarkEnd w:id="956"/>
            <w:r>
              <w:rPr>
                <w:sz w:val="20"/>
                <w:szCs w:val="20"/>
              </w:rPr>
              <w:t xml:space="preserve"> 186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57" w:name="G1602"/>
            <w:bookmarkEnd w:id="957"/>
            <w:r>
              <w:rPr>
                <w:sz w:val="20"/>
                <w:szCs w:val="20"/>
              </w:rPr>
              <w:t xml:space="preserve"> 135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58" w:name="G1603"/>
            <w:bookmarkEnd w:id="958"/>
            <w:r>
              <w:rPr>
                <w:sz w:val="20"/>
                <w:szCs w:val="20"/>
              </w:rPr>
              <w:t xml:space="preserve"> 106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59" w:name="G1604"/>
            <w:bookmarkEnd w:id="959"/>
            <w:r>
              <w:rPr>
                <w:sz w:val="20"/>
                <w:szCs w:val="20"/>
              </w:rPr>
              <w:t xml:space="preserve"> 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60" w:name="G1605"/>
            <w:bookmarkEnd w:id="960"/>
            <w:r>
              <w:rPr>
                <w:sz w:val="20"/>
                <w:szCs w:val="20"/>
              </w:rPr>
              <w:t xml:space="preserve"> 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61" w:name="G1606"/>
            <w:bookmarkEnd w:id="961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62" w:name="G1607"/>
            <w:bookmarkEnd w:id="96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63" w:name="G1608"/>
            <w:bookmarkEnd w:id="9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64" w:name="G1609"/>
            <w:bookmarkEnd w:id="964"/>
            <w:r>
              <w:rPr>
                <w:sz w:val="20"/>
                <w:szCs w:val="20"/>
              </w:rPr>
              <w:t xml:space="preserve"> 114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65" w:name="G1610"/>
            <w:bookmarkEnd w:id="965"/>
            <w:r>
              <w:rPr>
                <w:sz w:val="20"/>
                <w:szCs w:val="20"/>
              </w:rPr>
              <w:t xml:space="preserve"> 100</w:t>
            </w:r>
          </w:p>
        </w:tc>
      </w:tr>
      <w:tr w:rsidR="00570332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Умышленные уничтожение или повреждение имущества                              </w:t>
            </w:r>
          </w:p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167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332" w:rsidRPr="00E32DD6" w:rsidRDefault="00570332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66" w:name="G1701"/>
            <w:bookmarkEnd w:id="966"/>
            <w:r>
              <w:rPr>
                <w:sz w:val="20"/>
                <w:szCs w:val="20"/>
              </w:rPr>
              <w:t xml:space="preserve"> 246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67" w:name="G1702"/>
            <w:bookmarkEnd w:id="967"/>
            <w:r>
              <w:rPr>
                <w:sz w:val="20"/>
                <w:szCs w:val="20"/>
              </w:rPr>
              <w:t xml:space="preserve"> 183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68" w:name="G1703"/>
            <w:bookmarkEnd w:id="968"/>
            <w:r>
              <w:rPr>
                <w:sz w:val="20"/>
                <w:szCs w:val="20"/>
              </w:rPr>
              <w:t xml:space="preserve"> 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69" w:name="G1704"/>
            <w:bookmarkEnd w:id="969"/>
            <w:r>
              <w:rPr>
                <w:sz w:val="20"/>
                <w:szCs w:val="20"/>
              </w:rPr>
              <w:t xml:space="preserve"> 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70" w:name="G1705"/>
            <w:bookmarkEnd w:id="970"/>
            <w:r>
              <w:rPr>
                <w:sz w:val="20"/>
                <w:szCs w:val="20"/>
              </w:rPr>
              <w:t xml:space="preserve"> 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71" w:name="G1706"/>
            <w:bookmarkEnd w:id="971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72" w:name="G1707"/>
            <w:bookmarkEnd w:id="9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73" w:name="G1708"/>
            <w:bookmarkEnd w:id="9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74" w:name="G1709"/>
            <w:bookmarkEnd w:id="974"/>
            <w:r>
              <w:rPr>
                <w:sz w:val="20"/>
                <w:szCs w:val="20"/>
              </w:rPr>
              <w:t xml:space="preserve"> 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75" w:name="G1710"/>
            <w:bookmarkEnd w:id="975"/>
            <w:r>
              <w:rPr>
                <w:sz w:val="20"/>
                <w:szCs w:val="20"/>
              </w:rPr>
              <w:t xml:space="preserve"> 65</w:t>
            </w:r>
          </w:p>
        </w:tc>
      </w:tr>
      <w:tr w:rsidR="00570332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Уничтожение или повреждение имущества по неосторожности                      </w:t>
            </w:r>
          </w:p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168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570332" w:rsidRPr="00E32DD6" w:rsidRDefault="00570332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76" w:name="G1801"/>
            <w:bookmarkEnd w:id="976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77" w:name="G1802"/>
            <w:bookmarkEnd w:id="977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78" w:name="G1803"/>
            <w:bookmarkEnd w:id="9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79" w:name="G1804"/>
            <w:bookmarkEnd w:id="9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80" w:name="G1805"/>
            <w:bookmarkEnd w:id="9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81" w:name="G1806"/>
            <w:bookmarkEnd w:id="9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82" w:name="G1807"/>
            <w:bookmarkEnd w:id="9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83" w:name="G1808"/>
            <w:bookmarkEnd w:id="9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84" w:name="G1809"/>
            <w:bookmarkEnd w:id="9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985" w:name="G1810"/>
            <w:bookmarkEnd w:id="985"/>
            <w:r>
              <w:rPr>
                <w:sz w:val="20"/>
                <w:szCs w:val="20"/>
              </w:rPr>
              <w:t xml:space="preserve"> 0</w:t>
            </w:r>
          </w:p>
        </w:tc>
      </w:tr>
      <w:tr w:rsidR="00570332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Итого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332" w:rsidRPr="00E32DD6" w:rsidRDefault="00570332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19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986" w:name="G1901"/>
            <w:bookmarkEnd w:id="986"/>
            <w:r>
              <w:rPr>
                <w:sz w:val="20"/>
                <w:szCs w:val="20"/>
              </w:rPr>
              <w:t xml:space="preserve"> 12755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987" w:name="G1902"/>
            <w:bookmarkEnd w:id="987"/>
            <w:r>
              <w:rPr>
                <w:sz w:val="20"/>
                <w:szCs w:val="20"/>
              </w:rPr>
              <w:t xml:space="preserve"> 8825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988" w:name="G1903"/>
            <w:bookmarkEnd w:id="988"/>
            <w:r>
              <w:rPr>
                <w:sz w:val="20"/>
                <w:szCs w:val="20"/>
              </w:rPr>
              <w:t xml:space="preserve"> 3590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989" w:name="G1904"/>
            <w:bookmarkEnd w:id="989"/>
            <w:r>
              <w:rPr>
                <w:sz w:val="20"/>
                <w:szCs w:val="20"/>
              </w:rPr>
              <w:t xml:space="preserve"> 3194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990" w:name="G1905"/>
            <w:bookmarkEnd w:id="990"/>
            <w:r>
              <w:rPr>
                <w:sz w:val="20"/>
                <w:szCs w:val="20"/>
              </w:rPr>
              <w:t xml:space="preserve"> 4642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991" w:name="G1906"/>
            <w:bookmarkEnd w:id="991"/>
            <w:r>
              <w:rPr>
                <w:sz w:val="20"/>
                <w:szCs w:val="20"/>
              </w:rPr>
              <w:t xml:space="preserve"> 115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992" w:name="G1907"/>
            <w:bookmarkEnd w:id="992"/>
            <w:r>
              <w:rPr>
                <w:sz w:val="20"/>
                <w:szCs w:val="20"/>
              </w:rPr>
              <w:t xml:space="preserve"> 17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993" w:name="G1908"/>
            <w:bookmarkEnd w:id="993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994" w:name="G1909"/>
            <w:bookmarkEnd w:id="994"/>
            <w:r>
              <w:rPr>
                <w:sz w:val="20"/>
                <w:szCs w:val="20"/>
              </w:rPr>
              <w:t xml:space="preserve"> 3333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995" w:name="G1910"/>
            <w:bookmarkEnd w:id="995"/>
            <w:r>
              <w:rPr>
                <w:sz w:val="20"/>
                <w:szCs w:val="20"/>
              </w:rPr>
              <w:t xml:space="preserve"> 3130</w:t>
            </w:r>
          </w:p>
        </w:tc>
      </w:tr>
    </w:tbl>
    <w:p w:rsidR="00390427" w:rsidRPr="00E32DD6" w:rsidRDefault="00390427" w:rsidP="00390427">
      <w:pPr>
        <w:ind w:left="-57" w:right="-57" w:hanging="369"/>
        <w:rPr>
          <w:sz w:val="24"/>
          <w:szCs w:val="24"/>
        </w:rPr>
      </w:pPr>
    </w:p>
    <w:p w:rsidR="00390427" w:rsidRPr="00E32DD6" w:rsidRDefault="00390427" w:rsidP="00390427">
      <w:pPr>
        <w:ind w:left="-57" w:right="-57" w:hanging="369"/>
        <w:rPr>
          <w:sz w:val="24"/>
          <w:szCs w:val="24"/>
        </w:rPr>
      </w:pPr>
      <w:r w:rsidRPr="00E32DD6">
        <w:rPr>
          <w:sz w:val="24"/>
          <w:szCs w:val="24"/>
        </w:rPr>
        <w:t>Раздел 8. Преступления в сфере экономической деятельности</w:t>
      </w:r>
    </w:p>
    <w:p w:rsidR="00390427" w:rsidRPr="00E32DD6" w:rsidRDefault="00390427" w:rsidP="00390427">
      <w:pPr>
        <w:ind w:left="-57" w:right="-57"/>
        <w:rPr>
          <w:sz w:val="16"/>
          <w:szCs w:val="16"/>
        </w:rPr>
      </w:pPr>
    </w:p>
    <w:tbl>
      <w:tblPr>
        <w:tblW w:w="0" w:type="auto"/>
        <w:tblInd w:w="-318" w:type="dxa"/>
        <w:tblLayout w:type="fixed"/>
        <w:tblLook w:val="000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390427" w:rsidRPr="00E32DD6">
        <w:tblPrEx>
          <w:tblCellMar>
            <w:top w:w="0" w:type="dxa"/>
            <w:bottom w:w="0" w:type="dxa"/>
          </w:tblCellMar>
        </w:tblPrEx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27" w:rsidRPr="00E32DD6" w:rsidRDefault="00390427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4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27" w:rsidRPr="00E32DD6" w:rsidRDefault="00390427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9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27" w:rsidRPr="00E32DD6" w:rsidRDefault="00390427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1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427" w:rsidRPr="00E32DD6" w:rsidRDefault="00390427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27" w:rsidRPr="00E32DD6" w:rsidRDefault="00390427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27" w:rsidRPr="00E32DD6" w:rsidRDefault="00390427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8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427" w:rsidRPr="00E32DD6" w:rsidRDefault="00390427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27" w:rsidRPr="00E32DD6" w:rsidRDefault="00D31E28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996" w:name="GG081"/>
            <w:bookmarkEnd w:id="996"/>
            <w:r>
              <w:rPr>
                <w:rFonts w:ascii="Times New Roman" w:eastAsia="MS Mincho" w:hAnsi="Times New Roman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27" w:rsidRPr="00E32DD6" w:rsidRDefault="00D31E28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997" w:name="GG082"/>
            <w:bookmarkEnd w:id="997"/>
            <w:r>
              <w:rPr>
                <w:rFonts w:ascii="Times New Roman" w:eastAsia="MS Mincho" w:hAnsi="Times New Roman"/>
              </w:rPr>
              <w:t>8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427" w:rsidRPr="00E32DD6" w:rsidRDefault="00390427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27" w:rsidRPr="00E32DD6" w:rsidRDefault="00D31E28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998" w:name="MM081"/>
            <w:bookmarkEnd w:id="998"/>
            <w:r>
              <w:rPr>
                <w:rFonts w:ascii="Times New Roman" w:eastAsia="MS Mincho" w:hAnsi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27" w:rsidRPr="00E32DD6" w:rsidRDefault="00D31E28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999" w:name="MM082"/>
            <w:bookmarkEnd w:id="999"/>
            <w:r>
              <w:rPr>
                <w:rFonts w:ascii="Times New Roman" w:eastAsia="MS Mincho" w:hAnsi="Times New Roman"/>
              </w:rPr>
              <w:t>6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427" w:rsidRPr="00E32DD6" w:rsidRDefault="00390427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27" w:rsidRPr="00E32DD6" w:rsidRDefault="00F11902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27" w:rsidRPr="00E32DD6" w:rsidRDefault="00F11902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27" w:rsidRPr="00E32DD6" w:rsidRDefault="00F11902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27" w:rsidRPr="00E32DD6" w:rsidRDefault="00F11902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7</w:t>
            </w:r>
          </w:p>
        </w:tc>
      </w:tr>
      <w:tr w:rsidR="00390427" w:rsidRPr="00E32DD6">
        <w:tblPrEx>
          <w:tblCellMar>
            <w:top w:w="0" w:type="dxa"/>
            <w:bottom w:w="0" w:type="dxa"/>
          </w:tblCellMar>
        </w:tblPrEx>
        <w:tc>
          <w:tcPr>
            <w:tcW w:w="1362" w:type="dxa"/>
            <w:gridSpan w:val="3"/>
            <w:tcBorders>
              <w:top w:val="single" w:sz="4" w:space="0" w:color="auto"/>
            </w:tcBorders>
          </w:tcPr>
          <w:p w:rsidR="00390427" w:rsidRPr="00E32DD6" w:rsidRDefault="00390427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код формы</w:t>
            </w:r>
          </w:p>
        </w:tc>
        <w:tc>
          <w:tcPr>
            <w:tcW w:w="454" w:type="dxa"/>
          </w:tcPr>
          <w:p w:rsidR="00390427" w:rsidRPr="00E32DD6" w:rsidRDefault="00390427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390427" w:rsidRPr="00E32DD6" w:rsidRDefault="00390427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раздел</w:t>
            </w:r>
          </w:p>
        </w:tc>
        <w:tc>
          <w:tcPr>
            <w:tcW w:w="454" w:type="dxa"/>
          </w:tcPr>
          <w:p w:rsidR="00390427" w:rsidRPr="00E32DD6" w:rsidRDefault="00390427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390427" w:rsidRPr="00E32DD6" w:rsidRDefault="00390427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год</w:t>
            </w:r>
          </w:p>
        </w:tc>
        <w:tc>
          <w:tcPr>
            <w:tcW w:w="454" w:type="dxa"/>
          </w:tcPr>
          <w:p w:rsidR="00390427" w:rsidRPr="00E32DD6" w:rsidRDefault="00390427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390427" w:rsidRPr="00E32DD6" w:rsidRDefault="00390427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период</w:t>
            </w:r>
          </w:p>
        </w:tc>
        <w:tc>
          <w:tcPr>
            <w:tcW w:w="454" w:type="dxa"/>
          </w:tcPr>
          <w:p w:rsidR="00390427" w:rsidRPr="00E32DD6" w:rsidRDefault="00390427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gridSpan w:val="4"/>
            <w:tcBorders>
              <w:top w:val="single" w:sz="4" w:space="0" w:color="auto"/>
            </w:tcBorders>
          </w:tcPr>
          <w:p w:rsidR="00390427" w:rsidRPr="00E32DD6" w:rsidRDefault="00390427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код</w:t>
            </w:r>
          </w:p>
        </w:tc>
      </w:tr>
    </w:tbl>
    <w:p w:rsidR="00390427" w:rsidRPr="00E32DD6" w:rsidRDefault="00390427" w:rsidP="00390427">
      <w:pPr>
        <w:ind w:left="-57" w:right="-57"/>
        <w:rPr>
          <w:sz w:val="16"/>
          <w:szCs w:val="16"/>
        </w:rPr>
      </w:pPr>
    </w:p>
    <w:tbl>
      <w:tblPr>
        <w:tblW w:w="1105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20"/>
        <w:gridCol w:w="425"/>
        <w:gridCol w:w="850"/>
        <w:gridCol w:w="850"/>
        <w:gridCol w:w="709"/>
        <w:gridCol w:w="851"/>
        <w:gridCol w:w="709"/>
        <w:gridCol w:w="709"/>
        <w:gridCol w:w="708"/>
        <w:gridCol w:w="709"/>
        <w:gridCol w:w="709"/>
        <w:gridCol w:w="709"/>
      </w:tblGrid>
      <w:tr w:rsidR="00807B78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807B78" w:rsidRPr="00E32DD6" w:rsidRDefault="00807B7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А</w:t>
            </w:r>
          </w:p>
        </w:tc>
        <w:tc>
          <w:tcPr>
            <w:tcW w:w="425" w:type="dxa"/>
          </w:tcPr>
          <w:p w:rsidR="00807B78" w:rsidRPr="00E32DD6" w:rsidRDefault="00807B7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Б</w:t>
            </w:r>
          </w:p>
        </w:tc>
        <w:tc>
          <w:tcPr>
            <w:tcW w:w="850" w:type="dxa"/>
          </w:tcPr>
          <w:p w:rsidR="00807B78" w:rsidRPr="00E32DD6" w:rsidRDefault="00807B7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807B78" w:rsidRPr="00E32DD6" w:rsidRDefault="00807B7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807B78" w:rsidRPr="00E32DD6" w:rsidRDefault="00807B7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807B78" w:rsidRPr="00E32DD6" w:rsidRDefault="00807B7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807B78" w:rsidRPr="00E32DD6" w:rsidRDefault="00807B7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807B78" w:rsidRPr="00E32DD6" w:rsidRDefault="00807B7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:rsidR="00807B78" w:rsidRPr="00E32DD6" w:rsidRDefault="00807B7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807B78" w:rsidRPr="00E32DD6" w:rsidRDefault="00807B78" w:rsidP="00884EBB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32DD6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709" w:type="dxa"/>
          </w:tcPr>
          <w:p w:rsidR="00807B78" w:rsidRPr="00E32DD6" w:rsidRDefault="00807B78" w:rsidP="00884EBB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32DD6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709" w:type="dxa"/>
          </w:tcPr>
          <w:p w:rsidR="00807B78" w:rsidRPr="00E32DD6" w:rsidRDefault="00807B78" w:rsidP="00884EBB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32DD6">
              <w:rPr>
                <w:sz w:val="20"/>
                <w:szCs w:val="20"/>
                <w:lang w:val="en-US"/>
              </w:rPr>
              <w:t>10</w:t>
            </w:r>
          </w:p>
        </w:tc>
      </w:tr>
      <w:tr w:rsidR="00807B78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807B78" w:rsidRPr="00E32DD6" w:rsidRDefault="00807B78" w:rsidP="00570332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Воспрепятствование законной пре</w:t>
            </w:r>
            <w:r w:rsidRPr="00E32DD6">
              <w:rPr>
                <w:sz w:val="20"/>
                <w:szCs w:val="20"/>
              </w:rPr>
              <w:t>д</w:t>
            </w:r>
            <w:r w:rsidRPr="00E32DD6">
              <w:rPr>
                <w:sz w:val="20"/>
                <w:szCs w:val="20"/>
              </w:rPr>
              <w:t>принимательской или иной деятел</w:t>
            </w:r>
            <w:r w:rsidRPr="00E32DD6">
              <w:rPr>
                <w:sz w:val="20"/>
                <w:szCs w:val="20"/>
              </w:rPr>
              <w:t>ь</w:t>
            </w:r>
            <w:r w:rsidRPr="00E32DD6">
              <w:rPr>
                <w:sz w:val="20"/>
                <w:szCs w:val="20"/>
              </w:rPr>
              <w:t>ности            ст. 169 УК РФ</w:t>
            </w:r>
          </w:p>
        </w:tc>
        <w:tc>
          <w:tcPr>
            <w:tcW w:w="425" w:type="dxa"/>
            <w:vAlign w:val="bottom"/>
          </w:tcPr>
          <w:p w:rsidR="00807B78" w:rsidRPr="00E32DD6" w:rsidRDefault="00807B78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00" w:name="H0101"/>
            <w:bookmarkEnd w:id="100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01" w:name="H0102"/>
            <w:bookmarkEnd w:id="10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02" w:name="H0103"/>
            <w:bookmarkEnd w:id="100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1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03" w:name="H0104"/>
            <w:bookmarkEnd w:id="100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04" w:name="H0105"/>
            <w:bookmarkEnd w:id="10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05" w:name="H0106"/>
            <w:bookmarkEnd w:id="10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06" w:name="H0107"/>
            <w:bookmarkEnd w:id="10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07B78" w:rsidRPr="00E32DD6" w:rsidRDefault="00D31E28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07" w:name="H0108"/>
            <w:bookmarkEnd w:id="10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07B78" w:rsidRPr="00E32DD6" w:rsidRDefault="00D31E28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08" w:name="H0109"/>
            <w:bookmarkEnd w:id="100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</w:tcPr>
          <w:p w:rsidR="00807B78" w:rsidRPr="00E32DD6" w:rsidRDefault="00D31E28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09" w:name="H0110"/>
            <w:bookmarkEnd w:id="1009"/>
            <w:r>
              <w:rPr>
                <w:sz w:val="20"/>
                <w:szCs w:val="20"/>
              </w:rPr>
              <w:t xml:space="preserve"> 0</w:t>
            </w:r>
          </w:p>
        </w:tc>
      </w:tr>
      <w:tr w:rsidR="00807B78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C160D8" w:rsidRPr="00E32DD6" w:rsidRDefault="00C160D8" w:rsidP="00570332">
            <w:pPr>
              <w:pStyle w:val="Default"/>
              <w:spacing w:line="192" w:lineRule="auto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Регистрация незаконных сделок с недвижимым имуществом </w:t>
            </w:r>
          </w:p>
          <w:p w:rsidR="00807B78" w:rsidRPr="00E32DD6" w:rsidRDefault="00C160D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  <w:lang w:val="en-US"/>
              </w:rPr>
              <w:t xml:space="preserve">                                   </w:t>
            </w:r>
            <w:r w:rsidRPr="00E32DD6">
              <w:rPr>
                <w:sz w:val="20"/>
                <w:szCs w:val="20"/>
              </w:rPr>
              <w:t xml:space="preserve">ст. 170 УК РФ </w:t>
            </w:r>
          </w:p>
        </w:tc>
        <w:tc>
          <w:tcPr>
            <w:tcW w:w="425" w:type="dxa"/>
            <w:vAlign w:val="bottom"/>
          </w:tcPr>
          <w:p w:rsidR="00807B78" w:rsidRPr="00E32DD6" w:rsidRDefault="00807B78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807B78" w:rsidRPr="00E32DD6" w:rsidRDefault="00807B7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10" w:name="H0201"/>
            <w:bookmarkEnd w:id="1010"/>
          </w:p>
        </w:tc>
        <w:tc>
          <w:tcPr>
            <w:tcW w:w="850" w:type="dxa"/>
          </w:tcPr>
          <w:p w:rsidR="00807B78" w:rsidRPr="00E32DD6" w:rsidRDefault="00807B7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11" w:name="H0202"/>
            <w:bookmarkEnd w:id="1011"/>
          </w:p>
        </w:tc>
        <w:tc>
          <w:tcPr>
            <w:tcW w:w="709" w:type="dxa"/>
          </w:tcPr>
          <w:p w:rsidR="00807B78" w:rsidRPr="00E32DD6" w:rsidRDefault="00807B7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12" w:name="H0203"/>
            <w:bookmarkEnd w:id="1012"/>
          </w:p>
        </w:tc>
        <w:tc>
          <w:tcPr>
            <w:tcW w:w="851" w:type="dxa"/>
          </w:tcPr>
          <w:p w:rsidR="00807B78" w:rsidRPr="00E32DD6" w:rsidRDefault="00807B7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13" w:name="H0204"/>
            <w:bookmarkEnd w:id="1013"/>
          </w:p>
        </w:tc>
        <w:tc>
          <w:tcPr>
            <w:tcW w:w="709" w:type="dxa"/>
          </w:tcPr>
          <w:p w:rsidR="00807B78" w:rsidRPr="00E32DD6" w:rsidRDefault="00807B7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14" w:name="H0205"/>
            <w:bookmarkEnd w:id="1014"/>
          </w:p>
        </w:tc>
        <w:tc>
          <w:tcPr>
            <w:tcW w:w="709" w:type="dxa"/>
          </w:tcPr>
          <w:p w:rsidR="00807B78" w:rsidRPr="00E32DD6" w:rsidRDefault="00807B7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15" w:name="H0206"/>
            <w:bookmarkEnd w:id="1015"/>
          </w:p>
        </w:tc>
        <w:tc>
          <w:tcPr>
            <w:tcW w:w="708" w:type="dxa"/>
          </w:tcPr>
          <w:p w:rsidR="00807B78" w:rsidRPr="00E32DD6" w:rsidRDefault="00807B7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16" w:name="H0207"/>
            <w:bookmarkEnd w:id="1016"/>
          </w:p>
        </w:tc>
        <w:tc>
          <w:tcPr>
            <w:tcW w:w="709" w:type="dxa"/>
          </w:tcPr>
          <w:p w:rsidR="00807B78" w:rsidRPr="00E32DD6" w:rsidRDefault="00807B78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17" w:name="H0208"/>
            <w:bookmarkEnd w:id="1017"/>
          </w:p>
        </w:tc>
        <w:tc>
          <w:tcPr>
            <w:tcW w:w="709" w:type="dxa"/>
          </w:tcPr>
          <w:p w:rsidR="00807B78" w:rsidRPr="00E32DD6" w:rsidRDefault="00807B78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18" w:name="H0209"/>
            <w:bookmarkEnd w:id="1018"/>
          </w:p>
        </w:tc>
        <w:tc>
          <w:tcPr>
            <w:tcW w:w="709" w:type="dxa"/>
          </w:tcPr>
          <w:p w:rsidR="00807B78" w:rsidRPr="00E32DD6" w:rsidRDefault="00807B78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19" w:name="H0210"/>
            <w:bookmarkEnd w:id="1019"/>
          </w:p>
        </w:tc>
      </w:tr>
      <w:tr w:rsidR="00807B78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807B78" w:rsidRPr="00E32DD6" w:rsidRDefault="00807B7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Фальсификация единого госуда</w:t>
            </w:r>
            <w:r w:rsidRPr="00E32DD6">
              <w:rPr>
                <w:sz w:val="20"/>
                <w:szCs w:val="20"/>
              </w:rPr>
              <w:t>р</w:t>
            </w:r>
            <w:r w:rsidRPr="00E32DD6">
              <w:rPr>
                <w:sz w:val="20"/>
                <w:szCs w:val="20"/>
              </w:rPr>
              <w:t>ственного реестра юридических лиц, реестра владельцев ценных бумаг или системы депозитарного уч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та                     ст. 170.1 УК РФ</w:t>
            </w:r>
          </w:p>
        </w:tc>
        <w:tc>
          <w:tcPr>
            <w:tcW w:w="425" w:type="dxa"/>
            <w:vAlign w:val="bottom"/>
          </w:tcPr>
          <w:p w:rsidR="00807B78" w:rsidRPr="00E32DD6" w:rsidRDefault="00807B78" w:rsidP="00570332">
            <w:pPr>
              <w:spacing w:line="192" w:lineRule="auto"/>
              <w:ind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3</w:t>
            </w:r>
          </w:p>
        </w:tc>
        <w:tc>
          <w:tcPr>
            <w:tcW w:w="850" w:type="dxa"/>
          </w:tcPr>
          <w:p w:rsidR="00807B78" w:rsidRPr="00E32DD6" w:rsidRDefault="00807B7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20" w:name="H0301"/>
            <w:bookmarkEnd w:id="1020"/>
          </w:p>
        </w:tc>
        <w:tc>
          <w:tcPr>
            <w:tcW w:w="850" w:type="dxa"/>
          </w:tcPr>
          <w:p w:rsidR="00807B78" w:rsidRPr="00E32DD6" w:rsidRDefault="00807B7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21" w:name="H0302"/>
            <w:bookmarkEnd w:id="1021"/>
          </w:p>
        </w:tc>
        <w:tc>
          <w:tcPr>
            <w:tcW w:w="709" w:type="dxa"/>
          </w:tcPr>
          <w:p w:rsidR="00807B78" w:rsidRPr="00E32DD6" w:rsidRDefault="00807B7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22" w:name="H0303"/>
            <w:bookmarkEnd w:id="1022"/>
          </w:p>
        </w:tc>
        <w:tc>
          <w:tcPr>
            <w:tcW w:w="851" w:type="dxa"/>
          </w:tcPr>
          <w:p w:rsidR="00807B78" w:rsidRPr="00E32DD6" w:rsidRDefault="00807B7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23" w:name="H0304"/>
            <w:bookmarkEnd w:id="1023"/>
          </w:p>
        </w:tc>
        <w:tc>
          <w:tcPr>
            <w:tcW w:w="709" w:type="dxa"/>
          </w:tcPr>
          <w:p w:rsidR="00807B78" w:rsidRPr="00E32DD6" w:rsidRDefault="00807B7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24" w:name="H0305"/>
            <w:bookmarkEnd w:id="1024"/>
          </w:p>
        </w:tc>
        <w:tc>
          <w:tcPr>
            <w:tcW w:w="709" w:type="dxa"/>
          </w:tcPr>
          <w:p w:rsidR="00807B78" w:rsidRPr="00E32DD6" w:rsidRDefault="00807B7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25" w:name="H0306"/>
            <w:bookmarkEnd w:id="1025"/>
          </w:p>
        </w:tc>
        <w:tc>
          <w:tcPr>
            <w:tcW w:w="708" w:type="dxa"/>
          </w:tcPr>
          <w:p w:rsidR="00807B78" w:rsidRPr="00E32DD6" w:rsidRDefault="00807B7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26" w:name="H0307"/>
            <w:bookmarkEnd w:id="1026"/>
          </w:p>
        </w:tc>
        <w:tc>
          <w:tcPr>
            <w:tcW w:w="709" w:type="dxa"/>
          </w:tcPr>
          <w:p w:rsidR="00807B78" w:rsidRPr="00E32DD6" w:rsidRDefault="00807B78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27" w:name="H0308"/>
            <w:bookmarkEnd w:id="1027"/>
          </w:p>
        </w:tc>
        <w:tc>
          <w:tcPr>
            <w:tcW w:w="709" w:type="dxa"/>
          </w:tcPr>
          <w:p w:rsidR="00807B78" w:rsidRPr="00E32DD6" w:rsidRDefault="00807B78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28" w:name="H0309"/>
            <w:bookmarkEnd w:id="1028"/>
          </w:p>
        </w:tc>
        <w:tc>
          <w:tcPr>
            <w:tcW w:w="709" w:type="dxa"/>
          </w:tcPr>
          <w:p w:rsidR="00807B78" w:rsidRPr="00E32DD6" w:rsidRDefault="00807B78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29" w:name="H0310"/>
            <w:bookmarkEnd w:id="1029"/>
          </w:p>
        </w:tc>
      </w:tr>
      <w:tr w:rsidR="00B0533B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B0533B" w:rsidRPr="00E32DD6" w:rsidRDefault="00B0533B" w:rsidP="00570332">
            <w:pPr>
              <w:pStyle w:val="Default"/>
              <w:spacing w:line="192" w:lineRule="auto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Внесение заведомо ложных св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де-ний в межевой план, технич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 xml:space="preserve">ский план, акт обследования, проект межевания земельного участка или земельных участков либо карту-план территории </w:t>
            </w:r>
          </w:p>
          <w:p w:rsidR="00B0533B" w:rsidRPr="00E32DD6" w:rsidRDefault="00B0533B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ст.170.2 УК РФ </w:t>
            </w:r>
          </w:p>
        </w:tc>
        <w:tc>
          <w:tcPr>
            <w:tcW w:w="425" w:type="dxa"/>
            <w:vAlign w:val="bottom"/>
          </w:tcPr>
          <w:p w:rsidR="00B0533B" w:rsidRPr="00E32DD6" w:rsidRDefault="00B0533B" w:rsidP="00570332">
            <w:pPr>
              <w:spacing w:line="192" w:lineRule="auto"/>
              <w:ind w:right="-57"/>
              <w:rPr>
                <w:sz w:val="20"/>
                <w:szCs w:val="20"/>
                <w:lang w:val="en-US"/>
              </w:rPr>
            </w:pPr>
            <w:r w:rsidRPr="00E32DD6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850" w:type="dxa"/>
          </w:tcPr>
          <w:p w:rsidR="00B0533B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30" w:name="H0401"/>
            <w:bookmarkEnd w:id="103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B0533B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31" w:name="H0402"/>
            <w:bookmarkEnd w:id="103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</w:tcPr>
          <w:p w:rsidR="00B0533B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32" w:name="H0403"/>
            <w:bookmarkEnd w:id="10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B0533B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33" w:name="H0404"/>
            <w:bookmarkEnd w:id="10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0533B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34" w:name="H0405"/>
            <w:bookmarkEnd w:id="10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0533B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35" w:name="H0406"/>
            <w:bookmarkEnd w:id="103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B0533B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36" w:name="H0407"/>
            <w:bookmarkEnd w:id="10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0533B" w:rsidRPr="00E32DD6" w:rsidRDefault="00D31E28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37" w:name="H0408"/>
            <w:bookmarkEnd w:id="10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0533B" w:rsidRPr="00E32DD6" w:rsidRDefault="00D31E28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38" w:name="H0409"/>
            <w:bookmarkEnd w:id="10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0533B" w:rsidRPr="00E32DD6" w:rsidRDefault="00D31E28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39" w:name="H0410"/>
            <w:bookmarkEnd w:id="1039"/>
            <w:r>
              <w:rPr>
                <w:sz w:val="20"/>
                <w:szCs w:val="20"/>
              </w:rPr>
              <w:t xml:space="preserve"> 0</w:t>
            </w:r>
          </w:p>
        </w:tc>
      </w:tr>
      <w:tr w:rsidR="00807B78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807B78" w:rsidRPr="00E32DD6" w:rsidRDefault="00807B7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Незаконное предпринимательство  </w:t>
            </w:r>
          </w:p>
          <w:p w:rsidR="00807B78" w:rsidRPr="00E32DD6" w:rsidRDefault="00807B7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171 УК РФ</w:t>
            </w:r>
          </w:p>
        </w:tc>
        <w:tc>
          <w:tcPr>
            <w:tcW w:w="425" w:type="dxa"/>
            <w:vAlign w:val="bottom"/>
          </w:tcPr>
          <w:p w:rsidR="00807B78" w:rsidRPr="00E32DD6" w:rsidRDefault="00B0533B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32DD6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850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40" w:name="H0501"/>
            <w:bookmarkEnd w:id="1040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850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41" w:name="H0502"/>
            <w:bookmarkEnd w:id="1041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709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42" w:name="H0503"/>
            <w:bookmarkEnd w:id="1042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51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43" w:name="H0504"/>
            <w:bookmarkEnd w:id="1043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09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44" w:name="H0505"/>
            <w:bookmarkEnd w:id="10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45" w:name="H0506"/>
            <w:bookmarkEnd w:id="10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46" w:name="H0507"/>
            <w:bookmarkEnd w:id="10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07B78" w:rsidRPr="00E32DD6" w:rsidRDefault="00D31E28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47" w:name="H0508"/>
            <w:bookmarkEnd w:id="10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07B78" w:rsidRPr="00E32DD6" w:rsidRDefault="00D31E28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48" w:name="H0509"/>
            <w:bookmarkEnd w:id="1048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09" w:type="dxa"/>
          </w:tcPr>
          <w:p w:rsidR="00807B78" w:rsidRPr="00E32DD6" w:rsidRDefault="00D31E28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49" w:name="H0510"/>
            <w:bookmarkEnd w:id="1049"/>
            <w:r>
              <w:rPr>
                <w:sz w:val="20"/>
                <w:szCs w:val="20"/>
              </w:rPr>
              <w:t xml:space="preserve"> 4</w:t>
            </w:r>
          </w:p>
        </w:tc>
      </w:tr>
      <w:tr w:rsidR="00807B78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807B78" w:rsidRPr="00E32DD6" w:rsidRDefault="00807B7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Производство, приобретение, хр</w:t>
            </w:r>
            <w:r w:rsidRPr="00E32DD6">
              <w:rPr>
                <w:sz w:val="20"/>
                <w:szCs w:val="20"/>
              </w:rPr>
              <w:t>а</w:t>
            </w:r>
            <w:r w:rsidRPr="00E32DD6">
              <w:rPr>
                <w:sz w:val="20"/>
                <w:szCs w:val="20"/>
              </w:rPr>
              <w:t>нение, перевозка или сбыт тов</w:t>
            </w:r>
            <w:r w:rsidRPr="00E32DD6">
              <w:rPr>
                <w:sz w:val="20"/>
                <w:szCs w:val="20"/>
              </w:rPr>
              <w:t>а</w:t>
            </w:r>
            <w:r w:rsidRPr="00E32DD6">
              <w:rPr>
                <w:sz w:val="20"/>
                <w:szCs w:val="20"/>
              </w:rPr>
              <w:t>ров и продукции без маркировки и (или) нанесения информации, пр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 xml:space="preserve">дусмотренной законодательством Российской Федерации           </w:t>
            </w:r>
          </w:p>
          <w:p w:rsidR="00807B78" w:rsidRPr="00E32DD6" w:rsidRDefault="00807B7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ст. 171.1 УК РФ</w:t>
            </w:r>
          </w:p>
        </w:tc>
        <w:tc>
          <w:tcPr>
            <w:tcW w:w="425" w:type="dxa"/>
            <w:vAlign w:val="bottom"/>
          </w:tcPr>
          <w:p w:rsidR="00807B78" w:rsidRPr="00E32DD6" w:rsidRDefault="00B0533B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32DD6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850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50" w:name="H0601"/>
            <w:bookmarkEnd w:id="1050"/>
            <w:r>
              <w:rPr>
                <w:sz w:val="20"/>
                <w:szCs w:val="20"/>
              </w:rPr>
              <w:t xml:space="preserve"> 57</w:t>
            </w:r>
          </w:p>
        </w:tc>
        <w:tc>
          <w:tcPr>
            <w:tcW w:w="850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51" w:name="H0602"/>
            <w:bookmarkEnd w:id="1051"/>
            <w:r>
              <w:rPr>
                <w:sz w:val="20"/>
                <w:szCs w:val="20"/>
              </w:rPr>
              <w:t xml:space="preserve"> 44</w:t>
            </w:r>
          </w:p>
        </w:tc>
        <w:tc>
          <w:tcPr>
            <w:tcW w:w="709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52" w:name="H0603"/>
            <w:bookmarkEnd w:id="1052"/>
            <w:r>
              <w:rPr>
                <w:sz w:val="20"/>
                <w:szCs w:val="20"/>
              </w:rPr>
              <w:t xml:space="preserve"> 13</w:t>
            </w:r>
          </w:p>
        </w:tc>
        <w:tc>
          <w:tcPr>
            <w:tcW w:w="851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53" w:name="H0604"/>
            <w:bookmarkEnd w:id="1053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709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54" w:name="H0605"/>
            <w:bookmarkEnd w:id="1054"/>
            <w:r>
              <w:rPr>
                <w:sz w:val="20"/>
                <w:szCs w:val="20"/>
              </w:rPr>
              <w:t xml:space="preserve"> 17</w:t>
            </w:r>
          </w:p>
        </w:tc>
        <w:tc>
          <w:tcPr>
            <w:tcW w:w="709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55" w:name="H0606"/>
            <w:bookmarkEnd w:id="105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56" w:name="H0607"/>
            <w:bookmarkEnd w:id="10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07B78" w:rsidRPr="00E32DD6" w:rsidRDefault="00D31E28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57" w:name="H0608"/>
            <w:bookmarkEnd w:id="10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07B78" w:rsidRPr="00E32DD6" w:rsidRDefault="00D31E28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58" w:name="H0609"/>
            <w:bookmarkEnd w:id="1058"/>
            <w:r>
              <w:rPr>
                <w:sz w:val="20"/>
                <w:szCs w:val="20"/>
              </w:rPr>
              <w:t xml:space="preserve"> 25</w:t>
            </w:r>
          </w:p>
        </w:tc>
        <w:tc>
          <w:tcPr>
            <w:tcW w:w="709" w:type="dxa"/>
          </w:tcPr>
          <w:p w:rsidR="00807B78" w:rsidRPr="00E32DD6" w:rsidRDefault="00D31E28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59" w:name="H0610"/>
            <w:bookmarkEnd w:id="1059"/>
            <w:r>
              <w:rPr>
                <w:sz w:val="20"/>
                <w:szCs w:val="20"/>
              </w:rPr>
              <w:t xml:space="preserve"> 21</w:t>
            </w:r>
          </w:p>
        </w:tc>
      </w:tr>
      <w:tr w:rsidR="00807B78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807B78" w:rsidRPr="00E32DD6" w:rsidRDefault="00807B7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Незаконные организация и пров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 xml:space="preserve">дение азартных игр     </w:t>
            </w:r>
          </w:p>
          <w:p w:rsidR="00807B78" w:rsidRPr="00E32DD6" w:rsidRDefault="00807B7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ст. 171.2 УК РФ</w:t>
            </w:r>
          </w:p>
        </w:tc>
        <w:tc>
          <w:tcPr>
            <w:tcW w:w="425" w:type="dxa"/>
            <w:vAlign w:val="bottom"/>
          </w:tcPr>
          <w:p w:rsidR="00807B78" w:rsidRPr="00E32DD6" w:rsidRDefault="00B0533B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32DD6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850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60" w:name="H0701"/>
            <w:bookmarkEnd w:id="1060"/>
            <w:r>
              <w:rPr>
                <w:sz w:val="20"/>
                <w:szCs w:val="20"/>
              </w:rPr>
              <w:t xml:space="preserve"> 20</w:t>
            </w:r>
          </w:p>
        </w:tc>
        <w:tc>
          <w:tcPr>
            <w:tcW w:w="850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61" w:name="H0702"/>
            <w:bookmarkEnd w:id="1061"/>
            <w:r>
              <w:rPr>
                <w:sz w:val="20"/>
                <w:szCs w:val="20"/>
              </w:rPr>
              <w:t xml:space="preserve"> 17</w:t>
            </w:r>
          </w:p>
        </w:tc>
        <w:tc>
          <w:tcPr>
            <w:tcW w:w="709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62" w:name="H0703"/>
            <w:bookmarkEnd w:id="1062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851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63" w:name="H0704"/>
            <w:bookmarkEnd w:id="1063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709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64" w:name="H0705"/>
            <w:bookmarkEnd w:id="10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65" w:name="H0706"/>
            <w:bookmarkEnd w:id="10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66" w:name="H0707"/>
            <w:bookmarkEnd w:id="10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07B78" w:rsidRPr="00E32DD6" w:rsidRDefault="00D31E28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67" w:name="H0708"/>
            <w:bookmarkEnd w:id="10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07B78" w:rsidRPr="00E32DD6" w:rsidRDefault="00D31E28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68" w:name="H0709"/>
            <w:bookmarkEnd w:id="1068"/>
            <w:r>
              <w:rPr>
                <w:sz w:val="20"/>
                <w:szCs w:val="20"/>
              </w:rPr>
              <w:t xml:space="preserve"> 17</w:t>
            </w:r>
          </w:p>
        </w:tc>
        <w:tc>
          <w:tcPr>
            <w:tcW w:w="709" w:type="dxa"/>
          </w:tcPr>
          <w:p w:rsidR="00807B78" w:rsidRPr="00E32DD6" w:rsidRDefault="00D31E28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69" w:name="H0710"/>
            <w:bookmarkEnd w:id="1069"/>
            <w:r>
              <w:rPr>
                <w:sz w:val="20"/>
                <w:szCs w:val="20"/>
              </w:rPr>
              <w:t xml:space="preserve"> 17</w:t>
            </w:r>
          </w:p>
        </w:tc>
      </w:tr>
      <w:tr w:rsidR="00DB5A96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DB5A96" w:rsidRPr="00E32DD6" w:rsidRDefault="00DB5A96" w:rsidP="00FC05C4">
            <w:pPr>
              <w:numPr>
                <w:ilvl w:val="12"/>
                <w:numId w:val="0"/>
              </w:num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Незаконные </w:t>
            </w:r>
            <w:r>
              <w:rPr>
                <w:sz w:val="20"/>
                <w:szCs w:val="20"/>
              </w:rPr>
              <w:t>производство или оборот этилового спирта, алк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гольной и спиртосодержащей пр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дукции</w:t>
            </w:r>
            <w:r w:rsidRPr="00E32DD6">
              <w:rPr>
                <w:sz w:val="20"/>
                <w:szCs w:val="20"/>
              </w:rPr>
              <w:t xml:space="preserve">                    ст. 171.</w:t>
            </w:r>
            <w:r>
              <w:rPr>
                <w:sz w:val="20"/>
                <w:szCs w:val="20"/>
              </w:rPr>
              <w:t>3</w:t>
            </w:r>
            <w:r w:rsidRPr="00E32DD6">
              <w:rPr>
                <w:sz w:val="20"/>
                <w:szCs w:val="20"/>
              </w:rPr>
              <w:t xml:space="preserve"> УК РФ</w:t>
            </w:r>
          </w:p>
        </w:tc>
        <w:tc>
          <w:tcPr>
            <w:tcW w:w="425" w:type="dxa"/>
            <w:vAlign w:val="bottom"/>
          </w:tcPr>
          <w:p w:rsidR="00DB5A96" w:rsidRPr="00DB5A96" w:rsidRDefault="00DB5A96" w:rsidP="00FC05C4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:rsidR="00DB5A96" w:rsidRPr="00E32DD6" w:rsidRDefault="00D31E28" w:rsidP="00FC05C4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70" w:name="H0801"/>
            <w:bookmarkEnd w:id="1070"/>
            <w:r>
              <w:rPr>
                <w:sz w:val="20"/>
                <w:szCs w:val="20"/>
              </w:rPr>
              <w:t xml:space="preserve"> 45</w:t>
            </w:r>
          </w:p>
        </w:tc>
        <w:tc>
          <w:tcPr>
            <w:tcW w:w="850" w:type="dxa"/>
          </w:tcPr>
          <w:p w:rsidR="00DB5A96" w:rsidRPr="00E32DD6" w:rsidRDefault="00D31E28" w:rsidP="00FC05C4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71" w:name="H0802"/>
            <w:bookmarkEnd w:id="1071"/>
            <w:r>
              <w:rPr>
                <w:sz w:val="20"/>
                <w:szCs w:val="20"/>
              </w:rPr>
              <w:t xml:space="preserve"> 40</w:t>
            </w:r>
          </w:p>
        </w:tc>
        <w:tc>
          <w:tcPr>
            <w:tcW w:w="709" w:type="dxa"/>
          </w:tcPr>
          <w:p w:rsidR="00DB5A96" w:rsidRPr="00E32DD6" w:rsidRDefault="00D31E28" w:rsidP="00FC05C4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72" w:name="H0803"/>
            <w:bookmarkEnd w:id="1072"/>
            <w:r>
              <w:rPr>
                <w:sz w:val="20"/>
                <w:szCs w:val="20"/>
              </w:rPr>
              <w:t xml:space="preserve"> 13</w:t>
            </w:r>
          </w:p>
        </w:tc>
        <w:tc>
          <w:tcPr>
            <w:tcW w:w="851" w:type="dxa"/>
          </w:tcPr>
          <w:p w:rsidR="00DB5A96" w:rsidRPr="00E32DD6" w:rsidRDefault="00D31E28" w:rsidP="00FC05C4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73" w:name="H0804"/>
            <w:bookmarkEnd w:id="1073"/>
            <w:r>
              <w:rPr>
                <w:sz w:val="20"/>
                <w:szCs w:val="20"/>
              </w:rPr>
              <w:t xml:space="preserve"> 13</w:t>
            </w:r>
          </w:p>
        </w:tc>
        <w:tc>
          <w:tcPr>
            <w:tcW w:w="709" w:type="dxa"/>
          </w:tcPr>
          <w:p w:rsidR="00DB5A96" w:rsidRPr="00E32DD6" w:rsidRDefault="00D31E28" w:rsidP="00FC05C4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74" w:name="H0805"/>
            <w:bookmarkEnd w:id="1074"/>
            <w:r>
              <w:rPr>
                <w:sz w:val="20"/>
                <w:szCs w:val="20"/>
              </w:rPr>
              <w:t xml:space="preserve"> 17</w:t>
            </w:r>
          </w:p>
        </w:tc>
        <w:tc>
          <w:tcPr>
            <w:tcW w:w="709" w:type="dxa"/>
          </w:tcPr>
          <w:p w:rsidR="00DB5A96" w:rsidRPr="00E32DD6" w:rsidRDefault="00D31E28" w:rsidP="00FC05C4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75" w:name="H0806"/>
            <w:bookmarkEnd w:id="107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8" w:type="dxa"/>
          </w:tcPr>
          <w:p w:rsidR="00DB5A96" w:rsidRPr="00E32DD6" w:rsidRDefault="00D31E28" w:rsidP="00FC05C4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76" w:name="H0807"/>
            <w:bookmarkEnd w:id="10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DB5A96" w:rsidRPr="00E32DD6" w:rsidRDefault="00D31E28" w:rsidP="00FC05C4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77" w:name="H0808"/>
            <w:bookmarkEnd w:id="10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DB5A96" w:rsidRPr="00E32DD6" w:rsidRDefault="00D31E28" w:rsidP="00FC05C4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78" w:name="H0809"/>
            <w:bookmarkEnd w:id="1078"/>
            <w:r>
              <w:rPr>
                <w:sz w:val="20"/>
                <w:szCs w:val="20"/>
              </w:rPr>
              <w:t xml:space="preserve"> 15</w:t>
            </w:r>
          </w:p>
        </w:tc>
        <w:tc>
          <w:tcPr>
            <w:tcW w:w="709" w:type="dxa"/>
          </w:tcPr>
          <w:p w:rsidR="00DB5A96" w:rsidRPr="00E32DD6" w:rsidRDefault="00D31E28" w:rsidP="00FC05C4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79" w:name="H0810"/>
            <w:bookmarkEnd w:id="1079"/>
            <w:r>
              <w:rPr>
                <w:sz w:val="20"/>
                <w:szCs w:val="20"/>
              </w:rPr>
              <w:t xml:space="preserve"> 15</w:t>
            </w:r>
          </w:p>
        </w:tc>
      </w:tr>
      <w:tr w:rsidR="00DB5A96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DB5A96" w:rsidRPr="00E32DD6" w:rsidRDefault="00DB5A96" w:rsidP="00FC05C4">
            <w:pPr>
              <w:numPr>
                <w:ilvl w:val="12"/>
                <w:numId w:val="0"/>
              </w:num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Незаконн</w:t>
            </w:r>
            <w:r>
              <w:rPr>
                <w:sz w:val="20"/>
                <w:szCs w:val="20"/>
              </w:rPr>
              <w:t>ая розничная продажа алкогольной и спирт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содержащей пр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дукции</w:t>
            </w:r>
            <w:r w:rsidRPr="00E32DD6">
              <w:rPr>
                <w:sz w:val="20"/>
                <w:szCs w:val="20"/>
              </w:rPr>
              <w:t xml:space="preserve">              ст. 171.</w:t>
            </w:r>
            <w:r>
              <w:rPr>
                <w:sz w:val="20"/>
                <w:szCs w:val="20"/>
              </w:rPr>
              <w:t>4</w:t>
            </w:r>
            <w:r w:rsidRPr="00E32DD6">
              <w:rPr>
                <w:sz w:val="20"/>
                <w:szCs w:val="20"/>
              </w:rPr>
              <w:t xml:space="preserve"> УК РФ</w:t>
            </w:r>
          </w:p>
        </w:tc>
        <w:tc>
          <w:tcPr>
            <w:tcW w:w="425" w:type="dxa"/>
            <w:vAlign w:val="bottom"/>
          </w:tcPr>
          <w:p w:rsidR="00DB5A96" w:rsidRPr="00DB5A96" w:rsidRDefault="00DB5A96" w:rsidP="00FC05C4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:rsidR="00DB5A96" w:rsidRPr="00E32DD6" w:rsidRDefault="00D31E28" w:rsidP="00FC05C4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80" w:name="H0901"/>
            <w:bookmarkEnd w:id="1080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850" w:type="dxa"/>
          </w:tcPr>
          <w:p w:rsidR="00DB5A96" w:rsidRPr="00E32DD6" w:rsidRDefault="00D31E28" w:rsidP="00FC05C4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81" w:name="H0902"/>
            <w:bookmarkEnd w:id="1081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709" w:type="dxa"/>
          </w:tcPr>
          <w:p w:rsidR="00DB5A96" w:rsidRPr="00E32DD6" w:rsidRDefault="00D31E28" w:rsidP="00FC05C4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82" w:name="H0903"/>
            <w:bookmarkEnd w:id="1082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51" w:type="dxa"/>
          </w:tcPr>
          <w:p w:rsidR="00DB5A96" w:rsidRPr="00E32DD6" w:rsidRDefault="00D31E28" w:rsidP="00FC05C4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83" w:name="H0904"/>
            <w:bookmarkEnd w:id="1083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09" w:type="dxa"/>
          </w:tcPr>
          <w:p w:rsidR="00DB5A96" w:rsidRPr="00E32DD6" w:rsidRDefault="00D31E28" w:rsidP="00FC05C4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84" w:name="H0905"/>
            <w:bookmarkEnd w:id="10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DB5A96" w:rsidRPr="00E32DD6" w:rsidRDefault="00D31E28" w:rsidP="00FC05C4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85" w:name="H0906"/>
            <w:bookmarkEnd w:id="10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DB5A96" w:rsidRPr="00E32DD6" w:rsidRDefault="00D31E28" w:rsidP="00FC05C4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86" w:name="H0907"/>
            <w:bookmarkEnd w:id="10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DB5A96" w:rsidRPr="00E32DD6" w:rsidRDefault="00D31E28" w:rsidP="00FC05C4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87" w:name="H0908"/>
            <w:bookmarkEnd w:id="10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DB5A96" w:rsidRPr="00E32DD6" w:rsidRDefault="00D31E28" w:rsidP="00FC05C4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88" w:name="H0909"/>
            <w:bookmarkEnd w:id="1088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09" w:type="dxa"/>
          </w:tcPr>
          <w:p w:rsidR="00DB5A96" w:rsidRPr="00E32DD6" w:rsidRDefault="00D31E28" w:rsidP="00FC05C4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89" w:name="H0910"/>
            <w:bookmarkEnd w:id="1089"/>
            <w:r>
              <w:rPr>
                <w:sz w:val="20"/>
                <w:szCs w:val="20"/>
              </w:rPr>
              <w:t xml:space="preserve"> 3</w:t>
            </w:r>
          </w:p>
        </w:tc>
      </w:tr>
      <w:tr w:rsidR="00807B78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807B78" w:rsidRPr="00E32DD6" w:rsidRDefault="00807B7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Незаконная банковская деятел</w:t>
            </w:r>
            <w:r w:rsidRPr="00E32DD6">
              <w:rPr>
                <w:sz w:val="20"/>
                <w:szCs w:val="20"/>
              </w:rPr>
              <w:t>ь</w:t>
            </w:r>
            <w:r w:rsidRPr="00E32DD6">
              <w:rPr>
                <w:sz w:val="20"/>
                <w:szCs w:val="20"/>
              </w:rPr>
              <w:t xml:space="preserve">ность               </w:t>
            </w:r>
            <w:r w:rsidR="00DB5A96">
              <w:rPr>
                <w:sz w:val="20"/>
                <w:szCs w:val="20"/>
              </w:rPr>
              <w:t xml:space="preserve">          </w:t>
            </w:r>
            <w:r w:rsidRPr="00E32DD6">
              <w:rPr>
                <w:sz w:val="20"/>
                <w:szCs w:val="20"/>
              </w:rPr>
              <w:t>ст. 172 УК РФ</w:t>
            </w:r>
          </w:p>
        </w:tc>
        <w:tc>
          <w:tcPr>
            <w:tcW w:w="425" w:type="dxa"/>
            <w:vAlign w:val="bottom"/>
          </w:tcPr>
          <w:p w:rsidR="00807B78" w:rsidRPr="00DB5A96" w:rsidRDefault="00DB5A96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90" w:name="H1001"/>
            <w:bookmarkEnd w:id="1090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850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91" w:name="H1002"/>
            <w:bookmarkEnd w:id="1091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09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92" w:name="H1003"/>
            <w:bookmarkEnd w:id="1092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1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93" w:name="H1004"/>
            <w:bookmarkEnd w:id="1093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09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94" w:name="H1005"/>
            <w:bookmarkEnd w:id="10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95" w:name="H1006"/>
            <w:bookmarkEnd w:id="10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96" w:name="H1007"/>
            <w:bookmarkEnd w:id="10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07B78" w:rsidRPr="00E32DD6" w:rsidRDefault="00D31E28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97" w:name="H1008"/>
            <w:bookmarkEnd w:id="10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07B78" w:rsidRPr="00E32DD6" w:rsidRDefault="00D31E28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98" w:name="H1009"/>
            <w:bookmarkEnd w:id="1098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709" w:type="dxa"/>
          </w:tcPr>
          <w:p w:rsidR="00807B78" w:rsidRPr="00E32DD6" w:rsidRDefault="00D31E28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099" w:name="H1010"/>
            <w:bookmarkEnd w:id="1099"/>
            <w:r>
              <w:rPr>
                <w:sz w:val="20"/>
                <w:szCs w:val="20"/>
              </w:rPr>
              <w:t xml:space="preserve"> 7</w:t>
            </w:r>
          </w:p>
        </w:tc>
      </w:tr>
      <w:tr w:rsidR="00807B78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807B78" w:rsidRPr="00E32DD6" w:rsidRDefault="00807B7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Фальсификация финансовых д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кументов учета и отчетности ф</w:t>
            </w:r>
            <w:r w:rsidRPr="00E32DD6">
              <w:rPr>
                <w:sz w:val="20"/>
                <w:szCs w:val="20"/>
              </w:rPr>
              <w:t>и</w:t>
            </w:r>
            <w:r w:rsidRPr="00E32DD6">
              <w:rPr>
                <w:sz w:val="20"/>
                <w:szCs w:val="20"/>
              </w:rPr>
              <w:t>нансовой организации</w:t>
            </w:r>
          </w:p>
          <w:p w:rsidR="00807B78" w:rsidRPr="00E32DD6" w:rsidRDefault="00807B7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ст. 172.1 УК РФ</w:t>
            </w:r>
          </w:p>
        </w:tc>
        <w:tc>
          <w:tcPr>
            <w:tcW w:w="425" w:type="dxa"/>
            <w:vAlign w:val="bottom"/>
          </w:tcPr>
          <w:p w:rsidR="00807B78" w:rsidRPr="00DB5A96" w:rsidRDefault="00DB5A96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:rsidR="00807B78" w:rsidRPr="00E32DD6" w:rsidRDefault="00807B7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100" w:name="H1101"/>
            <w:bookmarkEnd w:id="1100"/>
          </w:p>
        </w:tc>
        <w:tc>
          <w:tcPr>
            <w:tcW w:w="850" w:type="dxa"/>
          </w:tcPr>
          <w:p w:rsidR="00807B78" w:rsidRPr="00E32DD6" w:rsidRDefault="00807B7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101" w:name="H1102"/>
            <w:bookmarkEnd w:id="1101"/>
          </w:p>
        </w:tc>
        <w:tc>
          <w:tcPr>
            <w:tcW w:w="709" w:type="dxa"/>
          </w:tcPr>
          <w:p w:rsidR="00807B78" w:rsidRPr="00E32DD6" w:rsidRDefault="00807B7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102" w:name="H1103"/>
            <w:bookmarkEnd w:id="1102"/>
          </w:p>
        </w:tc>
        <w:tc>
          <w:tcPr>
            <w:tcW w:w="851" w:type="dxa"/>
          </w:tcPr>
          <w:p w:rsidR="00807B78" w:rsidRPr="00E32DD6" w:rsidRDefault="00807B7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103" w:name="H1104"/>
            <w:bookmarkEnd w:id="1103"/>
          </w:p>
        </w:tc>
        <w:tc>
          <w:tcPr>
            <w:tcW w:w="709" w:type="dxa"/>
          </w:tcPr>
          <w:p w:rsidR="00807B78" w:rsidRPr="00E32DD6" w:rsidRDefault="00807B7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104" w:name="H1105"/>
            <w:bookmarkEnd w:id="1104"/>
          </w:p>
        </w:tc>
        <w:tc>
          <w:tcPr>
            <w:tcW w:w="709" w:type="dxa"/>
          </w:tcPr>
          <w:p w:rsidR="00807B78" w:rsidRPr="00E32DD6" w:rsidRDefault="00807B7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105" w:name="H1106"/>
            <w:bookmarkEnd w:id="1105"/>
          </w:p>
        </w:tc>
        <w:tc>
          <w:tcPr>
            <w:tcW w:w="708" w:type="dxa"/>
          </w:tcPr>
          <w:p w:rsidR="00807B78" w:rsidRPr="00E32DD6" w:rsidRDefault="00807B7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106" w:name="H1107"/>
            <w:bookmarkEnd w:id="1106"/>
          </w:p>
        </w:tc>
        <w:tc>
          <w:tcPr>
            <w:tcW w:w="709" w:type="dxa"/>
          </w:tcPr>
          <w:p w:rsidR="00807B78" w:rsidRPr="00E32DD6" w:rsidRDefault="00807B78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107" w:name="H1108"/>
            <w:bookmarkEnd w:id="1107"/>
          </w:p>
        </w:tc>
        <w:tc>
          <w:tcPr>
            <w:tcW w:w="709" w:type="dxa"/>
          </w:tcPr>
          <w:p w:rsidR="00807B78" w:rsidRPr="00E32DD6" w:rsidRDefault="00807B78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108" w:name="H1109"/>
            <w:bookmarkEnd w:id="1108"/>
          </w:p>
        </w:tc>
        <w:tc>
          <w:tcPr>
            <w:tcW w:w="709" w:type="dxa"/>
          </w:tcPr>
          <w:p w:rsidR="00807B78" w:rsidRPr="00E32DD6" w:rsidRDefault="00807B78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109" w:name="H1110"/>
            <w:bookmarkEnd w:id="1109"/>
          </w:p>
        </w:tc>
      </w:tr>
      <w:tr w:rsidR="00533B5A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533B5A" w:rsidRPr="00E32DD6" w:rsidRDefault="00533B5A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Организация деятельности по            привлечению денежных средств и (или) иного имущества</w:t>
            </w:r>
          </w:p>
          <w:p w:rsidR="00533B5A" w:rsidRPr="00E32DD6" w:rsidRDefault="00533B5A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ст. 172.2 УК РФ</w:t>
            </w:r>
          </w:p>
        </w:tc>
        <w:tc>
          <w:tcPr>
            <w:tcW w:w="425" w:type="dxa"/>
            <w:vAlign w:val="bottom"/>
          </w:tcPr>
          <w:p w:rsidR="00533B5A" w:rsidRPr="00E32DD6" w:rsidRDefault="00533B5A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  <w:r w:rsidR="00DB5A96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533B5A" w:rsidRPr="00E32DD6" w:rsidRDefault="00533B5A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110" w:name="H1201"/>
            <w:bookmarkEnd w:id="1110"/>
          </w:p>
        </w:tc>
        <w:tc>
          <w:tcPr>
            <w:tcW w:w="850" w:type="dxa"/>
          </w:tcPr>
          <w:p w:rsidR="00533B5A" w:rsidRPr="00E32DD6" w:rsidRDefault="00533B5A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111" w:name="H1202"/>
            <w:bookmarkEnd w:id="1111"/>
          </w:p>
        </w:tc>
        <w:tc>
          <w:tcPr>
            <w:tcW w:w="709" w:type="dxa"/>
          </w:tcPr>
          <w:p w:rsidR="00533B5A" w:rsidRPr="00E32DD6" w:rsidRDefault="00533B5A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112" w:name="H1203"/>
            <w:bookmarkEnd w:id="1112"/>
          </w:p>
        </w:tc>
        <w:tc>
          <w:tcPr>
            <w:tcW w:w="851" w:type="dxa"/>
          </w:tcPr>
          <w:p w:rsidR="00533B5A" w:rsidRPr="00E32DD6" w:rsidRDefault="00533B5A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113" w:name="H1204"/>
            <w:bookmarkEnd w:id="1113"/>
          </w:p>
        </w:tc>
        <w:tc>
          <w:tcPr>
            <w:tcW w:w="709" w:type="dxa"/>
          </w:tcPr>
          <w:p w:rsidR="00533B5A" w:rsidRPr="00E32DD6" w:rsidRDefault="00533B5A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114" w:name="H1205"/>
            <w:bookmarkEnd w:id="1114"/>
          </w:p>
        </w:tc>
        <w:tc>
          <w:tcPr>
            <w:tcW w:w="709" w:type="dxa"/>
          </w:tcPr>
          <w:p w:rsidR="00533B5A" w:rsidRPr="00E32DD6" w:rsidRDefault="00533B5A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115" w:name="H1206"/>
            <w:bookmarkEnd w:id="1115"/>
          </w:p>
        </w:tc>
        <w:tc>
          <w:tcPr>
            <w:tcW w:w="708" w:type="dxa"/>
          </w:tcPr>
          <w:p w:rsidR="00533B5A" w:rsidRPr="00E32DD6" w:rsidRDefault="00533B5A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116" w:name="H1207"/>
            <w:bookmarkEnd w:id="1116"/>
          </w:p>
        </w:tc>
        <w:tc>
          <w:tcPr>
            <w:tcW w:w="709" w:type="dxa"/>
          </w:tcPr>
          <w:p w:rsidR="00533B5A" w:rsidRPr="00E32DD6" w:rsidRDefault="00533B5A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117" w:name="H1208"/>
            <w:bookmarkEnd w:id="1117"/>
          </w:p>
        </w:tc>
        <w:tc>
          <w:tcPr>
            <w:tcW w:w="709" w:type="dxa"/>
          </w:tcPr>
          <w:p w:rsidR="00533B5A" w:rsidRPr="00E32DD6" w:rsidRDefault="00533B5A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118" w:name="H1209"/>
            <w:bookmarkEnd w:id="1118"/>
          </w:p>
        </w:tc>
        <w:tc>
          <w:tcPr>
            <w:tcW w:w="709" w:type="dxa"/>
          </w:tcPr>
          <w:p w:rsidR="00533B5A" w:rsidRPr="00E32DD6" w:rsidRDefault="00533B5A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119" w:name="H1210"/>
            <w:bookmarkEnd w:id="1119"/>
          </w:p>
        </w:tc>
      </w:tr>
      <w:tr w:rsidR="00807B78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807B78" w:rsidRPr="00E32DD6" w:rsidRDefault="00807B78" w:rsidP="00DB5A96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both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Незаконное образование (созд</w:t>
            </w:r>
            <w:r w:rsidRPr="00E32DD6">
              <w:rPr>
                <w:sz w:val="20"/>
                <w:szCs w:val="20"/>
              </w:rPr>
              <w:t>а</w:t>
            </w:r>
            <w:r w:rsidRPr="00E32DD6">
              <w:rPr>
                <w:sz w:val="20"/>
                <w:szCs w:val="20"/>
              </w:rPr>
              <w:t xml:space="preserve">ние, реорганизация) юридического лица </w:t>
            </w:r>
            <w:r w:rsidR="00DB5A96">
              <w:rPr>
                <w:sz w:val="20"/>
                <w:szCs w:val="20"/>
              </w:rPr>
              <w:t xml:space="preserve">                       </w:t>
            </w:r>
            <w:r w:rsidRPr="00E32DD6">
              <w:rPr>
                <w:sz w:val="20"/>
                <w:szCs w:val="20"/>
              </w:rPr>
              <w:t>ст. 173.1 УК РФ</w:t>
            </w:r>
          </w:p>
        </w:tc>
        <w:tc>
          <w:tcPr>
            <w:tcW w:w="425" w:type="dxa"/>
            <w:vAlign w:val="bottom"/>
          </w:tcPr>
          <w:p w:rsidR="00807B78" w:rsidRPr="00E32DD6" w:rsidRDefault="00B0533B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  <w:lang w:val="en-US"/>
              </w:rPr>
              <w:t>1</w:t>
            </w:r>
            <w:r w:rsidR="00DB5A96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120" w:name="H1301"/>
            <w:bookmarkEnd w:id="1120"/>
            <w:r>
              <w:rPr>
                <w:sz w:val="20"/>
                <w:szCs w:val="20"/>
              </w:rPr>
              <w:t xml:space="preserve"> 68</w:t>
            </w:r>
          </w:p>
        </w:tc>
        <w:tc>
          <w:tcPr>
            <w:tcW w:w="850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121" w:name="H1302"/>
            <w:bookmarkEnd w:id="1121"/>
            <w:r>
              <w:rPr>
                <w:sz w:val="20"/>
                <w:szCs w:val="20"/>
              </w:rPr>
              <w:t xml:space="preserve"> 50</w:t>
            </w:r>
          </w:p>
        </w:tc>
        <w:tc>
          <w:tcPr>
            <w:tcW w:w="709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122" w:name="H1303"/>
            <w:bookmarkEnd w:id="1122"/>
            <w:r>
              <w:rPr>
                <w:sz w:val="20"/>
                <w:szCs w:val="20"/>
              </w:rPr>
              <w:t xml:space="preserve"> 13</w:t>
            </w:r>
          </w:p>
        </w:tc>
        <w:tc>
          <w:tcPr>
            <w:tcW w:w="851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123" w:name="H1304"/>
            <w:bookmarkEnd w:id="1123"/>
            <w:r>
              <w:rPr>
                <w:sz w:val="20"/>
                <w:szCs w:val="20"/>
              </w:rPr>
              <w:t xml:space="preserve"> 13</w:t>
            </w:r>
          </w:p>
        </w:tc>
        <w:tc>
          <w:tcPr>
            <w:tcW w:w="709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124" w:name="H1305"/>
            <w:bookmarkEnd w:id="1124"/>
            <w:r>
              <w:rPr>
                <w:sz w:val="20"/>
                <w:szCs w:val="20"/>
              </w:rPr>
              <w:t xml:space="preserve"> 25</w:t>
            </w:r>
          </w:p>
        </w:tc>
        <w:tc>
          <w:tcPr>
            <w:tcW w:w="709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125" w:name="H1306"/>
            <w:bookmarkEnd w:id="1125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08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126" w:name="H1307"/>
            <w:bookmarkEnd w:id="11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07B78" w:rsidRPr="00E32DD6" w:rsidRDefault="00D31E28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127" w:name="H1308"/>
            <w:bookmarkEnd w:id="11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07B78" w:rsidRPr="00E32DD6" w:rsidRDefault="00D31E28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128" w:name="H1309"/>
            <w:bookmarkEnd w:id="1128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709" w:type="dxa"/>
          </w:tcPr>
          <w:p w:rsidR="00807B78" w:rsidRPr="00E32DD6" w:rsidRDefault="00D31E28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129" w:name="H1310"/>
            <w:bookmarkEnd w:id="1129"/>
            <w:r>
              <w:rPr>
                <w:sz w:val="20"/>
                <w:szCs w:val="20"/>
              </w:rPr>
              <w:t xml:space="preserve"> 5</w:t>
            </w:r>
          </w:p>
        </w:tc>
      </w:tr>
      <w:tr w:rsidR="00807B78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807B78" w:rsidRPr="00E32DD6" w:rsidRDefault="00807B78" w:rsidP="00DB5A96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both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Незаконное использование док</w:t>
            </w:r>
            <w:r w:rsidRPr="00E32DD6">
              <w:rPr>
                <w:sz w:val="20"/>
                <w:szCs w:val="20"/>
              </w:rPr>
              <w:t>у</w:t>
            </w:r>
            <w:r w:rsidRPr="00E32DD6">
              <w:rPr>
                <w:sz w:val="20"/>
                <w:szCs w:val="20"/>
              </w:rPr>
              <w:t>ментов для образования (создания, реорганизации) юридического лица</w:t>
            </w:r>
            <w:r w:rsidR="00DB5A96">
              <w:rPr>
                <w:sz w:val="20"/>
                <w:szCs w:val="20"/>
              </w:rPr>
              <w:t xml:space="preserve">                         </w:t>
            </w:r>
            <w:r w:rsidRPr="00E32DD6">
              <w:rPr>
                <w:sz w:val="20"/>
                <w:szCs w:val="20"/>
              </w:rPr>
              <w:t>ст.173.2 УК РФ</w:t>
            </w:r>
          </w:p>
        </w:tc>
        <w:tc>
          <w:tcPr>
            <w:tcW w:w="425" w:type="dxa"/>
            <w:vAlign w:val="bottom"/>
          </w:tcPr>
          <w:p w:rsidR="00807B78" w:rsidRPr="00E32DD6" w:rsidRDefault="004F4E24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130" w:name="H1401"/>
            <w:bookmarkEnd w:id="1130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50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131" w:name="H1402"/>
            <w:bookmarkEnd w:id="1131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09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132" w:name="H1403"/>
            <w:bookmarkEnd w:id="11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133" w:name="H1404"/>
            <w:bookmarkEnd w:id="11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134" w:name="H1405"/>
            <w:bookmarkEnd w:id="1134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09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135" w:name="H1406"/>
            <w:bookmarkEnd w:id="113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807B78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136" w:name="H1407"/>
            <w:bookmarkEnd w:id="11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07B78" w:rsidRPr="00E32DD6" w:rsidRDefault="00D31E28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137" w:name="H1408"/>
            <w:bookmarkEnd w:id="11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07B78" w:rsidRPr="00E32DD6" w:rsidRDefault="00D31E28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138" w:name="H1409"/>
            <w:bookmarkEnd w:id="11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07B78" w:rsidRPr="00E32DD6" w:rsidRDefault="00D31E28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139" w:name="H1410"/>
            <w:bookmarkEnd w:id="1139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807B78" w:rsidRPr="00E32DD6" w:rsidRDefault="00807B78" w:rsidP="00807B78">
      <w:r w:rsidRPr="00E32DD6">
        <w:br w:type="page"/>
      </w:r>
    </w:p>
    <w:tbl>
      <w:tblPr>
        <w:tblW w:w="1105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18"/>
        <w:gridCol w:w="424"/>
        <w:gridCol w:w="850"/>
        <w:gridCol w:w="850"/>
        <w:gridCol w:w="709"/>
        <w:gridCol w:w="852"/>
        <w:gridCol w:w="710"/>
        <w:gridCol w:w="710"/>
        <w:gridCol w:w="708"/>
        <w:gridCol w:w="709"/>
        <w:gridCol w:w="709"/>
        <w:gridCol w:w="709"/>
      </w:tblGrid>
      <w:tr w:rsidR="00807B78" w:rsidRPr="00E32DD6">
        <w:tblPrEx>
          <w:tblCellMar>
            <w:top w:w="0" w:type="dxa"/>
            <w:bottom w:w="0" w:type="dxa"/>
          </w:tblCellMar>
        </w:tblPrEx>
        <w:tc>
          <w:tcPr>
            <w:tcW w:w="3118" w:type="dxa"/>
          </w:tcPr>
          <w:p w:rsidR="00807B78" w:rsidRPr="00E32DD6" w:rsidRDefault="00807B7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А</w:t>
            </w:r>
          </w:p>
        </w:tc>
        <w:tc>
          <w:tcPr>
            <w:tcW w:w="424" w:type="dxa"/>
          </w:tcPr>
          <w:p w:rsidR="00807B78" w:rsidRPr="00E32DD6" w:rsidRDefault="00807B7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Б</w:t>
            </w:r>
          </w:p>
        </w:tc>
        <w:tc>
          <w:tcPr>
            <w:tcW w:w="850" w:type="dxa"/>
          </w:tcPr>
          <w:p w:rsidR="00807B78" w:rsidRPr="00E32DD6" w:rsidRDefault="00807B7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807B78" w:rsidRPr="00E32DD6" w:rsidRDefault="00807B7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807B78" w:rsidRPr="00E32DD6" w:rsidRDefault="00807B7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52" w:type="dxa"/>
          </w:tcPr>
          <w:p w:rsidR="00807B78" w:rsidRPr="00E32DD6" w:rsidRDefault="00807B7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710" w:type="dxa"/>
          </w:tcPr>
          <w:p w:rsidR="00807B78" w:rsidRPr="00E32DD6" w:rsidRDefault="00807B7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710" w:type="dxa"/>
          </w:tcPr>
          <w:p w:rsidR="00807B78" w:rsidRPr="00E32DD6" w:rsidRDefault="00807B7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:rsidR="00807B78" w:rsidRPr="00E32DD6" w:rsidRDefault="00807B7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807B78" w:rsidRPr="00E32DD6" w:rsidRDefault="00807B78" w:rsidP="00884EBB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32DD6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709" w:type="dxa"/>
          </w:tcPr>
          <w:p w:rsidR="00807B78" w:rsidRPr="00E32DD6" w:rsidRDefault="00807B78" w:rsidP="00884EBB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32DD6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709" w:type="dxa"/>
          </w:tcPr>
          <w:p w:rsidR="00807B78" w:rsidRPr="00E32DD6" w:rsidRDefault="00807B78" w:rsidP="00884EBB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32DD6">
              <w:rPr>
                <w:sz w:val="20"/>
                <w:szCs w:val="20"/>
                <w:lang w:val="en-US"/>
              </w:rPr>
              <w:t>10</w:t>
            </w:r>
          </w:p>
        </w:tc>
      </w:tr>
      <w:tr w:rsidR="00B0533B" w:rsidRPr="00E32DD6">
        <w:tblPrEx>
          <w:tblCellMar>
            <w:top w:w="0" w:type="dxa"/>
            <w:bottom w:w="0" w:type="dxa"/>
          </w:tblCellMar>
        </w:tblPrEx>
        <w:tc>
          <w:tcPr>
            <w:tcW w:w="3118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Легализация (отмывание) дене</w:t>
            </w:r>
            <w:r w:rsidRPr="00E32DD6">
              <w:rPr>
                <w:sz w:val="20"/>
                <w:szCs w:val="20"/>
              </w:rPr>
              <w:t>ж</w:t>
            </w:r>
            <w:r w:rsidRPr="00E32DD6">
              <w:rPr>
                <w:sz w:val="20"/>
                <w:szCs w:val="20"/>
              </w:rPr>
              <w:t>ных средств или иного имущества, пр</w:t>
            </w:r>
            <w:r w:rsidRPr="00E32DD6">
              <w:rPr>
                <w:sz w:val="20"/>
                <w:szCs w:val="20"/>
              </w:rPr>
              <w:t>и</w:t>
            </w:r>
            <w:r w:rsidRPr="00E32DD6">
              <w:rPr>
                <w:sz w:val="20"/>
                <w:szCs w:val="20"/>
              </w:rPr>
              <w:t>обретенных другими лицами пр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 xml:space="preserve">ступным путем           </w:t>
            </w:r>
          </w:p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174 УК РФ</w:t>
            </w:r>
          </w:p>
        </w:tc>
        <w:tc>
          <w:tcPr>
            <w:tcW w:w="424" w:type="dxa"/>
            <w:vAlign w:val="bottom"/>
          </w:tcPr>
          <w:p w:rsidR="00B0533B" w:rsidRPr="00E32DD6" w:rsidRDefault="004F4E2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140" w:name="H1501"/>
            <w:bookmarkEnd w:id="1140"/>
          </w:p>
        </w:tc>
        <w:tc>
          <w:tcPr>
            <w:tcW w:w="85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141" w:name="H1502"/>
            <w:bookmarkEnd w:id="1141"/>
          </w:p>
        </w:tc>
        <w:tc>
          <w:tcPr>
            <w:tcW w:w="709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142" w:name="H1503"/>
            <w:bookmarkEnd w:id="1142"/>
          </w:p>
        </w:tc>
        <w:tc>
          <w:tcPr>
            <w:tcW w:w="852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143" w:name="H1504"/>
            <w:bookmarkEnd w:id="1143"/>
          </w:p>
        </w:tc>
        <w:tc>
          <w:tcPr>
            <w:tcW w:w="71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144" w:name="H1505"/>
            <w:bookmarkEnd w:id="1144"/>
          </w:p>
        </w:tc>
        <w:tc>
          <w:tcPr>
            <w:tcW w:w="71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145" w:name="H1506"/>
            <w:bookmarkEnd w:id="1145"/>
          </w:p>
        </w:tc>
        <w:tc>
          <w:tcPr>
            <w:tcW w:w="708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146" w:name="H1507"/>
            <w:bookmarkEnd w:id="1146"/>
          </w:p>
        </w:tc>
        <w:tc>
          <w:tcPr>
            <w:tcW w:w="709" w:type="dxa"/>
          </w:tcPr>
          <w:p w:rsidR="00B0533B" w:rsidRPr="00E32DD6" w:rsidRDefault="00B0533B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147" w:name="H1508"/>
            <w:bookmarkEnd w:id="1147"/>
          </w:p>
        </w:tc>
        <w:tc>
          <w:tcPr>
            <w:tcW w:w="709" w:type="dxa"/>
          </w:tcPr>
          <w:p w:rsidR="00B0533B" w:rsidRPr="00E32DD6" w:rsidRDefault="00B0533B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148" w:name="H1509"/>
            <w:bookmarkEnd w:id="1148"/>
          </w:p>
        </w:tc>
        <w:tc>
          <w:tcPr>
            <w:tcW w:w="709" w:type="dxa"/>
          </w:tcPr>
          <w:p w:rsidR="00B0533B" w:rsidRPr="00E32DD6" w:rsidRDefault="00B0533B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149" w:name="H1510"/>
            <w:bookmarkEnd w:id="1149"/>
          </w:p>
        </w:tc>
      </w:tr>
      <w:tr w:rsidR="00B0533B" w:rsidRPr="00E32DD6">
        <w:tblPrEx>
          <w:tblCellMar>
            <w:top w:w="0" w:type="dxa"/>
            <w:bottom w:w="0" w:type="dxa"/>
          </w:tblCellMar>
        </w:tblPrEx>
        <w:tc>
          <w:tcPr>
            <w:tcW w:w="3118" w:type="dxa"/>
          </w:tcPr>
          <w:p w:rsidR="00B0533B" w:rsidRPr="00E32DD6" w:rsidRDefault="00B0533B" w:rsidP="00884EBB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Легализация (отмывание) дене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ных средств или иного имущества, приобретенных лицом в результ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те совершения им преступления</w:t>
            </w:r>
          </w:p>
          <w:p w:rsidR="00B0533B" w:rsidRPr="00E32DD6" w:rsidRDefault="00B0533B" w:rsidP="00884EBB">
            <w:pPr>
              <w:numPr>
                <w:ilvl w:val="12"/>
                <w:numId w:val="0"/>
              </w:numPr>
              <w:ind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ст. 174.1 УК РФ</w:t>
            </w:r>
          </w:p>
        </w:tc>
        <w:tc>
          <w:tcPr>
            <w:tcW w:w="424" w:type="dxa"/>
            <w:vAlign w:val="bottom"/>
          </w:tcPr>
          <w:p w:rsidR="00B0533B" w:rsidRPr="00E32DD6" w:rsidRDefault="004F4E2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850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150" w:name="H1601"/>
            <w:bookmarkEnd w:id="1150"/>
            <w:r>
              <w:rPr>
                <w:sz w:val="20"/>
                <w:szCs w:val="20"/>
              </w:rPr>
              <w:t xml:space="preserve"> 15</w:t>
            </w:r>
          </w:p>
        </w:tc>
        <w:tc>
          <w:tcPr>
            <w:tcW w:w="850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151" w:name="H1602"/>
            <w:bookmarkEnd w:id="1151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709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152" w:name="H1603"/>
            <w:bookmarkEnd w:id="1152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852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153" w:name="H1604"/>
            <w:bookmarkEnd w:id="1153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10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154" w:name="H1605"/>
            <w:bookmarkEnd w:id="1154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10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155" w:name="H1606"/>
            <w:bookmarkEnd w:id="115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156" w:name="H1607"/>
            <w:bookmarkEnd w:id="11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0533B" w:rsidRPr="00E32DD6" w:rsidRDefault="00D31E2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157" w:name="H1608"/>
            <w:bookmarkEnd w:id="11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0533B" w:rsidRPr="00E32DD6" w:rsidRDefault="00D31E2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158" w:name="H1609"/>
            <w:bookmarkEnd w:id="1158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09" w:type="dxa"/>
          </w:tcPr>
          <w:p w:rsidR="00B0533B" w:rsidRPr="00E32DD6" w:rsidRDefault="00D31E2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159" w:name="H1610"/>
            <w:bookmarkEnd w:id="1159"/>
            <w:r>
              <w:rPr>
                <w:sz w:val="20"/>
                <w:szCs w:val="20"/>
              </w:rPr>
              <w:t xml:space="preserve"> 1</w:t>
            </w:r>
          </w:p>
        </w:tc>
      </w:tr>
      <w:tr w:rsidR="00B0533B" w:rsidRPr="00E32DD6">
        <w:tblPrEx>
          <w:tblCellMar>
            <w:top w:w="0" w:type="dxa"/>
            <w:bottom w:w="0" w:type="dxa"/>
          </w:tblCellMar>
        </w:tblPrEx>
        <w:tc>
          <w:tcPr>
            <w:tcW w:w="3118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Приобретение или сбыт имущес</w:t>
            </w:r>
            <w:r w:rsidRPr="00E32DD6">
              <w:rPr>
                <w:sz w:val="20"/>
                <w:szCs w:val="20"/>
              </w:rPr>
              <w:t>т</w:t>
            </w:r>
            <w:r w:rsidRPr="00E32DD6">
              <w:rPr>
                <w:sz w:val="20"/>
                <w:szCs w:val="20"/>
              </w:rPr>
              <w:t>ва, заведомо добытого престу</w:t>
            </w:r>
            <w:r w:rsidRPr="00E32DD6">
              <w:rPr>
                <w:sz w:val="20"/>
                <w:szCs w:val="20"/>
              </w:rPr>
              <w:t>п</w:t>
            </w:r>
            <w:r w:rsidRPr="00E32DD6">
              <w:rPr>
                <w:sz w:val="20"/>
                <w:szCs w:val="20"/>
              </w:rPr>
              <w:t xml:space="preserve">ным путем                           </w:t>
            </w:r>
          </w:p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175 УК РФ</w:t>
            </w:r>
          </w:p>
        </w:tc>
        <w:tc>
          <w:tcPr>
            <w:tcW w:w="424" w:type="dxa"/>
            <w:vAlign w:val="bottom"/>
          </w:tcPr>
          <w:p w:rsidR="00B0533B" w:rsidRPr="00E32DD6" w:rsidRDefault="004F4E2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850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160" w:name="H1701"/>
            <w:bookmarkEnd w:id="1160"/>
            <w:r>
              <w:rPr>
                <w:sz w:val="20"/>
                <w:szCs w:val="20"/>
              </w:rPr>
              <w:t xml:space="preserve"> 32</w:t>
            </w:r>
          </w:p>
        </w:tc>
        <w:tc>
          <w:tcPr>
            <w:tcW w:w="850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161" w:name="H1702"/>
            <w:bookmarkEnd w:id="1161"/>
            <w:r>
              <w:rPr>
                <w:sz w:val="20"/>
                <w:szCs w:val="20"/>
              </w:rPr>
              <w:t xml:space="preserve"> 20</w:t>
            </w:r>
          </w:p>
        </w:tc>
        <w:tc>
          <w:tcPr>
            <w:tcW w:w="709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162" w:name="H1703"/>
            <w:bookmarkEnd w:id="1162"/>
            <w:r>
              <w:rPr>
                <w:sz w:val="20"/>
                <w:szCs w:val="20"/>
              </w:rPr>
              <w:t xml:space="preserve"> 27</w:t>
            </w:r>
          </w:p>
        </w:tc>
        <w:tc>
          <w:tcPr>
            <w:tcW w:w="852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163" w:name="H1704"/>
            <w:bookmarkEnd w:id="1163"/>
            <w:r>
              <w:rPr>
                <w:sz w:val="20"/>
                <w:szCs w:val="20"/>
              </w:rPr>
              <w:t xml:space="preserve"> 24</w:t>
            </w:r>
          </w:p>
        </w:tc>
        <w:tc>
          <w:tcPr>
            <w:tcW w:w="710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164" w:name="H1705"/>
            <w:bookmarkEnd w:id="116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10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165" w:name="H1706"/>
            <w:bookmarkEnd w:id="116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8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166" w:name="H1707"/>
            <w:bookmarkEnd w:id="11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0533B" w:rsidRPr="00E32DD6" w:rsidRDefault="00D31E2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167" w:name="H1708"/>
            <w:bookmarkEnd w:id="11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0533B" w:rsidRPr="00E32DD6" w:rsidRDefault="00D31E2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168" w:name="H1709"/>
            <w:bookmarkEnd w:id="1168"/>
            <w:r>
              <w:rPr>
                <w:sz w:val="20"/>
                <w:szCs w:val="20"/>
              </w:rPr>
              <w:t xml:space="preserve"> 20</w:t>
            </w:r>
          </w:p>
        </w:tc>
        <w:tc>
          <w:tcPr>
            <w:tcW w:w="709" w:type="dxa"/>
          </w:tcPr>
          <w:p w:rsidR="00B0533B" w:rsidRPr="00E32DD6" w:rsidRDefault="00D31E2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169" w:name="H1710"/>
            <w:bookmarkEnd w:id="1169"/>
            <w:r>
              <w:rPr>
                <w:sz w:val="20"/>
                <w:szCs w:val="20"/>
              </w:rPr>
              <w:t xml:space="preserve"> 15</w:t>
            </w:r>
          </w:p>
        </w:tc>
      </w:tr>
      <w:tr w:rsidR="00B0533B" w:rsidRPr="00E32DD6">
        <w:tblPrEx>
          <w:tblCellMar>
            <w:top w:w="0" w:type="dxa"/>
            <w:bottom w:w="0" w:type="dxa"/>
          </w:tblCellMar>
        </w:tblPrEx>
        <w:tc>
          <w:tcPr>
            <w:tcW w:w="3118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Незаконное получение кредита   </w:t>
            </w:r>
          </w:p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ст. 176 УК РФ</w:t>
            </w:r>
          </w:p>
        </w:tc>
        <w:tc>
          <w:tcPr>
            <w:tcW w:w="424" w:type="dxa"/>
            <w:vAlign w:val="bottom"/>
          </w:tcPr>
          <w:p w:rsidR="00B0533B" w:rsidRPr="00E32DD6" w:rsidRDefault="004F4E2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850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170" w:name="H1801"/>
            <w:bookmarkEnd w:id="1170"/>
            <w:r>
              <w:rPr>
                <w:sz w:val="20"/>
                <w:szCs w:val="20"/>
              </w:rPr>
              <w:t xml:space="preserve"> 13</w:t>
            </w:r>
          </w:p>
        </w:tc>
        <w:tc>
          <w:tcPr>
            <w:tcW w:w="850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171" w:name="H1802"/>
            <w:bookmarkEnd w:id="1171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709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172" w:name="H1803"/>
            <w:bookmarkEnd w:id="1172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852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173" w:name="H1804"/>
            <w:bookmarkEnd w:id="1173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710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174" w:name="H1805"/>
            <w:bookmarkEnd w:id="11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175" w:name="H1806"/>
            <w:bookmarkEnd w:id="117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8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176" w:name="H1807"/>
            <w:bookmarkEnd w:id="11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0533B" w:rsidRPr="00E32DD6" w:rsidRDefault="00D31E2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177" w:name="H1808"/>
            <w:bookmarkEnd w:id="11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0533B" w:rsidRPr="00E32DD6" w:rsidRDefault="00D31E2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178" w:name="H1809"/>
            <w:bookmarkEnd w:id="1178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09" w:type="dxa"/>
          </w:tcPr>
          <w:p w:rsidR="00B0533B" w:rsidRPr="00E32DD6" w:rsidRDefault="00D31E2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179" w:name="H1810"/>
            <w:bookmarkEnd w:id="1179"/>
            <w:r>
              <w:rPr>
                <w:sz w:val="20"/>
                <w:szCs w:val="20"/>
              </w:rPr>
              <w:t xml:space="preserve"> 4</w:t>
            </w:r>
          </w:p>
        </w:tc>
      </w:tr>
      <w:tr w:rsidR="00B0533B" w:rsidRPr="00E32DD6">
        <w:tblPrEx>
          <w:tblCellMar>
            <w:top w:w="0" w:type="dxa"/>
            <w:bottom w:w="0" w:type="dxa"/>
          </w:tblCellMar>
        </w:tblPrEx>
        <w:tc>
          <w:tcPr>
            <w:tcW w:w="3118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Злостное уклонение от погашения</w:t>
            </w:r>
          </w:p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кредиторской задолженности  </w:t>
            </w:r>
          </w:p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ст. 177 УК РФ </w:t>
            </w:r>
          </w:p>
        </w:tc>
        <w:tc>
          <w:tcPr>
            <w:tcW w:w="424" w:type="dxa"/>
            <w:vAlign w:val="bottom"/>
          </w:tcPr>
          <w:p w:rsidR="00B0533B" w:rsidRPr="00E32DD6" w:rsidRDefault="004F4E2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850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180" w:name="H1901"/>
            <w:bookmarkEnd w:id="1180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850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181" w:name="H1902"/>
            <w:bookmarkEnd w:id="1181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09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182" w:name="H1903"/>
            <w:bookmarkEnd w:id="1182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2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183" w:name="H1904"/>
            <w:bookmarkEnd w:id="1183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10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184" w:name="H1905"/>
            <w:bookmarkEnd w:id="11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185" w:name="H1906"/>
            <w:bookmarkEnd w:id="11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186" w:name="H1907"/>
            <w:bookmarkEnd w:id="1186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09" w:type="dxa"/>
          </w:tcPr>
          <w:p w:rsidR="00B0533B" w:rsidRPr="00E32DD6" w:rsidRDefault="00D31E2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187" w:name="H1908"/>
            <w:bookmarkEnd w:id="11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0533B" w:rsidRPr="00E32DD6" w:rsidRDefault="00D31E2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188" w:name="H1909"/>
            <w:bookmarkEnd w:id="1188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09" w:type="dxa"/>
          </w:tcPr>
          <w:p w:rsidR="00B0533B" w:rsidRPr="00E32DD6" w:rsidRDefault="00D31E2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189" w:name="H1910"/>
            <w:bookmarkEnd w:id="1189"/>
            <w:r>
              <w:rPr>
                <w:sz w:val="20"/>
                <w:szCs w:val="20"/>
              </w:rPr>
              <w:t xml:space="preserve"> 2</w:t>
            </w:r>
          </w:p>
        </w:tc>
      </w:tr>
      <w:tr w:rsidR="00B0533B" w:rsidRPr="00E32DD6">
        <w:tblPrEx>
          <w:tblCellMar>
            <w:top w:w="0" w:type="dxa"/>
            <w:bottom w:w="0" w:type="dxa"/>
          </w:tblCellMar>
        </w:tblPrEx>
        <w:tc>
          <w:tcPr>
            <w:tcW w:w="3118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Ограничение конкуренции</w:t>
            </w:r>
          </w:p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178 УК РФ</w:t>
            </w:r>
          </w:p>
        </w:tc>
        <w:tc>
          <w:tcPr>
            <w:tcW w:w="424" w:type="dxa"/>
            <w:vAlign w:val="bottom"/>
          </w:tcPr>
          <w:p w:rsidR="00B0533B" w:rsidRPr="00E32DD6" w:rsidRDefault="004F4E2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190" w:name="H2001"/>
            <w:bookmarkEnd w:id="1190"/>
          </w:p>
        </w:tc>
        <w:tc>
          <w:tcPr>
            <w:tcW w:w="85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191" w:name="H2002"/>
            <w:bookmarkEnd w:id="1191"/>
          </w:p>
        </w:tc>
        <w:tc>
          <w:tcPr>
            <w:tcW w:w="709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192" w:name="H2003"/>
            <w:bookmarkEnd w:id="1192"/>
          </w:p>
        </w:tc>
        <w:tc>
          <w:tcPr>
            <w:tcW w:w="852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193" w:name="H2004"/>
            <w:bookmarkEnd w:id="1193"/>
          </w:p>
        </w:tc>
        <w:tc>
          <w:tcPr>
            <w:tcW w:w="71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194" w:name="H2005"/>
            <w:bookmarkEnd w:id="1194"/>
          </w:p>
        </w:tc>
        <w:tc>
          <w:tcPr>
            <w:tcW w:w="71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195" w:name="H2006"/>
            <w:bookmarkEnd w:id="1195"/>
          </w:p>
        </w:tc>
        <w:tc>
          <w:tcPr>
            <w:tcW w:w="708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196" w:name="H2007"/>
            <w:bookmarkEnd w:id="1196"/>
          </w:p>
        </w:tc>
        <w:tc>
          <w:tcPr>
            <w:tcW w:w="709" w:type="dxa"/>
          </w:tcPr>
          <w:p w:rsidR="00B0533B" w:rsidRPr="00E32DD6" w:rsidRDefault="00B0533B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197" w:name="H2008"/>
            <w:bookmarkEnd w:id="1197"/>
          </w:p>
        </w:tc>
        <w:tc>
          <w:tcPr>
            <w:tcW w:w="709" w:type="dxa"/>
          </w:tcPr>
          <w:p w:rsidR="00B0533B" w:rsidRPr="00E32DD6" w:rsidRDefault="00B0533B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198" w:name="H2009"/>
            <w:bookmarkEnd w:id="1198"/>
          </w:p>
        </w:tc>
        <w:tc>
          <w:tcPr>
            <w:tcW w:w="709" w:type="dxa"/>
          </w:tcPr>
          <w:p w:rsidR="00B0533B" w:rsidRPr="00E32DD6" w:rsidRDefault="00B0533B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199" w:name="H2010"/>
            <w:bookmarkEnd w:id="1199"/>
          </w:p>
        </w:tc>
      </w:tr>
      <w:tr w:rsidR="00B0533B" w:rsidRPr="00E32DD6">
        <w:tblPrEx>
          <w:tblCellMar>
            <w:top w:w="0" w:type="dxa"/>
            <w:bottom w:w="0" w:type="dxa"/>
          </w:tblCellMar>
        </w:tblPrEx>
        <w:tc>
          <w:tcPr>
            <w:tcW w:w="3118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Принуждение к совершению сде</w:t>
            </w:r>
            <w:r w:rsidRPr="00E32DD6">
              <w:rPr>
                <w:sz w:val="20"/>
                <w:szCs w:val="20"/>
              </w:rPr>
              <w:t>л</w:t>
            </w:r>
            <w:r w:rsidRPr="00E32DD6">
              <w:rPr>
                <w:sz w:val="20"/>
                <w:szCs w:val="20"/>
              </w:rPr>
              <w:t xml:space="preserve">ки  или к отказу от ее совершения                  </w:t>
            </w:r>
          </w:p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179 УК РФ</w:t>
            </w:r>
          </w:p>
        </w:tc>
        <w:tc>
          <w:tcPr>
            <w:tcW w:w="424" w:type="dxa"/>
            <w:vAlign w:val="bottom"/>
          </w:tcPr>
          <w:p w:rsidR="00B0533B" w:rsidRPr="00E32DD6" w:rsidRDefault="004F4E2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85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00" w:name="H2101"/>
            <w:bookmarkEnd w:id="1200"/>
          </w:p>
        </w:tc>
        <w:tc>
          <w:tcPr>
            <w:tcW w:w="85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01" w:name="H2102"/>
            <w:bookmarkEnd w:id="1201"/>
          </w:p>
        </w:tc>
        <w:tc>
          <w:tcPr>
            <w:tcW w:w="709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02" w:name="H2103"/>
            <w:bookmarkEnd w:id="1202"/>
          </w:p>
        </w:tc>
        <w:tc>
          <w:tcPr>
            <w:tcW w:w="852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03" w:name="H2104"/>
            <w:bookmarkEnd w:id="1203"/>
          </w:p>
        </w:tc>
        <w:tc>
          <w:tcPr>
            <w:tcW w:w="71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04" w:name="H2105"/>
            <w:bookmarkEnd w:id="1204"/>
          </w:p>
        </w:tc>
        <w:tc>
          <w:tcPr>
            <w:tcW w:w="71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05" w:name="H2106"/>
            <w:bookmarkEnd w:id="1205"/>
          </w:p>
        </w:tc>
        <w:tc>
          <w:tcPr>
            <w:tcW w:w="708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06" w:name="H2107"/>
            <w:bookmarkEnd w:id="1206"/>
          </w:p>
        </w:tc>
        <w:tc>
          <w:tcPr>
            <w:tcW w:w="709" w:type="dxa"/>
          </w:tcPr>
          <w:p w:rsidR="00B0533B" w:rsidRPr="00E32DD6" w:rsidRDefault="00B0533B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207" w:name="H2108"/>
            <w:bookmarkEnd w:id="1207"/>
          </w:p>
        </w:tc>
        <w:tc>
          <w:tcPr>
            <w:tcW w:w="709" w:type="dxa"/>
          </w:tcPr>
          <w:p w:rsidR="00B0533B" w:rsidRPr="00E32DD6" w:rsidRDefault="00B0533B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208" w:name="H2109"/>
            <w:bookmarkEnd w:id="1208"/>
          </w:p>
        </w:tc>
        <w:tc>
          <w:tcPr>
            <w:tcW w:w="709" w:type="dxa"/>
          </w:tcPr>
          <w:p w:rsidR="00B0533B" w:rsidRPr="00E32DD6" w:rsidRDefault="00B0533B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209" w:name="H2110"/>
            <w:bookmarkEnd w:id="1209"/>
          </w:p>
        </w:tc>
      </w:tr>
      <w:tr w:rsidR="00B0533B" w:rsidRPr="00E32DD6">
        <w:tblPrEx>
          <w:tblCellMar>
            <w:top w:w="0" w:type="dxa"/>
            <w:bottom w:w="0" w:type="dxa"/>
          </w:tblCellMar>
        </w:tblPrEx>
        <w:tc>
          <w:tcPr>
            <w:tcW w:w="3118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Незаконное использование средств индивидуализации товаров (работ, услуг)                        </w:t>
            </w:r>
          </w:p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180 УК РФ</w:t>
            </w:r>
          </w:p>
        </w:tc>
        <w:tc>
          <w:tcPr>
            <w:tcW w:w="424" w:type="dxa"/>
            <w:vAlign w:val="bottom"/>
          </w:tcPr>
          <w:p w:rsidR="00B0533B" w:rsidRPr="00E32DD6" w:rsidRDefault="004F4E2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850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10" w:name="H2201"/>
            <w:bookmarkEnd w:id="1210"/>
            <w:r>
              <w:rPr>
                <w:sz w:val="20"/>
                <w:szCs w:val="20"/>
              </w:rPr>
              <w:t xml:space="preserve"> 69</w:t>
            </w:r>
          </w:p>
        </w:tc>
        <w:tc>
          <w:tcPr>
            <w:tcW w:w="850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11" w:name="H2202"/>
            <w:bookmarkEnd w:id="1211"/>
            <w:r>
              <w:rPr>
                <w:sz w:val="20"/>
                <w:szCs w:val="20"/>
              </w:rPr>
              <w:t xml:space="preserve"> 47</w:t>
            </w:r>
          </w:p>
        </w:tc>
        <w:tc>
          <w:tcPr>
            <w:tcW w:w="709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12" w:name="H2203"/>
            <w:bookmarkEnd w:id="1212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852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13" w:name="H2204"/>
            <w:bookmarkEnd w:id="1213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710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14" w:name="H2205"/>
            <w:bookmarkEnd w:id="1214"/>
            <w:r>
              <w:rPr>
                <w:sz w:val="20"/>
                <w:szCs w:val="20"/>
              </w:rPr>
              <w:t xml:space="preserve"> 21</w:t>
            </w:r>
          </w:p>
        </w:tc>
        <w:tc>
          <w:tcPr>
            <w:tcW w:w="710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15" w:name="H2206"/>
            <w:bookmarkEnd w:id="12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16" w:name="H2207"/>
            <w:bookmarkEnd w:id="12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0533B" w:rsidRPr="00E32DD6" w:rsidRDefault="00D31E2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217" w:name="H2208"/>
            <w:bookmarkEnd w:id="12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0533B" w:rsidRPr="00E32DD6" w:rsidRDefault="00D31E2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218" w:name="H2209"/>
            <w:bookmarkEnd w:id="1218"/>
            <w:r>
              <w:rPr>
                <w:sz w:val="20"/>
                <w:szCs w:val="20"/>
              </w:rPr>
              <w:t xml:space="preserve"> 13</w:t>
            </w:r>
          </w:p>
        </w:tc>
        <w:tc>
          <w:tcPr>
            <w:tcW w:w="709" w:type="dxa"/>
          </w:tcPr>
          <w:p w:rsidR="00B0533B" w:rsidRPr="00E32DD6" w:rsidRDefault="00D31E2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219" w:name="H2210"/>
            <w:bookmarkEnd w:id="1219"/>
            <w:r>
              <w:rPr>
                <w:sz w:val="20"/>
                <w:szCs w:val="20"/>
              </w:rPr>
              <w:t xml:space="preserve"> 10</w:t>
            </w:r>
          </w:p>
        </w:tc>
      </w:tr>
      <w:tr w:rsidR="00B0533B" w:rsidRPr="00E32DD6">
        <w:tblPrEx>
          <w:tblCellMar>
            <w:top w:w="0" w:type="dxa"/>
            <w:bottom w:w="0" w:type="dxa"/>
          </w:tblCellMar>
        </w:tblPrEx>
        <w:tc>
          <w:tcPr>
            <w:tcW w:w="3118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Нарушение правил изготовления и использования государственных пробирных клейм        </w:t>
            </w:r>
          </w:p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181 УК РФ</w:t>
            </w:r>
          </w:p>
        </w:tc>
        <w:tc>
          <w:tcPr>
            <w:tcW w:w="424" w:type="dxa"/>
            <w:vAlign w:val="bottom"/>
          </w:tcPr>
          <w:p w:rsidR="00B0533B" w:rsidRPr="00E32DD6" w:rsidRDefault="00533B5A">
            <w:pPr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  <w:r w:rsidR="004F4E24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20" w:name="H2301"/>
            <w:bookmarkEnd w:id="1220"/>
          </w:p>
        </w:tc>
        <w:tc>
          <w:tcPr>
            <w:tcW w:w="85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21" w:name="H2302"/>
            <w:bookmarkEnd w:id="1221"/>
          </w:p>
        </w:tc>
        <w:tc>
          <w:tcPr>
            <w:tcW w:w="709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22" w:name="H2303"/>
            <w:bookmarkEnd w:id="1222"/>
          </w:p>
        </w:tc>
        <w:tc>
          <w:tcPr>
            <w:tcW w:w="852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23" w:name="H2304"/>
            <w:bookmarkEnd w:id="1223"/>
          </w:p>
        </w:tc>
        <w:tc>
          <w:tcPr>
            <w:tcW w:w="71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24" w:name="H2305"/>
            <w:bookmarkEnd w:id="1224"/>
          </w:p>
        </w:tc>
        <w:tc>
          <w:tcPr>
            <w:tcW w:w="71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25" w:name="H2306"/>
            <w:bookmarkEnd w:id="1225"/>
          </w:p>
        </w:tc>
        <w:tc>
          <w:tcPr>
            <w:tcW w:w="708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26" w:name="H2307"/>
            <w:bookmarkEnd w:id="1226"/>
          </w:p>
        </w:tc>
        <w:tc>
          <w:tcPr>
            <w:tcW w:w="709" w:type="dxa"/>
          </w:tcPr>
          <w:p w:rsidR="00B0533B" w:rsidRPr="00E32DD6" w:rsidRDefault="00B0533B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227" w:name="H2308"/>
            <w:bookmarkEnd w:id="1227"/>
          </w:p>
        </w:tc>
        <w:tc>
          <w:tcPr>
            <w:tcW w:w="709" w:type="dxa"/>
          </w:tcPr>
          <w:p w:rsidR="00B0533B" w:rsidRPr="00E32DD6" w:rsidRDefault="00B0533B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228" w:name="H2309"/>
            <w:bookmarkEnd w:id="1228"/>
          </w:p>
        </w:tc>
        <w:tc>
          <w:tcPr>
            <w:tcW w:w="709" w:type="dxa"/>
          </w:tcPr>
          <w:p w:rsidR="00B0533B" w:rsidRPr="00E32DD6" w:rsidRDefault="00B0533B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229" w:name="H2310"/>
            <w:bookmarkEnd w:id="1229"/>
          </w:p>
        </w:tc>
      </w:tr>
      <w:tr w:rsidR="00B0533B" w:rsidRPr="00E32DD6">
        <w:tblPrEx>
          <w:tblCellMar>
            <w:top w:w="0" w:type="dxa"/>
            <w:bottom w:w="0" w:type="dxa"/>
          </w:tblCellMar>
        </w:tblPrEx>
        <w:tc>
          <w:tcPr>
            <w:tcW w:w="3118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Незаконные получение и разгл</w:t>
            </w:r>
            <w:r w:rsidRPr="00E32DD6">
              <w:rPr>
                <w:sz w:val="20"/>
                <w:szCs w:val="20"/>
              </w:rPr>
              <w:t>а</w:t>
            </w:r>
            <w:r w:rsidRPr="00E32DD6">
              <w:rPr>
                <w:sz w:val="20"/>
                <w:szCs w:val="20"/>
              </w:rPr>
              <w:t>шение сведений, составляющих ко</w:t>
            </w:r>
            <w:r w:rsidRPr="00E32DD6">
              <w:rPr>
                <w:sz w:val="20"/>
                <w:szCs w:val="20"/>
              </w:rPr>
              <w:t>м</w:t>
            </w:r>
            <w:r w:rsidRPr="00E32DD6">
              <w:rPr>
                <w:sz w:val="20"/>
                <w:szCs w:val="20"/>
              </w:rPr>
              <w:t>мерческую, налоговую или банко</w:t>
            </w:r>
            <w:r w:rsidRPr="00E32DD6">
              <w:rPr>
                <w:sz w:val="20"/>
                <w:szCs w:val="20"/>
              </w:rPr>
              <w:t>в</w:t>
            </w:r>
            <w:r w:rsidRPr="00E32DD6">
              <w:rPr>
                <w:sz w:val="20"/>
                <w:szCs w:val="20"/>
              </w:rPr>
              <w:t xml:space="preserve">скую тайну                   </w:t>
            </w:r>
          </w:p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183 УК РФ</w:t>
            </w:r>
          </w:p>
        </w:tc>
        <w:tc>
          <w:tcPr>
            <w:tcW w:w="424" w:type="dxa"/>
            <w:vAlign w:val="bottom"/>
          </w:tcPr>
          <w:p w:rsidR="00B0533B" w:rsidRPr="00E32DD6" w:rsidRDefault="00533B5A">
            <w:pPr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  <w:r w:rsidR="004F4E24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30" w:name="H2401"/>
            <w:bookmarkEnd w:id="1230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0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31" w:name="H2402"/>
            <w:bookmarkEnd w:id="123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32" w:name="H2403"/>
            <w:bookmarkEnd w:id="12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2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33" w:name="H2404"/>
            <w:bookmarkEnd w:id="12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34" w:name="H2405"/>
            <w:bookmarkEnd w:id="12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35" w:name="H2406"/>
            <w:bookmarkEnd w:id="123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36" w:name="H2407"/>
            <w:bookmarkEnd w:id="12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0533B" w:rsidRPr="00E32DD6" w:rsidRDefault="00D31E2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237" w:name="H2408"/>
            <w:bookmarkEnd w:id="12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0533B" w:rsidRPr="00E32DD6" w:rsidRDefault="00D31E2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238" w:name="H2409"/>
            <w:bookmarkEnd w:id="12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0533B" w:rsidRPr="00E32DD6" w:rsidRDefault="00D31E2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239" w:name="H2410"/>
            <w:bookmarkEnd w:id="1239"/>
            <w:r>
              <w:rPr>
                <w:sz w:val="20"/>
                <w:szCs w:val="20"/>
              </w:rPr>
              <w:t xml:space="preserve"> 0</w:t>
            </w:r>
          </w:p>
        </w:tc>
      </w:tr>
      <w:tr w:rsidR="00B0533B" w:rsidRPr="00E32DD6">
        <w:tblPrEx>
          <w:tblCellMar>
            <w:top w:w="0" w:type="dxa"/>
            <w:bottom w:w="0" w:type="dxa"/>
          </w:tblCellMar>
        </w:tblPrEx>
        <w:tc>
          <w:tcPr>
            <w:tcW w:w="3118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Оказание противоправного вли</w:t>
            </w:r>
            <w:r w:rsidRPr="00E32DD6">
              <w:rPr>
                <w:sz w:val="20"/>
                <w:szCs w:val="20"/>
              </w:rPr>
              <w:t>я</w:t>
            </w:r>
            <w:r w:rsidRPr="00E32DD6">
              <w:rPr>
                <w:sz w:val="20"/>
                <w:szCs w:val="20"/>
              </w:rPr>
              <w:t>ния  на результат официального спо</w:t>
            </w:r>
            <w:r w:rsidRPr="00E32DD6">
              <w:rPr>
                <w:sz w:val="20"/>
                <w:szCs w:val="20"/>
              </w:rPr>
              <w:t>р</w:t>
            </w:r>
            <w:r w:rsidRPr="00E32DD6">
              <w:rPr>
                <w:sz w:val="20"/>
                <w:szCs w:val="20"/>
              </w:rPr>
              <w:t>тивного соревнования или зрелищного коммерческого ко</w:t>
            </w:r>
            <w:r w:rsidRPr="00E32DD6">
              <w:rPr>
                <w:sz w:val="20"/>
                <w:szCs w:val="20"/>
              </w:rPr>
              <w:t>н</w:t>
            </w:r>
            <w:r w:rsidRPr="00E32DD6">
              <w:rPr>
                <w:sz w:val="20"/>
                <w:szCs w:val="20"/>
              </w:rPr>
              <w:t xml:space="preserve">курса       </w:t>
            </w:r>
          </w:p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184 УК РФ</w:t>
            </w:r>
          </w:p>
        </w:tc>
        <w:tc>
          <w:tcPr>
            <w:tcW w:w="424" w:type="dxa"/>
            <w:vAlign w:val="bottom"/>
          </w:tcPr>
          <w:p w:rsidR="00B0533B" w:rsidRPr="00E32DD6" w:rsidRDefault="00533B5A">
            <w:pPr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  <w:r w:rsidR="004F4E24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40" w:name="H2501"/>
            <w:bookmarkEnd w:id="1240"/>
          </w:p>
        </w:tc>
        <w:tc>
          <w:tcPr>
            <w:tcW w:w="85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41" w:name="H2502"/>
            <w:bookmarkEnd w:id="1241"/>
          </w:p>
        </w:tc>
        <w:tc>
          <w:tcPr>
            <w:tcW w:w="709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42" w:name="H2503"/>
            <w:bookmarkEnd w:id="1242"/>
          </w:p>
        </w:tc>
        <w:tc>
          <w:tcPr>
            <w:tcW w:w="852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43" w:name="H2504"/>
            <w:bookmarkEnd w:id="1243"/>
          </w:p>
        </w:tc>
        <w:tc>
          <w:tcPr>
            <w:tcW w:w="71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44" w:name="H2505"/>
            <w:bookmarkEnd w:id="1244"/>
          </w:p>
        </w:tc>
        <w:tc>
          <w:tcPr>
            <w:tcW w:w="71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45" w:name="H2506"/>
            <w:bookmarkEnd w:id="1245"/>
          </w:p>
        </w:tc>
        <w:tc>
          <w:tcPr>
            <w:tcW w:w="708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46" w:name="H2507"/>
            <w:bookmarkEnd w:id="1246"/>
          </w:p>
        </w:tc>
        <w:tc>
          <w:tcPr>
            <w:tcW w:w="709" w:type="dxa"/>
          </w:tcPr>
          <w:p w:rsidR="00B0533B" w:rsidRPr="00E32DD6" w:rsidRDefault="00B0533B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247" w:name="H2508"/>
            <w:bookmarkEnd w:id="1247"/>
          </w:p>
        </w:tc>
        <w:tc>
          <w:tcPr>
            <w:tcW w:w="709" w:type="dxa"/>
          </w:tcPr>
          <w:p w:rsidR="00B0533B" w:rsidRPr="00E32DD6" w:rsidRDefault="00B0533B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248" w:name="H2509"/>
            <w:bookmarkEnd w:id="1248"/>
          </w:p>
        </w:tc>
        <w:tc>
          <w:tcPr>
            <w:tcW w:w="709" w:type="dxa"/>
          </w:tcPr>
          <w:p w:rsidR="00B0533B" w:rsidRPr="00E32DD6" w:rsidRDefault="00B0533B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249" w:name="H2510"/>
            <w:bookmarkEnd w:id="1249"/>
          </w:p>
        </w:tc>
      </w:tr>
      <w:tr w:rsidR="00B0533B" w:rsidRPr="00E32DD6">
        <w:tblPrEx>
          <w:tblCellMar>
            <w:top w:w="0" w:type="dxa"/>
            <w:bottom w:w="0" w:type="dxa"/>
          </w:tblCellMar>
        </w:tblPrEx>
        <w:tc>
          <w:tcPr>
            <w:tcW w:w="3118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Злоупотребления при эмиссии це</w:t>
            </w:r>
            <w:r w:rsidRPr="00E32DD6">
              <w:rPr>
                <w:sz w:val="20"/>
                <w:szCs w:val="20"/>
              </w:rPr>
              <w:t>н</w:t>
            </w:r>
            <w:r w:rsidRPr="00E32DD6">
              <w:rPr>
                <w:sz w:val="20"/>
                <w:szCs w:val="20"/>
              </w:rPr>
              <w:t xml:space="preserve">ных бумаг                   </w:t>
            </w:r>
          </w:p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185 УК РФ</w:t>
            </w:r>
          </w:p>
        </w:tc>
        <w:tc>
          <w:tcPr>
            <w:tcW w:w="424" w:type="dxa"/>
            <w:vAlign w:val="bottom"/>
          </w:tcPr>
          <w:p w:rsidR="00B0533B" w:rsidRPr="00E32DD6" w:rsidRDefault="00533B5A">
            <w:pPr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  <w:r w:rsidR="004F4E24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50" w:name="H2601"/>
            <w:bookmarkEnd w:id="1250"/>
          </w:p>
        </w:tc>
        <w:tc>
          <w:tcPr>
            <w:tcW w:w="85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51" w:name="H2602"/>
            <w:bookmarkEnd w:id="1251"/>
          </w:p>
        </w:tc>
        <w:tc>
          <w:tcPr>
            <w:tcW w:w="709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52" w:name="H2603"/>
            <w:bookmarkEnd w:id="1252"/>
          </w:p>
        </w:tc>
        <w:tc>
          <w:tcPr>
            <w:tcW w:w="852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53" w:name="H2604"/>
            <w:bookmarkEnd w:id="1253"/>
          </w:p>
        </w:tc>
        <w:tc>
          <w:tcPr>
            <w:tcW w:w="71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54" w:name="H2605"/>
            <w:bookmarkEnd w:id="1254"/>
          </w:p>
        </w:tc>
        <w:tc>
          <w:tcPr>
            <w:tcW w:w="71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55" w:name="H2606"/>
            <w:bookmarkEnd w:id="1255"/>
          </w:p>
        </w:tc>
        <w:tc>
          <w:tcPr>
            <w:tcW w:w="708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56" w:name="H2607"/>
            <w:bookmarkEnd w:id="1256"/>
          </w:p>
        </w:tc>
        <w:tc>
          <w:tcPr>
            <w:tcW w:w="709" w:type="dxa"/>
          </w:tcPr>
          <w:p w:rsidR="00B0533B" w:rsidRPr="00E32DD6" w:rsidRDefault="00B0533B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257" w:name="H2608"/>
            <w:bookmarkEnd w:id="1257"/>
          </w:p>
        </w:tc>
        <w:tc>
          <w:tcPr>
            <w:tcW w:w="709" w:type="dxa"/>
          </w:tcPr>
          <w:p w:rsidR="00B0533B" w:rsidRPr="00E32DD6" w:rsidRDefault="00B0533B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258" w:name="H2609"/>
            <w:bookmarkEnd w:id="1258"/>
          </w:p>
        </w:tc>
        <w:tc>
          <w:tcPr>
            <w:tcW w:w="709" w:type="dxa"/>
          </w:tcPr>
          <w:p w:rsidR="00B0533B" w:rsidRPr="00E32DD6" w:rsidRDefault="00B0533B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259" w:name="H2610"/>
            <w:bookmarkEnd w:id="1259"/>
          </w:p>
        </w:tc>
      </w:tr>
      <w:tr w:rsidR="00B0533B" w:rsidRPr="00E32DD6">
        <w:tblPrEx>
          <w:tblCellMar>
            <w:top w:w="0" w:type="dxa"/>
            <w:bottom w:w="0" w:type="dxa"/>
          </w:tblCellMar>
        </w:tblPrEx>
        <w:tc>
          <w:tcPr>
            <w:tcW w:w="3118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Злостное уклонение от раскрытия или предоставления инфо</w:t>
            </w:r>
            <w:r w:rsidRPr="00E32DD6">
              <w:rPr>
                <w:sz w:val="20"/>
                <w:szCs w:val="20"/>
              </w:rPr>
              <w:t>р</w:t>
            </w:r>
            <w:r w:rsidRPr="00E32DD6">
              <w:rPr>
                <w:sz w:val="20"/>
                <w:szCs w:val="20"/>
              </w:rPr>
              <w:t>мации, определенной законодател</w:t>
            </w:r>
            <w:r w:rsidRPr="00E32DD6">
              <w:rPr>
                <w:sz w:val="20"/>
                <w:szCs w:val="20"/>
              </w:rPr>
              <w:t>ь</w:t>
            </w:r>
            <w:r w:rsidRPr="00E32DD6">
              <w:rPr>
                <w:sz w:val="20"/>
                <w:szCs w:val="20"/>
              </w:rPr>
              <w:t>ством Российской Федерации о це</w:t>
            </w:r>
            <w:r w:rsidRPr="00E32DD6">
              <w:rPr>
                <w:sz w:val="20"/>
                <w:szCs w:val="20"/>
              </w:rPr>
              <w:t>н</w:t>
            </w:r>
            <w:r w:rsidRPr="00E32DD6">
              <w:rPr>
                <w:sz w:val="20"/>
                <w:szCs w:val="20"/>
              </w:rPr>
              <w:t>ных бум</w:t>
            </w:r>
            <w:r w:rsidRPr="00E32DD6">
              <w:rPr>
                <w:sz w:val="20"/>
                <w:szCs w:val="20"/>
              </w:rPr>
              <w:t>а</w:t>
            </w:r>
            <w:r w:rsidRPr="00E32DD6">
              <w:rPr>
                <w:sz w:val="20"/>
                <w:szCs w:val="20"/>
              </w:rPr>
              <w:t xml:space="preserve">гах                     </w:t>
            </w:r>
          </w:p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ст. 185.1 УК РФ</w:t>
            </w:r>
          </w:p>
        </w:tc>
        <w:tc>
          <w:tcPr>
            <w:tcW w:w="424" w:type="dxa"/>
            <w:vAlign w:val="bottom"/>
          </w:tcPr>
          <w:p w:rsidR="00B0533B" w:rsidRPr="00E32DD6" w:rsidRDefault="00533B5A">
            <w:pPr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  <w:r w:rsidR="004F4E24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60" w:name="H2701"/>
            <w:bookmarkEnd w:id="1260"/>
          </w:p>
        </w:tc>
        <w:tc>
          <w:tcPr>
            <w:tcW w:w="85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61" w:name="H2702"/>
            <w:bookmarkEnd w:id="1261"/>
          </w:p>
        </w:tc>
        <w:tc>
          <w:tcPr>
            <w:tcW w:w="709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62" w:name="H2703"/>
            <w:bookmarkEnd w:id="1262"/>
          </w:p>
        </w:tc>
        <w:tc>
          <w:tcPr>
            <w:tcW w:w="852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63" w:name="H2704"/>
            <w:bookmarkEnd w:id="1263"/>
          </w:p>
        </w:tc>
        <w:tc>
          <w:tcPr>
            <w:tcW w:w="71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64" w:name="H2705"/>
            <w:bookmarkEnd w:id="1264"/>
          </w:p>
        </w:tc>
        <w:tc>
          <w:tcPr>
            <w:tcW w:w="71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65" w:name="H2706"/>
            <w:bookmarkEnd w:id="1265"/>
          </w:p>
        </w:tc>
        <w:tc>
          <w:tcPr>
            <w:tcW w:w="708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66" w:name="H2707"/>
            <w:bookmarkEnd w:id="1266"/>
          </w:p>
        </w:tc>
        <w:tc>
          <w:tcPr>
            <w:tcW w:w="709" w:type="dxa"/>
          </w:tcPr>
          <w:p w:rsidR="00B0533B" w:rsidRPr="00E32DD6" w:rsidRDefault="00B0533B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267" w:name="H2708"/>
            <w:bookmarkEnd w:id="1267"/>
          </w:p>
        </w:tc>
        <w:tc>
          <w:tcPr>
            <w:tcW w:w="709" w:type="dxa"/>
          </w:tcPr>
          <w:p w:rsidR="00B0533B" w:rsidRPr="00E32DD6" w:rsidRDefault="00B0533B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268" w:name="H2709"/>
            <w:bookmarkEnd w:id="1268"/>
          </w:p>
        </w:tc>
        <w:tc>
          <w:tcPr>
            <w:tcW w:w="709" w:type="dxa"/>
          </w:tcPr>
          <w:p w:rsidR="00B0533B" w:rsidRPr="00E32DD6" w:rsidRDefault="00B0533B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269" w:name="H2710"/>
            <w:bookmarkEnd w:id="1269"/>
          </w:p>
        </w:tc>
      </w:tr>
      <w:tr w:rsidR="00B0533B" w:rsidRPr="00E32DD6">
        <w:tblPrEx>
          <w:tblCellMar>
            <w:top w:w="0" w:type="dxa"/>
            <w:bottom w:w="0" w:type="dxa"/>
          </w:tblCellMar>
        </w:tblPrEx>
        <w:tc>
          <w:tcPr>
            <w:tcW w:w="3118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Нарушение порядка учета прав на ценные бумаги        </w:t>
            </w:r>
          </w:p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ст. 185.2 УК РФ</w:t>
            </w:r>
          </w:p>
        </w:tc>
        <w:tc>
          <w:tcPr>
            <w:tcW w:w="424" w:type="dxa"/>
            <w:vAlign w:val="bottom"/>
          </w:tcPr>
          <w:p w:rsidR="00B0533B" w:rsidRPr="00E32DD6" w:rsidRDefault="00533B5A">
            <w:pPr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  <w:r w:rsidR="004F4E24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70" w:name="H2801"/>
            <w:bookmarkEnd w:id="1270"/>
          </w:p>
        </w:tc>
        <w:tc>
          <w:tcPr>
            <w:tcW w:w="85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71" w:name="H2802"/>
            <w:bookmarkEnd w:id="1271"/>
          </w:p>
        </w:tc>
        <w:tc>
          <w:tcPr>
            <w:tcW w:w="709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72" w:name="H2803"/>
            <w:bookmarkEnd w:id="1272"/>
          </w:p>
        </w:tc>
        <w:tc>
          <w:tcPr>
            <w:tcW w:w="852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73" w:name="H2804"/>
            <w:bookmarkEnd w:id="1273"/>
          </w:p>
        </w:tc>
        <w:tc>
          <w:tcPr>
            <w:tcW w:w="71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74" w:name="H2805"/>
            <w:bookmarkEnd w:id="1274"/>
          </w:p>
        </w:tc>
        <w:tc>
          <w:tcPr>
            <w:tcW w:w="71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75" w:name="H2806"/>
            <w:bookmarkEnd w:id="1275"/>
          </w:p>
        </w:tc>
        <w:tc>
          <w:tcPr>
            <w:tcW w:w="708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276" w:name="H2807"/>
            <w:bookmarkEnd w:id="1276"/>
          </w:p>
        </w:tc>
        <w:tc>
          <w:tcPr>
            <w:tcW w:w="709" w:type="dxa"/>
          </w:tcPr>
          <w:p w:rsidR="00B0533B" w:rsidRPr="00E32DD6" w:rsidRDefault="00B0533B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277" w:name="H2808"/>
            <w:bookmarkEnd w:id="1277"/>
          </w:p>
        </w:tc>
        <w:tc>
          <w:tcPr>
            <w:tcW w:w="709" w:type="dxa"/>
          </w:tcPr>
          <w:p w:rsidR="00B0533B" w:rsidRPr="00E32DD6" w:rsidRDefault="00B0533B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278" w:name="H2809"/>
            <w:bookmarkEnd w:id="1278"/>
          </w:p>
        </w:tc>
        <w:tc>
          <w:tcPr>
            <w:tcW w:w="709" w:type="dxa"/>
          </w:tcPr>
          <w:p w:rsidR="00B0533B" w:rsidRPr="00E32DD6" w:rsidRDefault="00B0533B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279" w:name="H2810"/>
            <w:bookmarkEnd w:id="1279"/>
          </w:p>
        </w:tc>
      </w:tr>
      <w:tr w:rsidR="00B0533B" w:rsidRPr="00E32DD6">
        <w:tblPrEx>
          <w:tblCellMar>
            <w:top w:w="0" w:type="dxa"/>
            <w:bottom w:w="0" w:type="dxa"/>
          </w:tblCellMar>
        </w:tblPrEx>
        <w:tc>
          <w:tcPr>
            <w:tcW w:w="3118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Манипулирование рынком    </w:t>
            </w:r>
          </w:p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ст. 185.3 УК РФ</w:t>
            </w:r>
          </w:p>
        </w:tc>
        <w:tc>
          <w:tcPr>
            <w:tcW w:w="424" w:type="dxa"/>
            <w:vAlign w:val="bottom"/>
          </w:tcPr>
          <w:p w:rsidR="00B0533B" w:rsidRPr="00E32DD6" w:rsidRDefault="00533B5A">
            <w:pPr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  <w:r w:rsidR="004F4E24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b/>
                <w:bCs/>
                <w:sz w:val="20"/>
                <w:szCs w:val="20"/>
              </w:rPr>
            </w:pPr>
            <w:bookmarkStart w:id="1280" w:name="H2901"/>
            <w:bookmarkEnd w:id="1280"/>
          </w:p>
        </w:tc>
        <w:tc>
          <w:tcPr>
            <w:tcW w:w="85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b/>
                <w:bCs/>
                <w:sz w:val="20"/>
                <w:szCs w:val="20"/>
              </w:rPr>
            </w:pPr>
            <w:bookmarkStart w:id="1281" w:name="H2902"/>
            <w:bookmarkEnd w:id="1281"/>
          </w:p>
        </w:tc>
        <w:tc>
          <w:tcPr>
            <w:tcW w:w="709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b/>
                <w:bCs/>
                <w:sz w:val="20"/>
                <w:szCs w:val="20"/>
              </w:rPr>
            </w:pPr>
            <w:bookmarkStart w:id="1282" w:name="H2903"/>
            <w:bookmarkEnd w:id="1282"/>
          </w:p>
        </w:tc>
        <w:tc>
          <w:tcPr>
            <w:tcW w:w="852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b/>
                <w:bCs/>
                <w:sz w:val="20"/>
                <w:szCs w:val="20"/>
              </w:rPr>
            </w:pPr>
            <w:bookmarkStart w:id="1283" w:name="H2904"/>
            <w:bookmarkEnd w:id="1283"/>
          </w:p>
        </w:tc>
        <w:tc>
          <w:tcPr>
            <w:tcW w:w="71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b/>
                <w:bCs/>
                <w:sz w:val="20"/>
                <w:szCs w:val="20"/>
              </w:rPr>
            </w:pPr>
            <w:bookmarkStart w:id="1284" w:name="H2905"/>
            <w:bookmarkEnd w:id="1284"/>
          </w:p>
        </w:tc>
        <w:tc>
          <w:tcPr>
            <w:tcW w:w="71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b/>
                <w:bCs/>
                <w:sz w:val="20"/>
                <w:szCs w:val="20"/>
              </w:rPr>
            </w:pPr>
            <w:bookmarkStart w:id="1285" w:name="H2906"/>
            <w:bookmarkEnd w:id="1285"/>
          </w:p>
        </w:tc>
        <w:tc>
          <w:tcPr>
            <w:tcW w:w="708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b/>
                <w:bCs/>
                <w:sz w:val="20"/>
                <w:szCs w:val="20"/>
              </w:rPr>
            </w:pPr>
            <w:bookmarkStart w:id="1286" w:name="H2907"/>
            <w:bookmarkEnd w:id="1286"/>
          </w:p>
        </w:tc>
        <w:tc>
          <w:tcPr>
            <w:tcW w:w="709" w:type="dxa"/>
          </w:tcPr>
          <w:p w:rsidR="00B0533B" w:rsidRPr="00E32DD6" w:rsidRDefault="00B0533B" w:rsidP="00884EB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bookmarkStart w:id="1287" w:name="H2908"/>
            <w:bookmarkEnd w:id="1287"/>
          </w:p>
        </w:tc>
        <w:tc>
          <w:tcPr>
            <w:tcW w:w="709" w:type="dxa"/>
          </w:tcPr>
          <w:p w:rsidR="00B0533B" w:rsidRPr="00E32DD6" w:rsidRDefault="00B0533B" w:rsidP="00884EB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bookmarkStart w:id="1288" w:name="H2909"/>
            <w:bookmarkEnd w:id="1288"/>
          </w:p>
        </w:tc>
        <w:tc>
          <w:tcPr>
            <w:tcW w:w="709" w:type="dxa"/>
          </w:tcPr>
          <w:p w:rsidR="00B0533B" w:rsidRPr="00E32DD6" w:rsidRDefault="00B0533B" w:rsidP="00884EB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bookmarkStart w:id="1289" w:name="H2910"/>
            <w:bookmarkEnd w:id="1289"/>
          </w:p>
        </w:tc>
      </w:tr>
      <w:tr w:rsidR="00B0533B" w:rsidRPr="00E32DD6">
        <w:tblPrEx>
          <w:tblCellMar>
            <w:top w:w="0" w:type="dxa"/>
            <w:bottom w:w="0" w:type="dxa"/>
          </w:tblCellMar>
        </w:tblPrEx>
        <w:tc>
          <w:tcPr>
            <w:tcW w:w="3118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Воспрепятствование осуществл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нию или незаконное ограничение прав владельцев ценных бумаг</w:t>
            </w:r>
          </w:p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ст. 185.4 УК РФ</w:t>
            </w:r>
          </w:p>
        </w:tc>
        <w:tc>
          <w:tcPr>
            <w:tcW w:w="424" w:type="dxa"/>
            <w:vAlign w:val="bottom"/>
          </w:tcPr>
          <w:p w:rsidR="00B0533B" w:rsidRPr="00E32DD6" w:rsidRDefault="004F4E2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85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b/>
                <w:bCs/>
                <w:sz w:val="20"/>
                <w:szCs w:val="20"/>
              </w:rPr>
            </w:pPr>
            <w:bookmarkStart w:id="1290" w:name="H3001"/>
            <w:bookmarkEnd w:id="1290"/>
          </w:p>
        </w:tc>
        <w:tc>
          <w:tcPr>
            <w:tcW w:w="85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b/>
                <w:bCs/>
                <w:sz w:val="20"/>
                <w:szCs w:val="20"/>
              </w:rPr>
            </w:pPr>
            <w:bookmarkStart w:id="1291" w:name="H3002"/>
            <w:bookmarkEnd w:id="1291"/>
          </w:p>
        </w:tc>
        <w:tc>
          <w:tcPr>
            <w:tcW w:w="709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b/>
                <w:bCs/>
                <w:sz w:val="20"/>
                <w:szCs w:val="20"/>
              </w:rPr>
            </w:pPr>
            <w:bookmarkStart w:id="1292" w:name="H3003"/>
            <w:bookmarkEnd w:id="1292"/>
          </w:p>
        </w:tc>
        <w:tc>
          <w:tcPr>
            <w:tcW w:w="852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b/>
                <w:bCs/>
                <w:sz w:val="20"/>
                <w:szCs w:val="20"/>
              </w:rPr>
            </w:pPr>
            <w:bookmarkStart w:id="1293" w:name="H3004"/>
            <w:bookmarkEnd w:id="1293"/>
          </w:p>
        </w:tc>
        <w:tc>
          <w:tcPr>
            <w:tcW w:w="71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b/>
                <w:bCs/>
                <w:sz w:val="20"/>
                <w:szCs w:val="20"/>
              </w:rPr>
            </w:pPr>
            <w:bookmarkStart w:id="1294" w:name="H3005"/>
            <w:bookmarkEnd w:id="1294"/>
          </w:p>
        </w:tc>
        <w:tc>
          <w:tcPr>
            <w:tcW w:w="71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b/>
                <w:bCs/>
                <w:sz w:val="20"/>
                <w:szCs w:val="20"/>
              </w:rPr>
            </w:pPr>
            <w:bookmarkStart w:id="1295" w:name="H3006"/>
            <w:bookmarkEnd w:id="1295"/>
          </w:p>
        </w:tc>
        <w:tc>
          <w:tcPr>
            <w:tcW w:w="708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b/>
                <w:bCs/>
                <w:sz w:val="20"/>
                <w:szCs w:val="20"/>
              </w:rPr>
            </w:pPr>
            <w:bookmarkStart w:id="1296" w:name="H3007"/>
            <w:bookmarkEnd w:id="1296"/>
          </w:p>
        </w:tc>
        <w:tc>
          <w:tcPr>
            <w:tcW w:w="709" w:type="dxa"/>
          </w:tcPr>
          <w:p w:rsidR="00B0533B" w:rsidRPr="00E32DD6" w:rsidRDefault="00B0533B" w:rsidP="00884EB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bookmarkStart w:id="1297" w:name="H3008"/>
            <w:bookmarkEnd w:id="1297"/>
          </w:p>
        </w:tc>
        <w:tc>
          <w:tcPr>
            <w:tcW w:w="709" w:type="dxa"/>
          </w:tcPr>
          <w:p w:rsidR="00B0533B" w:rsidRPr="00E32DD6" w:rsidRDefault="00B0533B" w:rsidP="00884EB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bookmarkStart w:id="1298" w:name="H3009"/>
            <w:bookmarkEnd w:id="1298"/>
          </w:p>
        </w:tc>
        <w:tc>
          <w:tcPr>
            <w:tcW w:w="709" w:type="dxa"/>
          </w:tcPr>
          <w:p w:rsidR="00B0533B" w:rsidRPr="00E32DD6" w:rsidRDefault="00B0533B" w:rsidP="00884EB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bookmarkStart w:id="1299" w:name="H3010"/>
            <w:bookmarkEnd w:id="1299"/>
          </w:p>
        </w:tc>
      </w:tr>
    </w:tbl>
    <w:p w:rsidR="00807B78" w:rsidRPr="00E32DD6" w:rsidRDefault="00807B78" w:rsidP="00807B78">
      <w:r w:rsidRPr="00E32DD6">
        <w:br w:type="page"/>
      </w:r>
    </w:p>
    <w:tbl>
      <w:tblPr>
        <w:tblW w:w="1105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18"/>
        <w:gridCol w:w="424"/>
        <w:gridCol w:w="850"/>
        <w:gridCol w:w="850"/>
        <w:gridCol w:w="709"/>
        <w:gridCol w:w="852"/>
        <w:gridCol w:w="710"/>
        <w:gridCol w:w="710"/>
        <w:gridCol w:w="708"/>
        <w:gridCol w:w="709"/>
        <w:gridCol w:w="709"/>
        <w:gridCol w:w="709"/>
      </w:tblGrid>
      <w:tr w:rsidR="00807B78" w:rsidRPr="00E32DD6">
        <w:tblPrEx>
          <w:tblCellMar>
            <w:top w:w="0" w:type="dxa"/>
            <w:bottom w:w="0" w:type="dxa"/>
          </w:tblCellMar>
        </w:tblPrEx>
        <w:tc>
          <w:tcPr>
            <w:tcW w:w="3118" w:type="dxa"/>
          </w:tcPr>
          <w:p w:rsidR="00807B78" w:rsidRPr="00E32DD6" w:rsidRDefault="00807B7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А</w:t>
            </w:r>
          </w:p>
        </w:tc>
        <w:tc>
          <w:tcPr>
            <w:tcW w:w="424" w:type="dxa"/>
          </w:tcPr>
          <w:p w:rsidR="00807B78" w:rsidRPr="00E32DD6" w:rsidRDefault="00807B7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Б</w:t>
            </w:r>
          </w:p>
        </w:tc>
        <w:tc>
          <w:tcPr>
            <w:tcW w:w="850" w:type="dxa"/>
          </w:tcPr>
          <w:p w:rsidR="00807B78" w:rsidRPr="00E32DD6" w:rsidRDefault="00807B7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807B78" w:rsidRPr="00E32DD6" w:rsidRDefault="00807B7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807B78" w:rsidRPr="00E32DD6" w:rsidRDefault="00807B7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52" w:type="dxa"/>
          </w:tcPr>
          <w:p w:rsidR="00807B78" w:rsidRPr="00E32DD6" w:rsidRDefault="00807B7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710" w:type="dxa"/>
          </w:tcPr>
          <w:p w:rsidR="00807B78" w:rsidRPr="00E32DD6" w:rsidRDefault="00807B7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710" w:type="dxa"/>
          </w:tcPr>
          <w:p w:rsidR="00807B78" w:rsidRPr="00E32DD6" w:rsidRDefault="00807B7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:rsidR="00807B78" w:rsidRPr="00E32DD6" w:rsidRDefault="00807B7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807B78" w:rsidRPr="00E32DD6" w:rsidRDefault="00807B78" w:rsidP="00884EBB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32DD6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709" w:type="dxa"/>
          </w:tcPr>
          <w:p w:rsidR="00807B78" w:rsidRPr="00E32DD6" w:rsidRDefault="00807B78" w:rsidP="00884EBB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32DD6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709" w:type="dxa"/>
          </w:tcPr>
          <w:p w:rsidR="00807B78" w:rsidRPr="00E32DD6" w:rsidRDefault="00807B78" w:rsidP="00884EBB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32DD6">
              <w:rPr>
                <w:sz w:val="20"/>
                <w:szCs w:val="20"/>
                <w:lang w:val="en-US"/>
              </w:rPr>
              <w:t>10</w:t>
            </w:r>
          </w:p>
        </w:tc>
      </w:tr>
      <w:tr w:rsidR="00B0533B" w:rsidRPr="00E32DD6">
        <w:tblPrEx>
          <w:tblCellMar>
            <w:top w:w="0" w:type="dxa"/>
            <w:bottom w:w="0" w:type="dxa"/>
          </w:tblCellMar>
        </w:tblPrEx>
        <w:tc>
          <w:tcPr>
            <w:tcW w:w="3118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Фальсификация решения общего собрания акционеров (участников) хозяйственного общества или р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шения совета директоров (набл</w:t>
            </w:r>
            <w:r w:rsidRPr="00E32DD6">
              <w:rPr>
                <w:sz w:val="20"/>
                <w:szCs w:val="20"/>
              </w:rPr>
              <w:t>ю</w:t>
            </w:r>
            <w:r w:rsidRPr="00E32DD6">
              <w:rPr>
                <w:sz w:val="20"/>
                <w:szCs w:val="20"/>
              </w:rPr>
              <w:t>дательного совета) хозяйс</w:t>
            </w:r>
            <w:r w:rsidRPr="00E32DD6">
              <w:rPr>
                <w:sz w:val="20"/>
                <w:szCs w:val="20"/>
              </w:rPr>
              <w:t>т</w:t>
            </w:r>
            <w:r w:rsidRPr="00E32DD6">
              <w:rPr>
                <w:sz w:val="20"/>
                <w:szCs w:val="20"/>
              </w:rPr>
              <w:t xml:space="preserve">венного общества        </w:t>
            </w:r>
          </w:p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ст. 185.5 УК РФ</w:t>
            </w:r>
          </w:p>
        </w:tc>
        <w:tc>
          <w:tcPr>
            <w:tcW w:w="424" w:type="dxa"/>
            <w:vAlign w:val="bottom"/>
          </w:tcPr>
          <w:p w:rsidR="00B0533B" w:rsidRPr="00E32DD6" w:rsidRDefault="004F4E2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85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b/>
                <w:bCs/>
                <w:sz w:val="20"/>
                <w:szCs w:val="20"/>
              </w:rPr>
            </w:pPr>
            <w:bookmarkStart w:id="1300" w:name="H3101"/>
            <w:bookmarkEnd w:id="1300"/>
          </w:p>
        </w:tc>
        <w:tc>
          <w:tcPr>
            <w:tcW w:w="85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b/>
                <w:bCs/>
                <w:sz w:val="20"/>
                <w:szCs w:val="20"/>
              </w:rPr>
            </w:pPr>
            <w:bookmarkStart w:id="1301" w:name="H3102"/>
            <w:bookmarkEnd w:id="1301"/>
          </w:p>
        </w:tc>
        <w:tc>
          <w:tcPr>
            <w:tcW w:w="709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b/>
                <w:bCs/>
                <w:sz w:val="20"/>
                <w:szCs w:val="20"/>
              </w:rPr>
            </w:pPr>
            <w:bookmarkStart w:id="1302" w:name="H3103"/>
            <w:bookmarkEnd w:id="1302"/>
          </w:p>
        </w:tc>
        <w:tc>
          <w:tcPr>
            <w:tcW w:w="852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b/>
                <w:bCs/>
                <w:sz w:val="20"/>
                <w:szCs w:val="20"/>
              </w:rPr>
            </w:pPr>
            <w:bookmarkStart w:id="1303" w:name="H3104"/>
            <w:bookmarkEnd w:id="1303"/>
          </w:p>
        </w:tc>
        <w:tc>
          <w:tcPr>
            <w:tcW w:w="71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b/>
                <w:bCs/>
                <w:sz w:val="20"/>
                <w:szCs w:val="20"/>
              </w:rPr>
            </w:pPr>
            <w:bookmarkStart w:id="1304" w:name="H3105"/>
            <w:bookmarkEnd w:id="1304"/>
          </w:p>
        </w:tc>
        <w:tc>
          <w:tcPr>
            <w:tcW w:w="71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b/>
                <w:bCs/>
                <w:sz w:val="20"/>
                <w:szCs w:val="20"/>
              </w:rPr>
            </w:pPr>
            <w:bookmarkStart w:id="1305" w:name="H3106"/>
            <w:bookmarkEnd w:id="1305"/>
          </w:p>
        </w:tc>
        <w:tc>
          <w:tcPr>
            <w:tcW w:w="708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b/>
                <w:bCs/>
                <w:sz w:val="20"/>
                <w:szCs w:val="20"/>
              </w:rPr>
            </w:pPr>
            <w:bookmarkStart w:id="1306" w:name="H3107"/>
            <w:bookmarkEnd w:id="1306"/>
          </w:p>
        </w:tc>
        <w:tc>
          <w:tcPr>
            <w:tcW w:w="709" w:type="dxa"/>
          </w:tcPr>
          <w:p w:rsidR="00B0533B" w:rsidRPr="00E32DD6" w:rsidRDefault="00B0533B" w:rsidP="00884EB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bookmarkStart w:id="1307" w:name="H3108"/>
            <w:bookmarkEnd w:id="1307"/>
          </w:p>
        </w:tc>
        <w:tc>
          <w:tcPr>
            <w:tcW w:w="709" w:type="dxa"/>
          </w:tcPr>
          <w:p w:rsidR="00B0533B" w:rsidRPr="00E32DD6" w:rsidRDefault="00B0533B" w:rsidP="00884EB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bookmarkStart w:id="1308" w:name="H3109"/>
            <w:bookmarkEnd w:id="1308"/>
          </w:p>
        </w:tc>
        <w:tc>
          <w:tcPr>
            <w:tcW w:w="709" w:type="dxa"/>
          </w:tcPr>
          <w:p w:rsidR="00B0533B" w:rsidRPr="00E32DD6" w:rsidRDefault="00B0533B" w:rsidP="00884EBB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bookmarkStart w:id="1309" w:name="H3110"/>
            <w:bookmarkEnd w:id="1309"/>
          </w:p>
        </w:tc>
      </w:tr>
      <w:tr w:rsidR="00B0533B" w:rsidRPr="00E32DD6">
        <w:tblPrEx>
          <w:tblCellMar>
            <w:top w:w="0" w:type="dxa"/>
            <w:bottom w:w="0" w:type="dxa"/>
          </w:tblCellMar>
        </w:tblPrEx>
        <w:tc>
          <w:tcPr>
            <w:tcW w:w="3118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Неправомерное использование и</w:t>
            </w:r>
            <w:r w:rsidRPr="00E32DD6">
              <w:rPr>
                <w:color w:val="000000"/>
                <w:sz w:val="20"/>
                <w:szCs w:val="20"/>
              </w:rPr>
              <w:t>н</w:t>
            </w:r>
            <w:r w:rsidRPr="00E32DD6">
              <w:rPr>
                <w:color w:val="000000"/>
                <w:sz w:val="20"/>
                <w:szCs w:val="20"/>
              </w:rPr>
              <w:t xml:space="preserve">сайдерской информации             </w:t>
            </w:r>
          </w:p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 xml:space="preserve">                                ст. 185.6 УК РФ</w:t>
            </w:r>
          </w:p>
        </w:tc>
        <w:tc>
          <w:tcPr>
            <w:tcW w:w="424" w:type="dxa"/>
            <w:vAlign w:val="bottom"/>
          </w:tcPr>
          <w:p w:rsidR="00B0533B" w:rsidRPr="00E32DD6" w:rsidRDefault="00533B5A">
            <w:pPr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  <w:r w:rsidR="004F4E24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310" w:name="H3201"/>
            <w:bookmarkEnd w:id="1310"/>
          </w:p>
        </w:tc>
        <w:tc>
          <w:tcPr>
            <w:tcW w:w="85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311" w:name="H3202"/>
            <w:bookmarkEnd w:id="1311"/>
          </w:p>
        </w:tc>
        <w:tc>
          <w:tcPr>
            <w:tcW w:w="709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312" w:name="H3203"/>
            <w:bookmarkEnd w:id="1312"/>
          </w:p>
        </w:tc>
        <w:tc>
          <w:tcPr>
            <w:tcW w:w="852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313" w:name="H3204"/>
            <w:bookmarkEnd w:id="1313"/>
          </w:p>
        </w:tc>
        <w:tc>
          <w:tcPr>
            <w:tcW w:w="71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314" w:name="H3205"/>
            <w:bookmarkEnd w:id="1314"/>
          </w:p>
        </w:tc>
        <w:tc>
          <w:tcPr>
            <w:tcW w:w="71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315" w:name="H3206"/>
            <w:bookmarkEnd w:id="1315"/>
          </w:p>
        </w:tc>
        <w:tc>
          <w:tcPr>
            <w:tcW w:w="708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316" w:name="H3207"/>
            <w:bookmarkEnd w:id="1316"/>
          </w:p>
        </w:tc>
        <w:tc>
          <w:tcPr>
            <w:tcW w:w="709" w:type="dxa"/>
          </w:tcPr>
          <w:p w:rsidR="00B0533B" w:rsidRPr="00E32DD6" w:rsidRDefault="00B0533B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317" w:name="H3208"/>
            <w:bookmarkEnd w:id="1317"/>
          </w:p>
        </w:tc>
        <w:tc>
          <w:tcPr>
            <w:tcW w:w="709" w:type="dxa"/>
          </w:tcPr>
          <w:p w:rsidR="00B0533B" w:rsidRPr="00E32DD6" w:rsidRDefault="00B0533B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318" w:name="H3209"/>
            <w:bookmarkEnd w:id="1318"/>
          </w:p>
        </w:tc>
        <w:tc>
          <w:tcPr>
            <w:tcW w:w="709" w:type="dxa"/>
          </w:tcPr>
          <w:p w:rsidR="00B0533B" w:rsidRPr="00E32DD6" w:rsidRDefault="00B0533B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319" w:name="H3210"/>
            <w:bookmarkEnd w:id="1319"/>
          </w:p>
        </w:tc>
      </w:tr>
      <w:tr w:rsidR="00B0533B" w:rsidRPr="00E32DD6">
        <w:tblPrEx>
          <w:tblCellMar>
            <w:top w:w="0" w:type="dxa"/>
            <w:bottom w:w="0" w:type="dxa"/>
          </w:tblCellMar>
        </w:tblPrEx>
        <w:tc>
          <w:tcPr>
            <w:tcW w:w="3118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Изготовление, хранение, перевозка или сбыт по</w:t>
            </w:r>
            <w:r w:rsidRPr="00E32DD6">
              <w:rPr>
                <w:sz w:val="20"/>
                <w:szCs w:val="20"/>
              </w:rPr>
              <w:t>д</w:t>
            </w:r>
            <w:r w:rsidRPr="00E32DD6">
              <w:rPr>
                <w:sz w:val="20"/>
                <w:szCs w:val="20"/>
              </w:rPr>
              <w:t xml:space="preserve">дельных денег или ценных бумаг             </w:t>
            </w:r>
          </w:p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186 УК РФ</w:t>
            </w:r>
          </w:p>
        </w:tc>
        <w:tc>
          <w:tcPr>
            <w:tcW w:w="424" w:type="dxa"/>
            <w:vAlign w:val="bottom"/>
          </w:tcPr>
          <w:p w:rsidR="00B0533B" w:rsidRPr="00E32DD6" w:rsidRDefault="00533B5A">
            <w:pPr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  <w:r w:rsidR="004F4E24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320" w:name="H3301"/>
            <w:bookmarkEnd w:id="1320"/>
            <w:r>
              <w:rPr>
                <w:sz w:val="20"/>
                <w:szCs w:val="20"/>
              </w:rPr>
              <w:t xml:space="preserve"> 211</w:t>
            </w:r>
          </w:p>
        </w:tc>
        <w:tc>
          <w:tcPr>
            <w:tcW w:w="850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321" w:name="H3302"/>
            <w:bookmarkEnd w:id="1321"/>
            <w:r>
              <w:rPr>
                <w:sz w:val="20"/>
                <w:szCs w:val="20"/>
              </w:rPr>
              <w:t xml:space="preserve"> 171</w:t>
            </w:r>
          </w:p>
        </w:tc>
        <w:tc>
          <w:tcPr>
            <w:tcW w:w="709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322" w:name="H3303"/>
            <w:bookmarkEnd w:id="1322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852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323" w:name="H3304"/>
            <w:bookmarkEnd w:id="1323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10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324" w:name="H3305"/>
            <w:bookmarkEnd w:id="1324"/>
            <w:r>
              <w:rPr>
                <w:sz w:val="20"/>
                <w:szCs w:val="20"/>
              </w:rPr>
              <w:t xml:space="preserve"> 70</w:t>
            </w:r>
          </w:p>
        </w:tc>
        <w:tc>
          <w:tcPr>
            <w:tcW w:w="710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325" w:name="H3306"/>
            <w:bookmarkEnd w:id="13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B0533B" w:rsidRPr="00E32DD6" w:rsidRDefault="00D31E28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326" w:name="H3307"/>
            <w:bookmarkEnd w:id="132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</w:tcPr>
          <w:p w:rsidR="00B0533B" w:rsidRPr="00E32DD6" w:rsidRDefault="00D31E2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327" w:name="H3308"/>
            <w:bookmarkEnd w:id="13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0533B" w:rsidRPr="00E32DD6" w:rsidRDefault="00D31E2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328" w:name="H3309"/>
            <w:bookmarkEnd w:id="1328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709" w:type="dxa"/>
          </w:tcPr>
          <w:p w:rsidR="00B0533B" w:rsidRPr="00E32DD6" w:rsidRDefault="00D31E2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329" w:name="H3310"/>
            <w:bookmarkEnd w:id="1329"/>
            <w:r>
              <w:rPr>
                <w:sz w:val="20"/>
                <w:szCs w:val="20"/>
              </w:rPr>
              <w:t xml:space="preserve"> 8</w:t>
            </w:r>
          </w:p>
        </w:tc>
      </w:tr>
      <w:tr w:rsidR="00B0533B" w:rsidRPr="00E32DD6">
        <w:tblPrEx>
          <w:tblCellMar>
            <w:top w:w="0" w:type="dxa"/>
            <w:bottom w:w="0" w:type="dxa"/>
          </w:tblCellMar>
        </w:tblPrEx>
        <w:tc>
          <w:tcPr>
            <w:tcW w:w="3118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Неправомерный оборот средств платежей</w:t>
            </w:r>
          </w:p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ст. 187 УК РФ</w:t>
            </w:r>
          </w:p>
        </w:tc>
        <w:tc>
          <w:tcPr>
            <w:tcW w:w="424" w:type="dxa"/>
            <w:vAlign w:val="bottom"/>
          </w:tcPr>
          <w:p w:rsidR="00B0533B" w:rsidRPr="00E32DD6" w:rsidRDefault="00533B5A">
            <w:pPr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  <w:r w:rsidR="004F4E24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330" w:name="H3401"/>
            <w:bookmarkEnd w:id="1330"/>
          </w:p>
        </w:tc>
        <w:tc>
          <w:tcPr>
            <w:tcW w:w="85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331" w:name="H3402"/>
            <w:bookmarkEnd w:id="1331"/>
          </w:p>
        </w:tc>
        <w:tc>
          <w:tcPr>
            <w:tcW w:w="709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332" w:name="H3403"/>
            <w:bookmarkEnd w:id="1332"/>
          </w:p>
        </w:tc>
        <w:tc>
          <w:tcPr>
            <w:tcW w:w="852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333" w:name="H3404"/>
            <w:bookmarkEnd w:id="1333"/>
          </w:p>
        </w:tc>
        <w:tc>
          <w:tcPr>
            <w:tcW w:w="71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334" w:name="H3405"/>
            <w:bookmarkEnd w:id="1334"/>
          </w:p>
        </w:tc>
        <w:tc>
          <w:tcPr>
            <w:tcW w:w="710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335" w:name="H3406"/>
            <w:bookmarkEnd w:id="1335"/>
          </w:p>
        </w:tc>
        <w:tc>
          <w:tcPr>
            <w:tcW w:w="708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bookmarkStart w:id="1336" w:name="H3407"/>
            <w:bookmarkEnd w:id="1336"/>
          </w:p>
        </w:tc>
        <w:tc>
          <w:tcPr>
            <w:tcW w:w="709" w:type="dxa"/>
          </w:tcPr>
          <w:p w:rsidR="00B0533B" w:rsidRPr="00E32DD6" w:rsidRDefault="00B0533B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337" w:name="H3408"/>
            <w:bookmarkEnd w:id="1337"/>
          </w:p>
        </w:tc>
        <w:tc>
          <w:tcPr>
            <w:tcW w:w="709" w:type="dxa"/>
          </w:tcPr>
          <w:p w:rsidR="00B0533B" w:rsidRPr="00E32DD6" w:rsidRDefault="00B0533B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338" w:name="H3409"/>
            <w:bookmarkEnd w:id="1338"/>
          </w:p>
        </w:tc>
        <w:tc>
          <w:tcPr>
            <w:tcW w:w="709" w:type="dxa"/>
          </w:tcPr>
          <w:p w:rsidR="00B0533B" w:rsidRPr="00E32DD6" w:rsidRDefault="00B0533B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339" w:name="H3410"/>
            <w:bookmarkEnd w:id="1339"/>
          </w:p>
        </w:tc>
      </w:tr>
      <w:tr w:rsidR="00B0533B" w:rsidRPr="00E32DD6">
        <w:tblPrEx>
          <w:tblCellMar>
            <w:top w:w="0" w:type="dxa"/>
            <w:bottom w:w="0" w:type="dxa"/>
          </w:tblCellMar>
        </w:tblPrEx>
        <w:tc>
          <w:tcPr>
            <w:tcW w:w="3118" w:type="dxa"/>
          </w:tcPr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Незаконные экспорт </w:t>
            </w:r>
            <w:r w:rsidRPr="00E32DD6">
              <w:rPr>
                <w:color w:val="000000"/>
                <w:sz w:val="20"/>
                <w:szCs w:val="20"/>
              </w:rPr>
              <w:t>из Росси</w:t>
            </w:r>
            <w:r w:rsidRPr="00E32DD6">
              <w:rPr>
                <w:color w:val="000000"/>
                <w:sz w:val="20"/>
                <w:szCs w:val="20"/>
              </w:rPr>
              <w:t>й</w:t>
            </w:r>
            <w:r w:rsidRPr="00E32DD6">
              <w:rPr>
                <w:color w:val="000000"/>
                <w:sz w:val="20"/>
                <w:szCs w:val="20"/>
              </w:rPr>
              <w:t xml:space="preserve">ской Федерации </w:t>
            </w:r>
            <w:r w:rsidRPr="00E32DD6">
              <w:rPr>
                <w:sz w:val="20"/>
                <w:szCs w:val="20"/>
              </w:rPr>
              <w:t>или передача сырья, материалов, оборудования, технол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гий, научно-технической информации, незаконное выпо</w:t>
            </w:r>
            <w:r w:rsidRPr="00E32DD6">
              <w:rPr>
                <w:sz w:val="20"/>
                <w:szCs w:val="20"/>
              </w:rPr>
              <w:t>л</w:t>
            </w:r>
            <w:r w:rsidRPr="00E32DD6">
              <w:rPr>
                <w:sz w:val="20"/>
                <w:szCs w:val="20"/>
              </w:rPr>
              <w:t>нение работ (оказание услуг), к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торые могут быть испол</w:t>
            </w:r>
            <w:r w:rsidRPr="00E32DD6">
              <w:rPr>
                <w:sz w:val="20"/>
                <w:szCs w:val="20"/>
              </w:rPr>
              <w:t>ь</w:t>
            </w:r>
            <w:r w:rsidRPr="00E32DD6">
              <w:rPr>
                <w:sz w:val="20"/>
                <w:szCs w:val="20"/>
              </w:rPr>
              <w:t>зованы при создании оружия массового поражения, вооружения и в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енной техники</w:t>
            </w:r>
          </w:p>
          <w:p w:rsidR="00B0533B" w:rsidRPr="00E32DD6" w:rsidRDefault="00B0533B" w:rsidP="00884EBB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ст. 189 УК РФ</w:t>
            </w:r>
          </w:p>
        </w:tc>
        <w:tc>
          <w:tcPr>
            <w:tcW w:w="424" w:type="dxa"/>
            <w:vAlign w:val="bottom"/>
          </w:tcPr>
          <w:p w:rsidR="00B0533B" w:rsidRPr="00E32DD6" w:rsidRDefault="00533B5A">
            <w:pPr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  <w:r w:rsidR="004F4E24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40" w:name="H3501"/>
            <w:bookmarkEnd w:id="1340"/>
          </w:p>
        </w:tc>
        <w:tc>
          <w:tcPr>
            <w:tcW w:w="850" w:type="dxa"/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41" w:name="H3502"/>
            <w:bookmarkEnd w:id="1341"/>
          </w:p>
        </w:tc>
        <w:tc>
          <w:tcPr>
            <w:tcW w:w="709" w:type="dxa"/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42" w:name="H3503"/>
            <w:bookmarkEnd w:id="1342"/>
          </w:p>
        </w:tc>
        <w:tc>
          <w:tcPr>
            <w:tcW w:w="852" w:type="dxa"/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43" w:name="H3504"/>
            <w:bookmarkEnd w:id="1343"/>
          </w:p>
        </w:tc>
        <w:tc>
          <w:tcPr>
            <w:tcW w:w="710" w:type="dxa"/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44" w:name="H3505"/>
            <w:bookmarkEnd w:id="1344"/>
          </w:p>
        </w:tc>
        <w:tc>
          <w:tcPr>
            <w:tcW w:w="710" w:type="dxa"/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45" w:name="H3506"/>
            <w:bookmarkEnd w:id="1345"/>
          </w:p>
        </w:tc>
        <w:tc>
          <w:tcPr>
            <w:tcW w:w="708" w:type="dxa"/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46" w:name="H3507"/>
            <w:bookmarkEnd w:id="1346"/>
          </w:p>
        </w:tc>
        <w:tc>
          <w:tcPr>
            <w:tcW w:w="709" w:type="dxa"/>
          </w:tcPr>
          <w:p w:rsidR="00B0533B" w:rsidRPr="00E32DD6" w:rsidRDefault="00B0533B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347" w:name="H3508"/>
            <w:bookmarkEnd w:id="1347"/>
          </w:p>
        </w:tc>
        <w:tc>
          <w:tcPr>
            <w:tcW w:w="709" w:type="dxa"/>
          </w:tcPr>
          <w:p w:rsidR="00B0533B" w:rsidRPr="00E32DD6" w:rsidRDefault="00B0533B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348" w:name="H3509"/>
            <w:bookmarkEnd w:id="1348"/>
          </w:p>
        </w:tc>
        <w:tc>
          <w:tcPr>
            <w:tcW w:w="709" w:type="dxa"/>
          </w:tcPr>
          <w:p w:rsidR="00B0533B" w:rsidRPr="00E32DD6" w:rsidRDefault="00B0533B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1349" w:name="H3510"/>
            <w:bookmarkEnd w:id="1349"/>
          </w:p>
        </w:tc>
      </w:tr>
      <w:tr w:rsidR="00B0533B" w:rsidRPr="00E32D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Невозвращение на территорию Российской Федерации </w:t>
            </w:r>
            <w:r w:rsidRPr="00E32DD6">
              <w:rPr>
                <w:color w:val="000000"/>
                <w:sz w:val="20"/>
                <w:szCs w:val="20"/>
              </w:rPr>
              <w:t>культу</w:t>
            </w:r>
            <w:r w:rsidRPr="00E32DD6">
              <w:rPr>
                <w:color w:val="000000"/>
                <w:sz w:val="20"/>
                <w:szCs w:val="20"/>
              </w:rPr>
              <w:t>р</w:t>
            </w:r>
            <w:r w:rsidRPr="00E32DD6">
              <w:rPr>
                <w:color w:val="000000"/>
                <w:sz w:val="20"/>
                <w:szCs w:val="20"/>
              </w:rPr>
              <w:t xml:space="preserve">ных ценностей     </w:t>
            </w:r>
          </w:p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190 УК РФ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33B" w:rsidRPr="00E32DD6" w:rsidRDefault="00533B5A">
            <w:pPr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  <w:r w:rsidR="004F4E24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50" w:name="H3601"/>
            <w:bookmarkEnd w:id="1350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51" w:name="H3602"/>
            <w:bookmarkEnd w:id="1351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52" w:name="H3603"/>
            <w:bookmarkEnd w:id="1352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53" w:name="H3604"/>
            <w:bookmarkEnd w:id="1353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54" w:name="H3605"/>
            <w:bookmarkEnd w:id="1354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55" w:name="H3606"/>
            <w:bookmarkEnd w:id="1355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56" w:name="H3607"/>
            <w:bookmarkEnd w:id="135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57" w:name="H3608"/>
            <w:bookmarkEnd w:id="1357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58" w:name="H3609"/>
            <w:bookmarkEnd w:id="135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59" w:name="H3610"/>
            <w:bookmarkEnd w:id="1359"/>
          </w:p>
        </w:tc>
      </w:tr>
      <w:tr w:rsidR="00B0533B" w:rsidRPr="00E32D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r w:rsidRPr="00E32DD6">
              <w:br w:type="page"/>
            </w:r>
            <w:r w:rsidRPr="00E32DD6">
              <w:rPr>
                <w:sz w:val="20"/>
                <w:szCs w:val="20"/>
              </w:rPr>
              <w:t xml:space="preserve">Незаконный оборот драгоценных металлов, природных драгоценных камней или  жемчуга  </w:t>
            </w:r>
          </w:p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191 УК РФ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33B" w:rsidRPr="00E32DD6" w:rsidRDefault="00533B5A">
            <w:pPr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  <w:r w:rsidR="004F4E24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60" w:name="H3701"/>
            <w:bookmarkEnd w:id="1360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61" w:name="H3702"/>
            <w:bookmarkEnd w:id="1361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62" w:name="H3703"/>
            <w:bookmarkEnd w:id="1362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63" w:name="H3704"/>
            <w:bookmarkEnd w:id="1363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64" w:name="H3705"/>
            <w:bookmarkEnd w:id="1364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65" w:name="H3706"/>
            <w:bookmarkEnd w:id="1365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66" w:name="H3707"/>
            <w:bookmarkEnd w:id="136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67" w:name="H3708"/>
            <w:bookmarkEnd w:id="1367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68" w:name="H3709"/>
            <w:bookmarkEnd w:id="136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69" w:name="H3710"/>
            <w:bookmarkEnd w:id="1369"/>
          </w:p>
        </w:tc>
      </w:tr>
      <w:tr w:rsidR="00B0533B" w:rsidRPr="00E32D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Приобретение, хранение, перево</w:t>
            </w:r>
            <w:r w:rsidRPr="00E32DD6">
              <w:rPr>
                <w:sz w:val="20"/>
                <w:szCs w:val="20"/>
              </w:rPr>
              <w:t>з</w:t>
            </w:r>
            <w:r w:rsidRPr="00E32DD6">
              <w:rPr>
                <w:sz w:val="20"/>
                <w:szCs w:val="20"/>
              </w:rPr>
              <w:t>ка, переработка в целях сбыта или сбыт заведомо незаконно загото</w:t>
            </w:r>
            <w:r w:rsidRPr="00E32DD6">
              <w:rPr>
                <w:sz w:val="20"/>
                <w:szCs w:val="20"/>
              </w:rPr>
              <w:t>в</w:t>
            </w:r>
            <w:r w:rsidRPr="00E32DD6">
              <w:rPr>
                <w:sz w:val="20"/>
                <w:szCs w:val="20"/>
              </w:rPr>
              <w:t>ленной древесины</w:t>
            </w:r>
          </w:p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ст. 191.1 УК РФ 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33B" w:rsidRPr="00E32DD6" w:rsidRDefault="00533B5A">
            <w:pPr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  <w:r w:rsidR="004F4E24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70" w:name="H3801"/>
            <w:bookmarkEnd w:id="1370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71" w:name="H3802"/>
            <w:bookmarkEnd w:id="1371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72" w:name="H3803"/>
            <w:bookmarkEnd w:id="1372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73" w:name="H3804"/>
            <w:bookmarkEnd w:id="1373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74" w:name="H3805"/>
            <w:bookmarkEnd w:id="1374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75" w:name="H3806"/>
            <w:bookmarkEnd w:id="1375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76" w:name="H3807"/>
            <w:bookmarkEnd w:id="137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77" w:name="H3808"/>
            <w:bookmarkEnd w:id="1377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78" w:name="H3809"/>
            <w:bookmarkEnd w:id="137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79" w:name="H3810"/>
            <w:bookmarkEnd w:id="1379"/>
          </w:p>
        </w:tc>
      </w:tr>
      <w:tr w:rsidR="00B0533B" w:rsidRPr="00E32D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Нарушение правил сдачи госуда</w:t>
            </w:r>
            <w:r w:rsidRPr="00E32DD6">
              <w:rPr>
                <w:sz w:val="20"/>
                <w:szCs w:val="20"/>
              </w:rPr>
              <w:t>р</w:t>
            </w:r>
            <w:r w:rsidRPr="00E32DD6">
              <w:rPr>
                <w:sz w:val="20"/>
                <w:szCs w:val="20"/>
              </w:rPr>
              <w:t>ству драгоценных металлов и др</w:t>
            </w:r>
            <w:r w:rsidRPr="00E32DD6">
              <w:rPr>
                <w:sz w:val="20"/>
                <w:szCs w:val="20"/>
              </w:rPr>
              <w:t>а</w:t>
            </w:r>
            <w:r w:rsidRPr="00E32DD6">
              <w:rPr>
                <w:sz w:val="20"/>
                <w:szCs w:val="20"/>
              </w:rPr>
              <w:t xml:space="preserve">гоценных камней            </w:t>
            </w:r>
          </w:p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192 УК РФ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33B" w:rsidRPr="00E32DD6" w:rsidRDefault="00533B5A">
            <w:pPr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  <w:r w:rsidR="004F4E24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80" w:name="H3901"/>
            <w:bookmarkEnd w:id="1380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81" w:name="H3902"/>
            <w:bookmarkEnd w:id="1381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82" w:name="H3903"/>
            <w:bookmarkEnd w:id="1382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83" w:name="H3904"/>
            <w:bookmarkEnd w:id="1383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84" w:name="H3905"/>
            <w:bookmarkEnd w:id="1384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85" w:name="H3906"/>
            <w:bookmarkEnd w:id="1385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86" w:name="H3907"/>
            <w:bookmarkEnd w:id="138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87" w:name="H3908"/>
            <w:bookmarkEnd w:id="1387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88" w:name="H3909"/>
            <w:bookmarkEnd w:id="138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389" w:name="H3910"/>
            <w:bookmarkEnd w:id="1389"/>
          </w:p>
        </w:tc>
      </w:tr>
      <w:tr w:rsidR="00B0533B" w:rsidRPr="00E32D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Уклонение от исполнения обяза</w:t>
            </w:r>
            <w:r w:rsidRPr="00E32DD6">
              <w:rPr>
                <w:color w:val="000000"/>
                <w:sz w:val="20"/>
                <w:szCs w:val="20"/>
              </w:rPr>
              <w:t>н</w:t>
            </w:r>
            <w:r w:rsidRPr="00E32DD6">
              <w:rPr>
                <w:color w:val="000000"/>
                <w:sz w:val="20"/>
                <w:szCs w:val="20"/>
              </w:rPr>
              <w:t>ностей по репатриации денежных средств в иностранной валюте или валюте Российской Федерации</w:t>
            </w:r>
          </w:p>
          <w:p w:rsidR="00B0533B" w:rsidRPr="00E32DD6" w:rsidRDefault="00B0533B" w:rsidP="00884EBB">
            <w:pPr>
              <w:ind w:left="-57" w:right="-57"/>
              <w:jc w:val="right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ст. 193 УК РФ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33B" w:rsidRPr="00E32DD6" w:rsidRDefault="004F4E2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884EBB">
            <w:pPr>
              <w:ind w:left="-57" w:right="-57"/>
              <w:rPr>
                <w:sz w:val="20"/>
                <w:szCs w:val="20"/>
              </w:rPr>
            </w:pPr>
            <w:bookmarkStart w:id="1390" w:name="H4001"/>
            <w:bookmarkEnd w:id="1390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884EBB">
            <w:pPr>
              <w:ind w:left="-57" w:right="-57"/>
              <w:rPr>
                <w:sz w:val="20"/>
                <w:szCs w:val="20"/>
              </w:rPr>
            </w:pPr>
            <w:bookmarkStart w:id="1391" w:name="H4002"/>
            <w:bookmarkEnd w:id="1391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884EBB">
            <w:pPr>
              <w:ind w:left="-57" w:right="-57"/>
              <w:rPr>
                <w:sz w:val="20"/>
                <w:szCs w:val="20"/>
              </w:rPr>
            </w:pPr>
            <w:bookmarkStart w:id="1392" w:name="H4003"/>
            <w:bookmarkEnd w:id="13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884EBB">
            <w:pPr>
              <w:ind w:left="-57" w:right="-57"/>
              <w:rPr>
                <w:sz w:val="20"/>
                <w:szCs w:val="20"/>
              </w:rPr>
            </w:pPr>
            <w:bookmarkStart w:id="1393" w:name="H4004"/>
            <w:bookmarkEnd w:id="13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884EBB">
            <w:pPr>
              <w:ind w:left="-57" w:right="-57"/>
              <w:rPr>
                <w:sz w:val="20"/>
                <w:szCs w:val="20"/>
              </w:rPr>
            </w:pPr>
            <w:bookmarkStart w:id="1394" w:name="H4005"/>
            <w:bookmarkEnd w:id="13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884EBB">
            <w:pPr>
              <w:ind w:left="-57" w:right="-57"/>
              <w:rPr>
                <w:sz w:val="20"/>
                <w:szCs w:val="20"/>
              </w:rPr>
            </w:pPr>
            <w:bookmarkStart w:id="1395" w:name="H4006"/>
            <w:bookmarkEnd w:id="13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884EBB">
            <w:pPr>
              <w:ind w:left="-57" w:right="-57"/>
              <w:rPr>
                <w:sz w:val="20"/>
                <w:szCs w:val="20"/>
              </w:rPr>
            </w:pPr>
            <w:bookmarkStart w:id="1396" w:name="H4007"/>
            <w:bookmarkEnd w:id="13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884EBB">
            <w:pPr>
              <w:ind w:left="-57" w:right="-57"/>
              <w:rPr>
                <w:sz w:val="20"/>
                <w:szCs w:val="20"/>
              </w:rPr>
            </w:pPr>
            <w:bookmarkStart w:id="1397" w:name="H4008"/>
            <w:bookmarkEnd w:id="13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884EBB">
            <w:pPr>
              <w:ind w:left="-57" w:right="-57"/>
              <w:rPr>
                <w:sz w:val="20"/>
                <w:szCs w:val="20"/>
              </w:rPr>
            </w:pPr>
            <w:bookmarkStart w:id="1398" w:name="H4009"/>
            <w:bookmarkEnd w:id="13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884EBB">
            <w:pPr>
              <w:ind w:left="-57" w:right="-57"/>
              <w:rPr>
                <w:sz w:val="20"/>
                <w:szCs w:val="20"/>
              </w:rPr>
            </w:pPr>
            <w:bookmarkStart w:id="1399" w:name="H4010"/>
            <w:bookmarkEnd w:id="1399"/>
            <w:r>
              <w:rPr>
                <w:sz w:val="20"/>
                <w:szCs w:val="20"/>
              </w:rPr>
              <w:t xml:space="preserve"> 0</w:t>
            </w:r>
          </w:p>
        </w:tc>
      </w:tr>
      <w:tr w:rsidR="00B0533B" w:rsidRPr="00E32D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Совершение валютных операций по переводу денежных средств в ин</w:t>
            </w:r>
            <w:r w:rsidRPr="00E32DD6">
              <w:rPr>
                <w:color w:val="000000"/>
                <w:sz w:val="20"/>
                <w:szCs w:val="20"/>
              </w:rPr>
              <w:t>о</w:t>
            </w:r>
            <w:r w:rsidRPr="00E32DD6">
              <w:rPr>
                <w:color w:val="000000"/>
                <w:sz w:val="20"/>
                <w:szCs w:val="20"/>
              </w:rPr>
              <w:t>странной валюте или валюте Ро</w:t>
            </w:r>
            <w:r w:rsidRPr="00E32DD6">
              <w:rPr>
                <w:color w:val="000000"/>
                <w:sz w:val="20"/>
                <w:szCs w:val="20"/>
              </w:rPr>
              <w:t>с</w:t>
            </w:r>
            <w:r w:rsidRPr="00E32DD6">
              <w:rPr>
                <w:color w:val="000000"/>
                <w:sz w:val="20"/>
                <w:szCs w:val="20"/>
              </w:rPr>
              <w:t>сийской Федерации на счета нер</w:t>
            </w:r>
            <w:r w:rsidRPr="00E32DD6">
              <w:rPr>
                <w:color w:val="000000"/>
                <w:sz w:val="20"/>
                <w:szCs w:val="20"/>
              </w:rPr>
              <w:t>е</w:t>
            </w:r>
            <w:r w:rsidRPr="00E32DD6">
              <w:rPr>
                <w:color w:val="000000"/>
                <w:sz w:val="20"/>
                <w:szCs w:val="20"/>
              </w:rPr>
              <w:t>зидентов с использованием подло</w:t>
            </w:r>
            <w:r w:rsidRPr="00E32DD6">
              <w:rPr>
                <w:color w:val="000000"/>
                <w:sz w:val="20"/>
                <w:szCs w:val="20"/>
              </w:rPr>
              <w:t>ж</w:t>
            </w:r>
            <w:r w:rsidRPr="00E32DD6">
              <w:rPr>
                <w:color w:val="000000"/>
                <w:sz w:val="20"/>
                <w:szCs w:val="20"/>
              </w:rPr>
              <w:t>ных документов</w:t>
            </w:r>
          </w:p>
          <w:p w:rsidR="00B0533B" w:rsidRPr="00E32DD6" w:rsidRDefault="00B0533B" w:rsidP="00884EBB">
            <w:pPr>
              <w:ind w:left="-57" w:right="-57"/>
              <w:jc w:val="right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ст. 193.1 УК РФ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33B" w:rsidRPr="00E32DD6" w:rsidRDefault="004F4E2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884EBB">
            <w:pPr>
              <w:ind w:left="-57" w:right="-57"/>
              <w:rPr>
                <w:sz w:val="20"/>
                <w:szCs w:val="20"/>
              </w:rPr>
            </w:pPr>
            <w:bookmarkStart w:id="1400" w:name="H4101"/>
            <w:bookmarkEnd w:id="1400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884EBB">
            <w:pPr>
              <w:ind w:left="-57" w:right="-57"/>
              <w:rPr>
                <w:sz w:val="20"/>
                <w:szCs w:val="20"/>
              </w:rPr>
            </w:pPr>
            <w:bookmarkStart w:id="1401" w:name="H4102"/>
            <w:bookmarkEnd w:id="14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884EBB">
            <w:pPr>
              <w:ind w:left="-57" w:right="-57"/>
              <w:rPr>
                <w:sz w:val="20"/>
                <w:szCs w:val="20"/>
              </w:rPr>
            </w:pPr>
            <w:bookmarkStart w:id="1402" w:name="H4103"/>
            <w:bookmarkEnd w:id="14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884EBB">
            <w:pPr>
              <w:ind w:left="-57" w:right="-57"/>
              <w:rPr>
                <w:sz w:val="20"/>
                <w:szCs w:val="20"/>
              </w:rPr>
            </w:pPr>
            <w:bookmarkStart w:id="1403" w:name="H4104"/>
            <w:bookmarkEnd w:id="14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884EBB">
            <w:pPr>
              <w:ind w:left="-57" w:right="-57"/>
              <w:rPr>
                <w:sz w:val="20"/>
                <w:szCs w:val="20"/>
              </w:rPr>
            </w:pPr>
            <w:bookmarkStart w:id="1404" w:name="H4105"/>
            <w:bookmarkEnd w:id="14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884EBB">
            <w:pPr>
              <w:ind w:left="-57" w:right="-57"/>
              <w:rPr>
                <w:sz w:val="20"/>
                <w:szCs w:val="20"/>
              </w:rPr>
            </w:pPr>
            <w:bookmarkStart w:id="1405" w:name="H4106"/>
            <w:bookmarkEnd w:id="14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884EBB">
            <w:pPr>
              <w:ind w:left="-57" w:right="-57"/>
              <w:rPr>
                <w:sz w:val="20"/>
                <w:szCs w:val="20"/>
              </w:rPr>
            </w:pPr>
            <w:bookmarkStart w:id="1406" w:name="H4107"/>
            <w:bookmarkEnd w:id="14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884EBB">
            <w:pPr>
              <w:ind w:left="-57" w:right="-57"/>
              <w:rPr>
                <w:sz w:val="20"/>
                <w:szCs w:val="20"/>
              </w:rPr>
            </w:pPr>
            <w:bookmarkStart w:id="1407" w:name="H4108"/>
            <w:bookmarkEnd w:id="14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884EBB">
            <w:pPr>
              <w:ind w:left="-57" w:right="-57"/>
              <w:rPr>
                <w:sz w:val="20"/>
                <w:szCs w:val="20"/>
              </w:rPr>
            </w:pPr>
            <w:bookmarkStart w:id="1408" w:name="H4109"/>
            <w:bookmarkEnd w:id="14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884EBB">
            <w:pPr>
              <w:ind w:left="-57" w:right="-57"/>
              <w:rPr>
                <w:sz w:val="20"/>
                <w:szCs w:val="20"/>
              </w:rPr>
            </w:pPr>
            <w:bookmarkStart w:id="1409" w:name="H4110"/>
            <w:bookmarkEnd w:id="1409"/>
            <w:r>
              <w:rPr>
                <w:sz w:val="20"/>
                <w:szCs w:val="20"/>
              </w:rPr>
              <w:t xml:space="preserve"> 0</w:t>
            </w:r>
          </w:p>
        </w:tc>
      </w:tr>
      <w:tr w:rsidR="00B0533B" w:rsidRPr="00E32D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Уклонение от уплаты таможенных платежей, взимаемых с организ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ции или физического лица</w:t>
            </w:r>
          </w:p>
          <w:p w:rsidR="00B0533B" w:rsidRPr="00E32DD6" w:rsidRDefault="00B0533B" w:rsidP="00884EBB">
            <w:p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194 УК РФ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33B" w:rsidRPr="00E32DD6" w:rsidRDefault="00533B5A">
            <w:pPr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  <w:r w:rsidR="004F4E24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884EBB">
            <w:pPr>
              <w:ind w:left="-57" w:right="-57"/>
              <w:rPr>
                <w:sz w:val="20"/>
                <w:szCs w:val="20"/>
                <w:lang w:val="en-US"/>
              </w:rPr>
            </w:pPr>
            <w:bookmarkStart w:id="1410" w:name="H4201"/>
            <w:bookmarkEnd w:id="1410"/>
            <w:r>
              <w:rPr>
                <w:sz w:val="20"/>
                <w:szCs w:val="20"/>
                <w:lang w:val="en-US"/>
              </w:rPr>
              <w:t xml:space="preserve"> 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884EBB">
            <w:pPr>
              <w:ind w:left="-57" w:right="-57"/>
              <w:rPr>
                <w:sz w:val="20"/>
                <w:szCs w:val="20"/>
              </w:rPr>
            </w:pPr>
            <w:bookmarkStart w:id="1411" w:name="H4202"/>
            <w:bookmarkEnd w:id="1411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884EBB">
            <w:pPr>
              <w:ind w:left="-57" w:right="-57"/>
              <w:rPr>
                <w:sz w:val="20"/>
                <w:szCs w:val="20"/>
              </w:rPr>
            </w:pPr>
            <w:bookmarkStart w:id="1412" w:name="H4203"/>
            <w:bookmarkEnd w:id="14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884EBB">
            <w:pPr>
              <w:ind w:left="-57" w:right="-57"/>
              <w:rPr>
                <w:sz w:val="20"/>
                <w:szCs w:val="20"/>
              </w:rPr>
            </w:pPr>
            <w:bookmarkStart w:id="1413" w:name="H4204"/>
            <w:bookmarkEnd w:id="14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884EBB">
            <w:pPr>
              <w:ind w:left="-57" w:right="-57"/>
              <w:rPr>
                <w:sz w:val="20"/>
                <w:szCs w:val="20"/>
              </w:rPr>
            </w:pPr>
            <w:bookmarkStart w:id="1414" w:name="H4205"/>
            <w:bookmarkEnd w:id="1414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884EBB">
            <w:pPr>
              <w:ind w:left="-57" w:right="-57"/>
              <w:rPr>
                <w:sz w:val="20"/>
                <w:szCs w:val="20"/>
              </w:rPr>
            </w:pPr>
            <w:bookmarkStart w:id="1415" w:name="H4206"/>
            <w:bookmarkEnd w:id="14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884EBB">
            <w:pPr>
              <w:ind w:left="-57" w:right="-57"/>
              <w:rPr>
                <w:sz w:val="20"/>
                <w:szCs w:val="20"/>
              </w:rPr>
            </w:pPr>
            <w:bookmarkStart w:id="1416" w:name="H4207"/>
            <w:bookmarkEnd w:id="141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884EBB">
            <w:pPr>
              <w:ind w:left="-57" w:right="-57"/>
              <w:rPr>
                <w:sz w:val="20"/>
                <w:szCs w:val="20"/>
              </w:rPr>
            </w:pPr>
            <w:bookmarkStart w:id="1417" w:name="H4208"/>
            <w:bookmarkEnd w:id="14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884EBB">
            <w:pPr>
              <w:ind w:left="-57" w:right="-57"/>
              <w:rPr>
                <w:sz w:val="20"/>
                <w:szCs w:val="20"/>
              </w:rPr>
            </w:pPr>
            <w:bookmarkStart w:id="1418" w:name="H4209"/>
            <w:bookmarkEnd w:id="14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884EBB">
            <w:pPr>
              <w:ind w:left="-57" w:right="-57"/>
              <w:rPr>
                <w:sz w:val="20"/>
                <w:szCs w:val="20"/>
              </w:rPr>
            </w:pPr>
            <w:bookmarkStart w:id="1419" w:name="H4210"/>
            <w:bookmarkEnd w:id="1419"/>
            <w:r>
              <w:rPr>
                <w:sz w:val="20"/>
                <w:szCs w:val="20"/>
              </w:rPr>
              <w:t xml:space="preserve"> 0</w:t>
            </w:r>
          </w:p>
        </w:tc>
      </w:tr>
      <w:tr w:rsidR="00B0533B" w:rsidRPr="00E32D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Неправомерные действия при ба</w:t>
            </w:r>
            <w:r w:rsidRPr="00E32DD6">
              <w:rPr>
                <w:sz w:val="20"/>
                <w:szCs w:val="20"/>
              </w:rPr>
              <w:t>н</w:t>
            </w:r>
            <w:r w:rsidRPr="00E32DD6">
              <w:rPr>
                <w:sz w:val="20"/>
                <w:szCs w:val="20"/>
              </w:rPr>
              <w:t>кротстве</w:t>
            </w:r>
          </w:p>
          <w:p w:rsidR="00B0533B" w:rsidRPr="00E32DD6" w:rsidRDefault="00B0533B" w:rsidP="00884EBB">
            <w:p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195 УК РФ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33B" w:rsidRPr="00E32DD6" w:rsidRDefault="00533B5A">
            <w:pPr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  <w:r w:rsidR="004F4E24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420" w:name="H4301"/>
            <w:bookmarkEnd w:id="1420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421" w:name="H4302"/>
            <w:bookmarkEnd w:id="1421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422" w:name="H4303"/>
            <w:bookmarkEnd w:id="1422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423" w:name="H4304"/>
            <w:bookmarkEnd w:id="1423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424" w:name="H4305"/>
            <w:bookmarkEnd w:id="1424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425" w:name="H4306"/>
            <w:bookmarkEnd w:id="1425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426" w:name="H4307"/>
            <w:bookmarkEnd w:id="142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427" w:name="H4308"/>
            <w:bookmarkEnd w:id="1427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428" w:name="H4309"/>
            <w:bookmarkEnd w:id="142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884EBB">
            <w:pPr>
              <w:ind w:left="-57" w:right="-57"/>
              <w:rPr>
                <w:sz w:val="20"/>
                <w:szCs w:val="20"/>
              </w:rPr>
            </w:pPr>
            <w:bookmarkStart w:id="1429" w:name="H4310"/>
            <w:bookmarkEnd w:id="1429"/>
          </w:p>
        </w:tc>
      </w:tr>
    </w:tbl>
    <w:p w:rsidR="00C60168" w:rsidRPr="00E32DD6" w:rsidRDefault="00C60168">
      <w:r w:rsidRPr="00E32DD6">
        <w:br w:type="page"/>
      </w:r>
    </w:p>
    <w:tbl>
      <w:tblPr>
        <w:tblW w:w="11058" w:type="dxa"/>
        <w:tblInd w:w="-318" w:type="dxa"/>
        <w:tblLayout w:type="fixed"/>
        <w:tblLook w:val="0000"/>
      </w:tblPr>
      <w:tblGrid>
        <w:gridCol w:w="3118"/>
        <w:gridCol w:w="424"/>
        <w:gridCol w:w="850"/>
        <w:gridCol w:w="850"/>
        <w:gridCol w:w="709"/>
        <w:gridCol w:w="852"/>
        <w:gridCol w:w="710"/>
        <w:gridCol w:w="710"/>
        <w:gridCol w:w="708"/>
        <w:gridCol w:w="709"/>
        <w:gridCol w:w="709"/>
        <w:gridCol w:w="709"/>
      </w:tblGrid>
      <w:tr w:rsidR="00C60168" w:rsidRPr="00E32DD6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А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884EBB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32DD6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884EBB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32DD6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884EBB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32DD6">
              <w:rPr>
                <w:sz w:val="20"/>
                <w:szCs w:val="20"/>
                <w:lang w:val="en-US"/>
              </w:rPr>
              <w:t>10</w:t>
            </w:r>
          </w:p>
        </w:tc>
      </w:tr>
      <w:tr w:rsidR="00B0533B" w:rsidRPr="00E32DD6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Преднамеренное банкротство       </w:t>
            </w:r>
          </w:p>
          <w:p w:rsidR="00B0533B" w:rsidRPr="00E32DD6" w:rsidRDefault="00B0533B" w:rsidP="00533B5A">
            <w:pPr>
              <w:spacing w:line="192" w:lineRule="auto"/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196 УК РФ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33B" w:rsidRPr="00E32DD6" w:rsidRDefault="00B0533B" w:rsidP="00533B5A">
            <w:pPr>
              <w:spacing w:line="192" w:lineRule="auto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  <w:r w:rsidR="004F4E24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30" w:name="H4401"/>
            <w:bookmarkEnd w:id="143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31" w:name="H4402"/>
            <w:bookmarkEnd w:id="143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32" w:name="H4403"/>
            <w:bookmarkEnd w:id="14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33" w:name="H4404"/>
            <w:bookmarkEnd w:id="14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34" w:name="H4405"/>
            <w:bookmarkEnd w:id="14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35" w:name="H4406"/>
            <w:bookmarkEnd w:id="143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36" w:name="H4407"/>
            <w:bookmarkEnd w:id="14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37" w:name="H4408"/>
            <w:bookmarkEnd w:id="14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38" w:name="H4409"/>
            <w:bookmarkEnd w:id="14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39" w:name="H4410"/>
            <w:bookmarkEnd w:id="1439"/>
            <w:r>
              <w:rPr>
                <w:sz w:val="20"/>
                <w:szCs w:val="20"/>
              </w:rPr>
              <w:t xml:space="preserve"> 0</w:t>
            </w:r>
          </w:p>
        </w:tc>
      </w:tr>
      <w:tr w:rsidR="00B0533B" w:rsidRPr="00E32DD6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Фиктивное банкротство</w:t>
            </w:r>
          </w:p>
          <w:p w:rsidR="00B0533B" w:rsidRPr="00E32DD6" w:rsidRDefault="00B0533B" w:rsidP="00533B5A">
            <w:pPr>
              <w:spacing w:line="192" w:lineRule="auto"/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ст. 197 УК РФ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33B" w:rsidRPr="00E32DD6" w:rsidRDefault="00B0533B" w:rsidP="00533B5A">
            <w:pPr>
              <w:spacing w:line="192" w:lineRule="auto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  <w:r w:rsidR="004F4E24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40" w:name="H4501"/>
            <w:bookmarkEnd w:id="1440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41" w:name="H4502"/>
            <w:bookmarkEnd w:id="1441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42" w:name="H4503"/>
            <w:bookmarkEnd w:id="1442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43" w:name="H4504"/>
            <w:bookmarkEnd w:id="1443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44" w:name="H4505"/>
            <w:bookmarkEnd w:id="1444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45" w:name="H4506"/>
            <w:bookmarkEnd w:id="1445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46" w:name="H4507"/>
            <w:bookmarkEnd w:id="144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47" w:name="H4508"/>
            <w:bookmarkEnd w:id="1447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48" w:name="H4509"/>
            <w:bookmarkEnd w:id="144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49" w:name="H4510"/>
            <w:bookmarkEnd w:id="1449"/>
          </w:p>
        </w:tc>
      </w:tr>
      <w:tr w:rsidR="00B0533B" w:rsidRPr="00E32DD6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533B5A">
            <w:pPr>
              <w:pStyle w:val="ConsPlusNormal"/>
              <w:widowControl/>
              <w:spacing w:line="192" w:lineRule="auto"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Уклонение от уплаты налогов и (или) сборов с физического лица</w:t>
            </w:r>
          </w:p>
          <w:p w:rsidR="00B0533B" w:rsidRPr="00E32DD6" w:rsidRDefault="00B0533B" w:rsidP="00533B5A">
            <w:pPr>
              <w:spacing w:line="192" w:lineRule="auto"/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ст. 198 УК РФ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33B" w:rsidRPr="00E32DD6" w:rsidRDefault="00B0533B" w:rsidP="00533B5A">
            <w:pPr>
              <w:spacing w:line="192" w:lineRule="auto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  <w:r w:rsidR="004F4E24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50" w:name="H4601"/>
            <w:bookmarkEnd w:id="1450"/>
            <w:r>
              <w:rPr>
                <w:sz w:val="20"/>
                <w:szCs w:val="20"/>
              </w:rPr>
              <w:t xml:space="preserve"> 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51" w:name="H4602"/>
            <w:bookmarkEnd w:id="1451"/>
            <w:r>
              <w:rPr>
                <w:sz w:val="20"/>
                <w:szCs w:val="20"/>
              </w:rPr>
              <w:t xml:space="preserve">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52" w:name="H4603"/>
            <w:bookmarkEnd w:id="1452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53" w:name="H4604"/>
            <w:bookmarkEnd w:id="1453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54" w:name="H4605"/>
            <w:bookmarkEnd w:id="14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55" w:name="H4606"/>
            <w:bookmarkEnd w:id="145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56" w:name="H4607"/>
            <w:bookmarkEnd w:id="14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57" w:name="H4608"/>
            <w:bookmarkEnd w:id="14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58" w:name="H4609"/>
            <w:bookmarkEnd w:id="1458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59" w:name="H4610"/>
            <w:bookmarkEnd w:id="1459"/>
            <w:r>
              <w:rPr>
                <w:sz w:val="20"/>
                <w:szCs w:val="20"/>
              </w:rPr>
              <w:t xml:space="preserve"> 8</w:t>
            </w:r>
          </w:p>
        </w:tc>
      </w:tr>
      <w:tr w:rsidR="00B0533B" w:rsidRPr="00E32DD6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B0533B" w:rsidP="00533B5A">
            <w:pPr>
              <w:pStyle w:val="ConsPlusNormal"/>
              <w:widowControl/>
              <w:spacing w:line="192" w:lineRule="auto"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Уклонение от уплаты налогов и (или) сборов с организации</w:t>
            </w:r>
          </w:p>
          <w:p w:rsidR="00B0533B" w:rsidRPr="00E32DD6" w:rsidRDefault="00B0533B" w:rsidP="00533B5A">
            <w:pPr>
              <w:spacing w:line="192" w:lineRule="auto"/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199 УК РФ 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33B" w:rsidRPr="00E32DD6" w:rsidRDefault="00B0533B" w:rsidP="00533B5A">
            <w:pPr>
              <w:spacing w:line="192" w:lineRule="auto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  <w:r w:rsidR="004F4E24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60" w:name="H4701"/>
            <w:bookmarkEnd w:id="1460"/>
            <w:r>
              <w:rPr>
                <w:sz w:val="20"/>
                <w:szCs w:val="20"/>
              </w:rPr>
              <w:t xml:space="preserve"> 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61" w:name="H4702"/>
            <w:bookmarkEnd w:id="1461"/>
            <w:r>
              <w:rPr>
                <w:sz w:val="20"/>
                <w:szCs w:val="20"/>
              </w:rPr>
              <w:t xml:space="preserve"> 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62" w:name="H4703"/>
            <w:bookmarkEnd w:id="1462"/>
            <w:r>
              <w:rPr>
                <w:sz w:val="20"/>
                <w:szCs w:val="20"/>
              </w:rPr>
              <w:t xml:space="preserve"> 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63" w:name="H4704"/>
            <w:bookmarkEnd w:id="1463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64" w:name="H4705"/>
            <w:bookmarkEnd w:id="14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65" w:name="H4706"/>
            <w:bookmarkEnd w:id="146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66" w:name="H4707"/>
            <w:bookmarkEnd w:id="14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67" w:name="H4708"/>
            <w:bookmarkEnd w:id="14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68" w:name="H4709"/>
            <w:bookmarkEnd w:id="1468"/>
            <w:r>
              <w:rPr>
                <w:sz w:val="20"/>
                <w:szCs w:val="20"/>
              </w:rPr>
              <w:t xml:space="preserve"> 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69" w:name="H4710"/>
            <w:bookmarkEnd w:id="1469"/>
            <w:r>
              <w:rPr>
                <w:sz w:val="20"/>
                <w:szCs w:val="20"/>
              </w:rPr>
              <w:t xml:space="preserve"> 33</w:t>
            </w:r>
          </w:p>
        </w:tc>
      </w:tr>
      <w:tr w:rsidR="00B0533B" w:rsidRPr="00E32DD6" w:rsidTr="007342D1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0533B" w:rsidRPr="00E32DD6" w:rsidRDefault="00B0533B" w:rsidP="007342D1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Неисполнение обязанностей нал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гового агента</w:t>
            </w:r>
            <w:r w:rsidR="007342D1" w:rsidRPr="007342D1">
              <w:rPr>
                <w:sz w:val="20"/>
                <w:szCs w:val="20"/>
              </w:rPr>
              <w:t xml:space="preserve">         </w:t>
            </w:r>
            <w:r w:rsidRPr="00E32DD6">
              <w:rPr>
                <w:sz w:val="20"/>
                <w:szCs w:val="20"/>
              </w:rPr>
              <w:t>ст. 199.1 УК РФ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0533B" w:rsidRPr="00E32DD6" w:rsidRDefault="00B0533B" w:rsidP="00533B5A">
            <w:pPr>
              <w:spacing w:line="192" w:lineRule="auto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  <w:r w:rsidR="004F4E24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70" w:name="H4801"/>
            <w:bookmarkEnd w:id="1470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71" w:name="H4802"/>
            <w:bookmarkEnd w:id="147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72" w:name="H4803"/>
            <w:bookmarkEnd w:id="147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73" w:name="H4804"/>
            <w:bookmarkEnd w:id="14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74" w:name="H4805"/>
            <w:bookmarkEnd w:id="14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75" w:name="H4806"/>
            <w:bookmarkEnd w:id="147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76" w:name="H4807"/>
            <w:bookmarkEnd w:id="14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77" w:name="H4808"/>
            <w:bookmarkEnd w:id="14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78" w:name="H4809"/>
            <w:bookmarkEnd w:id="147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79" w:name="H4810"/>
            <w:bookmarkEnd w:id="1479"/>
            <w:r>
              <w:rPr>
                <w:sz w:val="20"/>
                <w:szCs w:val="20"/>
              </w:rPr>
              <w:t xml:space="preserve"> 1</w:t>
            </w:r>
          </w:p>
        </w:tc>
      </w:tr>
      <w:tr w:rsidR="00B0533B" w:rsidRPr="00E32DD6" w:rsidTr="007342D1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0533B" w:rsidRPr="00E32DD6" w:rsidRDefault="00B0533B" w:rsidP="007342D1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Сокрытие денежных средств либо имущества организации или инд</w:t>
            </w:r>
            <w:r w:rsidRPr="00E32DD6">
              <w:rPr>
                <w:sz w:val="20"/>
                <w:szCs w:val="20"/>
              </w:rPr>
              <w:t>и</w:t>
            </w:r>
            <w:r w:rsidRPr="00E32DD6">
              <w:rPr>
                <w:sz w:val="20"/>
                <w:szCs w:val="20"/>
              </w:rPr>
              <w:t>видуального предпринимателя, за счет которых должно произв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диться взыскание налогов и (или) сборов</w:t>
            </w:r>
            <w:r w:rsidR="007342D1" w:rsidRPr="007342D1">
              <w:rPr>
                <w:sz w:val="20"/>
                <w:szCs w:val="20"/>
              </w:rPr>
              <w:t xml:space="preserve">                  </w:t>
            </w:r>
            <w:r w:rsidRPr="00E32DD6">
              <w:rPr>
                <w:sz w:val="20"/>
                <w:szCs w:val="20"/>
              </w:rPr>
              <w:t>ст. 199.2 УК РФ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0533B" w:rsidRPr="00E32DD6" w:rsidRDefault="00B0533B" w:rsidP="00533B5A">
            <w:pPr>
              <w:spacing w:line="192" w:lineRule="auto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  <w:r w:rsidR="004F4E24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80" w:name="H4901"/>
            <w:bookmarkEnd w:id="1480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81" w:name="H4902"/>
            <w:bookmarkEnd w:id="1481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82" w:name="H4903"/>
            <w:bookmarkEnd w:id="1482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83" w:name="H4904"/>
            <w:bookmarkEnd w:id="1483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84" w:name="H4905"/>
            <w:bookmarkEnd w:id="14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85" w:name="H4906"/>
            <w:bookmarkEnd w:id="14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86" w:name="H4907"/>
            <w:bookmarkEnd w:id="14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87" w:name="H4908"/>
            <w:bookmarkEnd w:id="14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88" w:name="H4909"/>
            <w:bookmarkEnd w:id="1488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3B" w:rsidRPr="00E32DD6" w:rsidRDefault="00D31E28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89" w:name="H4910"/>
            <w:bookmarkEnd w:id="1489"/>
            <w:r>
              <w:rPr>
                <w:sz w:val="20"/>
                <w:szCs w:val="20"/>
              </w:rPr>
              <w:t xml:space="preserve"> 4</w:t>
            </w:r>
          </w:p>
        </w:tc>
      </w:tr>
      <w:tr w:rsidR="004F4E24" w:rsidRPr="00E32DD6" w:rsidTr="007342D1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F4E24" w:rsidRPr="00E32DD6" w:rsidRDefault="004F4E24" w:rsidP="007342D1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Уклонение страхователя - физич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ского лица от уплаты страховых взносов на обязательное социал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 xml:space="preserve">ное страхование от несчастных случаев на производстве    </w:t>
            </w:r>
            <w:r w:rsidR="007342D1">
              <w:rPr>
                <w:sz w:val="20"/>
                <w:szCs w:val="20"/>
              </w:rPr>
              <w:t xml:space="preserve">и                 </w:t>
            </w:r>
            <w:r>
              <w:rPr>
                <w:sz w:val="20"/>
                <w:szCs w:val="20"/>
              </w:rPr>
              <w:t xml:space="preserve">профессиональных заболеваний в государственных внебюджетный фонд                        </w:t>
            </w:r>
            <w:r w:rsidRPr="00E32DD6">
              <w:rPr>
                <w:sz w:val="20"/>
                <w:szCs w:val="20"/>
              </w:rPr>
              <w:t>ст. 199.</w:t>
            </w:r>
            <w:r>
              <w:rPr>
                <w:sz w:val="20"/>
                <w:szCs w:val="20"/>
              </w:rPr>
              <w:t>3</w:t>
            </w:r>
            <w:r w:rsidRPr="00E32DD6">
              <w:rPr>
                <w:sz w:val="20"/>
                <w:szCs w:val="20"/>
              </w:rPr>
              <w:t xml:space="preserve"> УК РФ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4F4E24" w:rsidRPr="00E32DD6" w:rsidRDefault="004F4E24" w:rsidP="00FC05C4">
            <w:pPr>
              <w:spacing w:line="192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F4E24" w:rsidRPr="00E32DD6" w:rsidRDefault="004F4E24" w:rsidP="00FC05C4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90" w:name="H5001"/>
            <w:bookmarkEnd w:id="1490"/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F4E24" w:rsidRPr="00E32DD6" w:rsidRDefault="004F4E24" w:rsidP="00FC05C4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91" w:name="H5002"/>
            <w:bookmarkEnd w:id="1491"/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F4E24" w:rsidRPr="00E32DD6" w:rsidRDefault="004F4E24" w:rsidP="00FC05C4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92" w:name="H5003"/>
            <w:bookmarkEnd w:id="1492"/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F4E24" w:rsidRPr="00E32DD6" w:rsidRDefault="004F4E24" w:rsidP="00FC05C4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93" w:name="H5004"/>
            <w:bookmarkEnd w:id="1493"/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F4E24" w:rsidRPr="00E32DD6" w:rsidRDefault="004F4E24" w:rsidP="00FC05C4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94" w:name="H5005"/>
            <w:bookmarkEnd w:id="1494"/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4F4E24" w:rsidRPr="00E32DD6" w:rsidRDefault="004F4E24" w:rsidP="00FC05C4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95" w:name="H5006"/>
            <w:bookmarkEnd w:id="1495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E24" w:rsidRPr="00E32DD6" w:rsidRDefault="004F4E24" w:rsidP="00FC05C4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96" w:name="H5007"/>
            <w:bookmarkEnd w:id="149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E24" w:rsidRPr="00E32DD6" w:rsidRDefault="004F4E24" w:rsidP="00FC05C4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97" w:name="H5008"/>
            <w:bookmarkEnd w:id="1497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E24" w:rsidRPr="00E32DD6" w:rsidRDefault="004F4E24" w:rsidP="00FC05C4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98" w:name="H5009"/>
            <w:bookmarkEnd w:id="149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E24" w:rsidRPr="00E32DD6" w:rsidRDefault="004F4E24" w:rsidP="00FC05C4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499" w:name="H5010"/>
            <w:bookmarkEnd w:id="1499"/>
          </w:p>
        </w:tc>
      </w:tr>
      <w:tr w:rsidR="004F4E24" w:rsidRPr="00E32DD6" w:rsidTr="007342D1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F4E24" w:rsidRPr="00E32DD6" w:rsidRDefault="004F4E24" w:rsidP="007342D1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Уклонение страхователя - физич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ского лица от уплаты страховых взносов на обязательное социал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ное страхование от несчастных случ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ев на производстве      </w:t>
            </w:r>
            <w:r w:rsidR="007342D1">
              <w:rPr>
                <w:sz w:val="20"/>
                <w:szCs w:val="20"/>
              </w:rPr>
              <w:t xml:space="preserve">и            </w:t>
            </w:r>
            <w:r>
              <w:rPr>
                <w:sz w:val="20"/>
                <w:szCs w:val="20"/>
              </w:rPr>
              <w:t xml:space="preserve"> профе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сиональных заболеваний в государс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 xml:space="preserve">венных внебюджетный фонд                        </w:t>
            </w:r>
            <w:r w:rsidRPr="00E32DD6">
              <w:rPr>
                <w:sz w:val="20"/>
                <w:szCs w:val="20"/>
              </w:rPr>
              <w:t>ст. 199.</w:t>
            </w:r>
            <w:r w:rsidRPr="004F4E24">
              <w:rPr>
                <w:sz w:val="20"/>
                <w:szCs w:val="20"/>
              </w:rPr>
              <w:t>4</w:t>
            </w:r>
            <w:r w:rsidRPr="00E32DD6">
              <w:rPr>
                <w:sz w:val="20"/>
                <w:szCs w:val="20"/>
              </w:rPr>
              <w:t xml:space="preserve"> УК РФ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4F4E24" w:rsidRPr="00E32DD6" w:rsidRDefault="004F4E24" w:rsidP="00FC05C4">
            <w:pPr>
              <w:spacing w:line="192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F4E24" w:rsidRPr="00E32DD6" w:rsidRDefault="004F4E24" w:rsidP="00FC05C4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00" w:name="H5101"/>
            <w:bookmarkEnd w:id="1500"/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F4E24" w:rsidRPr="00E32DD6" w:rsidRDefault="004F4E24" w:rsidP="00FC05C4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01" w:name="H5102"/>
            <w:bookmarkEnd w:id="1501"/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F4E24" w:rsidRPr="00E32DD6" w:rsidRDefault="004F4E24" w:rsidP="00FC05C4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02" w:name="H5103"/>
            <w:bookmarkEnd w:id="1502"/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F4E24" w:rsidRPr="00E32DD6" w:rsidRDefault="004F4E24" w:rsidP="00FC05C4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03" w:name="H5104"/>
            <w:bookmarkEnd w:id="1503"/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F4E24" w:rsidRPr="00E32DD6" w:rsidRDefault="004F4E24" w:rsidP="00FC05C4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04" w:name="H5105"/>
            <w:bookmarkEnd w:id="1504"/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4F4E24" w:rsidRPr="00E32DD6" w:rsidRDefault="004F4E24" w:rsidP="00FC05C4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05" w:name="H5106"/>
            <w:bookmarkEnd w:id="1505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E24" w:rsidRPr="00E32DD6" w:rsidRDefault="004F4E24" w:rsidP="00FC05C4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06" w:name="H5107"/>
            <w:bookmarkEnd w:id="150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E24" w:rsidRPr="00E32DD6" w:rsidRDefault="004F4E24" w:rsidP="00FC05C4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07" w:name="H5108"/>
            <w:bookmarkEnd w:id="1507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E24" w:rsidRPr="00E32DD6" w:rsidRDefault="004F4E24" w:rsidP="00FC05C4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08" w:name="H5109"/>
            <w:bookmarkEnd w:id="150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E24" w:rsidRPr="00E32DD6" w:rsidRDefault="004F4E24" w:rsidP="00FC05C4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09" w:name="H5110"/>
            <w:bookmarkEnd w:id="1509"/>
          </w:p>
        </w:tc>
      </w:tr>
      <w:tr w:rsidR="00B0533B" w:rsidRPr="00E32DD6" w:rsidTr="007342D1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0533B" w:rsidRPr="00E32DD6" w:rsidRDefault="00B0533B" w:rsidP="007342D1">
            <w:pPr>
              <w:spacing w:line="192" w:lineRule="auto"/>
              <w:ind w:left="-57" w:right="-57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Контрабанда наличных денежных средств и (или) денежных инстр</w:t>
            </w:r>
            <w:r w:rsidRPr="00E32DD6">
              <w:rPr>
                <w:color w:val="000000"/>
                <w:sz w:val="20"/>
                <w:szCs w:val="20"/>
              </w:rPr>
              <w:t>у</w:t>
            </w:r>
            <w:r w:rsidRPr="00E32DD6">
              <w:rPr>
                <w:color w:val="000000"/>
                <w:sz w:val="20"/>
                <w:szCs w:val="20"/>
              </w:rPr>
              <w:t>ментов</w:t>
            </w:r>
            <w:r w:rsidR="007342D1">
              <w:rPr>
                <w:color w:val="000000"/>
                <w:sz w:val="20"/>
                <w:szCs w:val="20"/>
              </w:rPr>
              <w:t xml:space="preserve">                  </w:t>
            </w:r>
            <w:r w:rsidRPr="00E32DD6">
              <w:rPr>
                <w:color w:val="000000"/>
                <w:sz w:val="20"/>
                <w:szCs w:val="20"/>
              </w:rPr>
              <w:t>ст. 200.1 УК РФ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B0533B" w:rsidRPr="00E32DD6" w:rsidRDefault="004F4E24" w:rsidP="00533B5A">
            <w:pPr>
              <w:spacing w:line="192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0533B" w:rsidRPr="00E32DD6" w:rsidRDefault="00B0533B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10" w:name="H5201"/>
            <w:bookmarkEnd w:id="1510"/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0533B" w:rsidRPr="00E32DD6" w:rsidRDefault="00B0533B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11" w:name="H5202"/>
            <w:bookmarkEnd w:id="1511"/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0533B" w:rsidRPr="00E32DD6" w:rsidRDefault="00B0533B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12" w:name="H5203"/>
            <w:bookmarkEnd w:id="1512"/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0533B" w:rsidRPr="00E32DD6" w:rsidRDefault="00B0533B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13" w:name="H5204"/>
            <w:bookmarkEnd w:id="1513"/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0533B" w:rsidRPr="00E32DD6" w:rsidRDefault="00B0533B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14" w:name="H5205"/>
            <w:bookmarkEnd w:id="1514"/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B0533B" w:rsidRPr="00E32DD6" w:rsidRDefault="00B0533B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15" w:name="H5206"/>
            <w:bookmarkEnd w:id="1515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0533B" w:rsidRPr="00E32DD6" w:rsidRDefault="00B0533B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16" w:name="H5207"/>
            <w:bookmarkEnd w:id="151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0533B" w:rsidRPr="00E32DD6" w:rsidRDefault="00B0533B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17" w:name="H5208"/>
            <w:bookmarkEnd w:id="1517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0533B" w:rsidRPr="00E32DD6" w:rsidRDefault="00B0533B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18" w:name="H5209"/>
            <w:bookmarkEnd w:id="151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0533B" w:rsidRPr="00E32DD6" w:rsidRDefault="00B0533B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19" w:name="H5210"/>
            <w:bookmarkEnd w:id="1519"/>
          </w:p>
        </w:tc>
      </w:tr>
      <w:tr w:rsidR="00533B5A" w:rsidRPr="00E32DD6" w:rsidTr="007342D1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33B5A" w:rsidRPr="00E32DD6" w:rsidRDefault="00533B5A" w:rsidP="007342D1">
            <w:pPr>
              <w:pStyle w:val="ConsPlusNormal"/>
              <w:widowControl/>
              <w:spacing w:line="192" w:lineRule="auto"/>
              <w:ind w:left="-57" w:right="-57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32D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Контрабанда алкогольной проду</w:t>
            </w:r>
            <w:r w:rsidRPr="00E32D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r w:rsidRPr="00E32D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ции и (или) табачных изделий</w:t>
            </w:r>
          </w:p>
          <w:p w:rsidR="00533B5A" w:rsidRPr="00E32DD6" w:rsidRDefault="007342D1" w:rsidP="007342D1">
            <w:pPr>
              <w:spacing w:line="192" w:lineRule="auto"/>
              <w:ind w:left="-57" w:right="-5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     </w:t>
            </w:r>
            <w:r w:rsidR="00533B5A" w:rsidRPr="00E32DD6">
              <w:rPr>
                <w:color w:val="000000"/>
                <w:sz w:val="20"/>
                <w:szCs w:val="20"/>
              </w:rPr>
              <w:t>ст. 200.2 УК РФ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533B5A" w:rsidRPr="00E32DD6" w:rsidRDefault="004F4E24" w:rsidP="00533B5A">
            <w:pPr>
              <w:spacing w:line="192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33B5A" w:rsidRPr="00E32DD6" w:rsidRDefault="00533B5A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20" w:name="H5301"/>
            <w:bookmarkEnd w:id="1520"/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33B5A" w:rsidRPr="00E32DD6" w:rsidRDefault="00533B5A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21" w:name="H5302"/>
            <w:bookmarkEnd w:id="1521"/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33B5A" w:rsidRPr="00E32DD6" w:rsidRDefault="00533B5A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33B5A" w:rsidRPr="00E32DD6" w:rsidRDefault="00533B5A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22" w:name="H5304"/>
            <w:bookmarkEnd w:id="1522"/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33B5A" w:rsidRPr="00E32DD6" w:rsidRDefault="00533B5A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23" w:name="H5305"/>
            <w:bookmarkEnd w:id="1523"/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533B5A" w:rsidRPr="00E32DD6" w:rsidRDefault="00533B5A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24" w:name="H5306"/>
            <w:bookmarkEnd w:id="1524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33B5A" w:rsidRPr="00E32DD6" w:rsidRDefault="00533B5A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25" w:name="H5307"/>
            <w:bookmarkEnd w:id="152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33B5A" w:rsidRPr="00E32DD6" w:rsidRDefault="00533B5A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26" w:name="H5308"/>
            <w:bookmarkEnd w:id="152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33B5A" w:rsidRPr="00E32DD6" w:rsidRDefault="00533B5A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27" w:name="H5309"/>
            <w:bookmarkEnd w:id="1527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33B5A" w:rsidRPr="00E32DD6" w:rsidRDefault="00533B5A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28" w:name="H5310"/>
            <w:bookmarkEnd w:id="1528"/>
          </w:p>
        </w:tc>
      </w:tr>
      <w:tr w:rsidR="00533B5A" w:rsidRPr="00E32DD6" w:rsidTr="007342D1">
        <w:tblPrEx>
          <w:tblCellMar>
            <w:top w:w="0" w:type="dxa"/>
            <w:bottom w:w="0" w:type="dxa"/>
          </w:tblCellMar>
        </w:tblPrEx>
        <w:trPr>
          <w:trHeight w:val="1297"/>
        </w:trPr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33B5A" w:rsidRPr="00E32DD6" w:rsidRDefault="00533B5A" w:rsidP="007342D1">
            <w:pPr>
              <w:spacing w:line="192" w:lineRule="auto"/>
              <w:ind w:left="-57" w:right="-57"/>
              <w:rPr>
                <w:color w:val="000000"/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Привлечение денежных средств граждан в нарушение требований законодательства Российской Ф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дерации об уч</w:t>
            </w:r>
            <w:r w:rsidRPr="00E32DD6">
              <w:rPr>
                <w:sz w:val="20"/>
                <w:szCs w:val="20"/>
              </w:rPr>
              <w:t>а</w:t>
            </w:r>
            <w:r w:rsidRPr="00E32DD6">
              <w:rPr>
                <w:sz w:val="20"/>
                <w:szCs w:val="20"/>
              </w:rPr>
              <w:t>стии в долевом строительстве многоквартирных домов и (или) иных объектов н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движ</w:t>
            </w:r>
            <w:r w:rsidRPr="00E32DD6">
              <w:rPr>
                <w:sz w:val="20"/>
                <w:szCs w:val="20"/>
              </w:rPr>
              <w:t>и</w:t>
            </w:r>
            <w:r w:rsidRPr="00E32DD6">
              <w:rPr>
                <w:sz w:val="20"/>
                <w:szCs w:val="20"/>
              </w:rPr>
              <w:t>мости</w:t>
            </w:r>
            <w:r w:rsidR="007342D1">
              <w:rPr>
                <w:sz w:val="20"/>
                <w:szCs w:val="20"/>
              </w:rPr>
              <w:t xml:space="preserve">   </w:t>
            </w:r>
            <w:r w:rsidRPr="00E32DD6">
              <w:rPr>
                <w:color w:val="000000"/>
                <w:sz w:val="20"/>
                <w:szCs w:val="20"/>
              </w:rPr>
              <w:t xml:space="preserve">  </w:t>
            </w:r>
            <w:r w:rsidR="007342D1">
              <w:rPr>
                <w:color w:val="000000"/>
                <w:sz w:val="20"/>
                <w:szCs w:val="20"/>
              </w:rPr>
              <w:t xml:space="preserve">  </w:t>
            </w:r>
            <w:r w:rsidRPr="00E32DD6">
              <w:rPr>
                <w:color w:val="000000"/>
                <w:sz w:val="20"/>
                <w:szCs w:val="20"/>
              </w:rPr>
              <w:t xml:space="preserve">  ст. 200.3 УК РФ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33B5A" w:rsidRPr="00E32DD6" w:rsidRDefault="004F4E24" w:rsidP="007342D1">
            <w:pPr>
              <w:spacing w:line="19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33B5A" w:rsidRPr="00E32DD6" w:rsidRDefault="00533B5A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29" w:name="H5401"/>
            <w:bookmarkEnd w:id="1529"/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33B5A" w:rsidRPr="00E32DD6" w:rsidRDefault="00533B5A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33B5A" w:rsidRPr="00E32DD6" w:rsidRDefault="00533B5A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30" w:name="H5403"/>
            <w:bookmarkEnd w:id="1530"/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33B5A" w:rsidRPr="00E32DD6" w:rsidRDefault="00533B5A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31" w:name="H5404"/>
            <w:bookmarkEnd w:id="1531"/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33B5A" w:rsidRPr="00E32DD6" w:rsidRDefault="00533B5A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32" w:name="H5405"/>
            <w:bookmarkEnd w:id="1532"/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533B5A" w:rsidRPr="00E32DD6" w:rsidRDefault="00533B5A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33" w:name="H5406"/>
            <w:bookmarkEnd w:id="1533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33B5A" w:rsidRPr="00E32DD6" w:rsidRDefault="00533B5A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34" w:name="H5407"/>
            <w:bookmarkEnd w:id="153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33B5A" w:rsidRPr="00E32DD6" w:rsidRDefault="00533B5A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35" w:name="H5408"/>
            <w:bookmarkEnd w:id="153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33B5A" w:rsidRPr="00E32DD6" w:rsidRDefault="00533B5A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36" w:name="H5409"/>
            <w:bookmarkEnd w:id="153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33B5A" w:rsidRPr="00E32DD6" w:rsidRDefault="00533B5A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37" w:name="H5410"/>
            <w:bookmarkEnd w:id="1537"/>
          </w:p>
        </w:tc>
      </w:tr>
      <w:tr w:rsidR="007342D1" w:rsidRPr="00E32DD6" w:rsidTr="007342D1">
        <w:tblPrEx>
          <w:tblCellMar>
            <w:top w:w="0" w:type="dxa"/>
            <w:bottom w:w="0" w:type="dxa"/>
          </w:tblCellMar>
        </w:tblPrEx>
        <w:trPr>
          <w:trHeight w:val="1151"/>
        </w:trPr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342D1" w:rsidRPr="00AE27D9" w:rsidRDefault="007342D1" w:rsidP="007342D1">
            <w:pPr>
              <w:widowControl w:val="0"/>
              <w:rPr>
                <w:sz w:val="20"/>
                <w:szCs w:val="20"/>
                <w:highlight w:val="yellow"/>
              </w:rPr>
            </w:pPr>
            <w:r w:rsidRPr="00AE27D9">
              <w:rPr>
                <w:sz w:val="20"/>
                <w:szCs w:val="20"/>
                <w:highlight w:val="yellow"/>
              </w:rPr>
              <w:t>Злоупотребления в сфере закупок товаров, работ, услуг для обесп</w:t>
            </w:r>
            <w:r w:rsidRPr="00AE27D9">
              <w:rPr>
                <w:sz w:val="20"/>
                <w:szCs w:val="20"/>
                <w:highlight w:val="yellow"/>
              </w:rPr>
              <w:t>е</w:t>
            </w:r>
            <w:r w:rsidRPr="00AE27D9">
              <w:rPr>
                <w:sz w:val="20"/>
                <w:szCs w:val="20"/>
                <w:highlight w:val="yellow"/>
              </w:rPr>
              <w:t>чения государственных или    муниц</w:t>
            </w:r>
            <w:r w:rsidRPr="00AE27D9">
              <w:rPr>
                <w:sz w:val="20"/>
                <w:szCs w:val="20"/>
                <w:highlight w:val="yellow"/>
              </w:rPr>
              <w:t>и</w:t>
            </w:r>
            <w:r w:rsidRPr="00AE27D9">
              <w:rPr>
                <w:sz w:val="20"/>
                <w:szCs w:val="20"/>
                <w:highlight w:val="yellow"/>
              </w:rPr>
              <w:t>пальных нужд</w:t>
            </w:r>
          </w:p>
          <w:p w:rsidR="007342D1" w:rsidRPr="00AE27D9" w:rsidRDefault="007342D1" w:rsidP="007342D1">
            <w:pPr>
              <w:adjustRightInd w:val="0"/>
              <w:rPr>
                <w:sz w:val="20"/>
                <w:szCs w:val="20"/>
                <w:highlight w:val="yellow"/>
              </w:rPr>
            </w:pPr>
            <w:r w:rsidRPr="00AE27D9">
              <w:rPr>
                <w:sz w:val="20"/>
                <w:szCs w:val="20"/>
                <w:highlight w:val="yellow"/>
              </w:rPr>
              <w:t xml:space="preserve">                              ст. 200.4 УК РФ</w:t>
            </w:r>
            <w:r>
              <w:rPr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342D1" w:rsidRDefault="007342D1" w:rsidP="007342D1">
            <w:pPr>
              <w:spacing w:line="192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55</w:t>
            </w:r>
          </w:p>
          <w:p w:rsidR="007342D1" w:rsidRPr="007342D1" w:rsidRDefault="007342D1" w:rsidP="007342D1">
            <w:pPr>
              <w:spacing w:line="192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342D1" w:rsidRPr="00E32DD6" w:rsidRDefault="007342D1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38" w:name="H5501"/>
            <w:bookmarkEnd w:id="1538"/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342D1" w:rsidRPr="00E32DD6" w:rsidRDefault="007342D1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39" w:name="H5502"/>
            <w:bookmarkEnd w:id="1539"/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342D1" w:rsidRPr="00E32DD6" w:rsidRDefault="007342D1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40" w:name="H5503"/>
            <w:bookmarkEnd w:id="1540"/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342D1" w:rsidRPr="00E32DD6" w:rsidRDefault="007342D1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41" w:name="H5504"/>
            <w:bookmarkEnd w:id="1541"/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342D1" w:rsidRPr="00E32DD6" w:rsidRDefault="007342D1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42" w:name="H5505"/>
            <w:bookmarkEnd w:id="1542"/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7342D1" w:rsidRPr="00E32DD6" w:rsidRDefault="007342D1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43" w:name="H5506"/>
            <w:bookmarkEnd w:id="1543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342D1" w:rsidRPr="00E32DD6" w:rsidRDefault="007342D1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44" w:name="H5507"/>
            <w:bookmarkEnd w:id="154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342D1" w:rsidRPr="00E32DD6" w:rsidRDefault="007342D1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45" w:name="H5508"/>
            <w:bookmarkEnd w:id="154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342D1" w:rsidRPr="00E32DD6" w:rsidRDefault="007342D1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46" w:name="H5509"/>
            <w:bookmarkEnd w:id="154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342D1" w:rsidRPr="00E32DD6" w:rsidRDefault="007342D1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47" w:name="H5510"/>
            <w:bookmarkEnd w:id="1547"/>
          </w:p>
        </w:tc>
      </w:tr>
      <w:tr w:rsidR="007342D1" w:rsidRPr="00E32DD6" w:rsidTr="007342D1">
        <w:tblPrEx>
          <w:tblCellMar>
            <w:top w:w="0" w:type="dxa"/>
            <w:bottom w:w="0" w:type="dxa"/>
          </w:tblCellMar>
        </w:tblPrEx>
        <w:trPr>
          <w:trHeight w:val="1244"/>
        </w:trPr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342D1" w:rsidRPr="00AE27D9" w:rsidRDefault="007342D1" w:rsidP="007342D1">
            <w:pPr>
              <w:widowControl w:val="0"/>
              <w:rPr>
                <w:sz w:val="20"/>
                <w:szCs w:val="20"/>
                <w:highlight w:val="yellow"/>
              </w:rPr>
            </w:pPr>
            <w:r w:rsidRPr="00AE27D9">
              <w:rPr>
                <w:sz w:val="20"/>
                <w:szCs w:val="20"/>
                <w:highlight w:val="yellow"/>
              </w:rPr>
              <w:t>Подкуп работника контрактной службы, контрактного упра</w:t>
            </w:r>
            <w:r w:rsidRPr="00AE27D9">
              <w:rPr>
                <w:sz w:val="20"/>
                <w:szCs w:val="20"/>
                <w:highlight w:val="yellow"/>
              </w:rPr>
              <w:t>в</w:t>
            </w:r>
            <w:r w:rsidRPr="00AE27D9">
              <w:rPr>
                <w:sz w:val="20"/>
                <w:szCs w:val="20"/>
                <w:highlight w:val="yellow"/>
              </w:rPr>
              <w:t>ляющего, члена комиссии по              осуществлению закупок</w:t>
            </w:r>
          </w:p>
          <w:p w:rsidR="007342D1" w:rsidRPr="00AE27D9" w:rsidRDefault="007342D1" w:rsidP="007342D1">
            <w:pPr>
              <w:widowControl w:val="0"/>
              <w:rPr>
                <w:sz w:val="20"/>
                <w:szCs w:val="20"/>
                <w:highlight w:val="yellow"/>
              </w:rPr>
            </w:pPr>
            <w:r w:rsidRPr="00AE27D9">
              <w:rPr>
                <w:sz w:val="20"/>
                <w:szCs w:val="20"/>
                <w:highlight w:val="yellow"/>
              </w:rPr>
              <w:t xml:space="preserve">                              ст. 200.5 УК РФ</w:t>
            </w:r>
            <w:r>
              <w:rPr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342D1" w:rsidRPr="007342D1" w:rsidRDefault="007342D1" w:rsidP="007342D1">
            <w:pPr>
              <w:spacing w:line="192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342D1" w:rsidRPr="00E32DD6" w:rsidRDefault="007342D1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48" w:name="H5601"/>
            <w:bookmarkEnd w:id="1548"/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342D1" w:rsidRPr="00E32DD6" w:rsidRDefault="007342D1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49" w:name="H5602"/>
            <w:bookmarkEnd w:id="1549"/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342D1" w:rsidRPr="00E32DD6" w:rsidRDefault="007342D1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50" w:name="H5603"/>
            <w:bookmarkEnd w:id="1550"/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342D1" w:rsidRPr="00E32DD6" w:rsidRDefault="007342D1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51" w:name="H5604"/>
            <w:bookmarkEnd w:id="1551"/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342D1" w:rsidRPr="00E32DD6" w:rsidRDefault="007342D1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52" w:name="H5605"/>
            <w:bookmarkEnd w:id="1552"/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7342D1" w:rsidRPr="00E32DD6" w:rsidRDefault="007342D1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53" w:name="H5606"/>
            <w:bookmarkEnd w:id="1553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342D1" w:rsidRPr="00E32DD6" w:rsidRDefault="007342D1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54" w:name="H5607"/>
            <w:bookmarkEnd w:id="155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342D1" w:rsidRPr="00E32DD6" w:rsidRDefault="007342D1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55" w:name="H5608"/>
            <w:bookmarkEnd w:id="155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342D1" w:rsidRPr="00E32DD6" w:rsidRDefault="007342D1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56" w:name="H5609"/>
            <w:bookmarkEnd w:id="155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342D1" w:rsidRPr="00E32DD6" w:rsidRDefault="007342D1" w:rsidP="00533B5A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1557" w:name="H5610"/>
            <w:bookmarkEnd w:id="1557"/>
          </w:p>
        </w:tc>
      </w:tr>
      <w:tr w:rsidR="007342D1" w:rsidRPr="00E32DD6" w:rsidTr="007342D1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3118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342D1" w:rsidRPr="00E32DD6" w:rsidRDefault="007342D1" w:rsidP="007342D1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Итого</w:t>
            </w:r>
          </w:p>
        </w:tc>
        <w:tc>
          <w:tcPr>
            <w:tcW w:w="424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342D1" w:rsidRPr="007342D1" w:rsidRDefault="007342D1" w:rsidP="007342D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57</w:t>
            </w:r>
          </w:p>
        </w:tc>
        <w:tc>
          <w:tcPr>
            <w:tcW w:w="85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2D1" w:rsidRPr="00E32DD6" w:rsidRDefault="00D31E28" w:rsidP="00884EBB">
            <w:pPr>
              <w:ind w:left="-57" w:right="-57"/>
              <w:rPr>
                <w:sz w:val="20"/>
                <w:szCs w:val="20"/>
              </w:rPr>
            </w:pPr>
            <w:bookmarkStart w:id="1558" w:name="H5701"/>
            <w:bookmarkEnd w:id="1558"/>
            <w:r>
              <w:rPr>
                <w:sz w:val="20"/>
                <w:szCs w:val="20"/>
              </w:rPr>
              <w:t xml:space="preserve"> 691</w:t>
            </w:r>
          </w:p>
        </w:tc>
        <w:tc>
          <w:tcPr>
            <w:tcW w:w="85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2D1" w:rsidRPr="00E32DD6" w:rsidRDefault="00D31E28" w:rsidP="00884EBB">
            <w:pPr>
              <w:ind w:left="-57" w:right="-57"/>
              <w:rPr>
                <w:sz w:val="20"/>
                <w:szCs w:val="20"/>
              </w:rPr>
            </w:pPr>
            <w:bookmarkStart w:id="1559" w:name="H5702"/>
            <w:bookmarkEnd w:id="1559"/>
            <w:r>
              <w:rPr>
                <w:sz w:val="20"/>
                <w:szCs w:val="20"/>
              </w:rPr>
              <w:t xml:space="preserve"> 501</w:t>
            </w:r>
          </w:p>
        </w:tc>
        <w:tc>
          <w:tcPr>
            <w:tcW w:w="709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2D1" w:rsidRPr="00E32DD6" w:rsidRDefault="00D31E28" w:rsidP="00884EBB">
            <w:pPr>
              <w:ind w:left="-57" w:right="-57"/>
              <w:rPr>
                <w:sz w:val="20"/>
                <w:szCs w:val="20"/>
              </w:rPr>
            </w:pPr>
            <w:bookmarkStart w:id="1560" w:name="H5703"/>
            <w:bookmarkEnd w:id="1560"/>
            <w:r>
              <w:rPr>
                <w:sz w:val="20"/>
                <w:szCs w:val="20"/>
              </w:rPr>
              <w:t xml:space="preserve"> 162</w:t>
            </w:r>
          </w:p>
        </w:tc>
        <w:tc>
          <w:tcPr>
            <w:tcW w:w="852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2D1" w:rsidRPr="00E32DD6" w:rsidRDefault="00D31E28" w:rsidP="00884EBB">
            <w:pPr>
              <w:ind w:left="-57" w:right="-57"/>
              <w:rPr>
                <w:sz w:val="20"/>
                <w:szCs w:val="20"/>
              </w:rPr>
            </w:pPr>
            <w:bookmarkStart w:id="1561" w:name="H5704"/>
            <w:bookmarkEnd w:id="1561"/>
            <w:r>
              <w:rPr>
                <w:sz w:val="20"/>
                <w:szCs w:val="20"/>
              </w:rPr>
              <w:t xml:space="preserve"> 116</w:t>
            </w:r>
          </w:p>
        </w:tc>
        <w:tc>
          <w:tcPr>
            <w:tcW w:w="71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2D1" w:rsidRPr="00E32DD6" w:rsidRDefault="00D31E28" w:rsidP="00884EBB">
            <w:pPr>
              <w:ind w:left="-57" w:right="-57"/>
              <w:rPr>
                <w:sz w:val="20"/>
                <w:szCs w:val="20"/>
              </w:rPr>
            </w:pPr>
            <w:bookmarkStart w:id="1562" w:name="H5705"/>
            <w:bookmarkEnd w:id="1562"/>
            <w:r>
              <w:rPr>
                <w:sz w:val="20"/>
                <w:szCs w:val="20"/>
              </w:rPr>
              <w:t xml:space="preserve"> 161</w:t>
            </w:r>
          </w:p>
        </w:tc>
        <w:tc>
          <w:tcPr>
            <w:tcW w:w="71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2D1" w:rsidRPr="00E32DD6" w:rsidRDefault="00D31E28" w:rsidP="00884EBB">
            <w:pPr>
              <w:ind w:left="-57" w:right="-57"/>
              <w:rPr>
                <w:sz w:val="20"/>
                <w:szCs w:val="20"/>
              </w:rPr>
            </w:pPr>
            <w:bookmarkStart w:id="1563" w:name="H5706"/>
            <w:bookmarkEnd w:id="1563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342D1" w:rsidRPr="00E32DD6" w:rsidRDefault="00D31E28" w:rsidP="00884EBB">
            <w:pPr>
              <w:ind w:left="-57" w:right="-57"/>
              <w:rPr>
                <w:sz w:val="20"/>
                <w:szCs w:val="20"/>
              </w:rPr>
            </w:pPr>
            <w:bookmarkStart w:id="1564" w:name="H5707"/>
            <w:bookmarkEnd w:id="1564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342D1" w:rsidRPr="00E32DD6" w:rsidRDefault="00D31E28" w:rsidP="00884EBB">
            <w:pPr>
              <w:ind w:left="-57" w:right="-57"/>
              <w:rPr>
                <w:sz w:val="20"/>
                <w:szCs w:val="20"/>
              </w:rPr>
            </w:pPr>
            <w:bookmarkStart w:id="1565" w:name="H5708"/>
            <w:bookmarkEnd w:id="15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342D1" w:rsidRPr="00E32DD6" w:rsidRDefault="00D31E28" w:rsidP="00884EBB">
            <w:pPr>
              <w:ind w:left="-57" w:right="-57"/>
              <w:rPr>
                <w:sz w:val="20"/>
                <w:szCs w:val="20"/>
              </w:rPr>
            </w:pPr>
            <w:bookmarkStart w:id="1566" w:name="H5709"/>
            <w:bookmarkEnd w:id="1566"/>
            <w:r>
              <w:rPr>
                <w:sz w:val="20"/>
                <w:szCs w:val="20"/>
              </w:rPr>
              <w:t xml:space="preserve"> 172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342D1" w:rsidRPr="00E32DD6" w:rsidRDefault="00D31E28" w:rsidP="00884EBB">
            <w:pPr>
              <w:ind w:left="-57" w:right="-57"/>
              <w:rPr>
                <w:sz w:val="20"/>
                <w:szCs w:val="20"/>
              </w:rPr>
            </w:pPr>
            <w:bookmarkStart w:id="1567" w:name="H5710"/>
            <w:bookmarkEnd w:id="1567"/>
            <w:r>
              <w:rPr>
                <w:sz w:val="20"/>
                <w:szCs w:val="20"/>
              </w:rPr>
              <w:t xml:space="preserve"> 158</w:t>
            </w:r>
          </w:p>
        </w:tc>
      </w:tr>
    </w:tbl>
    <w:p w:rsidR="003F08FE" w:rsidRDefault="003F08FE" w:rsidP="002C70EA">
      <w:pPr>
        <w:ind w:left="-57" w:right="-57"/>
        <w:rPr>
          <w:sz w:val="20"/>
          <w:szCs w:val="20"/>
        </w:rPr>
      </w:pPr>
    </w:p>
    <w:p w:rsidR="0024640F" w:rsidRDefault="0024640F" w:rsidP="002C70EA">
      <w:pPr>
        <w:ind w:left="-57" w:right="-57"/>
        <w:rPr>
          <w:sz w:val="20"/>
          <w:szCs w:val="20"/>
        </w:rPr>
      </w:pPr>
    </w:p>
    <w:p w:rsidR="0024640F" w:rsidRDefault="0024640F" w:rsidP="002C70EA">
      <w:pPr>
        <w:ind w:left="-57" w:right="-57"/>
        <w:rPr>
          <w:sz w:val="20"/>
          <w:szCs w:val="20"/>
        </w:rPr>
      </w:pPr>
    </w:p>
    <w:p w:rsidR="0024640F" w:rsidRDefault="0024640F" w:rsidP="002C70EA">
      <w:pPr>
        <w:ind w:left="-57" w:right="-57"/>
        <w:rPr>
          <w:sz w:val="20"/>
          <w:szCs w:val="20"/>
        </w:rPr>
      </w:pPr>
    </w:p>
    <w:p w:rsidR="0024640F" w:rsidRDefault="0024640F" w:rsidP="002C70EA">
      <w:pPr>
        <w:ind w:left="-57" w:right="-57"/>
        <w:rPr>
          <w:sz w:val="20"/>
          <w:szCs w:val="20"/>
        </w:rPr>
      </w:pPr>
    </w:p>
    <w:p w:rsidR="0024640F" w:rsidRDefault="0024640F" w:rsidP="002C70EA">
      <w:pPr>
        <w:ind w:left="-57" w:right="-57"/>
        <w:rPr>
          <w:sz w:val="20"/>
          <w:szCs w:val="20"/>
        </w:rPr>
      </w:pPr>
    </w:p>
    <w:p w:rsidR="0024640F" w:rsidRDefault="0024640F" w:rsidP="002C70EA">
      <w:pPr>
        <w:ind w:left="-57" w:right="-57"/>
        <w:rPr>
          <w:sz w:val="20"/>
          <w:szCs w:val="20"/>
        </w:rPr>
      </w:pPr>
    </w:p>
    <w:p w:rsidR="0024640F" w:rsidRDefault="0024640F" w:rsidP="002C70EA">
      <w:pPr>
        <w:ind w:left="-57" w:right="-57"/>
        <w:rPr>
          <w:sz w:val="20"/>
          <w:szCs w:val="20"/>
        </w:rPr>
      </w:pPr>
    </w:p>
    <w:p w:rsidR="0024640F" w:rsidRDefault="0024640F" w:rsidP="002C70EA">
      <w:pPr>
        <w:ind w:left="-57" w:right="-57"/>
        <w:rPr>
          <w:sz w:val="20"/>
          <w:szCs w:val="20"/>
        </w:rPr>
      </w:pPr>
    </w:p>
    <w:p w:rsidR="0024640F" w:rsidRDefault="0024640F" w:rsidP="002C70EA">
      <w:pPr>
        <w:ind w:left="-57" w:right="-57"/>
        <w:rPr>
          <w:sz w:val="20"/>
          <w:szCs w:val="20"/>
        </w:rPr>
      </w:pPr>
    </w:p>
    <w:p w:rsidR="0024640F" w:rsidRDefault="0024640F" w:rsidP="002C70EA">
      <w:pPr>
        <w:ind w:left="-57" w:right="-57"/>
        <w:rPr>
          <w:sz w:val="20"/>
          <w:szCs w:val="20"/>
        </w:rPr>
      </w:pPr>
    </w:p>
    <w:p w:rsidR="0024640F" w:rsidRDefault="0024640F" w:rsidP="002C70EA">
      <w:pPr>
        <w:ind w:left="-57" w:right="-57"/>
        <w:rPr>
          <w:sz w:val="20"/>
          <w:szCs w:val="20"/>
        </w:rPr>
      </w:pPr>
    </w:p>
    <w:p w:rsidR="0024640F" w:rsidRDefault="0024640F" w:rsidP="002C70EA">
      <w:pPr>
        <w:ind w:left="-57" w:right="-57"/>
        <w:rPr>
          <w:sz w:val="20"/>
          <w:szCs w:val="20"/>
        </w:rPr>
      </w:pPr>
    </w:p>
    <w:p w:rsidR="0024640F" w:rsidRDefault="0024640F" w:rsidP="002C70EA">
      <w:pPr>
        <w:ind w:left="-57" w:right="-57"/>
        <w:rPr>
          <w:sz w:val="20"/>
          <w:szCs w:val="20"/>
        </w:rPr>
      </w:pPr>
    </w:p>
    <w:p w:rsidR="0024640F" w:rsidRDefault="0024640F" w:rsidP="002C70EA">
      <w:pPr>
        <w:ind w:left="-57" w:right="-57"/>
        <w:rPr>
          <w:sz w:val="20"/>
          <w:szCs w:val="20"/>
        </w:rPr>
      </w:pPr>
    </w:p>
    <w:p w:rsidR="0024640F" w:rsidRPr="00E32DD6" w:rsidRDefault="0024640F" w:rsidP="002C70EA">
      <w:pPr>
        <w:ind w:left="-57" w:right="-57"/>
        <w:rPr>
          <w:sz w:val="20"/>
          <w:szCs w:val="20"/>
        </w:rPr>
      </w:pPr>
    </w:p>
    <w:p w:rsidR="0046514D" w:rsidRPr="00E32DD6" w:rsidRDefault="0046514D" w:rsidP="000F7CDF">
      <w:pPr>
        <w:ind w:left="-57" w:right="-57" w:hanging="369"/>
        <w:rPr>
          <w:sz w:val="24"/>
          <w:szCs w:val="24"/>
        </w:rPr>
      </w:pPr>
      <w:r w:rsidRPr="00E32DD6">
        <w:rPr>
          <w:sz w:val="24"/>
          <w:szCs w:val="24"/>
        </w:rPr>
        <w:t>Раздел 9. Преступления против интересов службы в коммерческих и иных организациях</w:t>
      </w:r>
    </w:p>
    <w:tbl>
      <w:tblPr>
        <w:tblW w:w="0" w:type="auto"/>
        <w:tblInd w:w="-318" w:type="dxa"/>
        <w:tblLayout w:type="fixed"/>
        <w:tblLook w:val="000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0F7CDF" w:rsidRPr="00E32DD6">
        <w:tblPrEx>
          <w:tblCellMar>
            <w:top w:w="0" w:type="dxa"/>
            <w:bottom w:w="0" w:type="dxa"/>
          </w:tblCellMar>
        </w:tblPrEx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CDF" w:rsidRPr="00E32DD6" w:rsidRDefault="000F7CDF" w:rsidP="00CC07D4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4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CDF" w:rsidRPr="00E32DD6" w:rsidRDefault="000F7CDF" w:rsidP="00CC07D4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9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CDF" w:rsidRPr="00E32DD6" w:rsidRDefault="000F7CDF" w:rsidP="00CC07D4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1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7CDF" w:rsidRPr="00E32DD6" w:rsidRDefault="000F7CDF" w:rsidP="00CC07D4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CDF" w:rsidRPr="00E32DD6" w:rsidRDefault="000F7CDF" w:rsidP="00CC07D4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CDF" w:rsidRPr="00E32DD6" w:rsidRDefault="000F7CDF" w:rsidP="00CC07D4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9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7CDF" w:rsidRPr="00E32DD6" w:rsidRDefault="000F7CDF" w:rsidP="00CC07D4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CDF" w:rsidRPr="00E32DD6" w:rsidRDefault="00D31E28" w:rsidP="00CC07D4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1568" w:name="GG091"/>
            <w:bookmarkEnd w:id="1568"/>
            <w:r>
              <w:rPr>
                <w:rFonts w:ascii="Times New Roman" w:eastAsia="MS Mincho" w:hAnsi="Times New Roman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CDF" w:rsidRPr="00E32DD6" w:rsidRDefault="00D31E28" w:rsidP="00CC07D4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1569" w:name="GG092"/>
            <w:bookmarkEnd w:id="1569"/>
            <w:r>
              <w:rPr>
                <w:rFonts w:ascii="Times New Roman" w:eastAsia="MS Mincho" w:hAnsi="Times New Roman"/>
              </w:rPr>
              <w:t>8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7CDF" w:rsidRPr="00E32DD6" w:rsidRDefault="000F7CDF" w:rsidP="00CC07D4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CDF" w:rsidRPr="00E32DD6" w:rsidRDefault="00D31E28" w:rsidP="00CC07D4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1570" w:name="MM091"/>
            <w:bookmarkEnd w:id="1570"/>
            <w:r>
              <w:rPr>
                <w:rFonts w:ascii="Times New Roman" w:eastAsia="MS Mincho" w:hAnsi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CDF" w:rsidRPr="00E32DD6" w:rsidRDefault="00D31E28" w:rsidP="00CC07D4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1571" w:name="MM092"/>
            <w:bookmarkEnd w:id="1571"/>
            <w:r>
              <w:rPr>
                <w:rFonts w:ascii="Times New Roman" w:eastAsia="MS Mincho" w:hAnsi="Times New Roman"/>
              </w:rPr>
              <w:t>6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7CDF" w:rsidRPr="00E32DD6" w:rsidRDefault="000F7CDF" w:rsidP="00CC07D4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CDF" w:rsidRPr="00E32DD6" w:rsidRDefault="005E1051" w:rsidP="00CC07D4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CDF" w:rsidRPr="00E32DD6" w:rsidRDefault="005E1051" w:rsidP="00CC07D4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CDF" w:rsidRPr="00E32DD6" w:rsidRDefault="005E1051" w:rsidP="00CC07D4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7CDF" w:rsidRPr="00E32DD6" w:rsidRDefault="005E1051" w:rsidP="00CC07D4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7</w:t>
            </w:r>
          </w:p>
        </w:tc>
      </w:tr>
      <w:tr w:rsidR="000F7CDF" w:rsidRPr="00E32DD6">
        <w:tblPrEx>
          <w:tblCellMar>
            <w:top w:w="0" w:type="dxa"/>
            <w:bottom w:w="0" w:type="dxa"/>
          </w:tblCellMar>
        </w:tblPrEx>
        <w:tc>
          <w:tcPr>
            <w:tcW w:w="1362" w:type="dxa"/>
            <w:gridSpan w:val="3"/>
            <w:tcBorders>
              <w:top w:val="single" w:sz="4" w:space="0" w:color="auto"/>
            </w:tcBorders>
          </w:tcPr>
          <w:p w:rsidR="000F7CDF" w:rsidRPr="00E32DD6" w:rsidRDefault="000F7CDF" w:rsidP="00CC07D4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код формы</w:t>
            </w:r>
          </w:p>
        </w:tc>
        <w:tc>
          <w:tcPr>
            <w:tcW w:w="454" w:type="dxa"/>
          </w:tcPr>
          <w:p w:rsidR="000F7CDF" w:rsidRPr="00E32DD6" w:rsidRDefault="000F7CDF" w:rsidP="00CC07D4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0F7CDF" w:rsidRPr="00E32DD6" w:rsidRDefault="000F7CDF" w:rsidP="00CC07D4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раздел</w:t>
            </w:r>
          </w:p>
        </w:tc>
        <w:tc>
          <w:tcPr>
            <w:tcW w:w="454" w:type="dxa"/>
          </w:tcPr>
          <w:p w:rsidR="000F7CDF" w:rsidRPr="00E32DD6" w:rsidRDefault="000F7CDF" w:rsidP="00CC07D4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0F7CDF" w:rsidRPr="00E32DD6" w:rsidRDefault="000F7CDF" w:rsidP="00CC07D4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год</w:t>
            </w:r>
          </w:p>
        </w:tc>
        <w:tc>
          <w:tcPr>
            <w:tcW w:w="454" w:type="dxa"/>
          </w:tcPr>
          <w:p w:rsidR="000F7CDF" w:rsidRPr="00E32DD6" w:rsidRDefault="000F7CDF" w:rsidP="00CC07D4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0F7CDF" w:rsidRPr="00E32DD6" w:rsidRDefault="000F7CDF" w:rsidP="00CC07D4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период</w:t>
            </w:r>
          </w:p>
        </w:tc>
        <w:tc>
          <w:tcPr>
            <w:tcW w:w="454" w:type="dxa"/>
          </w:tcPr>
          <w:p w:rsidR="000F7CDF" w:rsidRPr="00E32DD6" w:rsidRDefault="000F7CDF" w:rsidP="00CC07D4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gridSpan w:val="4"/>
            <w:tcBorders>
              <w:top w:val="single" w:sz="4" w:space="0" w:color="auto"/>
            </w:tcBorders>
          </w:tcPr>
          <w:p w:rsidR="000F7CDF" w:rsidRPr="00E32DD6" w:rsidRDefault="000F7CDF" w:rsidP="00CC07D4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 xml:space="preserve">код </w:t>
            </w:r>
          </w:p>
        </w:tc>
      </w:tr>
    </w:tbl>
    <w:p w:rsidR="0046514D" w:rsidRPr="00E32DD6" w:rsidRDefault="0046514D" w:rsidP="002C70EA">
      <w:pPr>
        <w:ind w:left="-57" w:right="-57"/>
        <w:rPr>
          <w:sz w:val="20"/>
          <w:szCs w:val="20"/>
        </w:rPr>
      </w:pPr>
    </w:p>
    <w:tbl>
      <w:tblPr>
        <w:tblW w:w="1105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20"/>
        <w:gridCol w:w="425"/>
        <w:gridCol w:w="850"/>
        <w:gridCol w:w="850"/>
        <w:gridCol w:w="709"/>
        <w:gridCol w:w="851"/>
        <w:gridCol w:w="709"/>
        <w:gridCol w:w="709"/>
        <w:gridCol w:w="708"/>
        <w:gridCol w:w="709"/>
        <w:gridCol w:w="709"/>
        <w:gridCol w:w="709"/>
      </w:tblGrid>
      <w:tr w:rsidR="004D3B82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4D3B82" w:rsidRPr="00E32DD6" w:rsidRDefault="004D3B82" w:rsidP="000F7CD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А</w:t>
            </w:r>
          </w:p>
        </w:tc>
        <w:tc>
          <w:tcPr>
            <w:tcW w:w="425" w:type="dxa"/>
          </w:tcPr>
          <w:p w:rsidR="004D3B82" w:rsidRPr="00E32DD6" w:rsidRDefault="004D3B82" w:rsidP="000F7CD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Б</w:t>
            </w:r>
          </w:p>
        </w:tc>
        <w:tc>
          <w:tcPr>
            <w:tcW w:w="850" w:type="dxa"/>
          </w:tcPr>
          <w:p w:rsidR="004D3B82" w:rsidRPr="00E32DD6" w:rsidRDefault="004D3B82" w:rsidP="000F7CD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4D3B82" w:rsidRPr="00E32DD6" w:rsidRDefault="004D3B82" w:rsidP="000F7CD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4D3B82" w:rsidRPr="00E32DD6" w:rsidRDefault="004D3B82" w:rsidP="000F7CD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4D3B82" w:rsidRPr="00E32DD6" w:rsidRDefault="004D3B82" w:rsidP="000F7CD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4D3B82" w:rsidRPr="00E32DD6" w:rsidRDefault="004D3B82" w:rsidP="000F7CD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4D3B82" w:rsidRPr="00E32DD6" w:rsidRDefault="004D3B82" w:rsidP="000F7CD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:rsidR="004D3B82" w:rsidRPr="00E32DD6" w:rsidRDefault="004D3B82" w:rsidP="000F7CD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4D3B82" w:rsidRPr="00E32DD6" w:rsidRDefault="004D3B82" w:rsidP="000F7CD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4D3B82" w:rsidRPr="00E32DD6" w:rsidRDefault="004D3B82" w:rsidP="000F7CD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4D3B82" w:rsidRPr="00E32DD6" w:rsidRDefault="004D3B82" w:rsidP="000F7CD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10</w:t>
            </w:r>
          </w:p>
        </w:tc>
      </w:tr>
      <w:tr w:rsidR="004D3B82" w:rsidRPr="00E32DD6" w:rsidTr="00D3202C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4D3B82" w:rsidRPr="00E32DD6" w:rsidRDefault="004D3B82" w:rsidP="00570332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Злоупотребление полномочиями     </w:t>
            </w:r>
          </w:p>
          <w:p w:rsidR="004D3B82" w:rsidRPr="00E32DD6" w:rsidRDefault="004D3B82" w:rsidP="00570332">
            <w:pPr>
              <w:spacing w:line="192" w:lineRule="auto"/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201 УК РФ</w:t>
            </w:r>
          </w:p>
        </w:tc>
        <w:tc>
          <w:tcPr>
            <w:tcW w:w="425" w:type="dxa"/>
            <w:vAlign w:val="center"/>
          </w:tcPr>
          <w:p w:rsidR="004D3B82" w:rsidRPr="00E32DD6" w:rsidRDefault="004D3B82" w:rsidP="00D3202C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4D3B8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572" w:name="I0101"/>
            <w:bookmarkEnd w:id="1572"/>
            <w:r>
              <w:rPr>
                <w:sz w:val="20"/>
                <w:szCs w:val="20"/>
              </w:rPr>
              <w:t xml:space="preserve"> 31</w:t>
            </w:r>
          </w:p>
        </w:tc>
        <w:tc>
          <w:tcPr>
            <w:tcW w:w="850" w:type="dxa"/>
          </w:tcPr>
          <w:p w:rsidR="004D3B8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573" w:name="I0102"/>
            <w:bookmarkEnd w:id="1573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709" w:type="dxa"/>
          </w:tcPr>
          <w:p w:rsidR="004D3B8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574" w:name="I0103"/>
            <w:bookmarkEnd w:id="1574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851" w:type="dxa"/>
          </w:tcPr>
          <w:p w:rsidR="004D3B8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575" w:name="I0104"/>
            <w:bookmarkEnd w:id="1575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709" w:type="dxa"/>
          </w:tcPr>
          <w:p w:rsidR="004D3B8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576" w:name="I0105"/>
            <w:bookmarkEnd w:id="1576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709" w:type="dxa"/>
          </w:tcPr>
          <w:p w:rsidR="004D3B8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577" w:name="I0106"/>
            <w:bookmarkEnd w:id="1577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08" w:type="dxa"/>
          </w:tcPr>
          <w:p w:rsidR="004D3B8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578" w:name="I0107"/>
            <w:bookmarkEnd w:id="15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4D3B8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579" w:name="I0108"/>
            <w:bookmarkEnd w:id="15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4D3B8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580" w:name="I0109"/>
            <w:bookmarkEnd w:id="1580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709" w:type="dxa"/>
          </w:tcPr>
          <w:p w:rsidR="004D3B8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581" w:name="I0110"/>
            <w:bookmarkEnd w:id="1581"/>
            <w:r>
              <w:rPr>
                <w:sz w:val="20"/>
                <w:szCs w:val="20"/>
              </w:rPr>
              <w:t xml:space="preserve"> 5</w:t>
            </w:r>
          </w:p>
        </w:tc>
      </w:tr>
      <w:tr w:rsidR="00D3202C" w:rsidRPr="00E32DD6" w:rsidTr="0024640F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D3202C" w:rsidRPr="00E32DD6" w:rsidRDefault="00D3202C" w:rsidP="0024640F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AE27D9">
              <w:rPr>
                <w:sz w:val="20"/>
                <w:szCs w:val="20"/>
                <w:highlight w:val="yellow"/>
              </w:rPr>
              <w:t>Злоупотребление полномочи</w:t>
            </w:r>
            <w:r w:rsidRPr="00AE27D9">
              <w:rPr>
                <w:sz w:val="20"/>
                <w:szCs w:val="20"/>
                <w:highlight w:val="yellow"/>
              </w:rPr>
              <w:t>я</w:t>
            </w:r>
            <w:r w:rsidRPr="00AE27D9">
              <w:rPr>
                <w:sz w:val="20"/>
                <w:szCs w:val="20"/>
                <w:highlight w:val="yellow"/>
              </w:rPr>
              <w:t>ми при выполнении госуда</w:t>
            </w:r>
            <w:r w:rsidRPr="00AE27D9">
              <w:rPr>
                <w:sz w:val="20"/>
                <w:szCs w:val="20"/>
                <w:highlight w:val="yellow"/>
              </w:rPr>
              <w:t>р</w:t>
            </w:r>
            <w:r w:rsidRPr="00AE27D9">
              <w:rPr>
                <w:sz w:val="20"/>
                <w:szCs w:val="20"/>
                <w:highlight w:val="yellow"/>
              </w:rPr>
              <w:t>ственного оборонного заказа</w:t>
            </w:r>
            <w:r>
              <w:rPr>
                <w:sz w:val="20"/>
                <w:szCs w:val="20"/>
                <w:highlight w:val="yellow"/>
              </w:rPr>
              <w:t xml:space="preserve"> </w:t>
            </w:r>
            <w:r w:rsidRPr="00AE27D9">
              <w:rPr>
                <w:sz w:val="20"/>
                <w:szCs w:val="20"/>
                <w:highlight w:val="yellow"/>
              </w:rPr>
              <w:t>ст. 201.1 УК РФ</w:t>
            </w:r>
          </w:p>
        </w:tc>
        <w:tc>
          <w:tcPr>
            <w:tcW w:w="425" w:type="dxa"/>
            <w:vAlign w:val="center"/>
          </w:tcPr>
          <w:p w:rsidR="00D3202C" w:rsidRDefault="00D3202C" w:rsidP="00D3202C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D3202C" w:rsidRPr="00E32DD6" w:rsidRDefault="00D3202C" w:rsidP="00D3202C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D3202C" w:rsidRPr="00E32DD6" w:rsidRDefault="00D3202C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582" w:name="I0201"/>
            <w:bookmarkEnd w:id="1582"/>
          </w:p>
        </w:tc>
        <w:tc>
          <w:tcPr>
            <w:tcW w:w="850" w:type="dxa"/>
          </w:tcPr>
          <w:p w:rsidR="00D3202C" w:rsidRPr="00E32DD6" w:rsidRDefault="00D3202C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583" w:name="I0202"/>
            <w:bookmarkEnd w:id="1583"/>
          </w:p>
        </w:tc>
        <w:tc>
          <w:tcPr>
            <w:tcW w:w="709" w:type="dxa"/>
          </w:tcPr>
          <w:p w:rsidR="00D3202C" w:rsidRPr="00E32DD6" w:rsidRDefault="00D3202C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584" w:name="I0203"/>
            <w:bookmarkEnd w:id="1584"/>
          </w:p>
        </w:tc>
        <w:tc>
          <w:tcPr>
            <w:tcW w:w="851" w:type="dxa"/>
          </w:tcPr>
          <w:p w:rsidR="00D3202C" w:rsidRPr="00E32DD6" w:rsidRDefault="00D3202C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585" w:name="I0204"/>
            <w:bookmarkEnd w:id="1585"/>
          </w:p>
        </w:tc>
        <w:tc>
          <w:tcPr>
            <w:tcW w:w="709" w:type="dxa"/>
          </w:tcPr>
          <w:p w:rsidR="00D3202C" w:rsidRPr="00E32DD6" w:rsidRDefault="00D3202C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586" w:name="I0205"/>
            <w:bookmarkEnd w:id="1586"/>
          </w:p>
        </w:tc>
        <w:tc>
          <w:tcPr>
            <w:tcW w:w="709" w:type="dxa"/>
          </w:tcPr>
          <w:p w:rsidR="00D3202C" w:rsidRPr="00E32DD6" w:rsidRDefault="00D3202C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587" w:name="I0206"/>
            <w:bookmarkEnd w:id="1587"/>
          </w:p>
        </w:tc>
        <w:tc>
          <w:tcPr>
            <w:tcW w:w="708" w:type="dxa"/>
          </w:tcPr>
          <w:p w:rsidR="00D3202C" w:rsidRPr="00E32DD6" w:rsidRDefault="00D3202C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588" w:name="I0207"/>
            <w:bookmarkEnd w:id="1588"/>
          </w:p>
        </w:tc>
        <w:tc>
          <w:tcPr>
            <w:tcW w:w="709" w:type="dxa"/>
          </w:tcPr>
          <w:p w:rsidR="00D3202C" w:rsidRPr="00E32DD6" w:rsidRDefault="00D3202C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589" w:name="I0208"/>
            <w:bookmarkEnd w:id="1589"/>
          </w:p>
        </w:tc>
        <w:tc>
          <w:tcPr>
            <w:tcW w:w="709" w:type="dxa"/>
          </w:tcPr>
          <w:p w:rsidR="00D3202C" w:rsidRPr="00E32DD6" w:rsidRDefault="00D3202C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590" w:name="I0209"/>
            <w:bookmarkEnd w:id="1590"/>
          </w:p>
        </w:tc>
        <w:tc>
          <w:tcPr>
            <w:tcW w:w="709" w:type="dxa"/>
          </w:tcPr>
          <w:p w:rsidR="00D3202C" w:rsidRPr="00E32DD6" w:rsidRDefault="00D3202C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591" w:name="I0210"/>
            <w:bookmarkEnd w:id="1591"/>
          </w:p>
        </w:tc>
      </w:tr>
      <w:tr w:rsidR="004D3B82" w:rsidRPr="00E32DD6" w:rsidTr="0024640F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4D3B82" w:rsidRPr="00E32DD6" w:rsidRDefault="004D3B82" w:rsidP="0024640F">
            <w:pPr>
              <w:numPr>
                <w:ilvl w:val="12"/>
                <w:numId w:val="0"/>
              </w:num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Злоупотребление полномочиями частными нотариусами и аудит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рами             ст. 202 УК РФ</w:t>
            </w:r>
          </w:p>
        </w:tc>
        <w:tc>
          <w:tcPr>
            <w:tcW w:w="425" w:type="dxa"/>
            <w:vAlign w:val="center"/>
          </w:tcPr>
          <w:p w:rsidR="004D3B82" w:rsidRDefault="00D3202C" w:rsidP="00D3202C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  <w:p w:rsidR="00D3202C" w:rsidRPr="00E32DD6" w:rsidRDefault="00D3202C" w:rsidP="00D3202C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4D3B82" w:rsidRPr="00E32DD6" w:rsidRDefault="004D3B82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592" w:name="I0301"/>
            <w:bookmarkEnd w:id="1592"/>
          </w:p>
        </w:tc>
        <w:tc>
          <w:tcPr>
            <w:tcW w:w="850" w:type="dxa"/>
          </w:tcPr>
          <w:p w:rsidR="004D3B82" w:rsidRPr="00E32DD6" w:rsidRDefault="004D3B82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593" w:name="I0302"/>
            <w:bookmarkEnd w:id="1593"/>
          </w:p>
        </w:tc>
        <w:tc>
          <w:tcPr>
            <w:tcW w:w="709" w:type="dxa"/>
          </w:tcPr>
          <w:p w:rsidR="004D3B82" w:rsidRPr="00E32DD6" w:rsidRDefault="004D3B82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594" w:name="I0303"/>
            <w:bookmarkEnd w:id="1594"/>
          </w:p>
        </w:tc>
        <w:tc>
          <w:tcPr>
            <w:tcW w:w="851" w:type="dxa"/>
          </w:tcPr>
          <w:p w:rsidR="004D3B82" w:rsidRPr="00E32DD6" w:rsidRDefault="004D3B82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595" w:name="I0304"/>
            <w:bookmarkEnd w:id="1595"/>
          </w:p>
        </w:tc>
        <w:tc>
          <w:tcPr>
            <w:tcW w:w="709" w:type="dxa"/>
          </w:tcPr>
          <w:p w:rsidR="004D3B82" w:rsidRPr="00E32DD6" w:rsidRDefault="004D3B82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596" w:name="I0305"/>
            <w:bookmarkEnd w:id="1596"/>
          </w:p>
        </w:tc>
        <w:tc>
          <w:tcPr>
            <w:tcW w:w="709" w:type="dxa"/>
          </w:tcPr>
          <w:p w:rsidR="004D3B82" w:rsidRPr="00E32DD6" w:rsidRDefault="004D3B82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597" w:name="I0306"/>
            <w:bookmarkEnd w:id="1597"/>
          </w:p>
        </w:tc>
        <w:tc>
          <w:tcPr>
            <w:tcW w:w="708" w:type="dxa"/>
          </w:tcPr>
          <w:p w:rsidR="004D3B82" w:rsidRPr="00E32DD6" w:rsidRDefault="004D3B82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598" w:name="I0307"/>
            <w:bookmarkEnd w:id="1598"/>
          </w:p>
        </w:tc>
        <w:tc>
          <w:tcPr>
            <w:tcW w:w="709" w:type="dxa"/>
          </w:tcPr>
          <w:p w:rsidR="004D3B82" w:rsidRPr="00E32DD6" w:rsidRDefault="004D3B82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599" w:name="I0308"/>
            <w:bookmarkEnd w:id="1599"/>
          </w:p>
        </w:tc>
        <w:tc>
          <w:tcPr>
            <w:tcW w:w="709" w:type="dxa"/>
          </w:tcPr>
          <w:p w:rsidR="004D3B82" w:rsidRPr="00E32DD6" w:rsidRDefault="004D3B82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00" w:name="I0309"/>
            <w:bookmarkEnd w:id="1600"/>
          </w:p>
        </w:tc>
        <w:tc>
          <w:tcPr>
            <w:tcW w:w="709" w:type="dxa"/>
          </w:tcPr>
          <w:p w:rsidR="004D3B82" w:rsidRPr="00E32DD6" w:rsidRDefault="004D3B82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01" w:name="I0310"/>
            <w:bookmarkEnd w:id="1601"/>
          </w:p>
        </w:tc>
      </w:tr>
      <w:tr w:rsidR="004D3B82" w:rsidRPr="00E32DD6" w:rsidTr="00D3202C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bottom w:val="single" w:sz="4" w:space="0" w:color="auto"/>
            </w:tcBorders>
          </w:tcPr>
          <w:p w:rsidR="004D3B82" w:rsidRPr="00E32DD6" w:rsidRDefault="004D3B82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Превышение полномочий частным детективом или работником час</w:t>
            </w:r>
            <w:r w:rsidRPr="00E32DD6">
              <w:rPr>
                <w:sz w:val="20"/>
                <w:szCs w:val="20"/>
              </w:rPr>
              <w:t>т</w:t>
            </w:r>
            <w:r w:rsidRPr="00E32DD6">
              <w:rPr>
                <w:sz w:val="20"/>
                <w:szCs w:val="20"/>
              </w:rPr>
              <w:t>ной охранной организации, имеющим удостоверение частного охранника, при выполнении ими своих должн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стных обязанностей</w:t>
            </w:r>
          </w:p>
          <w:p w:rsidR="004D3B82" w:rsidRPr="00E32DD6" w:rsidRDefault="004D3B82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203 УК РФ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4D3B82" w:rsidRDefault="00D3202C" w:rsidP="00D3202C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  <w:p w:rsidR="00D3202C" w:rsidRPr="00E32DD6" w:rsidRDefault="00D3202C" w:rsidP="00D3202C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4D3B82" w:rsidRPr="00E32DD6" w:rsidRDefault="004D3B82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02" w:name="I0401"/>
            <w:bookmarkEnd w:id="1602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4D3B82" w:rsidRPr="00E32DD6" w:rsidRDefault="004D3B82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03" w:name="I0402"/>
            <w:bookmarkEnd w:id="1603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D3B82" w:rsidRPr="00E32DD6" w:rsidRDefault="004D3B82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04" w:name="I0403"/>
            <w:bookmarkEnd w:id="1604"/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4D3B82" w:rsidRPr="00E32DD6" w:rsidRDefault="004D3B82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05" w:name="I0404"/>
            <w:bookmarkEnd w:id="1605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D3B82" w:rsidRPr="00E32DD6" w:rsidRDefault="004D3B82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06" w:name="I0405"/>
            <w:bookmarkEnd w:id="1606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D3B82" w:rsidRPr="00E32DD6" w:rsidRDefault="004D3B82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07" w:name="I0406"/>
            <w:bookmarkEnd w:id="1607"/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4D3B82" w:rsidRPr="00E32DD6" w:rsidRDefault="004D3B82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08" w:name="I0407"/>
            <w:bookmarkEnd w:id="1608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D3B82" w:rsidRPr="00E32DD6" w:rsidRDefault="004D3B82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09" w:name="I0408"/>
            <w:bookmarkEnd w:id="1609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D3B82" w:rsidRPr="00E32DD6" w:rsidRDefault="004D3B82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10" w:name="I0409"/>
            <w:bookmarkEnd w:id="1610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D3B82" w:rsidRPr="00E32DD6" w:rsidRDefault="004D3B82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11" w:name="I0410"/>
            <w:bookmarkEnd w:id="1611"/>
          </w:p>
        </w:tc>
      </w:tr>
      <w:tr w:rsidR="004D3B82" w:rsidRPr="00E32DD6" w:rsidTr="00D3202C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bottom w:val="single" w:sz="4" w:space="0" w:color="auto"/>
            </w:tcBorders>
          </w:tcPr>
          <w:p w:rsidR="004D3B82" w:rsidRPr="00E32DD6" w:rsidRDefault="004D3B82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Коммерческий подкуп                    </w:t>
            </w:r>
          </w:p>
          <w:p w:rsidR="004D3B82" w:rsidRPr="00E32DD6" w:rsidRDefault="004D3B82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204 УК РФ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4D3B82" w:rsidRPr="00E32DD6" w:rsidRDefault="00D3202C" w:rsidP="00D3202C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4D3B8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12" w:name="I0501"/>
            <w:bookmarkEnd w:id="1612"/>
            <w:r>
              <w:rPr>
                <w:sz w:val="20"/>
                <w:szCs w:val="20"/>
              </w:rPr>
              <w:t xml:space="preserve"> 13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4D3B8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13" w:name="I0502"/>
            <w:bookmarkEnd w:id="1613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D3B8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14" w:name="I0503"/>
            <w:bookmarkEnd w:id="1614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4D3B8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15" w:name="I0504"/>
            <w:bookmarkEnd w:id="1615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D3B8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16" w:name="I0505"/>
            <w:bookmarkEnd w:id="16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D3B8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17" w:name="I0506"/>
            <w:bookmarkEnd w:id="16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4D3B8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18" w:name="I0507"/>
            <w:bookmarkEnd w:id="16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D3B8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19" w:name="I0508"/>
            <w:bookmarkEnd w:id="16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D3B8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20" w:name="I0509"/>
            <w:bookmarkEnd w:id="1620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D3B8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21" w:name="I0510"/>
            <w:bookmarkEnd w:id="1621"/>
            <w:r>
              <w:rPr>
                <w:sz w:val="20"/>
                <w:szCs w:val="20"/>
              </w:rPr>
              <w:t xml:space="preserve"> 4</w:t>
            </w:r>
          </w:p>
        </w:tc>
      </w:tr>
      <w:tr w:rsidR="00570332" w:rsidRPr="00E32DD6" w:rsidTr="00D3202C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Посредничество в коммерческом подкупе</w:t>
            </w:r>
            <w:r w:rsidR="0024640F">
              <w:rPr>
                <w:sz w:val="20"/>
                <w:szCs w:val="20"/>
              </w:rPr>
              <w:t xml:space="preserve">      </w:t>
            </w:r>
            <w:r w:rsidRPr="00E32DD6">
              <w:rPr>
                <w:sz w:val="20"/>
                <w:szCs w:val="20"/>
              </w:rPr>
              <w:t xml:space="preserve">           ст.204.1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332" w:rsidRPr="00E32DD6" w:rsidRDefault="00D3202C" w:rsidP="00D3202C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22" w:name="I0601"/>
            <w:bookmarkEnd w:id="1622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23" w:name="I0602"/>
            <w:bookmarkEnd w:id="1623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24" w:name="I0603"/>
            <w:bookmarkEnd w:id="1624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25" w:name="I0604"/>
            <w:bookmarkEnd w:id="162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26" w:name="I0605"/>
            <w:bookmarkEnd w:id="16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27" w:name="I0606"/>
            <w:bookmarkEnd w:id="16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28" w:name="I0607"/>
            <w:bookmarkEnd w:id="16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29" w:name="I0608"/>
            <w:bookmarkEnd w:id="16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30" w:name="I0609"/>
            <w:bookmarkEnd w:id="163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31" w:name="I0610"/>
            <w:bookmarkEnd w:id="1631"/>
            <w:r>
              <w:rPr>
                <w:sz w:val="20"/>
                <w:szCs w:val="20"/>
              </w:rPr>
              <w:t xml:space="preserve"> 1</w:t>
            </w:r>
          </w:p>
        </w:tc>
      </w:tr>
      <w:tr w:rsidR="00570332" w:rsidRPr="00E32DD6" w:rsidTr="00D3202C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Мелкий коммерческий подкуп</w:t>
            </w:r>
          </w:p>
          <w:p w:rsidR="00570332" w:rsidRPr="00E32DD6" w:rsidRDefault="00570332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ст.204.2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70332" w:rsidRPr="00E32DD6" w:rsidRDefault="00D3202C" w:rsidP="00D3202C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32" w:name="I0701"/>
            <w:bookmarkEnd w:id="1632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33" w:name="I0702"/>
            <w:bookmarkEnd w:id="1633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34" w:name="I0703"/>
            <w:bookmarkEnd w:id="1634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35" w:name="I0704"/>
            <w:bookmarkEnd w:id="1635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36" w:name="I0705"/>
            <w:bookmarkEnd w:id="16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37" w:name="I0706"/>
            <w:bookmarkEnd w:id="16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38" w:name="I0707"/>
            <w:bookmarkEnd w:id="16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39" w:name="I0708"/>
            <w:bookmarkEnd w:id="16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40" w:name="I0709"/>
            <w:bookmarkEnd w:id="1640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41" w:name="I0710"/>
            <w:bookmarkEnd w:id="1641"/>
            <w:r>
              <w:rPr>
                <w:sz w:val="20"/>
                <w:szCs w:val="20"/>
              </w:rPr>
              <w:t xml:space="preserve"> 2</w:t>
            </w:r>
          </w:p>
        </w:tc>
      </w:tr>
      <w:tr w:rsidR="00570332" w:rsidRPr="00E32DD6" w:rsidTr="0024640F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3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Итого                                   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332" w:rsidRPr="00E32DD6" w:rsidRDefault="00D3202C" w:rsidP="00D3202C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42" w:name="I0801"/>
            <w:bookmarkEnd w:id="1642"/>
            <w:r>
              <w:rPr>
                <w:sz w:val="20"/>
                <w:szCs w:val="20"/>
              </w:rPr>
              <w:t xml:space="preserve"> 52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43" w:name="I0802"/>
            <w:bookmarkEnd w:id="1643"/>
            <w:r>
              <w:rPr>
                <w:sz w:val="20"/>
                <w:szCs w:val="20"/>
              </w:rPr>
              <w:t xml:space="preserve"> 30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44" w:name="I0803"/>
            <w:bookmarkEnd w:id="1644"/>
            <w:r>
              <w:rPr>
                <w:sz w:val="20"/>
                <w:szCs w:val="20"/>
              </w:rPr>
              <w:t xml:space="preserve"> 26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45" w:name="I0804"/>
            <w:bookmarkEnd w:id="1645"/>
            <w:r>
              <w:rPr>
                <w:sz w:val="20"/>
                <w:szCs w:val="20"/>
              </w:rPr>
              <w:t xml:space="preserve"> 17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46" w:name="I0805"/>
            <w:bookmarkEnd w:id="1646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47" w:name="I0806"/>
            <w:bookmarkEnd w:id="1647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48" w:name="I0807"/>
            <w:bookmarkEnd w:id="16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49" w:name="I0808"/>
            <w:bookmarkEnd w:id="16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50" w:name="I0809"/>
            <w:bookmarkEnd w:id="1650"/>
            <w:r>
              <w:rPr>
                <w:sz w:val="20"/>
                <w:szCs w:val="20"/>
              </w:rPr>
              <w:t xml:space="preserve"> 15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51" w:name="I0810"/>
            <w:bookmarkEnd w:id="1651"/>
            <w:r>
              <w:rPr>
                <w:sz w:val="20"/>
                <w:szCs w:val="20"/>
              </w:rPr>
              <w:t xml:space="preserve"> 12</w:t>
            </w:r>
          </w:p>
        </w:tc>
      </w:tr>
    </w:tbl>
    <w:p w:rsidR="0024640F" w:rsidRDefault="0024640F" w:rsidP="00570332">
      <w:pPr>
        <w:spacing w:line="192" w:lineRule="auto"/>
        <w:ind w:left="-57" w:right="-57" w:hanging="369"/>
        <w:rPr>
          <w:sz w:val="24"/>
          <w:szCs w:val="24"/>
        </w:rPr>
      </w:pPr>
    </w:p>
    <w:p w:rsidR="00390427" w:rsidRDefault="00390427" w:rsidP="00570332">
      <w:pPr>
        <w:spacing w:line="192" w:lineRule="auto"/>
        <w:ind w:left="-57" w:right="-57" w:hanging="369"/>
        <w:rPr>
          <w:sz w:val="24"/>
          <w:szCs w:val="24"/>
        </w:rPr>
      </w:pPr>
      <w:r w:rsidRPr="00E32DD6">
        <w:rPr>
          <w:sz w:val="24"/>
          <w:szCs w:val="24"/>
        </w:rPr>
        <w:t>Раздел 10. Преступления против общественной безопасности</w:t>
      </w:r>
    </w:p>
    <w:p w:rsidR="00517869" w:rsidRPr="00E32DD6" w:rsidRDefault="00517869" w:rsidP="00570332">
      <w:pPr>
        <w:spacing w:line="192" w:lineRule="auto"/>
        <w:ind w:left="-57" w:right="-57" w:hanging="369"/>
        <w:rPr>
          <w:sz w:val="24"/>
          <w:szCs w:val="24"/>
        </w:rPr>
      </w:pPr>
    </w:p>
    <w:tbl>
      <w:tblPr>
        <w:tblW w:w="11058" w:type="dxa"/>
        <w:tblInd w:w="-318" w:type="dxa"/>
        <w:tblLayout w:type="fixed"/>
        <w:tblLook w:val="0000"/>
      </w:tblPr>
      <w:tblGrid>
        <w:gridCol w:w="451"/>
        <w:gridCol w:w="451"/>
        <w:gridCol w:w="452"/>
        <w:gridCol w:w="452"/>
        <w:gridCol w:w="452"/>
        <w:gridCol w:w="454"/>
        <w:gridCol w:w="408"/>
        <w:gridCol w:w="46"/>
        <w:gridCol w:w="374"/>
        <w:gridCol w:w="80"/>
        <w:gridCol w:w="454"/>
        <w:gridCol w:w="314"/>
        <w:gridCol w:w="140"/>
        <w:gridCol w:w="454"/>
        <w:gridCol w:w="256"/>
        <w:gridCol w:w="198"/>
        <w:gridCol w:w="454"/>
        <w:gridCol w:w="60"/>
        <w:gridCol w:w="394"/>
        <w:gridCol w:w="461"/>
        <w:gridCol w:w="454"/>
        <w:gridCol w:w="255"/>
        <w:gridCol w:w="199"/>
        <w:gridCol w:w="510"/>
        <w:gridCol w:w="708"/>
        <w:gridCol w:w="709"/>
        <w:gridCol w:w="709"/>
        <w:gridCol w:w="709"/>
      </w:tblGrid>
      <w:tr w:rsidR="00390427" w:rsidRPr="00E32DD6" w:rsidTr="00517869">
        <w:tblPrEx>
          <w:tblCellMar>
            <w:top w:w="0" w:type="dxa"/>
            <w:bottom w:w="0" w:type="dxa"/>
          </w:tblCellMar>
        </w:tblPrEx>
        <w:trPr>
          <w:gridAfter w:val="5"/>
          <w:wAfter w:w="3345" w:type="dxa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27" w:rsidRPr="00E32DD6" w:rsidRDefault="00390427" w:rsidP="00570332">
            <w:pPr>
              <w:pStyle w:val="ab"/>
              <w:widowControl w:val="0"/>
              <w:spacing w:line="192" w:lineRule="auto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4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27" w:rsidRPr="00E32DD6" w:rsidRDefault="00390427" w:rsidP="00570332">
            <w:pPr>
              <w:pStyle w:val="ab"/>
              <w:widowControl w:val="0"/>
              <w:spacing w:line="192" w:lineRule="auto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9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27" w:rsidRPr="00E32DD6" w:rsidRDefault="00390427" w:rsidP="00570332">
            <w:pPr>
              <w:pStyle w:val="ab"/>
              <w:widowControl w:val="0"/>
              <w:spacing w:line="192" w:lineRule="auto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1</w:t>
            </w:r>
          </w:p>
        </w:tc>
        <w:tc>
          <w:tcPr>
            <w:tcW w:w="4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427" w:rsidRPr="00E32DD6" w:rsidRDefault="00390427" w:rsidP="00570332">
            <w:pPr>
              <w:pStyle w:val="ab"/>
              <w:widowControl w:val="0"/>
              <w:spacing w:line="192" w:lineRule="auto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27" w:rsidRPr="00E32DD6" w:rsidRDefault="00390427" w:rsidP="00570332">
            <w:pPr>
              <w:pStyle w:val="ab"/>
              <w:widowControl w:val="0"/>
              <w:spacing w:line="192" w:lineRule="auto"/>
              <w:ind w:left="-57" w:right="-57"/>
              <w:jc w:val="center"/>
              <w:rPr>
                <w:rFonts w:ascii="Times New Roman" w:eastAsia="MS Mincho" w:hAnsi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27" w:rsidRPr="00E32DD6" w:rsidRDefault="00390427" w:rsidP="00570332">
            <w:pPr>
              <w:pStyle w:val="ab"/>
              <w:widowControl w:val="0"/>
              <w:spacing w:line="192" w:lineRule="auto"/>
              <w:ind w:left="-57" w:right="-57"/>
              <w:jc w:val="center"/>
              <w:rPr>
                <w:rFonts w:ascii="Times New Roman" w:eastAsia="MS Mincho" w:hAnsi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0</w:t>
            </w:r>
          </w:p>
        </w:tc>
        <w:tc>
          <w:tcPr>
            <w:tcW w:w="45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427" w:rsidRPr="00E32DD6" w:rsidRDefault="00390427" w:rsidP="00570332">
            <w:pPr>
              <w:pStyle w:val="ab"/>
              <w:widowControl w:val="0"/>
              <w:spacing w:line="192" w:lineRule="auto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27" w:rsidRPr="00E32DD6" w:rsidRDefault="00D31E28" w:rsidP="00570332">
            <w:pPr>
              <w:pStyle w:val="ab"/>
              <w:widowControl w:val="0"/>
              <w:spacing w:line="192" w:lineRule="auto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1652" w:name="GG101"/>
            <w:bookmarkEnd w:id="1652"/>
            <w:r>
              <w:rPr>
                <w:rFonts w:ascii="Times New Roman" w:eastAsia="MS Mincho" w:hAnsi="Times New Roman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27" w:rsidRPr="00E32DD6" w:rsidRDefault="00D31E28" w:rsidP="00570332">
            <w:pPr>
              <w:pStyle w:val="ab"/>
              <w:widowControl w:val="0"/>
              <w:spacing w:line="192" w:lineRule="auto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1653" w:name="GG102"/>
            <w:bookmarkEnd w:id="1653"/>
            <w:r>
              <w:rPr>
                <w:rFonts w:ascii="Times New Roman" w:eastAsia="MS Mincho" w:hAnsi="Times New Roman"/>
              </w:rPr>
              <w:t>8</w:t>
            </w:r>
          </w:p>
        </w:tc>
        <w:tc>
          <w:tcPr>
            <w:tcW w:w="45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427" w:rsidRPr="00E32DD6" w:rsidRDefault="00390427" w:rsidP="00570332">
            <w:pPr>
              <w:pStyle w:val="ab"/>
              <w:widowControl w:val="0"/>
              <w:spacing w:line="192" w:lineRule="auto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27" w:rsidRPr="00E32DD6" w:rsidRDefault="00D31E28" w:rsidP="00570332">
            <w:pPr>
              <w:pStyle w:val="ab"/>
              <w:widowControl w:val="0"/>
              <w:spacing w:line="192" w:lineRule="auto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1654" w:name="MM101"/>
            <w:bookmarkEnd w:id="1654"/>
            <w:r>
              <w:rPr>
                <w:rFonts w:ascii="Times New Roman" w:eastAsia="MS Mincho" w:hAnsi="Times New Roman"/>
              </w:rPr>
              <w:t>0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27" w:rsidRPr="00E32DD6" w:rsidRDefault="00D31E28" w:rsidP="00570332">
            <w:pPr>
              <w:pStyle w:val="ab"/>
              <w:widowControl w:val="0"/>
              <w:spacing w:line="192" w:lineRule="auto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1655" w:name="MM102"/>
            <w:bookmarkEnd w:id="1655"/>
            <w:r>
              <w:rPr>
                <w:rFonts w:ascii="Times New Roman" w:eastAsia="MS Mincho" w:hAnsi="Times New Roman"/>
              </w:rPr>
              <w:t>6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0427" w:rsidRPr="00E32DD6" w:rsidRDefault="00390427" w:rsidP="00570332">
            <w:pPr>
              <w:pStyle w:val="ab"/>
              <w:widowControl w:val="0"/>
              <w:spacing w:line="192" w:lineRule="auto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27" w:rsidRPr="00E32DD6" w:rsidRDefault="005E1051" w:rsidP="00570332">
            <w:pPr>
              <w:pStyle w:val="ab"/>
              <w:widowControl w:val="0"/>
              <w:spacing w:line="192" w:lineRule="auto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27" w:rsidRPr="00E32DD6" w:rsidRDefault="005E1051" w:rsidP="00570332">
            <w:pPr>
              <w:pStyle w:val="ab"/>
              <w:widowControl w:val="0"/>
              <w:spacing w:line="192" w:lineRule="auto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27" w:rsidRPr="00E32DD6" w:rsidRDefault="005E1051" w:rsidP="00570332">
            <w:pPr>
              <w:pStyle w:val="ab"/>
              <w:widowControl w:val="0"/>
              <w:spacing w:line="192" w:lineRule="auto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0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27" w:rsidRPr="00E32DD6" w:rsidRDefault="005E1051" w:rsidP="00570332">
            <w:pPr>
              <w:pStyle w:val="ab"/>
              <w:widowControl w:val="0"/>
              <w:spacing w:line="192" w:lineRule="auto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7</w:t>
            </w:r>
          </w:p>
        </w:tc>
      </w:tr>
      <w:tr w:rsidR="00390427" w:rsidRPr="00E32DD6" w:rsidTr="00517869">
        <w:tblPrEx>
          <w:tblCellMar>
            <w:top w:w="0" w:type="dxa"/>
            <w:bottom w:w="0" w:type="dxa"/>
          </w:tblCellMar>
        </w:tblPrEx>
        <w:trPr>
          <w:gridAfter w:val="5"/>
          <w:wAfter w:w="3345" w:type="dxa"/>
        </w:trPr>
        <w:tc>
          <w:tcPr>
            <w:tcW w:w="1354" w:type="dxa"/>
            <w:gridSpan w:val="3"/>
            <w:tcBorders>
              <w:top w:val="single" w:sz="4" w:space="0" w:color="auto"/>
            </w:tcBorders>
          </w:tcPr>
          <w:p w:rsidR="00390427" w:rsidRPr="00E32DD6" w:rsidRDefault="00390427" w:rsidP="00570332">
            <w:pPr>
              <w:pStyle w:val="ab"/>
              <w:widowControl w:val="0"/>
              <w:spacing w:line="192" w:lineRule="auto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код формы</w:t>
            </w:r>
          </w:p>
        </w:tc>
        <w:tc>
          <w:tcPr>
            <w:tcW w:w="452" w:type="dxa"/>
          </w:tcPr>
          <w:p w:rsidR="00390427" w:rsidRPr="00E32DD6" w:rsidRDefault="00390427" w:rsidP="00570332">
            <w:pPr>
              <w:pStyle w:val="ab"/>
              <w:widowControl w:val="0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6" w:type="dxa"/>
            <w:gridSpan w:val="2"/>
            <w:tcBorders>
              <w:top w:val="single" w:sz="4" w:space="0" w:color="auto"/>
            </w:tcBorders>
          </w:tcPr>
          <w:p w:rsidR="00390427" w:rsidRPr="00E32DD6" w:rsidRDefault="00390427" w:rsidP="00570332">
            <w:pPr>
              <w:pStyle w:val="ab"/>
              <w:widowControl w:val="0"/>
              <w:spacing w:line="192" w:lineRule="auto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раздел</w:t>
            </w:r>
          </w:p>
        </w:tc>
        <w:tc>
          <w:tcPr>
            <w:tcW w:w="454" w:type="dxa"/>
            <w:gridSpan w:val="2"/>
          </w:tcPr>
          <w:p w:rsidR="00390427" w:rsidRPr="00E32DD6" w:rsidRDefault="00390427" w:rsidP="00570332">
            <w:pPr>
              <w:pStyle w:val="ab"/>
              <w:widowControl w:val="0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3"/>
            <w:tcBorders>
              <w:top w:val="single" w:sz="4" w:space="0" w:color="auto"/>
            </w:tcBorders>
          </w:tcPr>
          <w:p w:rsidR="00390427" w:rsidRPr="00E32DD6" w:rsidRDefault="00390427" w:rsidP="00570332">
            <w:pPr>
              <w:pStyle w:val="ab"/>
              <w:widowControl w:val="0"/>
              <w:spacing w:line="192" w:lineRule="auto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год</w:t>
            </w:r>
          </w:p>
        </w:tc>
        <w:tc>
          <w:tcPr>
            <w:tcW w:w="454" w:type="dxa"/>
            <w:gridSpan w:val="2"/>
          </w:tcPr>
          <w:p w:rsidR="00390427" w:rsidRPr="00E32DD6" w:rsidRDefault="00390427" w:rsidP="00570332">
            <w:pPr>
              <w:pStyle w:val="ab"/>
              <w:widowControl w:val="0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3"/>
            <w:tcBorders>
              <w:top w:val="single" w:sz="4" w:space="0" w:color="auto"/>
            </w:tcBorders>
          </w:tcPr>
          <w:p w:rsidR="00390427" w:rsidRPr="00E32DD6" w:rsidRDefault="00390427" w:rsidP="00570332">
            <w:pPr>
              <w:pStyle w:val="ab"/>
              <w:widowControl w:val="0"/>
              <w:spacing w:line="192" w:lineRule="auto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период</w:t>
            </w:r>
          </w:p>
        </w:tc>
        <w:tc>
          <w:tcPr>
            <w:tcW w:w="454" w:type="dxa"/>
          </w:tcPr>
          <w:p w:rsidR="00390427" w:rsidRPr="00E32DD6" w:rsidRDefault="00390427" w:rsidP="00570332">
            <w:pPr>
              <w:pStyle w:val="ab"/>
              <w:widowControl w:val="0"/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gridSpan w:val="6"/>
            <w:tcBorders>
              <w:top w:val="single" w:sz="4" w:space="0" w:color="auto"/>
            </w:tcBorders>
          </w:tcPr>
          <w:p w:rsidR="00390427" w:rsidRPr="00E32DD6" w:rsidRDefault="00390427" w:rsidP="00570332">
            <w:pPr>
              <w:pStyle w:val="ab"/>
              <w:widowControl w:val="0"/>
              <w:spacing w:line="192" w:lineRule="auto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 xml:space="preserve">код </w:t>
            </w:r>
          </w:p>
        </w:tc>
      </w:tr>
      <w:tr w:rsidR="00140484" w:rsidRPr="00E32DD6" w:rsidTr="005178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</w:tcPr>
          <w:p w:rsidR="00140484" w:rsidRPr="00E32DD6" w:rsidRDefault="00140484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А</w:t>
            </w:r>
          </w:p>
        </w:tc>
        <w:tc>
          <w:tcPr>
            <w:tcW w:w="420" w:type="dxa"/>
            <w:gridSpan w:val="2"/>
            <w:vAlign w:val="bottom"/>
          </w:tcPr>
          <w:p w:rsidR="00140484" w:rsidRPr="00E32DD6" w:rsidRDefault="00140484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Б</w:t>
            </w:r>
          </w:p>
        </w:tc>
        <w:tc>
          <w:tcPr>
            <w:tcW w:w="848" w:type="dxa"/>
            <w:gridSpan w:val="3"/>
          </w:tcPr>
          <w:p w:rsidR="00140484" w:rsidRPr="00E32DD6" w:rsidRDefault="00140484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:rsidR="00140484" w:rsidRPr="00E32DD6" w:rsidRDefault="00140484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712" w:type="dxa"/>
            <w:gridSpan w:val="3"/>
          </w:tcPr>
          <w:p w:rsidR="00140484" w:rsidRPr="00E32DD6" w:rsidRDefault="00140484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55" w:type="dxa"/>
            <w:gridSpan w:val="2"/>
          </w:tcPr>
          <w:p w:rsidR="00140484" w:rsidRPr="00E32DD6" w:rsidRDefault="00140484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gridSpan w:val="2"/>
          </w:tcPr>
          <w:p w:rsidR="00140484" w:rsidRPr="00E32DD6" w:rsidRDefault="00140484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gridSpan w:val="2"/>
          </w:tcPr>
          <w:p w:rsidR="00140484" w:rsidRPr="00E32DD6" w:rsidRDefault="00140484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:rsidR="00140484" w:rsidRPr="00E32DD6" w:rsidRDefault="00140484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140484" w:rsidRPr="00E32DD6" w:rsidRDefault="00140484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140484" w:rsidRPr="00E32DD6" w:rsidRDefault="00140484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140484" w:rsidRPr="00E32DD6" w:rsidRDefault="00140484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10</w:t>
            </w:r>
          </w:p>
        </w:tc>
      </w:tr>
      <w:tr w:rsidR="00140484" w:rsidRPr="00E32DD6" w:rsidTr="005178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</w:tcPr>
          <w:p w:rsidR="00140484" w:rsidRPr="00E32DD6" w:rsidRDefault="00140484" w:rsidP="00570332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Террористический акт</w:t>
            </w:r>
          </w:p>
          <w:p w:rsidR="00140484" w:rsidRPr="00E32DD6" w:rsidRDefault="00140484" w:rsidP="00570332">
            <w:pPr>
              <w:spacing w:line="192" w:lineRule="auto"/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205 УК РФ</w:t>
            </w:r>
          </w:p>
        </w:tc>
        <w:tc>
          <w:tcPr>
            <w:tcW w:w="420" w:type="dxa"/>
            <w:gridSpan w:val="2"/>
            <w:vAlign w:val="bottom"/>
          </w:tcPr>
          <w:p w:rsidR="00140484" w:rsidRPr="00E32DD6" w:rsidRDefault="00140484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48" w:type="dxa"/>
            <w:gridSpan w:val="3"/>
          </w:tcPr>
          <w:p w:rsidR="00140484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56" w:name="J0101"/>
            <w:bookmarkEnd w:id="1656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850" w:type="dxa"/>
            <w:gridSpan w:val="3"/>
          </w:tcPr>
          <w:p w:rsidR="00140484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57" w:name="J0102"/>
            <w:bookmarkEnd w:id="1657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12" w:type="dxa"/>
            <w:gridSpan w:val="3"/>
          </w:tcPr>
          <w:p w:rsidR="00140484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58" w:name="J0103"/>
            <w:bookmarkEnd w:id="1658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5" w:type="dxa"/>
            <w:gridSpan w:val="2"/>
          </w:tcPr>
          <w:p w:rsidR="00140484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59" w:name="J0104"/>
            <w:bookmarkEnd w:id="16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</w:tcPr>
          <w:p w:rsidR="00140484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60" w:name="J0105"/>
            <w:bookmarkEnd w:id="16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</w:tcPr>
          <w:p w:rsidR="00140484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61" w:name="J0106"/>
            <w:bookmarkEnd w:id="16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140484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62" w:name="J0107"/>
            <w:bookmarkEnd w:id="16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140484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63" w:name="J0108"/>
            <w:bookmarkEnd w:id="16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140484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64" w:name="J0109"/>
            <w:bookmarkEnd w:id="1664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709" w:type="dxa"/>
          </w:tcPr>
          <w:p w:rsidR="00140484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65" w:name="J0110"/>
            <w:bookmarkEnd w:id="1665"/>
            <w:r>
              <w:rPr>
                <w:sz w:val="20"/>
                <w:szCs w:val="20"/>
              </w:rPr>
              <w:t xml:space="preserve"> 6</w:t>
            </w:r>
          </w:p>
        </w:tc>
      </w:tr>
      <w:tr w:rsidR="00140484" w:rsidRPr="00E32DD6" w:rsidTr="005178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</w:tcPr>
          <w:p w:rsidR="00517869" w:rsidRDefault="00140484" w:rsidP="00517869">
            <w:pPr>
              <w:numPr>
                <w:ilvl w:val="12"/>
                <w:numId w:val="0"/>
              </w:num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Содействие террористической де</w:t>
            </w:r>
            <w:r w:rsidRPr="00E32DD6">
              <w:rPr>
                <w:sz w:val="20"/>
                <w:szCs w:val="20"/>
              </w:rPr>
              <w:t>я</w:t>
            </w:r>
            <w:r w:rsidRPr="00E32DD6">
              <w:rPr>
                <w:sz w:val="20"/>
                <w:szCs w:val="20"/>
              </w:rPr>
              <w:t>тельности</w:t>
            </w:r>
            <w:r w:rsidR="00517869">
              <w:rPr>
                <w:sz w:val="20"/>
                <w:szCs w:val="20"/>
              </w:rPr>
              <w:t xml:space="preserve">      </w:t>
            </w:r>
          </w:p>
          <w:p w:rsidR="00140484" w:rsidRPr="00E32DD6" w:rsidRDefault="00517869" w:rsidP="00517869">
            <w:pPr>
              <w:numPr>
                <w:ilvl w:val="12"/>
                <w:numId w:val="0"/>
              </w:numPr>
              <w:spacing w:line="192" w:lineRule="auto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</w:t>
            </w:r>
            <w:r w:rsidR="00140484" w:rsidRPr="00E32DD6">
              <w:rPr>
                <w:sz w:val="20"/>
                <w:szCs w:val="20"/>
              </w:rPr>
              <w:t>ст. 205.1 УК РФ</w:t>
            </w:r>
          </w:p>
        </w:tc>
        <w:tc>
          <w:tcPr>
            <w:tcW w:w="420" w:type="dxa"/>
            <w:gridSpan w:val="2"/>
            <w:vAlign w:val="bottom"/>
          </w:tcPr>
          <w:p w:rsidR="00140484" w:rsidRPr="00E32DD6" w:rsidRDefault="00140484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848" w:type="dxa"/>
            <w:gridSpan w:val="3"/>
          </w:tcPr>
          <w:p w:rsidR="00140484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66" w:name="J0201"/>
            <w:bookmarkEnd w:id="1666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0" w:type="dxa"/>
            <w:gridSpan w:val="3"/>
          </w:tcPr>
          <w:p w:rsidR="00140484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67" w:name="J0202"/>
            <w:bookmarkEnd w:id="166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12" w:type="dxa"/>
            <w:gridSpan w:val="3"/>
          </w:tcPr>
          <w:p w:rsidR="00140484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68" w:name="J0203"/>
            <w:bookmarkEnd w:id="16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5" w:type="dxa"/>
            <w:gridSpan w:val="2"/>
          </w:tcPr>
          <w:p w:rsidR="00140484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69" w:name="J0204"/>
            <w:bookmarkEnd w:id="16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</w:tcPr>
          <w:p w:rsidR="00140484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70" w:name="J0205"/>
            <w:bookmarkEnd w:id="16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</w:tcPr>
          <w:p w:rsidR="00140484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71" w:name="J0206"/>
            <w:bookmarkEnd w:id="167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8" w:type="dxa"/>
          </w:tcPr>
          <w:p w:rsidR="00140484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72" w:name="J0207"/>
            <w:bookmarkEnd w:id="16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140484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73" w:name="J0208"/>
            <w:bookmarkEnd w:id="16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140484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74" w:name="J0209"/>
            <w:bookmarkEnd w:id="16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140484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75" w:name="J0210"/>
            <w:bookmarkEnd w:id="1675"/>
            <w:r>
              <w:rPr>
                <w:sz w:val="20"/>
                <w:szCs w:val="20"/>
              </w:rPr>
              <w:t xml:space="preserve"> 0</w:t>
            </w:r>
          </w:p>
        </w:tc>
      </w:tr>
      <w:tr w:rsidR="00140484" w:rsidRPr="00E32DD6" w:rsidTr="005178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</w:tcPr>
          <w:p w:rsidR="00517869" w:rsidRDefault="00140484" w:rsidP="00517869">
            <w:pPr>
              <w:numPr>
                <w:ilvl w:val="12"/>
                <w:numId w:val="0"/>
              </w:numPr>
              <w:tabs>
                <w:tab w:val="left" w:pos="950"/>
              </w:tabs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Публичные призывы к осущест</w:t>
            </w:r>
            <w:r w:rsidRPr="00E32DD6">
              <w:rPr>
                <w:sz w:val="20"/>
                <w:szCs w:val="20"/>
              </w:rPr>
              <w:t>в</w:t>
            </w:r>
            <w:r w:rsidRPr="00E32DD6">
              <w:rPr>
                <w:sz w:val="20"/>
                <w:szCs w:val="20"/>
              </w:rPr>
              <w:t>лению террористической деятел</w:t>
            </w:r>
            <w:r w:rsidRPr="00E32DD6">
              <w:rPr>
                <w:sz w:val="20"/>
                <w:szCs w:val="20"/>
              </w:rPr>
              <w:t>ь</w:t>
            </w:r>
            <w:r w:rsidRPr="00E32DD6">
              <w:rPr>
                <w:sz w:val="20"/>
                <w:szCs w:val="20"/>
              </w:rPr>
              <w:t>ности или публичное оправдание терр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ризма</w:t>
            </w:r>
            <w:r w:rsidR="00517869">
              <w:rPr>
                <w:sz w:val="20"/>
                <w:szCs w:val="20"/>
              </w:rPr>
              <w:t xml:space="preserve">      </w:t>
            </w:r>
          </w:p>
          <w:p w:rsidR="00140484" w:rsidRPr="00E32DD6" w:rsidRDefault="00517869" w:rsidP="00517869">
            <w:pPr>
              <w:numPr>
                <w:ilvl w:val="12"/>
                <w:numId w:val="0"/>
              </w:numPr>
              <w:tabs>
                <w:tab w:val="left" w:pos="950"/>
              </w:tabs>
              <w:spacing w:line="192" w:lineRule="auto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</w:t>
            </w:r>
            <w:r w:rsidR="00140484" w:rsidRPr="00E32DD6">
              <w:rPr>
                <w:sz w:val="20"/>
                <w:szCs w:val="20"/>
              </w:rPr>
              <w:t>ст. 205.2 УК РФ</w:t>
            </w:r>
          </w:p>
        </w:tc>
        <w:tc>
          <w:tcPr>
            <w:tcW w:w="420" w:type="dxa"/>
            <w:gridSpan w:val="2"/>
            <w:vAlign w:val="bottom"/>
          </w:tcPr>
          <w:p w:rsidR="00140484" w:rsidRPr="00E32DD6" w:rsidRDefault="00140484" w:rsidP="00570332">
            <w:p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48" w:type="dxa"/>
            <w:gridSpan w:val="3"/>
          </w:tcPr>
          <w:p w:rsidR="00140484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76" w:name="J0301"/>
            <w:bookmarkEnd w:id="167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  <w:gridSpan w:val="3"/>
          </w:tcPr>
          <w:p w:rsidR="00140484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77" w:name="J0302"/>
            <w:bookmarkEnd w:id="16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2" w:type="dxa"/>
            <w:gridSpan w:val="3"/>
          </w:tcPr>
          <w:p w:rsidR="00140484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78" w:name="J0303"/>
            <w:bookmarkEnd w:id="16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5" w:type="dxa"/>
            <w:gridSpan w:val="2"/>
          </w:tcPr>
          <w:p w:rsidR="00140484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79" w:name="J0304"/>
            <w:bookmarkEnd w:id="16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</w:tcPr>
          <w:p w:rsidR="00140484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80" w:name="J0305"/>
            <w:bookmarkEnd w:id="16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</w:tcPr>
          <w:p w:rsidR="00140484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81" w:name="J0306"/>
            <w:bookmarkEnd w:id="16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140484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82" w:name="J0307"/>
            <w:bookmarkEnd w:id="16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140484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83" w:name="J0308"/>
            <w:bookmarkEnd w:id="16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140484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84" w:name="J0309"/>
            <w:bookmarkEnd w:id="16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140484" w:rsidRPr="00E32DD6" w:rsidRDefault="00D31E28" w:rsidP="00570332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685" w:name="J0310"/>
            <w:bookmarkEnd w:id="1685"/>
            <w:r>
              <w:rPr>
                <w:sz w:val="20"/>
                <w:szCs w:val="20"/>
              </w:rPr>
              <w:t xml:space="preserve"> 0</w:t>
            </w:r>
          </w:p>
        </w:tc>
      </w:tr>
      <w:tr w:rsidR="007A66DF" w:rsidRPr="00E32DD6" w:rsidTr="005178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</w:tcPr>
          <w:p w:rsidR="00517869" w:rsidRDefault="007A66DF" w:rsidP="00517869">
            <w:pPr>
              <w:numPr>
                <w:ilvl w:val="12"/>
                <w:numId w:val="0"/>
              </w:numPr>
              <w:tabs>
                <w:tab w:val="left" w:pos="950"/>
              </w:tabs>
              <w:ind w:left="-57" w:right="-57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Прохождение обучения в целях осуществления террористической деятельности</w:t>
            </w:r>
            <w:r w:rsidR="00517869">
              <w:rPr>
                <w:color w:val="000000"/>
                <w:sz w:val="20"/>
                <w:szCs w:val="20"/>
              </w:rPr>
              <w:t xml:space="preserve">    </w:t>
            </w:r>
          </w:p>
          <w:p w:rsidR="007A66DF" w:rsidRPr="00E32DD6" w:rsidRDefault="00517869" w:rsidP="00517869">
            <w:pPr>
              <w:numPr>
                <w:ilvl w:val="12"/>
                <w:numId w:val="0"/>
              </w:numPr>
              <w:tabs>
                <w:tab w:val="left" w:pos="950"/>
              </w:tabs>
              <w:ind w:left="-57" w:right="-5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     </w:t>
            </w:r>
            <w:r w:rsidR="007A66DF" w:rsidRPr="00E32DD6">
              <w:rPr>
                <w:color w:val="000000"/>
                <w:sz w:val="20"/>
                <w:szCs w:val="20"/>
              </w:rPr>
              <w:t>ст. 205.3 УК РФ</w:t>
            </w:r>
          </w:p>
        </w:tc>
        <w:tc>
          <w:tcPr>
            <w:tcW w:w="420" w:type="dxa"/>
            <w:gridSpan w:val="2"/>
            <w:vAlign w:val="bottom"/>
          </w:tcPr>
          <w:p w:rsidR="007A66DF" w:rsidRPr="00E32DD6" w:rsidRDefault="007A66DF" w:rsidP="009E760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48" w:type="dxa"/>
            <w:gridSpan w:val="3"/>
          </w:tcPr>
          <w:p w:rsidR="007A66DF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686" w:name="J0401"/>
            <w:bookmarkEnd w:id="1686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0" w:type="dxa"/>
            <w:gridSpan w:val="3"/>
          </w:tcPr>
          <w:p w:rsidR="007A66DF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687" w:name="J0402"/>
            <w:bookmarkEnd w:id="1687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12" w:type="dxa"/>
            <w:gridSpan w:val="3"/>
          </w:tcPr>
          <w:p w:rsidR="007A66DF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688" w:name="J0403"/>
            <w:bookmarkEnd w:id="16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5" w:type="dxa"/>
            <w:gridSpan w:val="2"/>
          </w:tcPr>
          <w:p w:rsidR="007A66DF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689" w:name="J0404"/>
            <w:bookmarkEnd w:id="16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</w:tcPr>
          <w:p w:rsidR="007A66DF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690" w:name="J0405"/>
            <w:bookmarkEnd w:id="16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</w:tcPr>
          <w:p w:rsidR="007A66DF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691" w:name="J0406"/>
            <w:bookmarkEnd w:id="169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7A66DF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692" w:name="J0407"/>
            <w:bookmarkEnd w:id="16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7A66DF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693" w:name="J0408"/>
            <w:bookmarkEnd w:id="16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7A66DF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694" w:name="J0409"/>
            <w:bookmarkEnd w:id="16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7A66DF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695" w:name="J0410"/>
            <w:bookmarkEnd w:id="1695"/>
            <w:r>
              <w:rPr>
                <w:sz w:val="20"/>
                <w:szCs w:val="20"/>
              </w:rPr>
              <w:t xml:space="preserve"> 0</w:t>
            </w:r>
          </w:p>
        </w:tc>
      </w:tr>
      <w:tr w:rsidR="007A66DF" w:rsidRPr="00E32DD6" w:rsidTr="005178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</w:tcPr>
          <w:p w:rsidR="007A66DF" w:rsidRPr="00E32DD6" w:rsidRDefault="007A66DF" w:rsidP="00517869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32D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террористического сообщества и участие в нем</w:t>
            </w:r>
          </w:p>
          <w:p w:rsidR="007A66DF" w:rsidRPr="00E32DD6" w:rsidRDefault="00517869" w:rsidP="00517869">
            <w:pPr>
              <w:numPr>
                <w:ilvl w:val="12"/>
                <w:numId w:val="0"/>
              </w:numPr>
              <w:tabs>
                <w:tab w:val="left" w:pos="950"/>
              </w:tabs>
              <w:ind w:left="-57" w:right="-5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     </w:t>
            </w:r>
            <w:r w:rsidR="007A66DF" w:rsidRPr="00E32DD6">
              <w:rPr>
                <w:color w:val="000000"/>
                <w:sz w:val="20"/>
                <w:szCs w:val="20"/>
              </w:rPr>
              <w:t>ст. 205.4 УК РФ</w:t>
            </w:r>
          </w:p>
        </w:tc>
        <w:tc>
          <w:tcPr>
            <w:tcW w:w="420" w:type="dxa"/>
            <w:gridSpan w:val="2"/>
            <w:vAlign w:val="bottom"/>
          </w:tcPr>
          <w:p w:rsidR="007A66DF" w:rsidRPr="00E32DD6" w:rsidRDefault="007A66DF" w:rsidP="009E760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48" w:type="dxa"/>
            <w:gridSpan w:val="3"/>
          </w:tcPr>
          <w:p w:rsidR="007A66DF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696" w:name="J0501"/>
            <w:bookmarkEnd w:id="169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  <w:gridSpan w:val="3"/>
          </w:tcPr>
          <w:p w:rsidR="007A66DF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697" w:name="J0502"/>
            <w:bookmarkEnd w:id="16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2" w:type="dxa"/>
            <w:gridSpan w:val="3"/>
          </w:tcPr>
          <w:p w:rsidR="007A66DF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698" w:name="J0503"/>
            <w:bookmarkEnd w:id="169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5" w:type="dxa"/>
            <w:gridSpan w:val="2"/>
          </w:tcPr>
          <w:p w:rsidR="007A66DF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699" w:name="J0504"/>
            <w:bookmarkEnd w:id="16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</w:tcPr>
          <w:p w:rsidR="007A66DF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00" w:name="J0505"/>
            <w:bookmarkEnd w:id="17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</w:tcPr>
          <w:p w:rsidR="007A66DF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01" w:name="J0506"/>
            <w:bookmarkEnd w:id="17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7A66DF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02" w:name="J0507"/>
            <w:bookmarkEnd w:id="17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7A66DF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03" w:name="J0508"/>
            <w:bookmarkEnd w:id="17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7A66DF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04" w:name="J0509"/>
            <w:bookmarkEnd w:id="1704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709" w:type="dxa"/>
          </w:tcPr>
          <w:p w:rsidR="007A66DF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05" w:name="J0510"/>
            <w:bookmarkEnd w:id="1705"/>
            <w:r>
              <w:rPr>
                <w:sz w:val="20"/>
                <w:szCs w:val="20"/>
              </w:rPr>
              <w:t xml:space="preserve"> 0</w:t>
            </w:r>
          </w:p>
        </w:tc>
      </w:tr>
      <w:tr w:rsidR="007A66DF" w:rsidRPr="00E32DD6" w:rsidTr="005178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</w:tcPr>
          <w:p w:rsidR="007A66DF" w:rsidRPr="00E32DD6" w:rsidRDefault="007A66DF" w:rsidP="00517869">
            <w:pPr>
              <w:numPr>
                <w:ilvl w:val="12"/>
                <w:numId w:val="0"/>
              </w:numPr>
              <w:tabs>
                <w:tab w:val="left" w:pos="950"/>
              </w:tabs>
              <w:ind w:left="-57" w:right="-57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Организация деятельности терр</w:t>
            </w:r>
            <w:r w:rsidRPr="00E32DD6">
              <w:rPr>
                <w:color w:val="000000"/>
                <w:sz w:val="20"/>
                <w:szCs w:val="20"/>
              </w:rPr>
              <w:t>о</w:t>
            </w:r>
            <w:r w:rsidRPr="00E32DD6">
              <w:rPr>
                <w:color w:val="000000"/>
                <w:sz w:val="20"/>
                <w:szCs w:val="20"/>
              </w:rPr>
              <w:t>ристической организации и уч</w:t>
            </w:r>
            <w:r w:rsidRPr="00E32DD6">
              <w:rPr>
                <w:color w:val="000000"/>
                <w:sz w:val="20"/>
                <w:szCs w:val="20"/>
              </w:rPr>
              <w:t>а</w:t>
            </w:r>
            <w:r w:rsidRPr="00E32DD6">
              <w:rPr>
                <w:color w:val="000000"/>
                <w:sz w:val="20"/>
                <w:szCs w:val="20"/>
              </w:rPr>
              <w:t>стие в деятельности такой орган</w:t>
            </w:r>
            <w:r w:rsidRPr="00E32DD6">
              <w:rPr>
                <w:color w:val="000000"/>
                <w:sz w:val="20"/>
                <w:szCs w:val="20"/>
              </w:rPr>
              <w:t>и</w:t>
            </w:r>
            <w:r w:rsidRPr="00E32DD6">
              <w:rPr>
                <w:color w:val="000000"/>
                <w:sz w:val="20"/>
                <w:szCs w:val="20"/>
              </w:rPr>
              <w:t>зации</w:t>
            </w:r>
            <w:r w:rsidR="00517869">
              <w:rPr>
                <w:color w:val="000000"/>
                <w:sz w:val="20"/>
                <w:szCs w:val="20"/>
              </w:rPr>
              <w:t xml:space="preserve">                    </w:t>
            </w:r>
            <w:r w:rsidRPr="00E32DD6">
              <w:rPr>
                <w:color w:val="000000"/>
                <w:sz w:val="20"/>
                <w:szCs w:val="20"/>
              </w:rPr>
              <w:t>ст. 205.5 УК РФ</w:t>
            </w:r>
          </w:p>
        </w:tc>
        <w:tc>
          <w:tcPr>
            <w:tcW w:w="420" w:type="dxa"/>
            <w:gridSpan w:val="2"/>
            <w:vAlign w:val="bottom"/>
          </w:tcPr>
          <w:p w:rsidR="007A66DF" w:rsidRPr="00E32DD6" w:rsidRDefault="007A66DF" w:rsidP="009E760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48" w:type="dxa"/>
            <w:gridSpan w:val="3"/>
          </w:tcPr>
          <w:p w:rsidR="007A66DF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06" w:name="J0601"/>
            <w:bookmarkEnd w:id="1706"/>
            <w:r>
              <w:rPr>
                <w:sz w:val="20"/>
                <w:szCs w:val="20"/>
              </w:rPr>
              <w:t xml:space="preserve"> 16</w:t>
            </w:r>
          </w:p>
        </w:tc>
        <w:tc>
          <w:tcPr>
            <w:tcW w:w="850" w:type="dxa"/>
            <w:gridSpan w:val="3"/>
          </w:tcPr>
          <w:p w:rsidR="007A66DF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07" w:name="J0602"/>
            <w:bookmarkEnd w:id="1707"/>
            <w:r>
              <w:rPr>
                <w:sz w:val="20"/>
                <w:szCs w:val="20"/>
              </w:rPr>
              <w:t xml:space="preserve"> 14</w:t>
            </w:r>
          </w:p>
        </w:tc>
        <w:tc>
          <w:tcPr>
            <w:tcW w:w="712" w:type="dxa"/>
            <w:gridSpan w:val="3"/>
          </w:tcPr>
          <w:p w:rsidR="007A66DF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08" w:name="J0603"/>
            <w:bookmarkEnd w:id="17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5" w:type="dxa"/>
            <w:gridSpan w:val="2"/>
          </w:tcPr>
          <w:p w:rsidR="007A66DF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09" w:name="J0604"/>
            <w:bookmarkEnd w:id="17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</w:tcPr>
          <w:p w:rsidR="007A66DF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10" w:name="J0605"/>
            <w:bookmarkEnd w:id="17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</w:tcPr>
          <w:p w:rsidR="007A66DF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11" w:name="J0606"/>
            <w:bookmarkEnd w:id="1711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708" w:type="dxa"/>
          </w:tcPr>
          <w:p w:rsidR="007A66DF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12" w:name="J0607"/>
            <w:bookmarkEnd w:id="17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7A66DF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13" w:name="J0608"/>
            <w:bookmarkEnd w:id="17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7A66DF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14" w:name="J0609"/>
            <w:bookmarkEnd w:id="17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7A66DF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15" w:name="J0610"/>
            <w:bookmarkEnd w:id="1715"/>
            <w:r>
              <w:rPr>
                <w:sz w:val="20"/>
                <w:szCs w:val="20"/>
              </w:rPr>
              <w:t xml:space="preserve"> 0</w:t>
            </w:r>
          </w:p>
        </w:tc>
      </w:tr>
      <w:tr w:rsidR="00570332" w:rsidRPr="00E32DD6" w:rsidTr="005178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adjustRightInd w:val="0"/>
              <w:ind w:left="-108"/>
              <w:jc w:val="both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Несообщение о преступлении</w:t>
            </w:r>
          </w:p>
          <w:p w:rsidR="00570332" w:rsidRPr="00E32DD6" w:rsidRDefault="00570332" w:rsidP="008B3A35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32D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   ст. 205.6 УК РФ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332" w:rsidRPr="00E32DD6" w:rsidRDefault="00570332" w:rsidP="008B3A35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16" w:name="J0701"/>
            <w:bookmarkEnd w:id="1716"/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17" w:name="J0702"/>
            <w:bookmarkEnd w:id="1717"/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18" w:name="J0703"/>
            <w:bookmarkEnd w:id="1718"/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19" w:name="J0704"/>
            <w:bookmarkEnd w:id="1719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20" w:name="J0705"/>
            <w:bookmarkEnd w:id="1720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21" w:name="J0706"/>
            <w:bookmarkEnd w:id="1721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22" w:name="J0707"/>
            <w:bookmarkEnd w:id="1722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23" w:name="J0708"/>
            <w:bookmarkEnd w:id="1723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24" w:name="J0709"/>
            <w:bookmarkEnd w:id="172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25" w:name="J0710"/>
            <w:bookmarkEnd w:id="1725"/>
          </w:p>
        </w:tc>
      </w:tr>
      <w:tr w:rsidR="00570332" w:rsidRPr="00E32DD6" w:rsidTr="005178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17869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Захват заложника </w:t>
            </w:r>
            <w:r w:rsidR="00517869">
              <w:rPr>
                <w:sz w:val="20"/>
                <w:szCs w:val="20"/>
              </w:rPr>
              <w:t xml:space="preserve">   </w:t>
            </w:r>
            <w:r w:rsidRPr="00E32DD6">
              <w:rPr>
                <w:sz w:val="20"/>
                <w:szCs w:val="20"/>
              </w:rPr>
              <w:t>ст. 206 УК РФ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332" w:rsidRPr="00E32DD6" w:rsidRDefault="00570332" w:rsidP="008B3A35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26" w:name="J0801"/>
            <w:bookmarkEnd w:id="1726"/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27" w:name="J0802"/>
            <w:bookmarkEnd w:id="1727"/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28" w:name="J0803"/>
            <w:bookmarkEnd w:id="1728"/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29" w:name="J0804"/>
            <w:bookmarkEnd w:id="1729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30" w:name="J0805"/>
            <w:bookmarkEnd w:id="1730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31" w:name="J0806"/>
            <w:bookmarkEnd w:id="1731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32" w:name="J0807"/>
            <w:bookmarkEnd w:id="1732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33" w:name="J0808"/>
            <w:bookmarkEnd w:id="1733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34" w:name="J0809"/>
            <w:bookmarkEnd w:id="173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35" w:name="J0810"/>
            <w:bookmarkEnd w:id="1735"/>
          </w:p>
        </w:tc>
      </w:tr>
      <w:tr w:rsidR="00570332" w:rsidRPr="00E32DD6" w:rsidTr="005178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17869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Заведомо ложное сообщение об акте терроризма    </w:t>
            </w:r>
            <w:r w:rsidR="00517869">
              <w:rPr>
                <w:sz w:val="20"/>
                <w:szCs w:val="20"/>
              </w:rPr>
              <w:t xml:space="preserve">  </w:t>
            </w:r>
            <w:r w:rsidRPr="00E32DD6">
              <w:rPr>
                <w:sz w:val="20"/>
                <w:szCs w:val="20"/>
              </w:rPr>
              <w:t>ст. 207 УК РФ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332" w:rsidRPr="00E32DD6" w:rsidRDefault="00570332" w:rsidP="008B3A35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36" w:name="J0901"/>
            <w:bookmarkEnd w:id="1736"/>
            <w:r>
              <w:rPr>
                <w:sz w:val="20"/>
                <w:szCs w:val="20"/>
              </w:rPr>
              <w:t xml:space="preserve"> 32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37" w:name="J0902"/>
            <w:bookmarkEnd w:id="1737"/>
            <w:r>
              <w:rPr>
                <w:sz w:val="20"/>
                <w:szCs w:val="20"/>
              </w:rPr>
              <w:t xml:space="preserve"> 16</w:t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38" w:name="J0903"/>
            <w:bookmarkEnd w:id="1738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39" w:name="J0904"/>
            <w:bookmarkEnd w:id="1739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40" w:name="J0905"/>
            <w:bookmarkEnd w:id="1740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41" w:name="J0906"/>
            <w:bookmarkEnd w:id="17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42" w:name="J0907"/>
            <w:bookmarkEnd w:id="17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43" w:name="J0908"/>
            <w:bookmarkEnd w:id="17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44" w:name="J0909"/>
            <w:bookmarkEnd w:id="1744"/>
            <w:r>
              <w:rPr>
                <w:sz w:val="20"/>
                <w:szCs w:val="20"/>
              </w:rPr>
              <w:t xml:space="preserve">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45" w:name="J0910"/>
            <w:bookmarkEnd w:id="1745"/>
            <w:r>
              <w:rPr>
                <w:sz w:val="20"/>
                <w:szCs w:val="20"/>
              </w:rPr>
              <w:t xml:space="preserve"> 13</w:t>
            </w:r>
          </w:p>
        </w:tc>
      </w:tr>
      <w:tr w:rsidR="00570332" w:rsidRPr="00E32DD6" w:rsidTr="005178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17869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Организация незаконного воор</w:t>
            </w:r>
            <w:r w:rsidRPr="00E32DD6">
              <w:rPr>
                <w:sz w:val="20"/>
                <w:szCs w:val="20"/>
              </w:rPr>
              <w:t>у</w:t>
            </w:r>
            <w:r w:rsidRPr="00E32DD6">
              <w:rPr>
                <w:sz w:val="20"/>
                <w:szCs w:val="20"/>
              </w:rPr>
              <w:t>женного формирования или уч</w:t>
            </w:r>
            <w:r w:rsidRPr="00E32DD6">
              <w:rPr>
                <w:sz w:val="20"/>
                <w:szCs w:val="20"/>
              </w:rPr>
              <w:t>а</w:t>
            </w:r>
            <w:r w:rsidRPr="00E32DD6">
              <w:rPr>
                <w:sz w:val="20"/>
                <w:szCs w:val="20"/>
              </w:rPr>
              <w:t xml:space="preserve">стие в нем  </w:t>
            </w:r>
            <w:r w:rsidR="00517869">
              <w:rPr>
                <w:sz w:val="20"/>
                <w:szCs w:val="20"/>
              </w:rPr>
              <w:t xml:space="preserve"> </w:t>
            </w:r>
            <w:r w:rsidRPr="00E32DD6">
              <w:rPr>
                <w:sz w:val="20"/>
                <w:szCs w:val="20"/>
              </w:rPr>
              <w:t xml:space="preserve">            </w:t>
            </w:r>
            <w:r w:rsidR="00517869">
              <w:rPr>
                <w:sz w:val="20"/>
                <w:szCs w:val="20"/>
              </w:rPr>
              <w:t xml:space="preserve"> </w:t>
            </w:r>
            <w:r w:rsidRPr="00E32DD6">
              <w:rPr>
                <w:sz w:val="20"/>
                <w:szCs w:val="20"/>
              </w:rPr>
              <w:t>ст. 208 УК РФ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332" w:rsidRPr="00E32DD6" w:rsidRDefault="00570332" w:rsidP="008B3A35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46" w:name="J1001"/>
            <w:bookmarkEnd w:id="1746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47" w:name="J1002"/>
            <w:bookmarkEnd w:id="174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48" w:name="J1003"/>
            <w:bookmarkEnd w:id="17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49" w:name="J1004"/>
            <w:bookmarkEnd w:id="17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50" w:name="J1005"/>
            <w:bookmarkEnd w:id="17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51" w:name="J1006"/>
            <w:bookmarkEnd w:id="17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52" w:name="J1007"/>
            <w:bookmarkEnd w:id="17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53" w:name="J1008"/>
            <w:bookmarkEnd w:id="17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54" w:name="J1009"/>
            <w:bookmarkEnd w:id="17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55" w:name="J1010"/>
            <w:bookmarkEnd w:id="1755"/>
            <w:r>
              <w:rPr>
                <w:sz w:val="20"/>
                <w:szCs w:val="20"/>
              </w:rPr>
              <w:t xml:space="preserve"> 0</w:t>
            </w:r>
          </w:p>
        </w:tc>
      </w:tr>
      <w:tr w:rsidR="00570332" w:rsidRPr="00E32DD6" w:rsidTr="005178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17869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Бандитизм      </w:t>
            </w:r>
            <w:r w:rsidR="00517869">
              <w:rPr>
                <w:sz w:val="20"/>
                <w:szCs w:val="20"/>
              </w:rPr>
              <w:t xml:space="preserve">         </w:t>
            </w:r>
            <w:r w:rsidRPr="00E32DD6">
              <w:rPr>
                <w:sz w:val="20"/>
                <w:szCs w:val="20"/>
              </w:rPr>
              <w:t>ст. 209 УК РФ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332" w:rsidRPr="00E32DD6" w:rsidRDefault="00570332" w:rsidP="008B3A35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56" w:name="J1101"/>
            <w:bookmarkEnd w:id="1756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57" w:name="J1102"/>
            <w:bookmarkEnd w:id="1757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58" w:name="J1103"/>
            <w:bookmarkEnd w:id="1758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59" w:name="J1104"/>
            <w:bookmarkEnd w:id="1759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60" w:name="J1105"/>
            <w:bookmarkEnd w:id="17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61" w:name="J1106"/>
            <w:bookmarkEnd w:id="17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62" w:name="J1107"/>
            <w:bookmarkEnd w:id="17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63" w:name="J1108"/>
            <w:bookmarkEnd w:id="17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64" w:name="J1109"/>
            <w:bookmarkEnd w:id="1764"/>
            <w:r>
              <w:rPr>
                <w:sz w:val="20"/>
                <w:szCs w:val="20"/>
              </w:rPr>
              <w:t xml:space="preserve">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65" w:name="J1110"/>
            <w:bookmarkEnd w:id="1765"/>
            <w:r>
              <w:rPr>
                <w:sz w:val="20"/>
                <w:szCs w:val="20"/>
              </w:rPr>
              <w:t xml:space="preserve"> 6</w:t>
            </w:r>
          </w:p>
        </w:tc>
      </w:tr>
      <w:tr w:rsidR="00570332" w:rsidRPr="00E32DD6" w:rsidTr="005178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869" w:rsidRDefault="00570332" w:rsidP="00517869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Организация преступного сообщ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ства (преступной организации) или участие в нем (ней)</w:t>
            </w:r>
          </w:p>
          <w:p w:rsidR="00570332" w:rsidRPr="00E32DD6" w:rsidRDefault="00517869" w:rsidP="00517869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</w:t>
            </w:r>
            <w:r w:rsidR="00570332" w:rsidRPr="00E32DD6">
              <w:rPr>
                <w:sz w:val="20"/>
                <w:szCs w:val="20"/>
              </w:rPr>
              <w:t>ст. 210 УК РФ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332" w:rsidRPr="00E32DD6" w:rsidRDefault="00570332" w:rsidP="008B3A35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66" w:name="J1201"/>
            <w:bookmarkEnd w:id="1766"/>
            <w:r>
              <w:rPr>
                <w:sz w:val="20"/>
                <w:szCs w:val="20"/>
              </w:rPr>
              <w:t xml:space="preserve"> 19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67" w:name="J1202"/>
            <w:bookmarkEnd w:id="1767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68" w:name="J1203"/>
            <w:bookmarkEnd w:id="1768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69" w:name="J1204"/>
            <w:bookmarkEnd w:id="1769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70" w:name="J1205"/>
            <w:bookmarkEnd w:id="177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71" w:name="J1206"/>
            <w:bookmarkEnd w:id="177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72" w:name="J1207"/>
            <w:bookmarkEnd w:id="17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73" w:name="J1208"/>
            <w:bookmarkEnd w:id="17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74" w:name="J1209"/>
            <w:bookmarkEnd w:id="1774"/>
            <w:r>
              <w:rPr>
                <w:sz w:val="20"/>
                <w:szCs w:val="20"/>
              </w:rPr>
              <w:t xml:space="preserve"> 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75" w:name="J1210"/>
            <w:bookmarkEnd w:id="1775"/>
            <w:r>
              <w:rPr>
                <w:sz w:val="20"/>
                <w:szCs w:val="20"/>
              </w:rPr>
              <w:t xml:space="preserve"> 13</w:t>
            </w:r>
          </w:p>
        </w:tc>
      </w:tr>
      <w:tr w:rsidR="00570332" w:rsidRPr="00E32DD6" w:rsidTr="005178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Угон судна воздушного или во</w:t>
            </w:r>
            <w:r w:rsidRPr="00E32DD6">
              <w:rPr>
                <w:sz w:val="20"/>
                <w:szCs w:val="20"/>
              </w:rPr>
              <w:t>д</w:t>
            </w:r>
            <w:r w:rsidRPr="00E32DD6">
              <w:rPr>
                <w:sz w:val="20"/>
                <w:szCs w:val="20"/>
              </w:rPr>
              <w:t>ного транспорта либо железнод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 xml:space="preserve">рожного подвижного состава                                              </w:t>
            </w:r>
          </w:p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211 УК РФ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332" w:rsidRPr="00E32DD6" w:rsidRDefault="00570332" w:rsidP="008B3A35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76" w:name="J1301"/>
            <w:bookmarkEnd w:id="1776"/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77" w:name="J1302"/>
            <w:bookmarkEnd w:id="1777"/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78" w:name="J1303"/>
            <w:bookmarkEnd w:id="1778"/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79" w:name="J1304"/>
            <w:bookmarkEnd w:id="1779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80" w:name="J1305"/>
            <w:bookmarkEnd w:id="1780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81" w:name="J1306"/>
            <w:bookmarkEnd w:id="1781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82" w:name="J1307"/>
            <w:bookmarkEnd w:id="1782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83" w:name="J1308"/>
            <w:bookmarkEnd w:id="1783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84" w:name="J1309"/>
            <w:bookmarkEnd w:id="178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85" w:name="J1310"/>
            <w:bookmarkEnd w:id="1785"/>
          </w:p>
        </w:tc>
      </w:tr>
      <w:tr w:rsidR="00570332" w:rsidRPr="00E32DD6" w:rsidTr="005178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Массовые беспорядки                      </w:t>
            </w:r>
          </w:p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212 УК РФ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332" w:rsidRPr="00E32DD6" w:rsidRDefault="00570332" w:rsidP="008B3A35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86" w:name="J1401"/>
            <w:bookmarkEnd w:id="1786"/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87" w:name="J1402"/>
            <w:bookmarkEnd w:id="1787"/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88" w:name="J1403"/>
            <w:bookmarkEnd w:id="1788"/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89" w:name="J1404"/>
            <w:bookmarkEnd w:id="1789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90" w:name="J1405"/>
            <w:bookmarkEnd w:id="1790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91" w:name="J1406"/>
            <w:bookmarkEnd w:id="1791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92" w:name="J1407"/>
            <w:bookmarkEnd w:id="1792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93" w:name="J1408"/>
            <w:bookmarkEnd w:id="1793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94" w:name="J1409"/>
            <w:bookmarkEnd w:id="179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95" w:name="J1410"/>
            <w:bookmarkEnd w:id="1795"/>
          </w:p>
        </w:tc>
      </w:tr>
      <w:tr w:rsidR="00AE3687" w:rsidRPr="00E32DD6" w:rsidTr="00AE36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687" w:rsidRPr="00E32DD6" w:rsidRDefault="00AE3687" w:rsidP="00AE3687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А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3687" w:rsidRPr="00E32DD6" w:rsidRDefault="00AE3687" w:rsidP="008B3A35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87" w:rsidRPr="00E32DD6" w:rsidRDefault="00AE3687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87" w:rsidRPr="00E32DD6" w:rsidRDefault="00AE3687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87" w:rsidRPr="00E32DD6" w:rsidRDefault="00AE3687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87" w:rsidRPr="00E32DD6" w:rsidRDefault="00AE3687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87" w:rsidRPr="00E32DD6" w:rsidRDefault="00AE3687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87" w:rsidRPr="00E32DD6" w:rsidRDefault="00AE3687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87" w:rsidRPr="00E32DD6" w:rsidRDefault="00AE3687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87" w:rsidRPr="00E32DD6" w:rsidRDefault="00AE3687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87" w:rsidRPr="00E32DD6" w:rsidRDefault="00AE3687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87" w:rsidRPr="00E32DD6" w:rsidRDefault="00AE3687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570332" w:rsidRPr="00E32DD6" w:rsidTr="00AE36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A79" w:rsidRDefault="00570332" w:rsidP="00AE3687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Неоднократное нарушение уст</w:t>
            </w:r>
            <w:r w:rsidRPr="00E32DD6">
              <w:rPr>
                <w:sz w:val="20"/>
                <w:szCs w:val="20"/>
              </w:rPr>
              <w:t>а</w:t>
            </w:r>
            <w:r w:rsidRPr="00E32DD6">
              <w:rPr>
                <w:sz w:val="20"/>
                <w:szCs w:val="20"/>
              </w:rPr>
              <w:t>новленного порядка организации либо проведения собрания, мити</w:t>
            </w:r>
            <w:r w:rsidRPr="00E32DD6">
              <w:rPr>
                <w:sz w:val="20"/>
                <w:szCs w:val="20"/>
              </w:rPr>
              <w:t>н</w:t>
            </w:r>
            <w:r w:rsidRPr="00E32DD6">
              <w:rPr>
                <w:sz w:val="20"/>
                <w:szCs w:val="20"/>
              </w:rPr>
              <w:t>га, демонстрации, шествия или пикетирования</w:t>
            </w:r>
            <w:r w:rsidR="00AE3687">
              <w:rPr>
                <w:sz w:val="20"/>
                <w:szCs w:val="20"/>
              </w:rPr>
              <w:t xml:space="preserve">   </w:t>
            </w:r>
            <w:r w:rsidRPr="00E32DD6">
              <w:rPr>
                <w:sz w:val="20"/>
                <w:szCs w:val="20"/>
              </w:rPr>
              <w:t xml:space="preserve"> </w:t>
            </w:r>
          </w:p>
          <w:p w:rsidR="00570332" w:rsidRPr="00E32DD6" w:rsidRDefault="00216A79" w:rsidP="00AE3687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</w:t>
            </w:r>
            <w:r w:rsidR="00570332" w:rsidRPr="00E32DD6">
              <w:rPr>
                <w:sz w:val="20"/>
                <w:szCs w:val="20"/>
              </w:rPr>
              <w:t xml:space="preserve">  ст. 212.1 УК РФ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332" w:rsidRPr="00E32DD6" w:rsidRDefault="00570332" w:rsidP="00AE368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96" w:name="J1501"/>
            <w:bookmarkEnd w:id="1796"/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97" w:name="J1502"/>
            <w:bookmarkEnd w:id="1797"/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98" w:name="J1503"/>
            <w:bookmarkEnd w:id="1798"/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799" w:name="J1504"/>
            <w:bookmarkEnd w:id="1799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800" w:name="J1505"/>
            <w:bookmarkEnd w:id="1800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801" w:name="J1506"/>
            <w:bookmarkEnd w:id="1801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802" w:name="J1507"/>
            <w:bookmarkEnd w:id="1802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803" w:name="J1508"/>
            <w:bookmarkEnd w:id="1803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804" w:name="J1509"/>
            <w:bookmarkEnd w:id="180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805" w:name="J1510"/>
            <w:bookmarkEnd w:id="1805"/>
          </w:p>
        </w:tc>
      </w:tr>
      <w:tr w:rsidR="00570332" w:rsidRPr="00E32DD6" w:rsidTr="00AE36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A79" w:rsidRDefault="00570332" w:rsidP="00AE3687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Хулиганство      </w:t>
            </w:r>
          </w:p>
          <w:p w:rsidR="00570332" w:rsidRPr="00E32DD6" w:rsidRDefault="00216A79" w:rsidP="00AE3687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</w:t>
            </w:r>
            <w:r w:rsidR="00AE3687">
              <w:rPr>
                <w:sz w:val="20"/>
                <w:szCs w:val="20"/>
              </w:rPr>
              <w:t xml:space="preserve">    </w:t>
            </w:r>
            <w:r w:rsidR="00570332" w:rsidRPr="00E32DD6">
              <w:rPr>
                <w:sz w:val="20"/>
                <w:szCs w:val="20"/>
              </w:rPr>
              <w:t>ст. 213 УК РФ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332" w:rsidRPr="00E32DD6" w:rsidRDefault="00570332" w:rsidP="00AE368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806" w:name="J1601"/>
            <w:bookmarkEnd w:id="1806"/>
            <w:r>
              <w:rPr>
                <w:sz w:val="20"/>
                <w:szCs w:val="20"/>
              </w:rPr>
              <w:t xml:space="preserve"> 29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807" w:name="J1602"/>
            <w:bookmarkEnd w:id="1807"/>
            <w:r>
              <w:rPr>
                <w:sz w:val="20"/>
                <w:szCs w:val="20"/>
              </w:rPr>
              <w:t xml:space="preserve"> 19</w:t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808" w:name="J1603"/>
            <w:bookmarkEnd w:id="1808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809" w:name="J1604"/>
            <w:bookmarkEnd w:id="1809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810" w:name="J1605"/>
            <w:bookmarkEnd w:id="1810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811" w:name="J1606"/>
            <w:bookmarkEnd w:id="181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812" w:name="J1607"/>
            <w:bookmarkEnd w:id="18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813" w:name="J1608"/>
            <w:bookmarkEnd w:id="18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814" w:name="J1609"/>
            <w:bookmarkEnd w:id="1814"/>
            <w:r>
              <w:rPr>
                <w:sz w:val="20"/>
                <w:szCs w:val="20"/>
              </w:rPr>
              <w:t xml:space="preserve"> 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815" w:name="J1610"/>
            <w:bookmarkEnd w:id="1815"/>
            <w:r>
              <w:rPr>
                <w:sz w:val="20"/>
                <w:szCs w:val="20"/>
              </w:rPr>
              <w:t xml:space="preserve"> 14</w:t>
            </w:r>
          </w:p>
        </w:tc>
      </w:tr>
      <w:tr w:rsidR="00570332" w:rsidRPr="00E32DD6" w:rsidTr="00AE36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A79" w:rsidRDefault="00570332" w:rsidP="00AE3687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Вандализм     </w:t>
            </w:r>
            <w:r w:rsidR="00AE3687">
              <w:rPr>
                <w:sz w:val="20"/>
                <w:szCs w:val="20"/>
              </w:rPr>
              <w:t xml:space="preserve">     </w:t>
            </w:r>
          </w:p>
          <w:p w:rsidR="00570332" w:rsidRPr="00E32DD6" w:rsidRDefault="00216A79" w:rsidP="00AE3687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</w:t>
            </w:r>
            <w:r w:rsidR="00AE3687">
              <w:rPr>
                <w:sz w:val="20"/>
                <w:szCs w:val="20"/>
              </w:rPr>
              <w:t xml:space="preserve"> </w:t>
            </w:r>
            <w:r w:rsidR="00570332" w:rsidRPr="00E32DD6">
              <w:rPr>
                <w:sz w:val="20"/>
                <w:szCs w:val="20"/>
              </w:rPr>
              <w:t xml:space="preserve">  ст. 214 УК РФ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332" w:rsidRPr="00E32DD6" w:rsidRDefault="00570332" w:rsidP="00AE368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816" w:name="J1701"/>
            <w:bookmarkEnd w:id="1816"/>
            <w:r>
              <w:rPr>
                <w:sz w:val="20"/>
                <w:szCs w:val="20"/>
              </w:rPr>
              <w:t xml:space="preserve"> 14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817" w:name="J1702"/>
            <w:bookmarkEnd w:id="1817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818" w:name="J1703"/>
            <w:bookmarkEnd w:id="1818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819" w:name="J1704"/>
            <w:bookmarkEnd w:id="1819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820" w:name="J1705"/>
            <w:bookmarkEnd w:id="1820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821" w:name="J1706"/>
            <w:bookmarkEnd w:id="18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822" w:name="J1707"/>
            <w:bookmarkEnd w:id="18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823" w:name="J1708"/>
            <w:bookmarkEnd w:id="18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824" w:name="J1709"/>
            <w:bookmarkEnd w:id="1824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825" w:name="J1710"/>
            <w:bookmarkEnd w:id="1825"/>
            <w:r>
              <w:rPr>
                <w:sz w:val="20"/>
                <w:szCs w:val="20"/>
              </w:rPr>
              <w:t xml:space="preserve"> 3</w:t>
            </w:r>
          </w:p>
        </w:tc>
      </w:tr>
      <w:tr w:rsidR="00570332" w:rsidRPr="00E32DD6" w:rsidTr="00AE36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Нарушение правил безопасности на объектах атомной энергетики                  </w:t>
            </w:r>
          </w:p>
          <w:p w:rsidR="00570332" w:rsidRPr="00E32DD6" w:rsidRDefault="00570332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ст. 215 УК РФ 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332" w:rsidRPr="00E32DD6" w:rsidRDefault="00570332" w:rsidP="00AE3687">
            <w:pPr>
              <w:spacing w:line="216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26" w:name="J1801"/>
            <w:bookmarkEnd w:id="1826"/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27" w:name="J1802"/>
            <w:bookmarkEnd w:id="1827"/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28" w:name="J1803"/>
            <w:bookmarkEnd w:id="1828"/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29" w:name="J1804"/>
            <w:bookmarkEnd w:id="1829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30" w:name="J1805"/>
            <w:bookmarkEnd w:id="1830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31" w:name="J1806"/>
            <w:bookmarkEnd w:id="1831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32" w:name="J1807"/>
            <w:bookmarkEnd w:id="1832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33" w:name="J1808"/>
            <w:bookmarkEnd w:id="1833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34" w:name="J1809"/>
            <w:bookmarkEnd w:id="183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35" w:name="J1810"/>
            <w:bookmarkEnd w:id="1835"/>
          </w:p>
        </w:tc>
      </w:tr>
      <w:tr w:rsidR="00570332" w:rsidRPr="00E32DD6" w:rsidTr="00AE36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Прекращение или ограничение подачи электрической энергии либо отключение от других исто</w:t>
            </w:r>
            <w:r w:rsidRPr="00E32DD6">
              <w:rPr>
                <w:sz w:val="20"/>
                <w:szCs w:val="20"/>
              </w:rPr>
              <w:t>ч</w:t>
            </w:r>
            <w:r w:rsidRPr="00E32DD6">
              <w:rPr>
                <w:sz w:val="20"/>
                <w:szCs w:val="20"/>
              </w:rPr>
              <w:t>ников жизнеобеспечения</w:t>
            </w:r>
          </w:p>
          <w:p w:rsidR="00570332" w:rsidRPr="00E32DD6" w:rsidRDefault="00570332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ст. 215.1 УК РФ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332" w:rsidRPr="00E32DD6" w:rsidRDefault="00570332" w:rsidP="00AE3687">
            <w:pPr>
              <w:spacing w:line="216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36" w:name="J1901"/>
            <w:bookmarkEnd w:id="1836"/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37" w:name="J1902"/>
            <w:bookmarkEnd w:id="1837"/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38" w:name="J1903"/>
            <w:bookmarkEnd w:id="1838"/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39" w:name="J1904"/>
            <w:bookmarkEnd w:id="1839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40" w:name="J1905"/>
            <w:bookmarkEnd w:id="1840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41" w:name="J1906"/>
            <w:bookmarkEnd w:id="1841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42" w:name="J1907"/>
            <w:bookmarkEnd w:id="1842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43" w:name="J1908"/>
            <w:bookmarkEnd w:id="1843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44" w:name="J1909"/>
            <w:bookmarkEnd w:id="184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45" w:name="J1910"/>
            <w:bookmarkEnd w:id="1845"/>
          </w:p>
        </w:tc>
      </w:tr>
      <w:tr w:rsidR="00570332" w:rsidRPr="00E32DD6" w:rsidTr="00AE36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Приведение в негодность объектов жизнеобеспечения </w:t>
            </w:r>
          </w:p>
          <w:p w:rsidR="00570332" w:rsidRPr="00E32DD6" w:rsidRDefault="00570332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215.2 УК РФ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332" w:rsidRPr="00E32DD6" w:rsidRDefault="00570332" w:rsidP="00AE3687">
            <w:pPr>
              <w:spacing w:line="216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46" w:name="J2001"/>
            <w:bookmarkEnd w:id="1846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47" w:name="J2002"/>
            <w:bookmarkEnd w:id="1847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48" w:name="J2003"/>
            <w:bookmarkEnd w:id="18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49" w:name="J2004"/>
            <w:bookmarkEnd w:id="18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50" w:name="J2005"/>
            <w:bookmarkEnd w:id="1850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51" w:name="J2006"/>
            <w:bookmarkEnd w:id="18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52" w:name="J2007"/>
            <w:bookmarkEnd w:id="18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53" w:name="J2008"/>
            <w:bookmarkEnd w:id="18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54" w:name="J2009"/>
            <w:bookmarkEnd w:id="18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55" w:name="J2010"/>
            <w:bookmarkEnd w:id="1855"/>
            <w:r>
              <w:rPr>
                <w:sz w:val="20"/>
                <w:szCs w:val="20"/>
              </w:rPr>
              <w:t xml:space="preserve"> 0</w:t>
            </w:r>
          </w:p>
        </w:tc>
      </w:tr>
      <w:tr w:rsidR="00570332" w:rsidRPr="00E32DD6" w:rsidTr="00AE36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Приведение в негодность нефт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проводов, нефтепродуктопроводов и газопроводов</w:t>
            </w:r>
          </w:p>
          <w:p w:rsidR="00570332" w:rsidRPr="00E32DD6" w:rsidRDefault="00570332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ст. 215.3 УК РФ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332" w:rsidRPr="00E32DD6" w:rsidRDefault="00570332" w:rsidP="00AE3687">
            <w:pPr>
              <w:spacing w:line="216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56" w:name="J2101"/>
            <w:bookmarkEnd w:id="1856"/>
            <w:r>
              <w:rPr>
                <w:sz w:val="20"/>
                <w:szCs w:val="20"/>
              </w:rPr>
              <w:t xml:space="preserve"> 23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57" w:name="J2102"/>
            <w:bookmarkEnd w:id="1857"/>
            <w:r>
              <w:rPr>
                <w:sz w:val="20"/>
                <w:szCs w:val="20"/>
              </w:rPr>
              <w:t xml:space="preserve"> 14</w:t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58" w:name="J2103"/>
            <w:bookmarkEnd w:id="18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59" w:name="J2104"/>
            <w:bookmarkEnd w:id="18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60" w:name="J2105"/>
            <w:bookmarkEnd w:id="1860"/>
            <w:r>
              <w:rPr>
                <w:sz w:val="20"/>
                <w:szCs w:val="20"/>
              </w:rPr>
              <w:t xml:space="preserve"> 18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61" w:name="J2106"/>
            <w:bookmarkEnd w:id="18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62" w:name="J2107"/>
            <w:bookmarkEnd w:id="18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63" w:name="J2108"/>
            <w:bookmarkEnd w:id="18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64" w:name="J2109"/>
            <w:bookmarkEnd w:id="18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65" w:name="J2110"/>
            <w:bookmarkEnd w:id="1865"/>
            <w:r>
              <w:rPr>
                <w:sz w:val="20"/>
                <w:szCs w:val="20"/>
              </w:rPr>
              <w:t xml:space="preserve"> 0</w:t>
            </w:r>
          </w:p>
        </w:tc>
      </w:tr>
      <w:tr w:rsidR="00570332" w:rsidRPr="00E32DD6" w:rsidTr="00AE36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Незаконное проникновение на охраняемый объект</w:t>
            </w:r>
          </w:p>
          <w:p w:rsidR="00570332" w:rsidRPr="00E32DD6" w:rsidRDefault="00570332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ст. 215.4 УК РФ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332" w:rsidRPr="00E32DD6" w:rsidRDefault="00570332" w:rsidP="00AE3687">
            <w:pPr>
              <w:spacing w:line="216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66" w:name="J2201"/>
            <w:bookmarkEnd w:id="1866"/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67" w:name="J2202"/>
            <w:bookmarkEnd w:id="1867"/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68" w:name="J2203"/>
            <w:bookmarkEnd w:id="1868"/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69" w:name="J2204"/>
            <w:bookmarkEnd w:id="1869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70" w:name="J2205"/>
            <w:bookmarkEnd w:id="1870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71" w:name="J2206"/>
            <w:bookmarkEnd w:id="1871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72" w:name="J2207"/>
            <w:bookmarkEnd w:id="1872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73" w:name="J2208"/>
            <w:bookmarkEnd w:id="1873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74" w:name="J2209"/>
            <w:bookmarkEnd w:id="187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75" w:name="J2210"/>
            <w:bookmarkEnd w:id="1875"/>
          </w:p>
        </w:tc>
      </w:tr>
      <w:tr w:rsidR="00570332" w:rsidRPr="00E32DD6" w:rsidTr="00AE36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Нарушение правил безопасности при ведении горных, строител</w:t>
            </w:r>
            <w:r w:rsidRPr="00E32DD6">
              <w:rPr>
                <w:sz w:val="20"/>
                <w:szCs w:val="20"/>
              </w:rPr>
              <w:t>ь</w:t>
            </w:r>
            <w:r w:rsidRPr="00E32DD6">
              <w:rPr>
                <w:sz w:val="20"/>
                <w:szCs w:val="20"/>
              </w:rPr>
              <w:t>ных или иных работ</w:t>
            </w:r>
          </w:p>
          <w:p w:rsidR="00570332" w:rsidRPr="00E32DD6" w:rsidRDefault="00570332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216 УК РФ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332" w:rsidRPr="00E32DD6" w:rsidRDefault="00570332" w:rsidP="00AE3687">
            <w:pPr>
              <w:spacing w:line="216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76" w:name="J2301"/>
            <w:bookmarkEnd w:id="1876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77" w:name="J2302"/>
            <w:bookmarkEnd w:id="1877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78" w:name="J2303"/>
            <w:bookmarkEnd w:id="1878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79" w:name="J2304"/>
            <w:bookmarkEnd w:id="187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80" w:name="J2305"/>
            <w:bookmarkEnd w:id="18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81" w:name="J2306"/>
            <w:bookmarkEnd w:id="18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82" w:name="J2307"/>
            <w:bookmarkEnd w:id="18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83" w:name="J2308"/>
            <w:bookmarkEnd w:id="18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84" w:name="J2309"/>
            <w:bookmarkEnd w:id="1884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1885" w:name="J2310"/>
            <w:bookmarkEnd w:id="1885"/>
            <w:r>
              <w:rPr>
                <w:sz w:val="20"/>
                <w:szCs w:val="20"/>
              </w:rPr>
              <w:t xml:space="preserve"> 3</w:t>
            </w:r>
          </w:p>
        </w:tc>
      </w:tr>
      <w:tr w:rsidR="00570332" w:rsidRPr="00E32DD6" w:rsidTr="00AE36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Нарушение правил безопасности на взрывоопасных объектах                         </w:t>
            </w:r>
          </w:p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217 УК РФ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332" w:rsidRPr="00E32DD6" w:rsidRDefault="00570332" w:rsidP="00AE368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886" w:name="J2401"/>
            <w:bookmarkEnd w:id="1886"/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887" w:name="J2402"/>
            <w:bookmarkEnd w:id="1887"/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888" w:name="J2403"/>
            <w:bookmarkEnd w:id="1888"/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889" w:name="J2404"/>
            <w:bookmarkEnd w:id="1889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890" w:name="J2405"/>
            <w:bookmarkEnd w:id="1890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891" w:name="J2406"/>
            <w:bookmarkEnd w:id="1891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892" w:name="J2407"/>
            <w:bookmarkEnd w:id="1892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893" w:name="J2408"/>
            <w:bookmarkEnd w:id="1893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894" w:name="J2409"/>
            <w:bookmarkEnd w:id="189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895" w:name="J2410"/>
            <w:bookmarkEnd w:id="1895"/>
          </w:p>
        </w:tc>
      </w:tr>
      <w:tr w:rsidR="00570332" w:rsidRPr="00E32DD6" w:rsidTr="00AE36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AE3687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Нарушение требований обеспеч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ния безопасности и антитеррор</w:t>
            </w:r>
            <w:r w:rsidRPr="00E32DD6">
              <w:rPr>
                <w:sz w:val="20"/>
                <w:szCs w:val="20"/>
              </w:rPr>
              <w:t>и</w:t>
            </w:r>
            <w:r w:rsidRPr="00E32DD6">
              <w:rPr>
                <w:sz w:val="20"/>
                <w:szCs w:val="20"/>
              </w:rPr>
              <w:t>стической защищенности объектов топливно-энергетического ко</w:t>
            </w:r>
            <w:r w:rsidRPr="00E32DD6">
              <w:rPr>
                <w:sz w:val="20"/>
                <w:szCs w:val="20"/>
              </w:rPr>
              <w:t>м</w:t>
            </w:r>
            <w:r w:rsidRPr="00E32DD6">
              <w:rPr>
                <w:sz w:val="20"/>
                <w:szCs w:val="20"/>
              </w:rPr>
              <w:t xml:space="preserve">плекса </w:t>
            </w:r>
            <w:r w:rsidR="00AE3687">
              <w:rPr>
                <w:sz w:val="20"/>
                <w:szCs w:val="20"/>
              </w:rPr>
              <w:t xml:space="preserve">                   </w:t>
            </w:r>
            <w:r w:rsidRPr="00E32DD6">
              <w:rPr>
                <w:sz w:val="20"/>
                <w:szCs w:val="20"/>
              </w:rPr>
              <w:t>ст. 217.1 УК РФ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332" w:rsidRPr="00E32DD6" w:rsidRDefault="00570332" w:rsidP="00AE368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896" w:name="J2501"/>
            <w:bookmarkEnd w:id="1896"/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897" w:name="J2502"/>
            <w:bookmarkEnd w:id="1897"/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898" w:name="J2503"/>
            <w:bookmarkEnd w:id="1898"/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899" w:name="J2504"/>
            <w:bookmarkEnd w:id="1899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00" w:name="J2505"/>
            <w:bookmarkEnd w:id="1900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01" w:name="J2506"/>
            <w:bookmarkEnd w:id="1901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02" w:name="J2507"/>
            <w:bookmarkEnd w:id="1902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03" w:name="J2508"/>
            <w:bookmarkEnd w:id="1903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04" w:name="J2509"/>
            <w:bookmarkEnd w:id="190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05" w:name="J2510"/>
            <w:bookmarkEnd w:id="1905"/>
          </w:p>
        </w:tc>
      </w:tr>
      <w:tr w:rsidR="00570332" w:rsidRPr="00E32DD6" w:rsidTr="00AE36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AE3687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Заведомо ложное заключение эк</w:t>
            </w:r>
            <w:r w:rsidRPr="00E32DD6">
              <w:rPr>
                <w:sz w:val="20"/>
                <w:szCs w:val="20"/>
              </w:rPr>
              <w:t>с</w:t>
            </w:r>
            <w:r w:rsidRPr="00E32DD6">
              <w:rPr>
                <w:sz w:val="20"/>
                <w:szCs w:val="20"/>
              </w:rPr>
              <w:t>пертизы промышленной безопа</w:t>
            </w:r>
            <w:r w:rsidRPr="00E32DD6">
              <w:rPr>
                <w:sz w:val="20"/>
                <w:szCs w:val="20"/>
              </w:rPr>
              <w:t>с</w:t>
            </w:r>
            <w:r w:rsidRPr="00E32DD6">
              <w:rPr>
                <w:sz w:val="20"/>
                <w:szCs w:val="20"/>
              </w:rPr>
              <w:t xml:space="preserve">ности </w:t>
            </w:r>
            <w:r w:rsidR="00AE3687">
              <w:rPr>
                <w:sz w:val="20"/>
                <w:szCs w:val="20"/>
              </w:rPr>
              <w:t xml:space="preserve">                   </w:t>
            </w:r>
            <w:r w:rsidRPr="00E32DD6">
              <w:rPr>
                <w:sz w:val="20"/>
                <w:szCs w:val="20"/>
              </w:rPr>
              <w:t>ст. 217.2 УК РФ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332" w:rsidRPr="00E32DD6" w:rsidRDefault="00570332" w:rsidP="00AE368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06" w:name="J2601"/>
            <w:bookmarkEnd w:id="1906"/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07" w:name="J2602"/>
            <w:bookmarkEnd w:id="1907"/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08" w:name="J2603"/>
            <w:bookmarkEnd w:id="1908"/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09" w:name="J2604"/>
            <w:bookmarkEnd w:id="1909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10" w:name="J2605"/>
            <w:bookmarkEnd w:id="1910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11" w:name="J2606"/>
            <w:bookmarkEnd w:id="1911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12" w:name="J2607"/>
            <w:bookmarkEnd w:id="1912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13" w:name="J2608"/>
            <w:bookmarkEnd w:id="1913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14" w:name="J2609"/>
            <w:bookmarkEnd w:id="191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15" w:name="J2610"/>
            <w:bookmarkEnd w:id="1915"/>
          </w:p>
        </w:tc>
      </w:tr>
      <w:tr w:rsidR="00570332" w:rsidRPr="00E32DD6" w:rsidTr="00AE36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AE3687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Нарушение правил учета, хран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ния, перевозки и использования взрывчатых, легковоспламеня</w:t>
            </w:r>
            <w:r w:rsidRPr="00E32DD6">
              <w:rPr>
                <w:sz w:val="20"/>
                <w:szCs w:val="20"/>
              </w:rPr>
              <w:t>ю</w:t>
            </w:r>
            <w:r w:rsidRPr="00E32DD6">
              <w:rPr>
                <w:sz w:val="20"/>
                <w:szCs w:val="20"/>
              </w:rPr>
              <w:t>щихся веществ и пиротех</w:t>
            </w:r>
            <w:r w:rsidR="00AE3687">
              <w:rPr>
                <w:sz w:val="20"/>
                <w:szCs w:val="20"/>
              </w:rPr>
              <w:t xml:space="preserve">нических изделий          </w:t>
            </w:r>
            <w:r w:rsidRPr="00E32DD6">
              <w:rPr>
                <w:sz w:val="20"/>
                <w:szCs w:val="20"/>
              </w:rPr>
              <w:t xml:space="preserve">        ст. 218 УК РФ 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332" w:rsidRPr="00E32DD6" w:rsidRDefault="00570332" w:rsidP="00AE368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16" w:name="J2701"/>
            <w:bookmarkEnd w:id="1916"/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17" w:name="J2702"/>
            <w:bookmarkEnd w:id="1917"/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18" w:name="J2703"/>
            <w:bookmarkEnd w:id="1918"/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19" w:name="J2704"/>
            <w:bookmarkEnd w:id="1919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20" w:name="J2705"/>
            <w:bookmarkEnd w:id="1920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21" w:name="J2706"/>
            <w:bookmarkEnd w:id="1921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22" w:name="J2707"/>
            <w:bookmarkEnd w:id="1922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23" w:name="J2708"/>
            <w:bookmarkEnd w:id="1923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24" w:name="J2709"/>
            <w:bookmarkEnd w:id="192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25" w:name="J2710"/>
            <w:bookmarkEnd w:id="1925"/>
          </w:p>
        </w:tc>
      </w:tr>
      <w:tr w:rsidR="00570332" w:rsidRPr="00E32DD6" w:rsidTr="00AE36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AE3687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Нарушение </w:t>
            </w:r>
            <w:r w:rsidRPr="00E32DD6">
              <w:rPr>
                <w:color w:val="000000"/>
                <w:sz w:val="20"/>
                <w:szCs w:val="20"/>
              </w:rPr>
              <w:t>требований</w:t>
            </w:r>
            <w:r w:rsidRPr="00E32DD6">
              <w:rPr>
                <w:sz w:val="20"/>
                <w:szCs w:val="20"/>
              </w:rPr>
              <w:t xml:space="preserve"> пожарной безопасности</w:t>
            </w:r>
            <w:r w:rsidR="00AE3687">
              <w:rPr>
                <w:sz w:val="20"/>
                <w:szCs w:val="20"/>
              </w:rPr>
              <w:t xml:space="preserve">    </w:t>
            </w:r>
            <w:r w:rsidRPr="00E32DD6">
              <w:rPr>
                <w:sz w:val="20"/>
                <w:szCs w:val="20"/>
              </w:rPr>
              <w:t xml:space="preserve">      ст. 219 УК РФ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332" w:rsidRPr="00E32DD6" w:rsidRDefault="00570332" w:rsidP="00AE368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26" w:name="J2801"/>
            <w:bookmarkEnd w:id="1926"/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27" w:name="J2802"/>
            <w:bookmarkEnd w:id="1927"/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28" w:name="J2803"/>
            <w:bookmarkEnd w:id="1928"/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29" w:name="J2804"/>
            <w:bookmarkEnd w:id="1929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30" w:name="J2805"/>
            <w:bookmarkEnd w:id="1930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31" w:name="J2806"/>
            <w:bookmarkEnd w:id="1931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32" w:name="J2807"/>
            <w:bookmarkEnd w:id="1932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33" w:name="J2808"/>
            <w:bookmarkEnd w:id="1933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34" w:name="J2809"/>
            <w:bookmarkEnd w:id="193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35" w:name="J2810"/>
            <w:bookmarkEnd w:id="1935"/>
          </w:p>
        </w:tc>
      </w:tr>
      <w:tr w:rsidR="00570332" w:rsidRPr="00E32DD6" w:rsidTr="00AE36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numPr>
                <w:ilvl w:val="12"/>
                <w:numId w:val="0"/>
              </w:numPr>
              <w:ind w:lef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Незаконное обращение с яде</w:t>
            </w:r>
            <w:r w:rsidRPr="00E32DD6">
              <w:rPr>
                <w:sz w:val="20"/>
                <w:szCs w:val="20"/>
              </w:rPr>
              <w:t>р</w:t>
            </w:r>
            <w:r w:rsidRPr="00E32DD6">
              <w:rPr>
                <w:sz w:val="20"/>
                <w:szCs w:val="20"/>
              </w:rPr>
              <w:t>ными материалами или радиоа</w:t>
            </w:r>
            <w:r w:rsidRPr="00E32DD6">
              <w:rPr>
                <w:sz w:val="20"/>
                <w:szCs w:val="20"/>
              </w:rPr>
              <w:t>к</w:t>
            </w:r>
            <w:r w:rsidRPr="00E32DD6">
              <w:rPr>
                <w:sz w:val="20"/>
                <w:szCs w:val="20"/>
              </w:rPr>
              <w:t>тивными веществами</w:t>
            </w:r>
          </w:p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220 УК РФ 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332" w:rsidRPr="00E32DD6" w:rsidRDefault="00570332" w:rsidP="00AE368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36" w:name="J2901"/>
            <w:bookmarkEnd w:id="1936"/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37" w:name="J2902"/>
            <w:bookmarkEnd w:id="1937"/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38" w:name="J2903"/>
            <w:bookmarkEnd w:id="1938"/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39" w:name="J2904"/>
            <w:bookmarkEnd w:id="1939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40" w:name="J2905"/>
            <w:bookmarkEnd w:id="1940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41" w:name="J2906"/>
            <w:bookmarkEnd w:id="1941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42" w:name="J2907"/>
            <w:bookmarkEnd w:id="1942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43" w:name="J2908"/>
            <w:bookmarkEnd w:id="1943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44" w:name="J2909"/>
            <w:bookmarkEnd w:id="194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45" w:name="J2910"/>
            <w:bookmarkEnd w:id="1945"/>
          </w:p>
        </w:tc>
      </w:tr>
      <w:tr w:rsidR="00570332" w:rsidRPr="00E32DD6" w:rsidTr="00AE36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numPr>
                <w:ilvl w:val="12"/>
                <w:numId w:val="0"/>
              </w:numPr>
              <w:ind w:lef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Хищение либо вымогательство ядерных материалов или радиоа</w:t>
            </w:r>
            <w:r w:rsidRPr="00E32DD6">
              <w:rPr>
                <w:sz w:val="20"/>
                <w:szCs w:val="20"/>
              </w:rPr>
              <w:t>к</w:t>
            </w:r>
            <w:r w:rsidRPr="00E32DD6">
              <w:rPr>
                <w:sz w:val="20"/>
                <w:szCs w:val="20"/>
              </w:rPr>
              <w:t>тивных веществ</w:t>
            </w:r>
            <w:r w:rsidR="00517869">
              <w:rPr>
                <w:sz w:val="20"/>
                <w:szCs w:val="20"/>
              </w:rPr>
              <w:t xml:space="preserve">   </w:t>
            </w:r>
            <w:r w:rsidRPr="00E32DD6">
              <w:rPr>
                <w:sz w:val="20"/>
                <w:szCs w:val="20"/>
              </w:rPr>
              <w:t xml:space="preserve">  ст. 221 УК РФ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332" w:rsidRPr="00E32DD6" w:rsidRDefault="00570332" w:rsidP="00AE368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46" w:name="J3001"/>
            <w:bookmarkEnd w:id="19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47" w:name="J3002"/>
            <w:bookmarkEnd w:id="19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48" w:name="J3003"/>
            <w:bookmarkEnd w:id="19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49" w:name="J3004"/>
            <w:bookmarkEnd w:id="19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50" w:name="J3005"/>
            <w:bookmarkEnd w:id="19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51" w:name="J3006"/>
            <w:bookmarkEnd w:id="19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52" w:name="J3007"/>
            <w:bookmarkEnd w:id="19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53" w:name="J3008"/>
            <w:bookmarkEnd w:id="19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54" w:name="J3009"/>
            <w:bookmarkEnd w:id="195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55" w:name="J3010"/>
            <w:bookmarkEnd w:id="1955"/>
            <w:r>
              <w:rPr>
                <w:sz w:val="20"/>
                <w:szCs w:val="20"/>
              </w:rPr>
              <w:t xml:space="preserve"> 0</w:t>
            </w:r>
          </w:p>
        </w:tc>
      </w:tr>
      <w:tr w:rsidR="00570332" w:rsidRPr="00E32DD6" w:rsidTr="00AE36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numPr>
                <w:ilvl w:val="12"/>
                <w:numId w:val="0"/>
              </w:numPr>
              <w:ind w:lef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Незаконные приобретение, пер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дача, сбыт, хранение, перевозка или ношение оружия, его осно</w:t>
            </w:r>
            <w:r w:rsidRPr="00E32DD6">
              <w:rPr>
                <w:sz w:val="20"/>
                <w:szCs w:val="20"/>
              </w:rPr>
              <w:t>в</w:t>
            </w:r>
            <w:r w:rsidRPr="00E32DD6">
              <w:rPr>
                <w:sz w:val="20"/>
                <w:szCs w:val="20"/>
              </w:rPr>
              <w:t>ных частей, боеприпасов</w:t>
            </w:r>
          </w:p>
          <w:p w:rsidR="00570332" w:rsidRPr="00E32DD6" w:rsidRDefault="00570332" w:rsidP="008B3A35">
            <w:pPr>
              <w:numPr>
                <w:ilvl w:val="12"/>
                <w:numId w:val="0"/>
              </w:numPr>
              <w:ind w:lef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ст. 222 УК РФ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332" w:rsidRPr="00E32DD6" w:rsidRDefault="00570332" w:rsidP="00AE3687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56" w:name="J3101"/>
            <w:bookmarkEnd w:id="1956"/>
            <w:r>
              <w:rPr>
                <w:sz w:val="20"/>
                <w:szCs w:val="20"/>
              </w:rPr>
              <w:t xml:space="preserve"> 248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57" w:name="J3102"/>
            <w:bookmarkEnd w:id="1957"/>
            <w:r>
              <w:rPr>
                <w:sz w:val="20"/>
                <w:szCs w:val="20"/>
              </w:rPr>
              <w:t xml:space="preserve"> 183</w:t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58" w:name="J3103"/>
            <w:bookmarkEnd w:id="1958"/>
            <w:r>
              <w:rPr>
                <w:sz w:val="20"/>
                <w:szCs w:val="20"/>
              </w:rPr>
              <w:t xml:space="preserve"> 135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59" w:name="J3104"/>
            <w:bookmarkEnd w:id="1959"/>
            <w:r>
              <w:rPr>
                <w:sz w:val="20"/>
                <w:szCs w:val="20"/>
              </w:rPr>
              <w:t xml:space="preserve"> 118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60" w:name="J3105"/>
            <w:bookmarkEnd w:id="1960"/>
            <w:r>
              <w:rPr>
                <w:sz w:val="20"/>
                <w:szCs w:val="20"/>
              </w:rPr>
              <w:t xml:space="preserve"> 68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61" w:name="J3106"/>
            <w:bookmarkEnd w:id="19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62" w:name="J3107"/>
            <w:bookmarkEnd w:id="19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63" w:name="J3108"/>
            <w:bookmarkEnd w:id="19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64" w:name="J3109"/>
            <w:bookmarkEnd w:id="1964"/>
            <w:r>
              <w:rPr>
                <w:sz w:val="20"/>
                <w:szCs w:val="20"/>
              </w:rPr>
              <w:t xml:space="preserve"> 126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65" w:name="J3110"/>
            <w:bookmarkEnd w:id="1965"/>
            <w:r>
              <w:rPr>
                <w:sz w:val="20"/>
                <w:szCs w:val="20"/>
              </w:rPr>
              <w:t xml:space="preserve"> 102</w:t>
            </w:r>
          </w:p>
        </w:tc>
      </w:tr>
      <w:tr w:rsidR="00570332" w:rsidRPr="00E32DD6" w:rsidTr="005178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numPr>
                <w:ilvl w:val="12"/>
                <w:numId w:val="0"/>
              </w:numPr>
              <w:ind w:lef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Незаконные приобретение, пер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дача, сбыт, хранение, перевозка или ношение взрывчатых веществ или взрывных устройств</w:t>
            </w:r>
          </w:p>
          <w:p w:rsidR="00570332" w:rsidRPr="00E32DD6" w:rsidRDefault="00570332" w:rsidP="008B3A35">
            <w:pPr>
              <w:numPr>
                <w:ilvl w:val="12"/>
                <w:numId w:val="0"/>
              </w:numPr>
              <w:ind w:lef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ст. 222.1 УК РФ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332" w:rsidRPr="00E32DD6" w:rsidRDefault="00570332" w:rsidP="008B3A35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66" w:name="J3201"/>
            <w:bookmarkEnd w:id="1966"/>
            <w:r>
              <w:rPr>
                <w:sz w:val="20"/>
                <w:szCs w:val="20"/>
              </w:rPr>
              <w:t xml:space="preserve"> 77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67" w:name="J3202"/>
            <w:bookmarkEnd w:id="1967"/>
            <w:r>
              <w:rPr>
                <w:sz w:val="20"/>
                <w:szCs w:val="20"/>
              </w:rPr>
              <w:t xml:space="preserve"> 54</w:t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68" w:name="J3203"/>
            <w:bookmarkEnd w:id="1968"/>
            <w:r>
              <w:rPr>
                <w:sz w:val="20"/>
                <w:szCs w:val="20"/>
              </w:rPr>
              <w:t xml:space="preserve"> 39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69" w:name="J3204"/>
            <w:bookmarkEnd w:id="1969"/>
            <w:r>
              <w:rPr>
                <w:sz w:val="20"/>
                <w:szCs w:val="20"/>
              </w:rPr>
              <w:t xml:space="preserve"> 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70" w:name="J3205"/>
            <w:bookmarkEnd w:id="1970"/>
            <w:r>
              <w:rPr>
                <w:sz w:val="20"/>
                <w:szCs w:val="20"/>
              </w:rPr>
              <w:t xml:space="preserve"> 16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71" w:name="J3206"/>
            <w:bookmarkEnd w:id="19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72" w:name="J3207"/>
            <w:bookmarkEnd w:id="19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73" w:name="J3208"/>
            <w:bookmarkEnd w:id="19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74" w:name="J3209"/>
            <w:bookmarkEnd w:id="1974"/>
            <w:r>
              <w:rPr>
                <w:sz w:val="20"/>
                <w:szCs w:val="20"/>
              </w:rPr>
              <w:t xml:space="preserve"> 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75" w:name="J3210"/>
            <w:bookmarkEnd w:id="1975"/>
            <w:r>
              <w:rPr>
                <w:sz w:val="20"/>
                <w:szCs w:val="20"/>
              </w:rPr>
              <w:t xml:space="preserve"> 19</w:t>
            </w:r>
          </w:p>
        </w:tc>
      </w:tr>
      <w:tr w:rsidR="00570332" w:rsidRPr="00E32DD6" w:rsidTr="005178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Незаконное изготовление оружия  </w:t>
            </w:r>
          </w:p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223 УК РФ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332" w:rsidRPr="00E32DD6" w:rsidRDefault="00570332" w:rsidP="008B3A35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76" w:name="J3301"/>
            <w:bookmarkEnd w:id="1976"/>
            <w:r>
              <w:rPr>
                <w:sz w:val="20"/>
                <w:szCs w:val="20"/>
              </w:rPr>
              <w:t xml:space="preserve"> 60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77" w:name="J3302"/>
            <w:bookmarkEnd w:id="1977"/>
            <w:r>
              <w:rPr>
                <w:sz w:val="20"/>
                <w:szCs w:val="20"/>
              </w:rPr>
              <w:t xml:space="preserve"> 44</w:t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78" w:name="J3303"/>
            <w:bookmarkEnd w:id="1978"/>
            <w:r>
              <w:rPr>
                <w:sz w:val="20"/>
                <w:szCs w:val="20"/>
              </w:rPr>
              <w:t xml:space="preserve"> 25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79" w:name="J3304"/>
            <w:bookmarkEnd w:id="1979"/>
            <w:r>
              <w:rPr>
                <w:sz w:val="20"/>
                <w:szCs w:val="20"/>
              </w:rPr>
              <w:t xml:space="preserve"> 17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80" w:name="J3305"/>
            <w:bookmarkEnd w:id="1980"/>
            <w:r>
              <w:rPr>
                <w:sz w:val="20"/>
                <w:szCs w:val="20"/>
              </w:rPr>
              <w:t xml:space="preserve"> 25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81" w:name="J3306"/>
            <w:bookmarkEnd w:id="19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82" w:name="J3307"/>
            <w:bookmarkEnd w:id="19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83" w:name="J3308"/>
            <w:bookmarkEnd w:id="19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84" w:name="J3309"/>
            <w:bookmarkEnd w:id="1984"/>
            <w:r>
              <w:rPr>
                <w:sz w:val="20"/>
                <w:szCs w:val="20"/>
              </w:rPr>
              <w:t xml:space="preserve">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85" w:name="J3310"/>
            <w:bookmarkEnd w:id="1985"/>
            <w:r>
              <w:rPr>
                <w:sz w:val="20"/>
                <w:szCs w:val="20"/>
              </w:rPr>
              <w:t xml:space="preserve"> 5</w:t>
            </w:r>
          </w:p>
        </w:tc>
      </w:tr>
      <w:tr w:rsidR="00216A79" w:rsidRPr="00E32DD6" w:rsidTr="00216A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A79" w:rsidRPr="00E32DD6" w:rsidRDefault="00216A79" w:rsidP="00216A7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А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6A79" w:rsidRPr="00E32DD6" w:rsidRDefault="00216A79" w:rsidP="008B3A35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A79" w:rsidRPr="00E32DD6" w:rsidRDefault="00216A79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A79" w:rsidRPr="00E32DD6" w:rsidRDefault="00216A79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A79" w:rsidRPr="00E32DD6" w:rsidRDefault="00216A79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A79" w:rsidRPr="00E32DD6" w:rsidRDefault="00216A79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A79" w:rsidRPr="00E32DD6" w:rsidRDefault="00216A79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A79" w:rsidRPr="00E32DD6" w:rsidRDefault="00216A79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A79" w:rsidRPr="00E32DD6" w:rsidRDefault="00216A79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A79" w:rsidRPr="00E32DD6" w:rsidRDefault="00216A79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A79" w:rsidRPr="00E32DD6" w:rsidRDefault="00216A79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A79" w:rsidRPr="00E32DD6" w:rsidRDefault="00216A79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570332" w:rsidRPr="00E32DD6" w:rsidTr="005178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Незаконное изготовление взры</w:t>
            </w:r>
            <w:r w:rsidRPr="00E32DD6">
              <w:rPr>
                <w:sz w:val="20"/>
                <w:szCs w:val="20"/>
              </w:rPr>
              <w:t>в</w:t>
            </w:r>
            <w:r w:rsidRPr="00E32DD6">
              <w:rPr>
                <w:sz w:val="20"/>
                <w:szCs w:val="20"/>
              </w:rPr>
              <w:t>чатых веществ, незаконные изг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 xml:space="preserve">товление, переделка или ремонт взрывных устройств  </w:t>
            </w:r>
          </w:p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223.1 УК РФ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332" w:rsidRPr="00E32DD6" w:rsidRDefault="00570332" w:rsidP="008B3A35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86" w:name="J3401"/>
            <w:bookmarkEnd w:id="1986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87" w:name="J3402"/>
            <w:bookmarkEnd w:id="1987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88" w:name="J3403"/>
            <w:bookmarkEnd w:id="198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89" w:name="J3404"/>
            <w:bookmarkEnd w:id="19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90" w:name="J3405"/>
            <w:bookmarkEnd w:id="199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91" w:name="J3406"/>
            <w:bookmarkEnd w:id="199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92" w:name="J3407"/>
            <w:bookmarkEnd w:id="19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93" w:name="J3408"/>
            <w:bookmarkEnd w:id="19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94" w:name="J3409"/>
            <w:bookmarkEnd w:id="1994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95" w:name="J3410"/>
            <w:bookmarkEnd w:id="1995"/>
            <w:r>
              <w:rPr>
                <w:sz w:val="20"/>
                <w:szCs w:val="20"/>
              </w:rPr>
              <w:t xml:space="preserve"> 2</w:t>
            </w:r>
          </w:p>
        </w:tc>
      </w:tr>
      <w:tr w:rsidR="00570332" w:rsidRPr="00E32DD6" w:rsidTr="005178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Небрежное хранение огнестрел</w:t>
            </w:r>
            <w:r w:rsidRPr="00E32DD6">
              <w:rPr>
                <w:sz w:val="20"/>
                <w:szCs w:val="20"/>
              </w:rPr>
              <w:t>ь</w:t>
            </w:r>
            <w:r w:rsidRPr="00E32DD6">
              <w:rPr>
                <w:sz w:val="20"/>
                <w:szCs w:val="20"/>
              </w:rPr>
              <w:t xml:space="preserve">ного оружия                     </w:t>
            </w:r>
          </w:p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224 УК РФ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332" w:rsidRPr="00E32DD6" w:rsidRDefault="00570332" w:rsidP="008B3A35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96" w:name="J3501"/>
            <w:bookmarkEnd w:id="1996"/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97" w:name="J3502"/>
            <w:bookmarkEnd w:id="1997"/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98" w:name="J3503"/>
            <w:bookmarkEnd w:id="1998"/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1999" w:name="J3504"/>
            <w:bookmarkEnd w:id="1999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00" w:name="J3505"/>
            <w:bookmarkEnd w:id="2000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01" w:name="J3506"/>
            <w:bookmarkEnd w:id="2001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02" w:name="J3507"/>
            <w:bookmarkEnd w:id="2002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03" w:name="J3508"/>
            <w:bookmarkEnd w:id="2003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04" w:name="J3509"/>
            <w:bookmarkEnd w:id="200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05" w:name="J3510"/>
            <w:bookmarkEnd w:id="2005"/>
          </w:p>
        </w:tc>
      </w:tr>
      <w:tr w:rsidR="00570332" w:rsidRPr="00E32DD6" w:rsidTr="005178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Ненадлежащее исполнение об</w:t>
            </w:r>
            <w:r w:rsidRPr="00E32DD6">
              <w:rPr>
                <w:sz w:val="20"/>
                <w:szCs w:val="20"/>
              </w:rPr>
              <w:t>я</w:t>
            </w:r>
            <w:r w:rsidRPr="00E32DD6">
              <w:rPr>
                <w:sz w:val="20"/>
                <w:szCs w:val="20"/>
              </w:rPr>
              <w:t>занностей по охране оружия, бо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 xml:space="preserve">припасов, взрывчатых веществ и взрывных устройств  </w:t>
            </w:r>
          </w:p>
          <w:p w:rsidR="00570332" w:rsidRPr="00E32DD6" w:rsidRDefault="00570332" w:rsidP="008B3A35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225 УК РФ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332" w:rsidRPr="00E32DD6" w:rsidRDefault="00570332" w:rsidP="008B3A35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06" w:name="J3601"/>
            <w:bookmarkEnd w:id="2006"/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07" w:name="J3602"/>
            <w:bookmarkEnd w:id="2007"/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08" w:name="J3603"/>
            <w:bookmarkEnd w:id="2008"/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09" w:name="J3604"/>
            <w:bookmarkEnd w:id="2009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10" w:name="J3605"/>
            <w:bookmarkEnd w:id="2010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11" w:name="J3606"/>
            <w:bookmarkEnd w:id="2011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12" w:name="J3607"/>
            <w:bookmarkEnd w:id="2012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13" w:name="J3608"/>
            <w:bookmarkEnd w:id="2013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14" w:name="J3609"/>
            <w:bookmarkEnd w:id="201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15" w:name="J3610"/>
            <w:bookmarkEnd w:id="2015"/>
          </w:p>
        </w:tc>
      </w:tr>
      <w:tr w:rsidR="00570332" w:rsidRPr="00E32DD6" w:rsidTr="005178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Хищение либо вымогательство оружия, боеприпасов, взрывчатых веществ и взрывных устройств          </w:t>
            </w:r>
          </w:p>
          <w:p w:rsidR="00570332" w:rsidRPr="00E32DD6" w:rsidRDefault="00570332" w:rsidP="008B3A35">
            <w:p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ст. 226 УК РФ 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332" w:rsidRPr="00E32DD6" w:rsidRDefault="00570332" w:rsidP="008B3A35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16" w:name="J3701"/>
            <w:bookmarkEnd w:id="2016"/>
            <w:r>
              <w:rPr>
                <w:sz w:val="20"/>
                <w:szCs w:val="20"/>
              </w:rPr>
              <w:t xml:space="preserve"> 90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17" w:name="J3702"/>
            <w:bookmarkEnd w:id="2017"/>
            <w:r>
              <w:rPr>
                <w:sz w:val="20"/>
                <w:szCs w:val="20"/>
              </w:rPr>
              <w:t xml:space="preserve"> 64</w:t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18" w:name="J3703"/>
            <w:bookmarkEnd w:id="2018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19" w:name="J3704"/>
            <w:bookmarkEnd w:id="2019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20" w:name="J3705"/>
            <w:bookmarkEnd w:id="2020"/>
            <w:r>
              <w:rPr>
                <w:sz w:val="20"/>
                <w:szCs w:val="20"/>
              </w:rPr>
              <w:t xml:space="preserve"> 47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21" w:name="J3706"/>
            <w:bookmarkEnd w:id="20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22" w:name="J3707"/>
            <w:bookmarkEnd w:id="20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23" w:name="J3708"/>
            <w:bookmarkEnd w:id="20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24" w:name="J3709"/>
            <w:bookmarkEnd w:id="2024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25" w:name="J3710"/>
            <w:bookmarkEnd w:id="2025"/>
            <w:r>
              <w:rPr>
                <w:sz w:val="20"/>
                <w:szCs w:val="20"/>
              </w:rPr>
              <w:t xml:space="preserve"> 7</w:t>
            </w:r>
          </w:p>
        </w:tc>
      </w:tr>
      <w:tr w:rsidR="00570332" w:rsidRPr="00E32DD6" w:rsidTr="005178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Контрабанда сильнодействующих, ядовитых, отравляющих, взрывч</w:t>
            </w:r>
            <w:r w:rsidRPr="00E32DD6">
              <w:rPr>
                <w:sz w:val="20"/>
                <w:szCs w:val="20"/>
              </w:rPr>
              <w:t>а</w:t>
            </w:r>
            <w:r w:rsidRPr="00E32DD6">
              <w:rPr>
                <w:sz w:val="20"/>
                <w:szCs w:val="20"/>
              </w:rPr>
              <w:t>тых, радиоактивных веществ, р</w:t>
            </w:r>
            <w:r w:rsidRPr="00E32DD6">
              <w:rPr>
                <w:sz w:val="20"/>
                <w:szCs w:val="20"/>
              </w:rPr>
              <w:t>а</w:t>
            </w:r>
            <w:r w:rsidRPr="00E32DD6">
              <w:rPr>
                <w:sz w:val="20"/>
                <w:szCs w:val="20"/>
              </w:rPr>
              <w:t>диационных источников, ядерных материалов, огнестрельного ор</w:t>
            </w:r>
            <w:r w:rsidRPr="00E32DD6">
              <w:rPr>
                <w:sz w:val="20"/>
                <w:szCs w:val="20"/>
              </w:rPr>
              <w:t>у</w:t>
            </w:r>
            <w:r w:rsidRPr="00E32DD6">
              <w:rPr>
                <w:sz w:val="20"/>
                <w:szCs w:val="20"/>
              </w:rPr>
              <w:t>жия или его основных частей, взрывных устройств, боеприпасов, оружия массового поражения, средств его доставки, иного во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 xml:space="preserve">ружения, иной военной техники, а также материалов и оборудования, которые могут быть использованы при создании оружия массового поражения, средств его доставки, иного вооружения, иной военной техники, а равно стратегически важных товаров и ресурсов или культурных ценностей </w:t>
            </w:r>
            <w:r w:rsidRPr="00E32DD6">
              <w:rPr>
                <w:color w:val="000000"/>
                <w:sz w:val="20"/>
                <w:szCs w:val="20"/>
              </w:rPr>
              <w:t xml:space="preserve">либо особо ценных диких животных и водных биологических ресурсов                  </w:t>
            </w:r>
          </w:p>
          <w:p w:rsidR="00570332" w:rsidRPr="00E32DD6" w:rsidRDefault="00570332" w:rsidP="008B3A35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ст. 226.1 УК РФ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332" w:rsidRPr="00E32DD6" w:rsidRDefault="00570332" w:rsidP="008B3A35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26" w:name="J3801"/>
            <w:bookmarkEnd w:id="2026"/>
            <w:r>
              <w:rPr>
                <w:sz w:val="20"/>
                <w:szCs w:val="20"/>
              </w:rPr>
              <w:t xml:space="preserve"> 20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27" w:name="J3802"/>
            <w:bookmarkEnd w:id="2027"/>
            <w:r>
              <w:rPr>
                <w:sz w:val="20"/>
                <w:szCs w:val="20"/>
              </w:rPr>
              <w:t xml:space="preserve"> 16</w:t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28" w:name="J3803"/>
            <w:bookmarkEnd w:id="2028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29" w:name="J3804"/>
            <w:bookmarkEnd w:id="2029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30" w:name="J3805"/>
            <w:bookmarkEnd w:id="203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31" w:name="J3806"/>
            <w:bookmarkEnd w:id="203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32" w:name="J3807"/>
            <w:bookmarkEnd w:id="203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33" w:name="J3808"/>
            <w:bookmarkEnd w:id="203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34" w:name="J3809"/>
            <w:bookmarkEnd w:id="2034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35" w:name="J3810"/>
            <w:bookmarkEnd w:id="2035"/>
            <w:r>
              <w:rPr>
                <w:sz w:val="20"/>
                <w:szCs w:val="20"/>
              </w:rPr>
              <w:t xml:space="preserve"> 3</w:t>
            </w:r>
          </w:p>
        </w:tc>
      </w:tr>
      <w:tr w:rsidR="00570332" w:rsidRPr="00E32DD6" w:rsidTr="005178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Пиратство                    </w:t>
            </w:r>
          </w:p>
          <w:p w:rsidR="00570332" w:rsidRPr="00E32DD6" w:rsidRDefault="00570332" w:rsidP="008B3A35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227 УК РФ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570332" w:rsidRPr="00E32DD6" w:rsidRDefault="00570332" w:rsidP="008B3A35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848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36" w:name="J3901"/>
            <w:bookmarkEnd w:id="2036"/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37" w:name="J3902"/>
            <w:bookmarkEnd w:id="2037"/>
          </w:p>
        </w:tc>
        <w:tc>
          <w:tcPr>
            <w:tcW w:w="712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38" w:name="J3903"/>
            <w:bookmarkEnd w:id="2038"/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39" w:name="J3904"/>
            <w:bookmarkEnd w:id="2039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40" w:name="J3905"/>
            <w:bookmarkEnd w:id="2040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41" w:name="J3906"/>
            <w:bookmarkEnd w:id="2041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42" w:name="J3907"/>
            <w:bookmarkEnd w:id="2042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43" w:name="J3908"/>
            <w:bookmarkEnd w:id="2043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44" w:name="J3909"/>
            <w:bookmarkEnd w:id="204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70332" w:rsidRPr="00E32DD6" w:rsidRDefault="00570332" w:rsidP="0057033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045" w:name="J3910"/>
            <w:bookmarkEnd w:id="2045"/>
          </w:p>
        </w:tc>
      </w:tr>
      <w:tr w:rsidR="00570332" w:rsidRPr="00E32DD6" w:rsidTr="00216A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3120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570332" w:rsidP="008B3A35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Итого                                   </w:t>
            </w:r>
          </w:p>
        </w:tc>
        <w:tc>
          <w:tcPr>
            <w:tcW w:w="42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332" w:rsidRPr="00E32DD6" w:rsidRDefault="00570332" w:rsidP="008B3A35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848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bookmarkStart w:id="2046" w:name="J4001"/>
            <w:bookmarkEnd w:id="2046"/>
            <w:r>
              <w:rPr>
                <w:b/>
                <w:bCs/>
                <w:sz w:val="20"/>
                <w:szCs w:val="20"/>
              </w:rPr>
              <w:t xml:space="preserve"> 670</w:t>
            </w:r>
          </w:p>
        </w:tc>
        <w:tc>
          <w:tcPr>
            <w:tcW w:w="850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bookmarkStart w:id="2047" w:name="J4002"/>
            <w:bookmarkEnd w:id="2047"/>
            <w:r>
              <w:rPr>
                <w:b/>
                <w:bCs/>
                <w:sz w:val="20"/>
                <w:szCs w:val="20"/>
              </w:rPr>
              <w:t xml:space="preserve"> 470</w:t>
            </w:r>
          </w:p>
        </w:tc>
        <w:tc>
          <w:tcPr>
            <w:tcW w:w="712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bookmarkStart w:id="2048" w:name="J4003"/>
            <w:bookmarkEnd w:id="2048"/>
            <w:r>
              <w:rPr>
                <w:b/>
                <w:bCs/>
                <w:sz w:val="20"/>
                <w:szCs w:val="20"/>
              </w:rPr>
              <w:t xml:space="preserve"> 256</w:t>
            </w:r>
          </w:p>
        </w:tc>
        <w:tc>
          <w:tcPr>
            <w:tcW w:w="85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bookmarkStart w:id="2049" w:name="J4004"/>
            <w:bookmarkEnd w:id="2049"/>
            <w:r>
              <w:rPr>
                <w:b/>
                <w:bCs/>
                <w:sz w:val="20"/>
                <w:szCs w:val="20"/>
              </w:rPr>
              <w:t xml:space="preserve"> 211</w:t>
            </w:r>
          </w:p>
        </w:tc>
        <w:tc>
          <w:tcPr>
            <w:tcW w:w="709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bookmarkStart w:id="2050" w:name="J4005"/>
            <w:bookmarkEnd w:id="2050"/>
            <w:r>
              <w:rPr>
                <w:b/>
                <w:bCs/>
                <w:sz w:val="20"/>
                <w:szCs w:val="20"/>
              </w:rPr>
              <w:t xml:space="preserve"> 212</w:t>
            </w:r>
          </w:p>
        </w:tc>
        <w:tc>
          <w:tcPr>
            <w:tcW w:w="709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bookmarkStart w:id="2051" w:name="J4006"/>
            <w:bookmarkEnd w:id="2051"/>
            <w:r>
              <w:rPr>
                <w:b/>
                <w:bCs/>
                <w:sz w:val="20"/>
                <w:szCs w:val="20"/>
              </w:rPr>
              <w:t xml:space="preserve"> 11</w:t>
            </w: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bookmarkStart w:id="2052" w:name="J4007"/>
            <w:bookmarkEnd w:id="2052"/>
            <w:r>
              <w:rPr>
                <w:b/>
                <w:bCs/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bookmarkStart w:id="2053" w:name="J4008"/>
            <w:bookmarkEnd w:id="2053"/>
            <w:r>
              <w:rPr>
                <w:b/>
                <w:bCs/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bookmarkStart w:id="2054" w:name="J4009"/>
            <w:bookmarkEnd w:id="2054"/>
            <w:r>
              <w:rPr>
                <w:b/>
                <w:bCs/>
                <w:sz w:val="20"/>
                <w:szCs w:val="20"/>
              </w:rPr>
              <w:t xml:space="preserve"> 312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32" w:rsidRPr="00E32DD6" w:rsidRDefault="00D31E28" w:rsidP="00570332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bookmarkStart w:id="2055" w:name="J4010"/>
            <w:bookmarkEnd w:id="2055"/>
            <w:r>
              <w:rPr>
                <w:b/>
                <w:bCs/>
                <w:sz w:val="20"/>
                <w:szCs w:val="20"/>
              </w:rPr>
              <w:t xml:space="preserve"> 196</w:t>
            </w:r>
          </w:p>
        </w:tc>
      </w:tr>
    </w:tbl>
    <w:p w:rsidR="00570332" w:rsidRDefault="00216A79" w:rsidP="00F12F26">
      <w:pPr>
        <w:ind w:left="-57" w:right="-57" w:hanging="369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216A79" w:rsidRDefault="00216A79" w:rsidP="00F12F26">
      <w:pPr>
        <w:ind w:left="-57" w:right="-57" w:hanging="369"/>
        <w:rPr>
          <w:sz w:val="24"/>
          <w:szCs w:val="24"/>
        </w:rPr>
      </w:pPr>
    </w:p>
    <w:p w:rsidR="00216A79" w:rsidRDefault="00216A79" w:rsidP="00F12F26">
      <w:pPr>
        <w:ind w:left="-57" w:right="-57" w:hanging="369"/>
        <w:rPr>
          <w:sz w:val="24"/>
          <w:szCs w:val="24"/>
        </w:rPr>
      </w:pPr>
    </w:p>
    <w:p w:rsidR="00216A79" w:rsidRPr="00E32DD6" w:rsidRDefault="00216A79" w:rsidP="00F12F26">
      <w:pPr>
        <w:ind w:left="-57" w:right="-57" w:hanging="369"/>
        <w:rPr>
          <w:sz w:val="24"/>
          <w:szCs w:val="24"/>
        </w:rPr>
      </w:pPr>
    </w:p>
    <w:p w:rsidR="00F12F26" w:rsidRPr="00E32DD6" w:rsidRDefault="00F12F26" w:rsidP="00F12F26">
      <w:pPr>
        <w:ind w:left="-57" w:right="-57" w:hanging="369"/>
        <w:rPr>
          <w:sz w:val="24"/>
          <w:szCs w:val="24"/>
        </w:rPr>
      </w:pPr>
      <w:r w:rsidRPr="00E32DD6">
        <w:rPr>
          <w:sz w:val="24"/>
          <w:szCs w:val="24"/>
        </w:rPr>
        <w:t>Раздел 11. Преступления против здоровья населения и общественной нравственности</w:t>
      </w:r>
    </w:p>
    <w:p w:rsidR="00F12F26" w:rsidRDefault="00F12F26" w:rsidP="00F12F26">
      <w:pPr>
        <w:ind w:left="-57" w:right="-57"/>
        <w:rPr>
          <w:b/>
          <w:bCs/>
          <w:sz w:val="20"/>
          <w:szCs w:val="20"/>
        </w:rPr>
      </w:pPr>
    </w:p>
    <w:p w:rsidR="00216A79" w:rsidRPr="00E32DD6" w:rsidRDefault="00216A79" w:rsidP="00F12F26">
      <w:pPr>
        <w:ind w:left="-57" w:right="-57"/>
        <w:rPr>
          <w:b/>
          <w:bCs/>
          <w:sz w:val="20"/>
          <w:szCs w:val="20"/>
        </w:rPr>
      </w:pPr>
    </w:p>
    <w:tbl>
      <w:tblPr>
        <w:tblW w:w="0" w:type="auto"/>
        <w:tblInd w:w="-318" w:type="dxa"/>
        <w:tblLayout w:type="fixed"/>
        <w:tblLook w:val="000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F12F26" w:rsidRPr="00E32DD6">
        <w:tblPrEx>
          <w:tblCellMar>
            <w:top w:w="0" w:type="dxa"/>
            <w:bottom w:w="0" w:type="dxa"/>
          </w:tblCellMar>
        </w:tblPrEx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F26" w:rsidRPr="00E32DD6" w:rsidRDefault="00F12F26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4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F26" w:rsidRPr="00E32DD6" w:rsidRDefault="00F12F26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9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F26" w:rsidRPr="00E32DD6" w:rsidRDefault="00F12F26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1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2F26" w:rsidRPr="00E32DD6" w:rsidRDefault="00F12F26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F26" w:rsidRPr="00E32DD6" w:rsidRDefault="00F12F26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F26" w:rsidRPr="00E32DD6" w:rsidRDefault="00F12F26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1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2F26" w:rsidRPr="00E32DD6" w:rsidRDefault="00F12F26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F26" w:rsidRPr="00E32DD6" w:rsidRDefault="00D31E28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2056" w:name="GG111"/>
            <w:bookmarkEnd w:id="2056"/>
            <w:r>
              <w:rPr>
                <w:rFonts w:ascii="Times New Roman" w:eastAsia="MS Mincho" w:hAnsi="Times New Roman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F26" w:rsidRPr="00E32DD6" w:rsidRDefault="00D31E28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2057" w:name="GG112"/>
            <w:bookmarkEnd w:id="2057"/>
            <w:r>
              <w:rPr>
                <w:rFonts w:ascii="Times New Roman" w:eastAsia="MS Mincho" w:hAnsi="Times New Roman"/>
              </w:rPr>
              <w:t>8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2F26" w:rsidRPr="00E32DD6" w:rsidRDefault="00F12F26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F26" w:rsidRPr="00E32DD6" w:rsidRDefault="00D31E28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2058" w:name="MM111"/>
            <w:bookmarkEnd w:id="2058"/>
            <w:r>
              <w:rPr>
                <w:rFonts w:ascii="Times New Roman" w:eastAsia="MS Mincho" w:hAnsi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F26" w:rsidRPr="00E32DD6" w:rsidRDefault="00D31E28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2059" w:name="MM112"/>
            <w:bookmarkEnd w:id="2059"/>
            <w:r>
              <w:rPr>
                <w:rFonts w:ascii="Times New Roman" w:eastAsia="MS Mincho" w:hAnsi="Times New Roman"/>
              </w:rPr>
              <w:t>6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2F26" w:rsidRPr="00E32DD6" w:rsidRDefault="00F12F26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F26" w:rsidRPr="00E32DD6" w:rsidRDefault="005E1051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F26" w:rsidRPr="00E32DD6" w:rsidRDefault="005E1051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F26" w:rsidRPr="00E32DD6" w:rsidRDefault="005E1051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F26" w:rsidRPr="00E32DD6" w:rsidRDefault="005E1051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7</w:t>
            </w:r>
          </w:p>
        </w:tc>
      </w:tr>
      <w:tr w:rsidR="00F12F26" w:rsidRPr="00E32DD6">
        <w:tblPrEx>
          <w:tblCellMar>
            <w:top w:w="0" w:type="dxa"/>
            <w:bottom w:w="0" w:type="dxa"/>
          </w:tblCellMar>
        </w:tblPrEx>
        <w:tc>
          <w:tcPr>
            <w:tcW w:w="1362" w:type="dxa"/>
            <w:gridSpan w:val="3"/>
            <w:tcBorders>
              <w:top w:val="single" w:sz="4" w:space="0" w:color="auto"/>
            </w:tcBorders>
          </w:tcPr>
          <w:p w:rsidR="00F12F26" w:rsidRPr="00E32DD6" w:rsidRDefault="00F12F26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код формы</w:t>
            </w:r>
          </w:p>
        </w:tc>
        <w:tc>
          <w:tcPr>
            <w:tcW w:w="454" w:type="dxa"/>
          </w:tcPr>
          <w:p w:rsidR="00F12F26" w:rsidRPr="00E32DD6" w:rsidRDefault="00F12F26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F12F26" w:rsidRPr="00E32DD6" w:rsidRDefault="00F12F26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раздел</w:t>
            </w:r>
          </w:p>
        </w:tc>
        <w:tc>
          <w:tcPr>
            <w:tcW w:w="454" w:type="dxa"/>
          </w:tcPr>
          <w:p w:rsidR="00F12F26" w:rsidRPr="00E32DD6" w:rsidRDefault="00F12F26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F12F26" w:rsidRPr="00E32DD6" w:rsidRDefault="00F12F26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год</w:t>
            </w:r>
          </w:p>
        </w:tc>
        <w:tc>
          <w:tcPr>
            <w:tcW w:w="454" w:type="dxa"/>
          </w:tcPr>
          <w:p w:rsidR="00F12F26" w:rsidRPr="00E32DD6" w:rsidRDefault="00F12F26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F12F26" w:rsidRPr="00E32DD6" w:rsidRDefault="00F12F26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период</w:t>
            </w:r>
          </w:p>
        </w:tc>
        <w:tc>
          <w:tcPr>
            <w:tcW w:w="454" w:type="dxa"/>
          </w:tcPr>
          <w:p w:rsidR="00F12F26" w:rsidRPr="00E32DD6" w:rsidRDefault="00F12F26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gridSpan w:val="4"/>
            <w:tcBorders>
              <w:top w:val="single" w:sz="4" w:space="0" w:color="auto"/>
            </w:tcBorders>
          </w:tcPr>
          <w:p w:rsidR="00F12F26" w:rsidRPr="00E32DD6" w:rsidRDefault="00F12F26" w:rsidP="009E7606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 xml:space="preserve">код </w:t>
            </w:r>
          </w:p>
        </w:tc>
      </w:tr>
    </w:tbl>
    <w:p w:rsidR="00F12F26" w:rsidRDefault="00F12F26" w:rsidP="00F12F26">
      <w:pPr>
        <w:ind w:left="-57" w:right="-57"/>
        <w:rPr>
          <w:b/>
          <w:bCs/>
          <w:sz w:val="20"/>
          <w:szCs w:val="20"/>
        </w:rPr>
      </w:pPr>
    </w:p>
    <w:p w:rsidR="00216A79" w:rsidRPr="00E32DD6" w:rsidRDefault="00216A79" w:rsidP="00F12F26">
      <w:pPr>
        <w:ind w:left="-57" w:right="-57"/>
        <w:rPr>
          <w:b/>
          <w:bCs/>
          <w:sz w:val="20"/>
          <w:szCs w:val="20"/>
        </w:rPr>
      </w:pPr>
    </w:p>
    <w:tbl>
      <w:tblPr>
        <w:tblW w:w="1105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18"/>
        <w:gridCol w:w="427"/>
        <w:gridCol w:w="850"/>
        <w:gridCol w:w="850"/>
        <w:gridCol w:w="710"/>
        <w:gridCol w:w="850"/>
        <w:gridCol w:w="709"/>
        <w:gridCol w:w="709"/>
        <w:gridCol w:w="708"/>
        <w:gridCol w:w="709"/>
        <w:gridCol w:w="709"/>
        <w:gridCol w:w="709"/>
      </w:tblGrid>
      <w:tr w:rsidR="005A4B12" w:rsidRPr="00E32DD6" w:rsidTr="00216A79">
        <w:tblPrEx>
          <w:tblCellMar>
            <w:top w:w="0" w:type="dxa"/>
            <w:bottom w:w="0" w:type="dxa"/>
          </w:tblCellMar>
        </w:tblPrEx>
        <w:tc>
          <w:tcPr>
            <w:tcW w:w="3118" w:type="dxa"/>
          </w:tcPr>
          <w:p w:rsidR="005A4B12" w:rsidRPr="00E32DD6" w:rsidRDefault="005A4B12" w:rsidP="009E760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А</w:t>
            </w:r>
          </w:p>
        </w:tc>
        <w:tc>
          <w:tcPr>
            <w:tcW w:w="427" w:type="dxa"/>
            <w:vAlign w:val="bottom"/>
          </w:tcPr>
          <w:p w:rsidR="005A4B12" w:rsidRPr="00E32DD6" w:rsidRDefault="005A4B12" w:rsidP="009E760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Б</w:t>
            </w:r>
          </w:p>
        </w:tc>
        <w:tc>
          <w:tcPr>
            <w:tcW w:w="850" w:type="dxa"/>
          </w:tcPr>
          <w:p w:rsidR="005A4B12" w:rsidRPr="00E32DD6" w:rsidRDefault="005A4B12" w:rsidP="009E760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5A4B12" w:rsidRPr="00E32DD6" w:rsidRDefault="005A4B12" w:rsidP="009E760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710" w:type="dxa"/>
          </w:tcPr>
          <w:p w:rsidR="005A4B12" w:rsidRPr="00E32DD6" w:rsidRDefault="005A4B12" w:rsidP="009E760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5A4B12" w:rsidRPr="00E32DD6" w:rsidRDefault="005A4B12" w:rsidP="009E760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5A4B12" w:rsidRPr="00E32DD6" w:rsidRDefault="005A4B12" w:rsidP="009E760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5A4B12" w:rsidRPr="00E32DD6" w:rsidRDefault="005A4B12" w:rsidP="009E760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:rsidR="005A4B12" w:rsidRPr="00E32DD6" w:rsidRDefault="005A4B12" w:rsidP="009E760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5A4B12" w:rsidRPr="00E32DD6" w:rsidRDefault="005A4B12" w:rsidP="009E760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5A4B12" w:rsidRPr="00E32DD6" w:rsidRDefault="005A4B12" w:rsidP="009E760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5A4B12" w:rsidRPr="00E32DD6" w:rsidRDefault="005A4B12" w:rsidP="009E760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10</w:t>
            </w:r>
          </w:p>
        </w:tc>
      </w:tr>
      <w:tr w:rsidR="005A4B12" w:rsidRPr="00E32DD6" w:rsidTr="00216A79">
        <w:tblPrEx>
          <w:tblCellMar>
            <w:top w:w="0" w:type="dxa"/>
            <w:bottom w:w="0" w:type="dxa"/>
          </w:tblCellMar>
        </w:tblPrEx>
        <w:tc>
          <w:tcPr>
            <w:tcW w:w="3118" w:type="dxa"/>
          </w:tcPr>
          <w:p w:rsidR="005A4B12" w:rsidRPr="00E32DD6" w:rsidRDefault="005A4B12" w:rsidP="009E7606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Незаконные приобретение, хран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ние, перевозка, изготовление, п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реработка наркотических средств, психотропных веществ или их аналогов, а также незаконные пр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обр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тение, хранение, перевозка растений, содержащих наркотич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ские средства или психотропные вещества, либо их частей, соде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жащих наркотические средства или псих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тропные вещества</w:t>
            </w:r>
          </w:p>
          <w:p w:rsidR="005A4B12" w:rsidRPr="00E32DD6" w:rsidRDefault="005A4B12" w:rsidP="009E7606">
            <w:p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228 УК РФ</w:t>
            </w:r>
          </w:p>
        </w:tc>
        <w:tc>
          <w:tcPr>
            <w:tcW w:w="427" w:type="dxa"/>
            <w:vAlign w:val="bottom"/>
          </w:tcPr>
          <w:p w:rsidR="005A4B12" w:rsidRPr="00E32DD6" w:rsidRDefault="005A4B12" w:rsidP="009E760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5A4B12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60" w:name="K0101"/>
            <w:bookmarkEnd w:id="2060"/>
            <w:r>
              <w:rPr>
                <w:sz w:val="20"/>
                <w:szCs w:val="20"/>
              </w:rPr>
              <w:t xml:space="preserve"> 1225</w:t>
            </w:r>
          </w:p>
        </w:tc>
        <w:tc>
          <w:tcPr>
            <w:tcW w:w="850" w:type="dxa"/>
          </w:tcPr>
          <w:p w:rsidR="005A4B12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61" w:name="K0102"/>
            <w:bookmarkEnd w:id="2061"/>
            <w:r>
              <w:rPr>
                <w:sz w:val="20"/>
                <w:szCs w:val="20"/>
              </w:rPr>
              <w:t xml:space="preserve"> 914</w:t>
            </w:r>
          </w:p>
        </w:tc>
        <w:tc>
          <w:tcPr>
            <w:tcW w:w="710" w:type="dxa"/>
          </w:tcPr>
          <w:p w:rsidR="005A4B12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62" w:name="K0103"/>
            <w:bookmarkEnd w:id="2062"/>
            <w:r>
              <w:rPr>
                <w:sz w:val="20"/>
                <w:szCs w:val="20"/>
              </w:rPr>
              <w:t xml:space="preserve"> 928</w:t>
            </w:r>
          </w:p>
        </w:tc>
        <w:tc>
          <w:tcPr>
            <w:tcW w:w="850" w:type="dxa"/>
          </w:tcPr>
          <w:p w:rsidR="005A4B12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63" w:name="K0104"/>
            <w:bookmarkEnd w:id="2063"/>
            <w:r>
              <w:rPr>
                <w:sz w:val="20"/>
                <w:szCs w:val="20"/>
              </w:rPr>
              <w:t xml:space="preserve"> 920</w:t>
            </w:r>
          </w:p>
        </w:tc>
        <w:tc>
          <w:tcPr>
            <w:tcW w:w="709" w:type="dxa"/>
          </w:tcPr>
          <w:p w:rsidR="005A4B12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64" w:name="K0105"/>
            <w:bookmarkEnd w:id="2064"/>
            <w:r>
              <w:rPr>
                <w:sz w:val="20"/>
                <w:szCs w:val="20"/>
              </w:rPr>
              <w:t xml:space="preserve"> 13</w:t>
            </w:r>
          </w:p>
        </w:tc>
        <w:tc>
          <w:tcPr>
            <w:tcW w:w="709" w:type="dxa"/>
          </w:tcPr>
          <w:p w:rsidR="005A4B12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65" w:name="K0106"/>
            <w:bookmarkEnd w:id="2065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708" w:type="dxa"/>
          </w:tcPr>
          <w:p w:rsidR="005A4B12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66" w:name="K0107"/>
            <w:bookmarkEnd w:id="20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5A4B12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67" w:name="K0108"/>
            <w:bookmarkEnd w:id="2067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09" w:type="dxa"/>
          </w:tcPr>
          <w:p w:rsidR="005A4B12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68" w:name="K0109"/>
            <w:bookmarkEnd w:id="2068"/>
            <w:r>
              <w:rPr>
                <w:sz w:val="20"/>
                <w:szCs w:val="20"/>
              </w:rPr>
              <w:t xml:space="preserve"> 917</w:t>
            </w:r>
          </w:p>
        </w:tc>
        <w:tc>
          <w:tcPr>
            <w:tcW w:w="709" w:type="dxa"/>
          </w:tcPr>
          <w:p w:rsidR="005A4B12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69" w:name="K0110"/>
            <w:bookmarkEnd w:id="2069"/>
            <w:r>
              <w:rPr>
                <w:sz w:val="20"/>
                <w:szCs w:val="20"/>
              </w:rPr>
              <w:t xml:space="preserve"> 856</w:t>
            </w:r>
          </w:p>
        </w:tc>
      </w:tr>
      <w:tr w:rsidR="00216A79" w:rsidRPr="00E32DD6" w:rsidTr="00216A79">
        <w:tblPrEx>
          <w:tblCellMar>
            <w:top w:w="0" w:type="dxa"/>
            <w:bottom w:w="0" w:type="dxa"/>
          </w:tblCellMar>
        </w:tblPrEx>
        <w:tc>
          <w:tcPr>
            <w:tcW w:w="3118" w:type="dxa"/>
          </w:tcPr>
          <w:p w:rsidR="00216A79" w:rsidRPr="00E32DD6" w:rsidRDefault="00216A79" w:rsidP="009E7606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</w:t>
            </w:r>
          </w:p>
        </w:tc>
        <w:tc>
          <w:tcPr>
            <w:tcW w:w="427" w:type="dxa"/>
            <w:vAlign w:val="bottom"/>
          </w:tcPr>
          <w:p w:rsidR="00216A79" w:rsidRPr="00E32DD6" w:rsidRDefault="00216A79" w:rsidP="009E760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850" w:type="dxa"/>
          </w:tcPr>
          <w:p w:rsidR="00216A79" w:rsidRPr="00E32DD6" w:rsidRDefault="00216A79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216A79" w:rsidRPr="00E32DD6" w:rsidRDefault="00216A79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0" w:type="dxa"/>
          </w:tcPr>
          <w:p w:rsidR="00216A79" w:rsidRPr="00E32DD6" w:rsidRDefault="00216A79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216A79" w:rsidRPr="00E32DD6" w:rsidRDefault="00216A79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216A79" w:rsidRPr="00E32DD6" w:rsidRDefault="00216A79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216A79" w:rsidRPr="00E32DD6" w:rsidRDefault="00216A79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:rsidR="00216A79" w:rsidRPr="00E32DD6" w:rsidRDefault="00216A79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216A79" w:rsidRPr="00E32DD6" w:rsidRDefault="00216A79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216A79" w:rsidRPr="00E32DD6" w:rsidRDefault="00216A79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216A79" w:rsidRPr="00E32DD6" w:rsidRDefault="00216A79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5A4B12" w:rsidRPr="00E32DD6" w:rsidTr="00216A79">
        <w:tblPrEx>
          <w:tblCellMar>
            <w:top w:w="0" w:type="dxa"/>
            <w:bottom w:w="0" w:type="dxa"/>
          </w:tblCellMar>
        </w:tblPrEx>
        <w:tc>
          <w:tcPr>
            <w:tcW w:w="3118" w:type="dxa"/>
          </w:tcPr>
          <w:p w:rsidR="005A4B12" w:rsidRPr="00E32DD6" w:rsidRDefault="005A4B12" w:rsidP="009E7606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Незаконные производство, сбыт или пересылка наркотических средств, психотропных веществ или их аналогов, а также незако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ные сбыт или пересылка растений, содержащих наркотические сре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ства или псих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тропные вещества, либо их частей, содержащих на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котические средства или псих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тропные вещества</w:t>
            </w:r>
          </w:p>
          <w:p w:rsidR="005A4B12" w:rsidRPr="00E32DD6" w:rsidRDefault="005A4B12" w:rsidP="00370D64">
            <w:pPr>
              <w:pStyle w:val="ConsPlusNormal"/>
              <w:ind w:lef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ст. 228.1 УК РФ</w:t>
            </w:r>
          </w:p>
        </w:tc>
        <w:tc>
          <w:tcPr>
            <w:tcW w:w="427" w:type="dxa"/>
            <w:vAlign w:val="bottom"/>
          </w:tcPr>
          <w:p w:rsidR="005A4B12" w:rsidRPr="00E32DD6" w:rsidRDefault="005A4B12" w:rsidP="009E760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5A4B12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70" w:name="K0201"/>
            <w:bookmarkEnd w:id="2070"/>
            <w:r>
              <w:rPr>
                <w:sz w:val="20"/>
                <w:szCs w:val="20"/>
              </w:rPr>
              <w:t xml:space="preserve"> 1187</w:t>
            </w:r>
          </w:p>
        </w:tc>
        <w:tc>
          <w:tcPr>
            <w:tcW w:w="850" w:type="dxa"/>
          </w:tcPr>
          <w:p w:rsidR="005A4B12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71" w:name="K0202"/>
            <w:bookmarkEnd w:id="2071"/>
            <w:r>
              <w:rPr>
                <w:sz w:val="20"/>
                <w:szCs w:val="20"/>
              </w:rPr>
              <w:t xml:space="preserve"> 728</w:t>
            </w:r>
          </w:p>
        </w:tc>
        <w:tc>
          <w:tcPr>
            <w:tcW w:w="710" w:type="dxa"/>
          </w:tcPr>
          <w:p w:rsidR="005A4B12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72" w:name="K0203"/>
            <w:bookmarkEnd w:id="2072"/>
            <w:r>
              <w:rPr>
                <w:sz w:val="20"/>
                <w:szCs w:val="20"/>
              </w:rPr>
              <w:t xml:space="preserve"> 237</w:t>
            </w:r>
          </w:p>
        </w:tc>
        <w:tc>
          <w:tcPr>
            <w:tcW w:w="850" w:type="dxa"/>
          </w:tcPr>
          <w:p w:rsidR="005A4B12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73" w:name="K0204"/>
            <w:bookmarkEnd w:id="2073"/>
            <w:r>
              <w:rPr>
                <w:sz w:val="20"/>
                <w:szCs w:val="20"/>
              </w:rPr>
              <w:t xml:space="preserve"> 236</w:t>
            </w:r>
          </w:p>
        </w:tc>
        <w:tc>
          <w:tcPr>
            <w:tcW w:w="709" w:type="dxa"/>
          </w:tcPr>
          <w:p w:rsidR="005A4B12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74" w:name="K0205"/>
            <w:bookmarkEnd w:id="2074"/>
            <w:r>
              <w:rPr>
                <w:sz w:val="20"/>
                <w:szCs w:val="20"/>
              </w:rPr>
              <w:t xml:space="preserve"> 547</w:t>
            </w:r>
          </w:p>
        </w:tc>
        <w:tc>
          <w:tcPr>
            <w:tcW w:w="709" w:type="dxa"/>
          </w:tcPr>
          <w:p w:rsidR="005A4B12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75" w:name="K0206"/>
            <w:bookmarkEnd w:id="2075"/>
            <w:r>
              <w:rPr>
                <w:sz w:val="20"/>
                <w:szCs w:val="20"/>
              </w:rPr>
              <w:t xml:space="preserve"> 18</w:t>
            </w:r>
          </w:p>
        </w:tc>
        <w:tc>
          <w:tcPr>
            <w:tcW w:w="708" w:type="dxa"/>
          </w:tcPr>
          <w:p w:rsidR="005A4B12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76" w:name="K0207"/>
            <w:bookmarkEnd w:id="20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5A4B12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77" w:name="K0208"/>
            <w:bookmarkEnd w:id="20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5A4B12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78" w:name="K0209"/>
            <w:bookmarkEnd w:id="2078"/>
            <w:r>
              <w:rPr>
                <w:sz w:val="20"/>
                <w:szCs w:val="20"/>
              </w:rPr>
              <w:t xml:space="preserve"> 199</w:t>
            </w:r>
          </w:p>
        </w:tc>
        <w:tc>
          <w:tcPr>
            <w:tcW w:w="709" w:type="dxa"/>
          </w:tcPr>
          <w:p w:rsidR="005A4B12" w:rsidRPr="00E32DD6" w:rsidRDefault="00D31E28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79" w:name="K0210"/>
            <w:bookmarkEnd w:id="2079"/>
            <w:r>
              <w:rPr>
                <w:sz w:val="20"/>
                <w:szCs w:val="20"/>
              </w:rPr>
              <w:t xml:space="preserve"> 197</w:t>
            </w:r>
          </w:p>
        </w:tc>
      </w:tr>
      <w:tr w:rsidR="005A4B12" w:rsidRPr="00E32DD6" w:rsidTr="00216A79">
        <w:tblPrEx>
          <w:tblCellMar>
            <w:top w:w="0" w:type="dxa"/>
            <w:bottom w:w="0" w:type="dxa"/>
          </w:tblCellMar>
        </w:tblPrEx>
        <w:tc>
          <w:tcPr>
            <w:tcW w:w="3118" w:type="dxa"/>
          </w:tcPr>
          <w:p w:rsidR="005A4B12" w:rsidRPr="00E32DD6" w:rsidRDefault="005A4B12" w:rsidP="00216A79">
            <w:pPr>
              <w:numPr>
                <w:ilvl w:val="12"/>
                <w:numId w:val="0"/>
              </w:numPr>
              <w:tabs>
                <w:tab w:val="left" w:pos="2630"/>
              </w:tabs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Нарушение правил оборота нарк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тических средств или психотро</w:t>
            </w:r>
            <w:r w:rsidRPr="00E32DD6">
              <w:rPr>
                <w:sz w:val="20"/>
                <w:szCs w:val="20"/>
              </w:rPr>
              <w:t>п</w:t>
            </w:r>
            <w:r w:rsidRPr="00E32DD6">
              <w:rPr>
                <w:sz w:val="20"/>
                <w:szCs w:val="20"/>
              </w:rPr>
              <w:t>ных веществ</w:t>
            </w:r>
            <w:r w:rsidR="00216A79">
              <w:rPr>
                <w:sz w:val="20"/>
                <w:szCs w:val="20"/>
              </w:rPr>
              <w:t xml:space="preserve">      </w:t>
            </w:r>
            <w:r w:rsidRPr="00E32DD6">
              <w:rPr>
                <w:sz w:val="20"/>
                <w:szCs w:val="20"/>
              </w:rPr>
              <w:t>ст. 228.2 УК РФ</w:t>
            </w:r>
          </w:p>
        </w:tc>
        <w:tc>
          <w:tcPr>
            <w:tcW w:w="427" w:type="dxa"/>
            <w:vAlign w:val="bottom"/>
          </w:tcPr>
          <w:p w:rsidR="005A4B12" w:rsidRPr="00E32DD6" w:rsidRDefault="005A4B12" w:rsidP="00A227A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5A4B12" w:rsidRPr="00E32DD6" w:rsidRDefault="005A4B12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80" w:name="K0301"/>
            <w:bookmarkEnd w:id="2080"/>
          </w:p>
        </w:tc>
        <w:tc>
          <w:tcPr>
            <w:tcW w:w="850" w:type="dxa"/>
          </w:tcPr>
          <w:p w:rsidR="005A4B12" w:rsidRPr="00E32DD6" w:rsidRDefault="005A4B12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81" w:name="K0302"/>
            <w:bookmarkEnd w:id="2081"/>
          </w:p>
        </w:tc>
        <w:tc>
          <w:tcPr>
            <w:tcW w:w="710" w:type="dxa"/>
          </w:tcPr>
          <w:p w:rsidR="005A4B12" w:rsidRPr="00E32DD6" w:rsidRDefault="005A4B12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82" w:name="K0303"/>
            <w:bookmarkEnd w:id="2082"/>
          </w:p>
        </w:tc>
        <w:tc>
          <w:tcPr>
            <w:tcW w:w="850" w:type="dxa"/>
          </w:tcPr>
          <w:p w:rsidR="005A4B12" w:rsidRPr="00E32DD6" w:rsidRDefault="005A4B12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83" w:name="K0304"/>
            <w:bookmarkEnd w:id="2083"/>
          </w:p>
        </w:tc>
        <w:tc>
          <w:tcPr>
            <w:tcW w:w="709" w:type="dxa"/>
          </w:tcPr>
          <w:p w:rsidR="005A4B12" w:rsidRPr="00E32DD6" w:rsidRDefault="005A4B12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84" w:name="K0305"/>
            <w:bookmarkEnd w:id="2084"/>
          </w:p>
        </w:tc>
        <w:tc>
          <w:tcPr>
            <w:tcW w:w="709" w:type="dxa"/>
          </w:tcPr>
          <w:p w:rsidR="005A4B12" w:rsidRPr="00E32DD6" w:rsidRDefault="005A4B12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85" w:name="K0306"/>
            <w:bookmarkEnd w:id="2085"/>
          </w:p>
        </w:tc>
        <w:tc>
          <w:tcPr>
            <w:tcW w:w="708" w:type="dxa"/>
          </w:tcPr>
          <w:p w:rsidR="005A4B12" w:rsidRPr="00E32DD6" w:rsidRDefault="005A4B12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86" w:name="K0307"/>
            <w:bookmarkEnd w:id="2086"/>
          </w:p>
        </w:tc>
        <w:tc>
          <w:tcPr>
            <w:tcW w:w="709" w:type="dxa"/>
          </w:tcPr>
          <w:p w:rsidR="005A4B12" w:rsidRPr="00E32DD6" w:rsidRDefault="005A4B12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87" w:name="K0308"/>
            <w:bookmarkEnd w:id="2087"/>
          </w:p>
        </w:tc>
        <w:tc>
          <w:tcPr>
            <w:tcW w:w="709" w:type="dxa"/>
          </w:tcPr>
          <w:p w:rsidR="005A4B12" w:rsidRPr="00E32DD6" w:rsidRDefault="005A4B12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88" w:name="K0309"/>
            <w:bookmarkEnd w:id="2088"/>
          </w:p>
        </w:tc>
        <w:tc>
          <w:tcPr>
            <w:tcW w:w="709" w:type="dxa"/>
          </w:tcPr>
          <w:p w:rsidR="005A4B12" w:rsidRPr="00E32DD6" w:rsidRDefault="005A4B12" w:rsidP="00A11F1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89" w:name="K0310"/>
            <w:bookmarkEnd w:id="2089"/>
          </w:p>
        </w:tc>
      </w:tr>
      <w:tr w:rsidR="00084B34" w:rsidRPr="00E32DD6" w:rsidTr="00216A79">
        <w:tblPrEx>
          <w:tblCellMar>
            <w:top w:w="0" w:type="dxa"/>
            <w:bottom w:w="0" w:type="dxa"/>
          </w:tblCellMar>
        </w:tblPrEx>
        <w:tc>
          <w:tcPr>
            <w:tcW w:w="3118" w:type="dxa"/>
          </w:tcPr>
          <w:p w:rsidR="00084B34" w:rsidRPr="00E32DD6" w:rsidRDefault="00084B34" w:rsidP="00216A79">
            <w:pPr>
              <w:numPr>
                <w:ilvl w:val="12"/>
                <w:numId w:val="0"/>
              </w:num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Незаконные приобретение, хран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ние или перевозка прекурсоров наркотических средств или псих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тропных веществ, а также нез</w:t>
            </w:r>
            <w:r w:rsidRPr="00E32DD6">
              <w:rPr>
                <w:sz w:val="20"/>
                <w:szCs w:val="20"/>
              </w:rPr>
              <w:t>а</w:t>
            </w:r>
            <w:r w:rsidRPr="00E32DD6">
              <w:rPr>
                <w:sz w:val="20"/>
                <w:szCs w:val="20"/>
              </w:rPr>
              <w:t>конные прио</w:t>
            </w:r>
            <w:r w:rsidRPr="00E32DD6">
              <w:rPr>
                <w:sz w:val="20"/>
                <w:szCs w:val="20"/>
              </w:rPr>
              <w:t>б</w:t>
            </w:r>
            <w:r w:rsidRPr="00E32DD6">
              <w:rPr>
                <w:sz w:val="20"/>
                <w:szCs w:val="20"/>
              </w:rPr>
              <w:t>ретение, хранение или перевозка растений, содерж</w:t>
            </w:r>
            <w:r w:rsidRPr="00E32DD6">
              <w:rPr>
                <w:sz w:val="20"/>
                <w:szCs w:val="20"/>
              </w:rPr>
              <w:t>а</w:t>
            </w:r>
            <w:r w:rsidRPr="00E32DD6">
              <w:rPr>
                <w:sz w:val="20"/>
                <w:szCs w:val="20"/>
              </w:rPr>
              <w:t>щих прекурсоры наркотических средств или психотропных в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ществ, либо их частей, содерж</w:t>
            </w:r>
            <w:r w:rsidRPr="00E32DD6">
              <w:rPr>
                <w:sz w:val="20"/>
                <w:szCs w:val="20"/>
              </w:rPr>
              <w:t>а</w:t>
            </w:r>
            <w:r w:rsidRPr="00E32DD6">
              <w:rPr>
                <w:sz w:val="20"/>
                <w:szCs w:val="20"/>
              </w:rPr>
              <w:t>щих прекурсоры наркотич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ских средств или психотропных в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ществ</w:t>
            </w:r>
            <w:r w:rsidR="00216A79">
              <w:rPr>
                <w:sz w:val="20"/>
                <w:szCs w:val="20"/>
              </w:rPr>
              <w:t xml:space="preserve">     </w:t>
            </w:r>
            <w:r w:rsidRPr="00E32DD6">
              <w:rPr>
                <w:sz w:val="20"/>
                <w:szCs w:val="20"/>
              </w:rPr>
              <w:t xml:space="preserve">              ст. 228.3 УК РФ</w:t>
            </w:r>
          </w:p>
        </w:tc>
        <w:tc>
          <w:tcPr>
            <w:tcW w:w="427" w:type="dxa"/>
            <w:vAlign w:val="bottom"/>
          </w:tcPr>
          <w:p w:rsidR="00084B34" w:rsidRPr="00E32DD6" w:rsidRDefault="00084B34" w:rsidP="00A227A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084B34" w:rsidRPr="00E32DD6" w:rsidRDefault="00084B34" w:rsidP="00DA188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90" w:name="K0401"/>
            <w:bookmarkEnd w:id="2090"/>
          </w:p>
        </w:tc>
        <w:tc>
          <w:tcPr>
            <w:tcW w:w="850" w:type="dxa"/>
          </w:tcPr>
          <w:p w:rsidR="00084B34" w:rsidRPr="00E32DD6" w:rsidRDefault="00084B34" w:rsidP="00DA188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91" w:name="K0402"/>
            <w:bookmarkEnd w:id="2091"/>
          </w:p>
        </w:tc>
        <w:tc>
          <w:tcPr>
            <w:tcW w:w="710" w:type="dxa"/>
          </w:tcPr>
          <w:p w:rsidR="00084B34" w:rsidRPr="00E32DD6" w:rsidRDefault="00084B34" w:rsidP="00DA188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92" w:name="K0403"/>
            <w:bookmarkEnd w:id="2092"/>
          </w:p>
        </w:tc>
        <w:tc>
          <w:tcPr>
            <w:tcW w:w="850" w:type="dxa"/>
          </w:tcPr>
          <w:p w:rsidR="00084B34" w:rsidRPr="00E32DD6" w:rsidRDefault="00084B34" w:rsidP="00DA188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93" w:name="K0404"/>
            <w:bookmarkEnd w:id="2093"/>
          </w:p>
        </w:tc>
        <w:tc>
          <w:tcPr>
            <w:tcW w:w="709" w:type="dxa"/>
          </w:tcPr>
          <w:p w:rsidR="00084B34" w:rsidRPr="00E32DD6" w:rsidRDefault="00084B34" w:rsidP="00DA188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94" w:name="K0405"/>
            <w:bookmarkEnd w:id="2094"/>
          </w:p>
        </w:tc>
        <w:tc>
          <w:tcPr>
            <w:tcW w:w="709" w:type="dxa"/>
          </w:tcPr>
          <w:p w:rsidR="00084B34" w:rsidRPr="00E32DD6" w:rsidRDefault="00084B34" w:rsidP="00DA188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95" w:name="K0406"/>
            <w:bookmarkEnd w:id="2095"/>
          </w:p>
        </w:tc>
        <w:tc>
          <w:tcPr>
            <w:tcW w:w="708" w:type="dxa"/>
          </w:tcPr>
          <w:p w:rsidR="00084B34" w:rsidRPr="00E32DD6" w:rsidRDefault="00084B34" w:rsidP="00DA188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96" w:name="K0407"/>
            <w:bookmarkEnd w:id="2096"/>
          </w:p>
        </w:tc>
        <w:tc>
          <w:tcPr>
            <w:tcW w:w="709" w:type="dxa"/>
          </w:tcPr>
          <w:p w:rsidR="00084B34" w:rsidRPr="00E32DD6" w:rsidRDefault="00084B34" w:rsidP="00DA188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97" w:name="K0408"/>
            <w:bookmarkEnd w:id="2097"/>
          </w:p>
        </w:tc>
        <w:tc>
          <w:tcPr>
            <w:tcW w:w="709" w:type="dxa"/>
          </w:tcPr>
          <w:p w:rsidR="00084B34" w:rsidRPr="00E32DD6" w:rsidRDefault="00084B34" w:rsidP="00DA188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98" w:name="K0409"/>
            <w:bookmarkEnd w:id="2098"/>
          </w:p>
        </w:tc>
        <w:tc>
          <w:tcPr>
            <w:tcW w:w="709" w:type="dxa"/>
          </w:tcPr>
          <w:p w:rsidR="00084B34" w:rsidRPr="00E32DD6" w:rsidRDefault="00084B34" w:rsidP="00DA188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099" w:name="K0410"/>
            <w:bookmarkEnd w:id="2099"/>
          </w:p>
        </w:tc>
      </w:tr>
      <w:tr w:rsidR="00084B34" w:rsidRPr="00E32DD6" w:rsidTr="00216A79">
        <w:tblPrEx>
          <w:tblCellMar>
            <w:top w:w="0" w:type="dxa"/>
            <w:bottom w:w="0" w:type="dxa"/>
          </w:tblCellMar>
        </w:tblPrEx>
        <w:tc>
          <w:tcPr>
            <w:tcW w:w="3118" w:type="dxa"/>
          </w:tcPr>
          <w:p w:rsidR="00216A79" w:rsidRDefault="00084B34" w:rsidP="00216A79">
            <w:pPr>
              <w:numPr>
                <w:ilvl w:val="12"/>
                <w:numId w:val="0"/>
              </w:num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Незаконные производство, сбыт или пересылка прекурсоров нарк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тических средств или психотро</w:t>
            </w:r>
            <w:r w:rsidRPr="00E32DD6">
              <w:rPr>
                <w:sz w:val="20"/>
                <w:szCs w:val="20"/>
              </w:rPr>
              <w:t>п</w:t>
            </w:r>
            <w:r w:rsidRPr="00E32DD6">
              <w:rPr>
                <w:sz w:val="20"/>
                <w:szCs w:val="20"/>
              </w:rPr>
              <w:t>ных веществ, а также незаконные сбыт или пересылка растений, содержащих прекурсоры наркот</w:t>
            </w:r>
            <w:r w:rsidRPr="00E32DD6">
              <w:rPr>
                <w:sz w:val="20"/>
                <w:szCs w:val="20"/>
              </w:rPr>
              <w:t>и</w:t>
            </w:r>
            <w:r w:rsidRPr="00E32DD6">
              <w:rPr>
                <w:sz w:val="20"/>
                <w:szCs w:val="20"/>
              </w:rPr>
              <w:t>ческих средств или психотропных веществ, либо их частей, соде</w:t>
            </w:r>
            <w:r w:rsidRPr="00E32DD6">
              <w:rPr>
                <w:sz w:val="20"/>
                <w:szCs w:val="20"/>
              </w:rPr>
              <w:t>р</w:t>
            </w:r>
            <w:r w:rsidRPr="00E32DD6">
              <w:rPr>
                <w:sz w:val="20"/>
                <w:szCs w:val="20"/>
              </w:rPr>
              <w:t>жащих пр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курсоры наркотических средств или психотропных в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ществ</w:t>
            </w:r>
            <w:r w:rsidR="00216A79">
              <w:rPr>
                <w:sz w:val="20"/>
                <w:szCs w:val="20"/>
              </w:rPr>
              <w:t xml:space="preserve">      </w:t>
            </w:r>
            <w:r w:rsidRPr="00E32DD6">
              <w:rPr>
                <w:sz w:val="20"/>
                <w:szCs w:val="20"/>
              </w:rPr>
              <w:t xml:space="preserve">          </w:t>
            </w:r>
          </w:p>
          <w:p w:rsidR="00084B34" w:rsidRPr="00E32DD6" w:rsidRDefault="00216A79" w:rsidP="00216A79">
            <w:pPr>
              <w:numPr>
                <w:ilvl w:val="12"/>
                <w:numId w:val="0"/>
              </w:numPr>
              <w:spacing w:line="192" w:lineRule="auto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</w:t>
            </w:r>
            <w:r w:rsidR="00084B34" w:rsidRPr="00E32DD6">
              <w:rPr>
                <w:sz w:val="20"/>
                <w:szCs w:val="20"/>
              </w:rPr>
              <w:t xml:space="preserve">  ст. 228.4 УК РФ</w:t>
            </w:r>
          </w:p>
        </w:tc>
        <w:tc>
          <w:tcPr>
            <w:tcW w:w="427" w:type="dxa"/>
            <w:vAlign w:val="bottom"/>
          </w:tcPr>
          <w:p w:rsidR="00084B34" w:rsidRPr="00E32DD6" w:rsidRDefault="00084B34" w:rsidP="007E1A7A">
            <w:p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084B34" w:rsidRPr="00E32DD6" w:rsidRDefault="00084B34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00" w:name="K0501"/>
            <w:bookmarkEnd w:id="2100"/>
          </w:p>
        </w:tc>
        <w:tc>
          <w:tcPr>
            <w:tcW w:w="850" w:type="dxa"/>
          </w:tcPr>
          <w:p w:rsidR="00084B34" w:rsidRPr="00E32DD6" w:rsidRDefault="00084B34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01" w:name="K0502"/>
            <w:bookmarkEnd w:id="2101"/>
          </w:p>
        </w:tc>
        <w:tc>
          <w:tcPr>
            <w:tcW w:w="710" w:type="dxa"/>
          </w:tcPr>
          <w:p w:rsidR="00084B34" w:rsidRPr="00E32DD6" w:rsidRDefault="00084B34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02" w:name="K0503"/>
            <w:bookmarkEnd w:id="2102"/>
          </w:p>
        </w:tc>
        <w:tc>
          <w:tcPr>
            <w:tcW w:w="850" w:type="dxa"/>
          </w:tcPr>
          <w:p w:rsidR="00084B34" w:rsidRPr="00E32DD6" w:rsidRDefault="00084B34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03" w:name="K0504"/>
            <w:bookmarkEnd w:id="2103"/>
          </w:p>
        </w:tc>
        <w:tc>
          <w:tcPr>
            <w:tcW w:w="709" w:type="dxa"/>
          </w:tcPr>
          <w:p w:rsidR="00084B34" w:rsidRPr="00E32DD6" w:rsidRDefault="00084B34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04" w:name="K0505"/>
            <w:bookmarkEnd w:id="2104"/>
          </w:p>
        </w:tc>
        <w:tc>
          <w:tcPr>
            <w:tcW w:w="709" w:type="dxa"/>
          </w:tcPr>
          <w:p w:rsidR="00084B34" w:rsidRPr="00E32DD6" w:rsidRDefault="00084B34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05" w:name="K0506"/>
            <w:bookmarkEnd w:id="2105"/>
          </w:p>
        </w:tc>
        <w:tc>
          <w:tcPr>
            <w:tcW w:w="708" w:type="dxa"/>
          </w:tcPr>
          <w:p w:rsidR="00084B34" w:rsidRPr="00E32DD6" w:rsidRDefault="00084B34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06" w:name="K0507"/>
            <w:bookmarkEnd w:id="2106"/>
          </w:p>
        </w:tc>
        <w:tc>
          <w:tcPr>
            <w:tcW w:w="709" w:type="dxa"/>
          </w:tcPr>
          <w:p w:rsidR="00084B34" w:rsidRPr="00E32DD6" w:rsidRDefault="00084B34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07" w:name="K0508"/>
            <w:bookmarkEnd w:id="2107"/>
          </w:p>
        </w:tc>
        <w:tc>
          <w:tcPr>
            <w:tcW w:w="709" w:type="dxa"/>
          </w:tcPr>
          <w:p w:rsidR="00084B34" w:rsidRPr="00E32DD6" w:rsidRDefault="00084B34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08" w:name="K0509"/>
            <w:bookmarkEnd w:id="2108"/>
          </w:p>
        </w:tc>
        <w:tc>
          <w:tcPr>
            <w:tcW w:w="709" w:type="dxa"/>
          </w:tcPr>
          <w:p w:rsidR="00084B34" w:rsidRPr="00E32DD6" w:rsidRDefault="00084B34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09" w:name="K0510"/>
            <w:bookmarkEnd w:id="2109"/>
          </w:p>
        </w:tc>
      </w:tr>
      <w:tr w:rsidR="00084B34" w:rsidRPr="00E32DD6">
        <w:tblPrEx>
          <w:tblCellMar>
            <w:top w:w="0" w:type="dxa"/>
            <w:bottom w:w="0" w:type="dxa"/>
          </w:tblCellMar>
        </w:tblPrEx>
        <w:tc>
          <w:tcPr>
            <w:tcW w:w="3118" w:type="dxa"/>
          </w:tcPr>
          <w:p w:rsidR="00084B34" w:rsidRPr="00E32DD6" w:rsidRDefault="00084B34" w:rsidP="007E1A7A">
            <w:pPr>
              <w:numPr>
                <w:ilvl w:val="12"/>
                <w:numId w:val="0"/>
              </w:num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Хищение либо вымогательство наркотических средств или псих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тропных веществ, а также раст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ний, содержащих наркотические средства или психотропные вещ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ства, либо их частей, содержащих наркотические средства или пс</w:t>
            </w:r>
            <w:r w:rsidRPr="00E32DD6">
              <w:rPr>
                <w:sz w:val="20"/>
                <w:szCs w:val="20"/>
              </w:rPr>
              <w:t>и</w:t>
            </w:r>
            <w:r w:rsidRPr="00E32DD6">
              <w:rPr>
                <w:sz w:val="20"/>
                <w:szCs w:val="20"/>
              </w:rPr>
              <w:t>хотро</w:t>
            </w:r>
            <w:r w:rsidRPr="00E32DD6">
              <w:rPr>
                <w:sz w:val="20"/>
                <w:szCs w:val="20"/>
              </w:rPr>
              <w:t>п</w:t>
            </w:r>
            <w:r w:rsidRPr="00E32DD6">
              <w:rPr>
                <w:sz w:val="20"/>
                <w:szCs w:val="20"/>
              </w:rPr>
              <w:t>ные вещества</w:t>
            </w:r>
          </w:p>
          <w:p w:rsidR="00084B34" w:rsidRPr="00E32DD6" w:rsidRDefault="00084B34" w:rsidP="007E1A7A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229 УК РФ</w:t>
            </w:r>
          </w:p>
        </w:tc>
        <w:tc>
          <w:tcPr>
            <w:tcW w:w="427" w:type="dxa"/>
            <w:vAlign w:val="bottom"/>
          </w:tcPr>
          <w:p w:rsidR="00084B34" w:rsidRPr="00E32DD6" w:rsidRDefault="00084B34" w:rsidP="007E1A7A">
            <w:p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084B34" w:rsidRPr="00E32DD6" w:rsidRDefault="00084B34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10" w:name="K0601"/>
            <w:bookmarkEnd w:id="2110"/>
          </w:p>
        </w:tc>
        <w:tc>
          <w:tcPr>
            <w:tcW w:w="850" w:type="dxa"/>
          </w:tcPr>
          <w:p w:rsidR="00084B34" w:rsidRPr="00E32DD6" w:rsidRDefault="00084B34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11" w:name="K0602"/>
            <w:bookmarkEnd w:id="2111"/>
          </w:p>
        </w:tc>
        <w:tc>
          <w:tcPr>
            <w:tcW w:w="710" w:type="dxa"/>
          </w:tcPr>
          <w:p w:rsidR="00084B34" w:rsidRPr="00E32DD6" w:rsidRDefault="00084B34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12" w:name="K0603"/>
            <w:bookmarkEnd w:id="2112"/>
          </w:p>
        </w:tc>
        <w:tc>
          <w:tcPr>
            <w:tcW w:w="850" w:type="dxa"/>
          </w:tcPr>
          <w:p w:rsidR="00084B34" w:rsidRPr="00E32DD6" w:rsidRDefault="00084B34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13" w:name="K0604"/>
            <w:bookmarkEnd w:id="2113"/>
          </w:p>
        </w:tc>
        <w:tc>
          <w:tcPr>
            <w:tcW w:w="709" w:type="dxa"/>
          </w:tcPr>
          <w:p w:rsidR="00084B34" w:rsidRPr="00E32DD6" w:rsidRDefault="00084B34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14" w:name="K0605"/>
            <w:bookmarkEnd w:id="2114"/>
          </w:p>
        </w:tc>
        <w:tc>
          <w:tcPr>
            <w:tcW w:w="709" w:type="dxa"/>
          </w:tcPr>
          <w:p w:rsidR="00084B34" w:rsidRPr="00E32DD6" w:rsidRDefault="00084B34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15" w:name="K0606"/>
            <w:bookmarkEnd w:id="2115"/>
          </w:p>
        </w:tc>
        <w:tc>
          <w:tcPr>
            <w:tcW w:w="708" w:type="dxa"/>
          </w:tcPr>
          <w:p w:rsidR="00084B34" w:rsidRPr="00E32DD6" w:rsidRDefault="00084B34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16" w:name="K0607"/>
            <w:bookmarkEnd w:id="2116"/>
          </w:p>
        </w:tc>
        <w:tc>
          <w:tcPr>
            <w:tcW w:w="709" w:type="dxa"/>
          </w:tcPr>
          <w:p w:rsidR="00084B34" w:rsidRPr="00E32DD6" w:rsidRDefault="00084B34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17" w:name="K0608"/>
            <w:bookmarkEnd w:id="2117"/>
          </w:p>
        </w:tc>
        <w:tc>
          <w:tcPr>
            <w:tcW w:w="709" w:type="dxa"/>
          </w:tcPr>
          <w:p w:rsidR="00084B34" w:rsidRPr="00E32DD6" w:rsidRDefault="00084B34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18" w:name="K0609"/>
            <w:bookmarkEnd w:id="2118"/>
          </w:p>
        </w:tc>
        <w:tc>
          <w:tcPr>
            <w:tcW w:w="709" w:type="dxa"/>
          </w:tcPr>
          <w:p w:rsidR="00084B34" w:rsidRPr="00E32DD6" w:rsidRDefault="00084B34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19" w:name="K0610"/>
            <w:bookmarkEnd w:id="2119"/>
          </w:p>
        </w:tc>
      </w:tr>
      <w:tr w:rsidR="00084B34" w:rsidRPr="00E32DD6">
        <w:tblPrEx>
          <w:tblCellMar>
            <w:top w:w="0" w:type="dxa"/>
            <w:bottom w:w="0" w:type="dxa"/>
          </w:tblCellMar>
        </w:tblPrEx>
        <w:tc>
          <w:tcPr>
            <w:tcW w:w="3118" w:type="dxa"/>
          </w:tcPr>
          <w:p w:rsidR="00084B34" w:rsidRPr="00E32DD6" w:rsidRDefault="00084B34" w:rsidP="007E1A7A">
            <w:pPr>
              <w:numPr>
                <w:ilvl w:val="12"/>
                <w:numId w:val="0"/>
              </w:numPr>
              <w:spacing w:line="192" w:lineRule="auto"/>
              <w:ind w:left="-57" w:right="-57"/>
              <w:rPr>
                <w:sz w:val="20"/>
                <w:szCs w:val="20"/>
              </w:rPr>
            </w:pPr>
            <w:bookmarkStart w:id="2120" w:name="OLE_LINK1"/>
            <w:bookmarkStart w:id="2121" w:name="OLE_LINK2"/>
            <w:r w:rsidRPr="00E32DD6">
              <w:rPr>
                <w:sz w:val="20"/>
                <w:szCs w:val="20"/>
              </w:rPr>
              <w:t>Контрабанда наркотических средств, психотропных веществ, их прекурсоров или аналогов, растений, содержащих наркотич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ские средства, психотропные в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щества или их прекурсоры, либо их частей, содержащих наркотич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ские средства, психотропные в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щества или их прекурсоры, инс</w:t>
            </w:r>
            <w:r w:rsidRPr="00E32DD6">
              <w:rPr>
                <w:sz w:val="20"/>
                <w:szCs w:val="20"/>
              </w:rPr>
              <w:t>т</w:t>
            </w:r>
            <w:r w:rsidRPr="00E32DD6">
              <w:rPr>
                <w:sz w:val="20"/>
                <w:szCs w:val="20"/>
              </w:rPr>
              <w:t>рументов или оборудования, нах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дящихся под специальным ко</w:t>
            </w:r>
            <w:r w:rsidRPr="00E32DD6">
              <w:rPr>
                <w:sz w:val="20"/>
                <w:szCs w:val="20"/>
              </w:rPr>
              <w:t>н</w:t>
            </w:r>
            <w:r w:rsidRPr="00E32DD6">
              <w:rPr>
                <w:sz w:val="20"/>
                <w:szCs w:val="20"/>
              </w:rPr>
              <w:t>тролем и используемых для изг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товления наркотических средств или психотропных веществ</w:t>
            </w:r>
          </w:p>
          <w:p w:rsidR="00084B34" w:rsidRPr="00E32DD6" w:rsidRDefault="00084B34" w:rsidP="007E1A7A">
            <w:pPr>
              <w:numPr>
                <w:ilvl w:val="12"/>
                <w:numId w:val="0"/>
              </w:num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ст. 229.1 УК РФ</w:t>
            </w:r>
            <w:bookmarkEnd w:id="2120"/>
            <w:bookmarkEnd w:id="2121"/>
          </w:p>
        </w:tc>
        <w:tc>
          <w:tcPr>
            <w:tcW w:w="427" w:type="dxa"/>
            <w:vAlign w:val="bottom"/>
          </w:tcPr>
          <w:p w:rsidR="00084B34" w:rsidRPr="00E32DD6" w:rsidRDefault="00084B34" w:rsidP="007E1A7A">
            <w:p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084B34" w:rsidRPr="00E32DD6" w:rsidRDefault="00D31E28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22" w:name="K0701"/>
            <w:bookmarkEnd w:id="2122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50" w:type="dxa"/>
          </w:tcPr>
          <w:p w:rsidR="00084B34" w:rsidRPr="00E32DD6" w:rsidRDefault="00D31E28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23" w:name="K0702"/>
            <w:bookmarkEnd w:id="212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10" w:type="dxa"/>
          </w:tcPr>
          <w:p w:rsidR="00084B34" w:rsidRPr="00E32DD6" w:rsidRDefault="00D31E28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24" w:name="K0703"/>
            <w:bookmarkEnd w:id="2124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0" w:type="dxa"/>
          </w:tcPr>
          <w:p w:rsidR="00084B34" w:rsidRPr="00E32DD6" w:rsidRDefault="00D31E28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25" w:name="K0704"/>
            <w:bookmarkEnd w:id="2125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09" w:type="dxa"/>
          </w:tcPr>
          <w:p w:rsidR="00084B34" w:rsidRPr="00E32DD6" w:rsidRDefault="00D31E28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26" w:name="K0705"/>
            <w:bookmarkEnd w:id="21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084B34" w:rsidRPr="00E32DD6" w:rsidRDefault="00D31E28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27" w:name="K0706"/>
            <w:bookmarkEnd w:id="21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084B34" w:rsidRPr="00E32DD6" w:rsidRDefault="00D31E28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28" w:name="K0707"/>
            <w:bookmarkEnd w:id="21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084B34" w:rsidRPr="00E32DD6" w:rsidRDefault="00D31E28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29" w:name="K0708"/>
            <w:bookmarkEnd w:id="21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084B34" w:rsidRPr="00E32DD6" w:rsidRDefault="00D31E28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30" w:name="K0709"/>
            <w:bookmarkEnd w:id="2130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09" w:type="dxa"/>
          </w:tcPr>
          <w:p w:rsidR="00084B34" w:rsidRPr="00E32DD6" w:rsidRDefault="00D31E28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31" w:name="K0710"/>
            <w:bookmarkEnd w:id="2131"/>
            <w:r>
              <w:rPr>
                <w:sz w:val="20"/>
                <w:szCs w:val="20"/>
              </w:rPr>
              <w:t xml:space="preserve"> 1</w:t>
            </w:r>
          </w:p>
        </w:tc>
      </w:tr>
      <w:tr w:rsidR="00C60168" w:rsidRPr="00E32DD6">
        <w:tblPrEx>
          <w:tblCellMar>
            <w:top w:w="0" w:type="dxa"/>
            <w:bottom w:w="0" w:type="dxa"/>
          </w:tblCellMar>
        </w:tblPrEx>
        <w:tc>
          <w:tcPr>
            <w:tcW w:w="3118" w:type="dxa"/>
          </w:tcPr>
          <w:p w:rsidR="00C60168" w:rsidRPr="00E32DD6" w:rsidRDefault="00C60168" w:rsidP="007E1A7A">
            <w:pPr>
              <w:numPr>
                <w:ilvl w:val="12"/>
                <w:numId w:val="0"/>
              </w:num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Склонение к потреблению нарк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тических средств, психотропных в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ществ или их аналогов</w:t>
            </w:r>
          </w:p>
          <w:p w:rsidR="00C60168" w:rsidRPr="00E32DD6" w:rsidRDefault="00C60168" w:rsidP="007E1A7A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right"/>
              <w:rPr>
                <w:b/>
                <w:bCs/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230 УК РФ</w:t>
            </w:r>
          </w:p>
        </w:tc>
        <w:tc>
          <w:tcPr>
            <w:tcW w:w="427" w:type="dxa"/>
            <w:vAlign w:val="bottom"/>
          </w:tcPr>
          <w:p w:rsidR="00C60168" w:rsidRPr="00E32DD6" w:rsidRDefault="00C60168" w:rsidP="007E1A7A">
            <w:p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:rsidR="00C60168" w:rsidRPr="00E32DD6" w:rsidRDefault="00D31E28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32" w:name="K0801"/>
            <w:bookmarkEnd w:id="2132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0" w:type="dxa"/>
          </w:tcPr>
          <w:p w:rsidR="00C60168" w:rsidRPr="00E32DD6" w:rsidRDefault="00D31E28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33" w:name="K0802"/>
            <w:bookmarkEnd w:id="2133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10" w:type="dxa"/>
          </w:tcPr>
          <w:p w:rsidR="00C60168" w:rsidRPr="00E32DD6" w:rsidRDefault="00D31E28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34" w:name="K0803"/>
            <w:bookmarkEnd w:id="21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C60168" w:rsidRPr="00E32DD6" w:rsidRDefault="00D31E28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35" w:name="K0804"/>
            <w:bookmarkEnd w:id="213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C60168" w:rsidRPr="00E32DD6" w:rsidRDefault="00D31E28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36" w:name="K0805"/>
            <w:bookmarkEnd w:id="21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C60168" w:rsidRPr="00E32DD6" w:rsidRDefault="00D31E28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37" w:name="K0806"/>
            <w:bookmarkEnd w:id="21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C60168" w:rsidRPr="00E32DD6" w:rsidRDefault="00D31E28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38" w:name="K0807"/>
            <w:bookmarkEnd w:id="21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C60168" w:rsidRPr="00E32DD6" w:rsidRDefault="00D31E28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39" w:name="K0808"/>
            <w:bookmarkEnd w:id="21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C60168" w:rsidRPr="00E32DD6" w:rsidRDefault="00D31E28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40" w:name="K0809"/>
            <w:bookmarkEnd w:id="21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C60168" w:rsidRPr="00E32DD6" w:rsidRDefault="00D31E28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41" w:name="K0810"/>
            <w:bookmarkEnd w:id="2141"/>
            <w:r>
              <w:rPr>
                <w:sz w:val="20"/>
                <w:szCs w:val="20"/>
              </w:rPr>
              <w:t xml:space="preserve"> 0</w:t>
            </w:r>
          </w:p>
        </w:tc>
      </w:tr>
      <w:tr w:rsidR="007E1A7A" w:rsidRPr="00E32DD6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Склонение спортсмена к                      использованию субстанций                    и (или) методов, запрещенных для                      использования в спорте</w:t>
            </w:r>
          </w:p>
          <w:p w:rsidR="007E1A7A" w:rsidRPr="00E32DD6" w:rsidRDefault="007E1A7A" w:rsidP="007E1A7A">
            <w:pPr>
              <w:numPr>
                <w:ilvl w:val="12"/>
                <w:numId w:val="0"/>
              </w:num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ст. 230.1 УК РФ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1A7A" w:rsidRPr="00E32DD6" w:rsidRDefault="007E1A7A" w:rsidP="007E1A7A">
            <w:p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42" w:name="K0901"/>
            <w:bookmarkEnd w:id="2142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43" w:name="K0902"/>
            <w:bookmarkEnd w:id="2143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44" w:name="K0903"/>
            <w:bookmarkEnd w:id="2144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45" w:name="K0904"/>
            <w:bookmarkEnd w:id="214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46" w:name="K0905"/>
            <w:bookmarkEnd w:id="214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47" w:name="K0906"/>
            <w:bookmarkEnd w:id="2147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48" w:name="K0907"/>
            <w:bookmarkEnd w:id="214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49" w:name="K0908"/>
            <w:bookmarkEnd w:id="2149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50" w:name="K0909"/>
            <w:bookmarkEnd w:id="215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51" w:name="K0910"/>
            <w:bookmarkEnd w:id="2151"/>
          </w:p>
        </w:tc>
      </w:tr>
      <w:tr w:rsidR="007E1A7A" w:rsidRPr="00E32DD6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Использование в отношении спортсмена субстанций и (или) методов, запрещенных для                             использования в спорте</w:t>
            </w:r>
          </w:p>
          <w:p w:rsidR="007E1A7A" w:rsidRPr="00E32DD6" w:rsidRDefault="007E1A7A" w:rsidP="007E1A7A">
            <w:pPr>
              <w:numPr>
                <w:ilvl w:val="12"/>
                <w:numId w:val="0"/>
              </w:num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ст. 230.2 УК РФ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1A7A" w:rsidRPr="00E32DD6" w:rsidRDefault="007E1A7A" w:rsidP="007E1A7A">
            <w:p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52" w:name="K1001"/>
            <w:bookmarkEnd w:id="2152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53" w:name="K1002"/>
            <w:bookmarkEnd w:id="2153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54" w:name="K1003"/>
            <w:bookmarkEnd w:id="2154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55" w:name="K1004"/>
            <w:bookmarkEnd w:id="215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56" w:name="K1005"/>
            <w:bookmarkEnd w:id="215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57" w:name="K1006"/>
            <w:bookmarkEnd w:id="2157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58" w:name="K1007"/>
            <w:bookmarkEnd w:id="215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59" w:name="K1008"/>
            <w:bookmarkEnd w:id="2159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60" w:name="K1009"/>
            <w:bookmarkEnd w:id="216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61" w:name="K1010"/>
            <w:bookmarkEnd w:id="2161"/>
          </w:p>
        </w:tc>
      </w:tr>
      <w:tr w:rsidR="007E1A7A" w:rsidRPr="00E32DD6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Незаконное культивирование ра</w:t>
            </w:r>
            <w:r w:rsidRPr="00E32DD6">
              <w:rPr>
                <w:sz w:val="20"/>
                <w:szCs w:val="20"/>
              </w:rPr>
              <w:t>с</w:t>
            </w:r>
            <w:r w:rsidRPr="00E32DD6">
              <w:rPr>
                <w:sz w:val="20"/>
                <w:szCs w:val="20"/>
              </w:rPr>
              <w:t>тений, содержащих наркотические средства или психотропные вещ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ства либо их прекурсоры</w:t>
            </w:r>
          </w:p>
          <w:p w:rsidR="007E1A7A" w:rsidRPr="00E32DD6" w:rsidRDefault="007E1A7A" w:rsidP="007E1A7A">
            <w:pPr>
              <w:numPr>
                <w:ilvl w:val="12"/>
                <w:numId w:val="0"/>
              </w:num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231 УК РФ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1A7A" w:rsidRPr="00E32DD6" w:rsidRDefault="007E1A7A" w:rsidP="007E1A7A">
            <w:p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62" w:name="K1101"/>
            <w:bookmarkEnd w:id="2162"/>
            <w:r>
              <w:rPr>
                <w:sz w:val="20"/>
                <w:szCs w:val="20"/>
              </w:rPr>
              <w:t xml:space="preserve"> 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63" w:name="K1102"/>
            <w:bookmarkEnd w:id="2163"/>
            <w:r>
              <w:rPr>
                <w:sz w:val="20"/>
                <w:szCs w:val="20"/>
              </w:rPr>
              <w:t xml:space="preserve"> 21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64" w:name="K1103"/>
            <w:bookmarkEnd w:id="2164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65" w:name="K1104"/>
            <w:bookmarkEnd w:id="2165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66" w:name="K1105"/>
            <w:bookmarkEnd w:id="216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67" w:name="K1106"/>
            <w:bookmarkEnd w:id="21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68" w:name="K1107"/>
            <w:bookmarkEnd w:id="21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69" w:name="K1108"/>
            <w:bookmarkEnd w:id="21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70" w:name="K1109"/>
            <w:bookmarkEnd w:id="2170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bookmarkStart w:id="2171" w:name="K1110"/>
            <w:bookmarkEnd w:id="2171"/>
            <w:r>
              <w:rPr>
                <w:sz w:val="20"/>
                <w:szCs w:val="20"/>
              </w:rPr>
              <w:t xml:space="preserve"> 2</w:t>
            </w:r>
          </w:p>
        </w:tc>
      </w:tr>
      <w:tr w:rsidR="00216A79" w:rsidRPr="00E32DD6" w:rsidTr="00216A79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A79" w:rsidRPr="00E32DD6" w:rsidRDefault="00216A79" w:rsidP="00216A79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6A79" w:rsidRPr="00E32DD6" w:rsidRDefault="00216A79" w:rsidP="007E1A7A">
            <w:p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A79" w:rsidRPr="00E32DD6" w:rsidRDefault="00216A79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A79" w:rsidRPr="00E32DD6" w:rsidRDefault="00216A79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A79" w:rsidRPr="00E32DD6" w:rsidRDefault="00216A79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A79" w:rsidRPr="00E32DD6" w:rsidRDefault="00216A79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A79" w:rsidRPr="00E32DD6" w:rsidRDefault="00216A79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A79" w:rsidRPr="00E32DD6" w:rsidRDefault="00216A79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A79" w:rsidRPr="00E32DD6" w:rsidRDefault="00216A79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A79" w:rsidRPr="00E32DD6" w:rsidRDefault="00216A79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A79" w:rsidRPr="00E32DD6" w:rsidRDefault="00216A79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A79" w:rsidRPr="00E32DD6" w:rsidRDefault="00216A79" w:rsidP="007E1A7A">
            <w:pPr>
              <w:numPr>
                <w:ilvl w:val="12"/>
                <w:numId w:val="0"/>
              </w:numPr>
              <w:spacing w:line="216" w:lineRule="auto"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7E1A7A" w:rsidRPr="00E32DD6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Организация либо содержание притонов или систематическое предоставление помещений для потребления наркотических средств, психотропных веществ или их аналогов             </w:t>
            </w:r>
          </w:p>
          <w:p w:rsidR="007E1A7A" w:rsidRPr="00E32DD6" w:rsidRDefault="007E1A7A" w:rsidP="007E1A7A">
            <w:pPr>
              <w:numPr>
                <w:ilvl w:val="12"/>
                <w:numId w:val="0"/>
              </w:num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232 УК РФ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1A7A" w:rsidRPr="00E32DD6" w:rsidRDefault="007E1A7A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172" w:name="K1201"/>
            <w:bookmarkEnd w:id="2172"/>
            <w:r>
              <w:rPr>
                <w:sz w:val="20"/>
                <w:szCs w:val="20"/>
              </w:rPr>
              <w:t xml:space="preserve"> 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173" w:name="K1202"/>
            <w:bookmarkEnd w:id="2173"/>
            <w:r>
              <w:rPr>
                <w:sz w:val="20"/>
                <w:szCs w:val="20"/>
              </w:rPr>
              <w:t xml:space="preserve"> 38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174" w:name="K1203"/>
            <w:bookmarkEnd w:id="2174"/>
            <w:r>
              <w:rPr>
                <w:sz w:val="20"/>
                <w:szCs w:val="20"/>
              </w:rPr>
              <w:t xml:space="preserve"> 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175" w:name="K1204"/>
            <w:bookmarkEnd w:id="2175"/>
            <w:r>
              <w:rPr>
                <w:sz w:val="20"/>
                <w:szCs w:val="20"/>
              </w:rPr>
              <w:t xml:space="preserve"> 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176" w:name="K1205"/>
            <w:bookmarkEnd w:id="21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177" w:name="K1206"/>
            <w:bookmarkEnd w:id="21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178" w:name="K1207"/>
            <w:bookmarkEnd w:id="21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179" w:name="K1208"/>
            <w:bookmarkEnd w:id="21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180" w:name="K1209"/>
            <w:bookmarkEnd w:id="2180"/>
            <w:r>
              <w:rPr>
                <w:sz w:val="20"/>
                <w:szCs w:val="20"/>
              </w:rPr>
              <w:t xml:space="preserve"> 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181" w:name="K1210"/>
            <w:bookmarkEnd w:id="2181"/>
            <w:r>
              <w:rPr>
                <w:sz w:val="20"/>
                <w:szCs w:val="20"/>
              </w:rPr>
              <w:t xml:space="preserve"> 38</w:t>
            </w:r>
          </w:p>
        </w:tc>
      </w:tr>
      <w:tr w:rsidR="007E1A7A" w:rsidRPr="00E32DD6" w:rsidTr="00216A79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216A79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Незаконная выдача  либо  подде</w:t>
            </w:r>
            <w:r w:rsidRPr="00E32DD6">
              <w:rPr>
                <w:sz w:val="20"/>
                <w:szCs w:val="20"/>
              </w:rPr>
              <w:t>л</w:t>
            </w:r>
            <w:r w:rsidRPr="00E32DD6">
              <w:rPr>
                <w:sz w:val="20"/>
                <w:szCs w:val="20"/>
              </w:rPr>
              <w:t>ка рецептов или иных документов, дающих право на получение на</w:t>
            </w:r>
            <w:r w:rsidRPr="00E32DD6">
              <w:rPr>
                <w:sz w:val="20"/>
                <w:szCs w:val="20"/>
              </w:rPr>
              <w:t>р</w:t>
            </w:r>
            <w:r w:rsidRPr="00E32DD6">
              <w:rPr>
                <w:sz w:val="20"/>
                <w:szCs w:val="20"/>
              </w:rPr>
              <w:t>котических средств или псих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 xml:space="preserve">тропных веществ </w:t>
            </w:r>
            <w:r w:rsidR="00216A79">
              <w:rPr>
                <w:sz w:val="20"/>
                <w:szCs w:val="20"/>
              </w:rPr>
              <w:t xml:space="preserve">  </w:t>
            </w:r>
            <w:r w:rsidRPr="00E32DD6">
              <w:rPr>
                <w:sz w:val="20"/>
                <w:szCs w:val="20"/>
              </w:rPr>
              <w:t xml:space="preserve">  ст. 233 УК РФ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1A7A" w:rsidRPr="00E32DD6" w:rsidRDefault="007E1A7A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182" w:name="K1301"/>
            <w:bookmarkEnd w:id="2182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183" w:name="K1302"/>
            <w:bookmarkEnd w:id="2183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184" w:name="K1303"/>
            <w:bookmarkEnd w:id="2184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185" w:name="K1304"/>
            <w:bookmarkEnd w:id="218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186" w:name="K1305"/>
            <w:bookmarkEnd w:id="218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187" w:name="K1306"/>
            <w:bookmarkEnd w:id="2187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188" w:name="K1307"/>
            <w:bookmarkEnd w:id="218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189" w:name="K1308"/>
            <w:bookmarkEnd w:id="2189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190" w:name="K1309"/>
            <w:bookmarkEnd w:id="219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191" w:name="K1310"/>
            <w:bookmarkEnd w:id="2191"/>
          </w:p>
        </w:tc>
      </w:tr>
      <w:tr w:rsidR="007E1A7A" w:rsidRPr="00E32DD6" w:rsidTr="00216A79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216A79">
            <w:pPr>
              <w:numPr>
                <w:ilvl w:val="12"/>
                <w:numId w:val="0"/>
              </w:num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Незаконный оборот сильнодейс</w:t>
            </w:r>
            <w:r w:rsidRPr="00E32DD6">
              <w:rPr>
                <w:sz w:val="20"/>
                <w:szCs w:val="20"/>
              </w:rPr>
              <w:t>т</w:t>
            </w:r>
            <w:r w:rsidRPr="00E32DD6">
              <w:rPr>
                <w:sz w:val="20"/>
                <w:szCs w:val="20"/>
              </w:rPr>
              <w:t xml:space="preserve">вующих или ядовитых веществ в целях сбыта        </w:t>
            </w:r>
            <w:r w:rsidR="00216A79">
              <w:rPr>
                <w:sz w:val="20"/>
                <w:szCs w:val="20"/>
              </w:rPr>
              <w:t xml:space="preserve"> </w:t>
            </w:r>
            <w:r w:rsidRPr="00E32DD6">
              <w:rPr>
                <w:sz w:val="20"/>
                <w:szCs w:val="20"/>
              </w:rPr>
              <w:t xml:space="preserve"> ст. 234 УК РФ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1A7A" w:rsidRPr="00E32DD6" w:rsidRDefault="007E1A7A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192" w:name="K1401"/>
            <w:bookmarkEnd w:id="2192"/>
            <w:r>
              <w:rPr>
                <w:sz w:val="20"/>
                <w:szCs w:val="20"/>
              </w:rPr>
              <w:t xml:space="preserve"> 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193" w:name="K1402"/>
            <w:bookmarkEnd w:id="2193"/>
            <w:r>
              <w:rPr>
                <w:sz w:val="20"/>
                <w:szCs w:val="20"/>
              </w:rPr>
              <w:t xml:space="preserve"> 17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194" w:name="K1403"/>
            <w:bookmarkEnd w:id="2194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195" w:name="K1404"/>
            <w:bookmarkEnd w:id="2195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196" w:name="K1405"/>
            <w:bookmarkEnd w:id="2196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197" w:name="K1406"/>
            <w:bookmarkEnd w:id="21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198" w:name="K1407"/>
            <w:bookmarkEnd w:id="21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199" w:name="K1408"/>
            <w:bookmarkEnd w:id="21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00" w:name="K1409"/>
            <w:bookmarkEnd w:id="2200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01" w:name="K1410"/>
            <w:bookmarkEnd w:id="2201"/>
            <w:r>
              <w:rPr>
                <w:sz w:val="20"/>
                <w:szCs w:val="20"/>
              </w:rPr>
              <w:t xml:space="preserve"> 7</w:t>
            </w:r>
          </w:p>
        </w:tc>
      </w:tr>
      <w:tr w:rsidR="007E1A7A" w:rsidRPr="00E32DD6" w:rsidTr="00216A79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216A79">
            <w:pPr>
              <w:numPr>
                <w:ilvl w:val="12"/>
                <w:numId w:val="0"/>
              </w:num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Незаконный оборот  новых поте</w:t>
            </w:r>
            <w:r w:rsidRPr="00E32DD6">
              <w:rPr>
                <w:sz w:val="20"/>
                <w:szCs w:val="20"/>
              </w:rPr>
              <w:t>н</w:t>
            </w:r>
            <w:r w:rsidRPr="00E32DD6">
              <w:rPr>
                <w:sz w:val="20"/>
                <w:szCs w:val="20"/>
              </w:rPr>
              <w:t xml:space="preserve">циально опасных психоактивных веществ            </w:t>
            </w:r>
            <w:r w:rsidR="00216A79">
              <w:rPr>
                <w:sz w:val="20"/>
                <w:szCs w:val="20"/>
              </w:rPr>
              <w:t xml:space="preserve">   </w:t>
            </w:r>
            <w:r w:rsidRPr="00E32DD6">
              <w:rPr>
                <w:sz w:val="20"/>
                <w:szCs w:val="20"/>
              </w:rPr>
              <w:t xml:space="preserve"> ст. 234.1 УК РФ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1A7A" w:rsidRPr="00E32DD6" w:rsidRDefault="007E1A7A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02" w:name="K1501"/>
            <w:bookmarkEnd w:id="2202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03" w:name="K1502"/>
            <w:bookmarkEnd w:id="2203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04" w:name="K1503"/>
            <w:bookmarkEnd w:id="2204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05" w:name="K1504"/>
            <w:bookmarkEnd w:id="220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06" w:name="K1505"/>
            <w:bookmarkEnd w:id="220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07" w:name="K1506"/>
            <w:bookmarkEnd w:id="2207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08" w:name="K1507"/>
            <w:bookmarkEnd w:id="220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09" w:name="K1508"/>
            <w:bookmarkEnd w:id="2209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10" w:name="K1509"/>
            <w:bookmarkEnd w:id="221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11" w:name="K1510"/>
            <w:bookmarkEnd w:id="2211"/>
          </w:p>
        </w:tc>
      </w:tr>
      <w:tr w:rsidR="007E1A7A" w:rsidRPr="00E32DD6" w:rsidTr="00216A79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216A79">
            <w:pPr>
              <w:numPr>
                <w:ilvl w:val="12"/>
                <w:numId w:val="0"/>
              </w:numPr>
              <w:spacing w:line="204" w:lineRule="auto"/>
              <w:ind w:left="-57" w:right="-57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Незаконное осуществление мед</w:t>
            </w:r>
            <w:r w:rsidRPr="00E32DD6">
              <w:rPr>
                <w:color w:val="000000"/>
                <w:sz w:val="20"/>
                <w:szCs w:val="20"/>
              </w:rPr>
              <w:t>и</w:t>
            </w:r>
            <w:r w:rsidRPr="00E32DD6">
              <w:rPr>
                <w:color w:val="000000"/>
                <w:sz w:val="20"/>
                <w:szCs w:val="20"/>
              </w:rPr>
              <w:t>цинской деятельности или фарм</w:t>
            </w:r>
            <w:r w:rsidRPr="00E32DD6">
              <w:rPr>
                <w:color w:val="000000"/>
                <w:sz w:val="20"/>
                <w:szCs w:val="20"/>
              </w:rPr>
              <w:t>а</w:t>
            </w:r>
            <w:r w:rsidRPr="00E32DD6">
              <w:rPr>
                <w:color w:val="000000"/>
                <w:sz w:val="20"/>
                <w:szCs w:val="20"/>
              </w:rPr>
              <w:t>цевтической деятельности</w:t>
            </w:r>
          </w:p>
          <w:p w:rsidR="007E1A7A" w:rsidRPr="00E32DD6" w:rsidRDefault="007E1A7A" w:rsidP="00216A79">
            <w:pPr>
              <w:numPr>
                <w:ilvl w:val="12"/>
                <w:numId w:val="0"/>
              </w:numPr>
              <w:spacing w:line="204" w:lineRule="auto"/>
              <w:ind w:left="-57" w:right="-57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 xml:space="preserve">                                   ст. 235 УК РФ 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1A7A" w:rsidRPr="00E32DD6" w:rsidRDefault="007E1A7A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12" w:name="K1601"/>
            <w:bookmarkEnd w:id="2212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13" w:name="K1602"/>
            <w:bookmarkEnd w:id="2213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14" w:name="K1603"/>
            <w:bookmarkEnd w:id="2214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15" w:name="K1604"/>
            <w:bookmarkEnd w:id="221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16" w:name="K1605"/>
            <w:bookmarkEnd w:id="221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17" w:name="K1606"/>
            <w:bookmarkEnd w:id="2217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18" w:name="K1607"/>
            <w:bookmarkEnd w:id="221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19" w:name="K1608"/>
            <w:bookmarkEnd w:id="2219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20" w:name="K1609"/>
            <w:bookmarkEnd w:id="222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21" w:name="K1610"/>
            <w:bookmarkEnd w:id="2221"/>
          </w:p>
        </w:tc>
      </w:tr>
      <w:tr w:rsidR="007E1A7A" w:rsidRPr="00E32DD6" w:rsidTr="00216A79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216A79">
            <w:pPr>
              <w:numPr>
                <w:ilvl w:val="12"/>
                <w:numId w:val="0"/>
              </w:numPr>
              <w:spacing w:line="204" w:lineRule="auto"/>
              <w:ind w:left="-57" w:right="-57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Незаконное производство лекарс</w:t>
            </w:r>
            <w:r w:rsidRPr="00E32DD6">
              <w:rPr>
                <w:color w:val="000000"/>
                <w:sz w:val="20"/>
                <w:szCs w:val="20"/>
              </w:rPr>
              <w:t>т</w:t>
            </w:r>
            <w:r w:rsidRPr="00E32DD6">
              <w:rPr>
                <w:color w:val="000000"/>
                <w:sz w:val="20"/>
                <w:szCs w:val="20"/>
              </w:rPr>
              <w:t>венных средств и медицинских изделий</w:t>
            </w:r>
            <w:r w:rsidR="00216A79">
              <w:rPr>
                <w:color w:val="000000"/>
                <w:sz w:val="20"/>
                <w:szCs w:val="20"/>
              </w:rPr>
              <w:t xml:space="preserve">     </w:t>
            </w:r>
            <w:r w:rsidRPr="00E32DD6">
              <w:rPr>
                <w:color w:val="000000"/>
                <w:sz w:val="20"/>
                <w:szCs w:val="20"/>
              </w:rPr>
              <w:t xml:space="preserve">       ст. 235.1 УК РФ 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1A7A" w:rsidRPr="00E32DD6" w:rsidRDefault="007E1A7A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22" w:name="K1701"/>
            <w:bookmarkEnd w:id="2222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23" w:name="K1702"/>
            <w:bookmarkEnd w:id="2223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24" w:name="K1703"/>
            <w:bookmarkEnd w:id="2224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25" w:name="K1704"/>
            <w:bookmarkEnd w:id="222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26" w:name="K1705"/>
            <w:bookmarkEnd w:id="222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27" w:name="K1706"/>
            <w:bookmarkEnd w:id="2227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28" w:name="K1707"/>
            <w:bookmarkEnd w:id="222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29" w:name="K1708"/>
            <w:bookmarkEnd w:id="2229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30" w:name="K1709"/>
            <w:bookmarkEnd w:id="223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31" w:name="K1710"/>
            <w:bookmarkEnd w:id="2231"/>
          </w:p>
        </w:tc>
      </w:tr>
      <w:tr w:rsidR="007E1A7A" w:rsidRPr="00E32DD6" w:rsidTr="00216A79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216A79">
            <w:pPr>
              <w:numPr>
                <w:ilvl w:val="12"/>
                <w:numId w:val="0"/>
              </w:num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Нарушение санитарно-эпидемиологических правил                                              </w:t>
            </w:r>
          </w:p>
          <w:p w:rsidR="007E1A7A" w:rsidRPr="00E32DD6" w:rsidRDefault="007E1A7A" w:rsidP="00216A79">
            <w:pPr>
              <w:numPr>
                <w:ilvl w:val="12"/>
                <w:numId w:val="0"/>
              </w:num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236 УК РФ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1A7A" w:rsidRPr="00E32DD6" w:rsidRDefault="007E1A7A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32" w:name="K1801"/>
            <w:bookmarkEnd w:id="2232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33" w:name="K1802"/>
            <w:bookmarkEnd w:id="2233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34" w:name="K1803"/>
            <w:bookmarkEnd w:id="2234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35" w:name="K1804"/>
            <w:bookmarkEnd w:id="223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36" w:name="K1805"/>
            <w:bookmarkEnd w:id="223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37" w:name="K1806"/>
            <w:bookmarkEnd w:id="2237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38" w:name="K1807"/>
            <w:bookmarkEnd w:id="223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39" w:name="K1808"/>
            <w:bookmarkEnd w:id="2239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40" w:name="K1809"/>
            <w:bookmarkEnd w:id="224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41" w:name="K1810"/>
            <w:bookmarkEnd w:id="2241"/>
          </w:p>
        </w:tc>
      </w:tr>
      <w:tr w:rsidR="007E1A7A" w:rsidRPr="00E32DD6" w:rsidTr="00216A79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216A79">
            <w:pPr>
              <w:numPr>
                <w:ilvl w:val="12"/>
                <w:numId w:val="0"/>
              </w:num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Сокрытие информации об обсто</w:t>
            </w:r>
            <w:r w:rsidRPr="00E32DD6">
              <w:rPr>
                <w:sz w:val="20"/>
                <w:szCs w:val="20"/>
              </w:rPr>
              <w:t>я</w:t>
            </w:r>
            <w:r w:rsidRPr="00E32DD6">
              <w:rPr>
                <w:sz w:val="20"/>
                <w:szCs w:val="20"/>
              </w:rPr>
              <w:t xml:space="preserve">тельствах, создающих опасность для жизни или здоровья людей </w:t>
            </w:r>
          </w:p>
          <w:p w:rsidR="007E1A7A" w:rsidRPr="00E32DD6" w:rsidRDefault="007E1A7A" w:rsidP="00216A79">
            <w:pPr>
              <w:numPr>
                <w:ilvl w:val="12"/>
                <w:numId w:val="0"/>
              </w:num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237 УК РФ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1A7A" w:rsidRPr="00E32DD6" w:rsidRDefault="007E1A7A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42" w:name="K1901"/>
            <w:bookmarkEnd w:id="2242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43" w:name="K1902"/>
            <w:bookmarkEnd w:id="2243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44" w:name="K1903"/>
            <w:bookmarkEnd w:id="2244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45" w:name="K1904"/>
            <w:bookmarkEnd w:id="224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46" w:name="K1905"/>
            <w:bookmarkEnd w:id="224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47" w:name="K1906"/>
            <w:bookmarkEnd w:id="2247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48" w:name="K1907"/>
            <w:bookmarkEnd w:id="224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49" w:name="K1908"/>
            <w:bookmarkEnd w:id="2249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50" w:name="K1909"/>
            <w:bookmarkEnd w:id="225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51" w:name="K1910"/>
            <w:bookmarkEnd w:id="2251"/>
          </w:p>
        </w:tc>
      </w:tr>
      <w:tr w:rsidR="007E1A7A" w:rsidRPr="00E32DD6" w:rsidTr="00216A79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216A79">
            <w:pPr>
              <w:numPr>
                <w:ilvl w:val="12"/>
                <w:numId w:val="0"/>
              </w:num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Производство, хранение, перево</w:t>
            </w:r>
            <w:r w:rsidRPr="00E32DD6">
              <w:rPr>
                <w:sz w:val="20"/>
                <w:szCs w:val="20"/>
              </w:rPr>
              <w:t>з</w:t>
            </w:r>
            <w:r w:rsidRPr="00E32DD6">
              <w:rPr>
                <w:sz w:val="20"/>
                <w:szCs w:val="20"/>
              </w:rPr>
              <w:t>ка либо сбыт товаров и продукции, выполнение работ или оказание услуг, не отвечающих требован</w:t>
            </w:r>
            <w:r w:rsidRPr="00E32DD6">
              <w:rPr>
                <w:sz w:val="20"/>
                <w:szCs w:val="20"/>
              </w:rPr>
              <w:t>и</w:t>
            </w:r>
            <w:r w:rsidRPr="00E32DD6">
              <w:rPr>
                <w:sz w:val="20"/>
                <w:szCs w:val="20"/>
              </w:rPr>
              <w:t xml:space="preserve">ям безопасности </w:t>
            </w:r>
            <w:r w:rsidR="00216A79">
              <w:rPr>
                <w:sz w:val="20"/>
                <w:szCs w:val="20"/>
              </w:rPr>
              <w:t xml:space="preserve">   </w:t>
            </w:r>
            <w:r w:rsidRPr="00E32DD6">
              <w:rPr>
                <w:sz w:val="20"/>
                <w:szCs w:val="20"/>
              </w:rPr>
              <w:t xml:space="preserve"> ст. 238 УК РФ 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1A7A" w:rsidRPr="00E32DD6" w:rsidRDefault="007E1A7A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52" w:name="K2001"/>
            <w:bookmarkEnd w:id="2252"/>
            <w:r>
              <w:rPr>
                <w:sz w:val="20"/>
                <w:szCs w:val="20"/>
              </w:rPr>
              <w:t xml:space="preserve"> 146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53" w:name="K2002"/>
            <w:bookmarkEnd w:id="2253"/>
            <w:r>
              <w:rPr>
                <w:sz w:val="20"/>
                <w:szCs w:val="20"/>
              </w:rPr>
              <w:t xml:space="preserve"> 111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54" w:name="K2003"/>
            <w:bookmarkEnd w:id="2254"/>
            <w:r>
              <w:rPr>
                <w:sz w:val="20"/>
                <w:szCs w:val="20"/>
              </w:rPr>
              <w:t xml:space="preserve"> 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55" w:name="K2004"/>
            <w:bookmarkEnd w:id="2255"/>
            <w:r>
              <w:rPr>
                <w:sz w:val="20"/>
                <w:szCs w:val="20"/>
              </w:rPr>
              <w:t xml:space="preserve"> 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56" w:name="K2005"/>
            <w:bookmarkEnd w:id="2256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57" w:name="K2006"/>
            <w:bookmarkEnd w:id="22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58" w:name="K2007"/>
            <w:bookmarkEnd w:id="225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59" w:name="K2008"/>
            <w:bookmarkEnd w:id="22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60" w:name="K2009"/>
            <w:bookmarkEnd w:id="2260"/>
            <w:r>
              <w:rPr>
                <w:sz w:val="20"/>
                <w:szCs w:val="20"/>
              </w:rPr>
              <w:t xml:space="preserve"> 129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61" w:name="K2010"/>
            <w:bookmarkEnd w:id="2261"/>
            <w:r>
              <w:rPr>
                <w:sz w:val="20"/>
                <w:szCs w:val="20"/>
              </w:rPr>
              <w:t xml:space="preserve"> 128</w:t>
            </w:r>
          </w:p>
        </w:tc>
      </w:tr>
      <w:tr w:rsidR="007E1A7A" w:rsidRPr="00E32DD6" w:rsidTr="00216A79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216A79">
            <w:pPr>
              <w:numPr>
                <w:ilvl w:val="12"/>
                <w:numId w:val="0"/>
              </w:num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Обращение фальсифицированных, недоброкачественных и незарег</w:t>
            </w:r>
            <w:r w:rsidRPr="00E32DD6">
              <w:rPr>
                <w:sz w:val="20"/>
                <w:szCs w:val="20"/>
              </w:rPr>
              <w:t>и</w:t>
            </w:r>
            <w:r w:rsidRPr="00E32DD6">
              <w:rPr>
                <w:sz w:val="20"/>
                <w:szCs w:val="20"/>
              </w:rPr>
              <w:t>стрированных лекарственных средств, медицинских изделий и оборот фальсифицированных би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логически активных добавок</w:t>
            </w:r>
          </w:p>
          <w:p w:rsidR="007E1A7A" w:rsidRPr="00E32DD6" w:rsidRDefault="007E1A7A" w:rsidP="00216A79">
            <w:pPr>
              <w:numPr>
                <w:ilvl w:val="12"/>
                <w:numId w:val="0"/>
              </w:num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ст. 238.1 УК РФ 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1A7A" w:rsidRPr="00E32DD6" w:rsidRDefault="007E1A7A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62" w:name="K2101"/>
            <w:bookmarkEnd w:id="2262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63" w:name="K2102"/>
            <w:bookmarkEnd w:id="2263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64" w:name="K2103"/>
            <w:bookmarkEnd w:id="22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65" w:name="K2104"/>
            <w:bookmarkEnd w:id="22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66" w:name="K2105"/>
            <w:bookmarkEnd w:id="22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67" w:name="K2106"/>
            <w:bookmarkEnd w:id="22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68" w:name="K2107"/>
            <w:bookmarkEnd w:id="22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69" w:name="K2108"/>
            <w:bookmarkEnd w:id="22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70" w:name="K2109"/>
            <w:bookmarkEnd w:id="22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71" w:name="K2110"/>
            <w:bookmarkEnd w:id="2271"/>
            <w:r>
              <w:rPr>
                <w:sz w:val="20"/>
                <w:szCs w:val="20"/>
              </w:rPr>
              <w:t xml:space="preserve"> 0</w:t>
            </w:r>
          </w:p>
        </w:tc>
      </w:tr>
      <w:tr w:rsidR="007E1A7A" w:rsidRPr="00E32DD6" w:rsidTr="00216A79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216A79">
            <w:pPr>
              <w:numPr>
                <w:ilvl w:val="12"/>
                <w:numId w:val="0"/>
              </w:num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Создание некоммерческой орган</w:t>
            </w:r>
            <w:r w:rsidRPr="00E32DD6">
              <w:rPr>
                <w:sz w:val="20"/>
                <w:szCs w:val="20"/>
              </w:rPr>
              <w:t>и</w:t>
            </w:r>
            <w:r w:rsidRPr="00E32DD6">
              <w:rPr>
                <w:sz w:val="20"/>
                <w:szCs w:val="20"/>
              </w:rPr>
              <w:t>зации, посягающей на личность и права граждан</w:t>
            </w:r>
            <w:r w:rsidR="00216A79">
              <w:rPr>
                <w:sz w:val="20"/>
                <w:szCs w:val="20"/>
              </w:rPr>
              <w:t xml:space="preserve">    </w:t>
            </w:r>
            <w:r w:rsidRPr="00E32DD6">
              <w:rPr>
                <w:sz w:val="20"/>
                <w:szCs w:val="20"/>
              </w:rPr>
              <w:t xml:space="preserve">     ст. 239 УК РФ 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1A7A" w:rsidRPr="00E32DD6" w:rsidRDefault="007E1A7A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72" w:name="K2201"/>
            <w:bookmarkEnd w:id="2272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73" w:name="K2202"/>
            <w:bookmarkEnd w:id="2273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74" w:name="K2203"/>
            <w:bookmarkEnd w:id="2274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75" w:name="K2204"/>
            <w:bookmarkEnd w:id="227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76" w:name="K2205"/>
            <w:bookmarkEnd w:id="227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77" w:name="K2206"/>
            <w:bookmarkEnd w:id="2277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78" w:name="K2207"/>
            <w:bookmarkEnd w:id="227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79" w:name="K2208"/>
            <w:bookmarkEnd w:id="2279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80" w:name="K2209"/>
            <w:bookmarkEnd w:id="228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81" w:name="K2210"/>
            <w:bookmarkEnd w:id="2281"/>
          </w:p>
        </w:tc>
      </w:tr>
      <w:tr w:rsidR="007E1A7A" w:rsidRPr="00E32DD6" w:rsidTr="00216A79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216A79">
            <w:pPr>
              <w:numPr>
                <w:ilvl w:val="12"/>
                <w:numId w:val="0"/>
              </w:num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Вовлечение в занятие </w:t>
            </w:r>
          </w:p>
          <w:p w:rsidR="007E1A7A" w:rsidRPr="00E32DD6" w:rsidRDefault="007E1A7A" w:rsidP="00216A79">
            <w:pPr>
              <w:numPr>
                <w:ilvl w:val="12"/>
                <w:numId w:val="0"/>
              </w:num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проституцией </w:t>
            </w:r>
            <w:r w:rsidR="00216A79">
              <w:rPr>
                <w:sz w:val="20"/>
                <w:szCs w:val="20"/>
              </w:rPr>
              <w:t xml:space="preserve">      </w:t>
            </w:r>
            <w:r w:rsidRPr="00E32DD6">
              <w:rPr>
                <w:sz w:val="20"/>
                <w:szCs w:val="20"/>
              </w:rPr>
              <w:t xml:space="preserve">     ст. 240 УК РФ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1A7A" w:rsidRPr="00E32DD6" w:rsidRDefault="007E1A7A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82" w:name="K2301"/>
            <w:bookmarkEnd w:id="2282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83" w:name="K2302"/>
            <w:bookmarkEnd w:id="2283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84" w:name="K2303"/>
            <w:bookmarkEnd w:id="228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85" w:name="K2304"/>
            <w:bookmarkEnd w:id="228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86" w:name="K2305"/>
            <w:bookmarkEnd w:id="22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87" w:name="K2306"/>
            <w:bookmarkEnd w:id="22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88" w:name="K2307"/>
            <w:bookmarkEnd w:id="22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89" w:name="K2308"/>
            <w:bookmarkEnd w:id="22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90" w:name="K2309"/>
            <w:bookmarkEnd w:id="22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91" w:name="K2310"/>
            <w:bookmarkEnd w:id="2291"/>
            <w:r>
              <w:rPr>
                <w:sz w:val="20"/>
                <w:szCs w:val="20"/>
              </w:rPr>
              <w:t xml:space="preserve"> 0</w:t>
            </w:r>
          </w:p>
        </w:tc>
      </w:tr>
      <w:tr w:rsidR="007E1A7A" w:rsidRPr="00E32DD6" w:rsidTr="00216A79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216A79">
            <w:pPr>
              <w:numPr>
                <w:ilvl w:val="12"/>
                <w:numId w:val="0"/>
              </w:num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Получение сексуальных услуг несовершеннолетнего </w:t>
            </w:r>
          </w:p>
          <w:p w:rsidR="007E1A7A" w:rsidRPr="00E32DD6" w:rsidRDefault="007E1A7A" w:rsidP="00216A79">
            <w:pPr>
              <w:numPr>
                <w:ilvl w:val="12"/>
                <w:numId w:val="0"/>
              </w:num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ст. 240.1 УК РФ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1A7A" w:rsidRPr="00E32DD6" w:rsidRDefault="007E1A7A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92" w:name="K2401"/>
            <w:bookmarkEnd w:id="2292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93" w:name="K2402"/>
            <w:bookmarkEnd w:id="2293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94" w:name="K2403"/>
            <w:bookmarkEnd w:id="2294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95" w:name="K2404"/>
            <w:bookmarkEnd w:id="229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96" w:name="K2405"/>
            <w:bookmarkEnd w:id="229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97" w:name="K2406"/>
            <w:bookmarkEnd w:id="2297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98" w:name="K2407"/>
            <w:bookmarkEnd w:id="229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299" w:name="K2408"/>
            <w:bookmarkEnd w:id="2299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00" w:name="K2409"/>
            <w:bookmarkEnd w:id="230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01" w:name="K2410"/>
            <w:bookmarkEnd w:id="2301"/>
          </w:p>
        </w:tc>
      </w:tr>
      <w:tr w:rsidR="007E1A7A" w:rsidRPr="00E32DD6" w:rsidTr="00216A79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216A79">
            <w:pPr>
              <w:numPr>
                <w:ilvl w:val="12"/>
                <w:numId w:val="0"/>
              </w:num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Организация занятия </w:t>
            </w:r>
          </w:p>
          <w:p w:rsidR="007E1A7A" w:rsidRPr="00E32DD6" w:rsidRDefault="00216A79" w:rsidP="00216A79">
            <w:pPr>
              <w:numPr>
                <w:ilvl w:val="12"/>
                <w:numId w:val="0"/>
              </w:num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</w:t>
            </w:r>
            <w:r w:rsidR="007E1A7A" w:rsidRPr="00E32DD6">
              <w:rPr>
                <w:sz w:val="20"/>
                <w:szCs w:val="20"/>
              </w:rPr>
              <w:t>роституцией</w:t>
            </w:r>
            <w:r>
              <w:rPr>
                <w:sz w:val="20"/>
                <w:szCs w:val="20"/>
              </w:rPr>
              <w:t xml:space="preserve">     </w:t>
            </w:r>
            <w:r w:rsidR="007E1A7A" w:rsidRPr="00E32DD6">
              <w:rPr>
                <w:sz w:val="20"/>
                <w:szCs w:val="20"/>
              </w:rPr>
              <w:t xml:space="preserve">    ст. 241 УК РФ 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1A7A" w:rsidRPr="00E32DD6" w:rsidRDefault="007E1A7A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02" w:name="K2501"/>
            <w:bookmarkEnd w:id="2302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03" w:name="K2502"/>
            <w:bookmarkEnd w:id="2303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04" w:name="K2503"/>
            <w:bookmarkEnd w:id="2304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05" w:name="K2504"/>
            <w:bookmarkEnd w:id="2305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06" w:name="K2505"/>
            <w:bookmarkEnd w:id="23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07" w:name="K2506"/>
            <w:bookmarkEnd w:id="23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08" w:name="K2507"/>
            <w:bookmarkEnd w:id="23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09" w:name="K2508"/>
            <w:bookmarkEnd w:id="23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10" w:name="K2509"/>
            <w:bookmarkEnd w:id="2310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11" w:name="K2510"/>
            <w:bookmarkEnd w:id="2311"/>
            <w:r>
              <w:rPr>
                <w:sz w:val="20"/>
                <w:szCs w:val="20"/>
              </w:rPr>
              <w:t xml:space="preserve"> 6</w:t>
            </w:r>
          </w:p>
        </w:tc>
      </w:tr>
      <w:tr w:rsidR="007E1A7A" w:rsidRPr="00E32DD6" w:rsidTr="00216A79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216A79">
            <w:pPr>
              <w:numPr>
                <w:ilvl w:val="12"/>
                <w:numId w:val="0"/>
              </w:num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Незаконные изготовление и об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 xml:space="preserve">рот порнографических материалов или предметов   </w:t>
            </w:r>
            <w:r w:rsidR="00216A79">
              <w:rPr>
                <w:sz w:val="20"/>
                <w:szCs w:val="20"/>
              </w:rPr>
              <w:t xml:space="preserve">  </w:t>
            </w:r>
            <w:r w:rsidRPr="00E32DD6">
              <w:rPr>
                <w:sz w:val="20"/>
                <w:szCs w:val="20"/>
              </w:rPr>
              <w:t xml:space="preserve">   ст. 242 УК РФ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1A7A" w:rsidRPr="00E32DD6" w:rsidRDefault="007E1A7A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12" w:name="K2601"/>
            <w:bookmarkEnd w:id="2312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13" w:name="K2602"/>
            <w:bookmarkEnd w:id="2313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14" w:name="K2603"/>
            <w:bookmarkEnd w:id="231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15" w:name="K2604"/>
            <w:bookmarkEnd w:id="231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16" w:name="K2605"/>
            <w:bookmarkEnd w:id="231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17" w:name="K2606"/>
            <w:bookmarkEnd w:id="23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18" w:name="K2607"/>
            <w:bookmarkEnd w:id="23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19" w:name="K2608"/>
            <w:bookmarkEnd w:id="23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20" w:name="K2609"/>
            <w:bookmarkEnd w:id="232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21" w:name="K2610"/>
            <w:bookmarkEnd w:id="2321"/>
            <w:r>
              <w:rPr>
                <w:sz w:val="20"/>
                <w:szCs w:val="20"/>
              </w:rPr>
              <w:t xml:space="preserve"> 1</w:t>
            </w:r>
          </w:p>
        </w:tc>
      </w:tr>
      <w:tr w:rsidR="007E1A7A" w:rsidRPr="00E32DD6" w:rsidTr="00216A79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216A79">
            <w:pPr>
              <w:numPr>
                <w:ilvl w:val="12"/>
                <w:numId w:val="0"/>
              </w:num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Изготовление и оборот матери</w:t>
            </w:r>
            <w:r w:rsidRPr="00E32DD6">
              <w:rPr>
                <w:sz w:val="20"/>
                <w:szCs w:val="20"/>
              </w:rPr>
              <w:t>а</w:t>
            </w:r>
            <w:r w:rsidRPr="00E32DD6">
              <w:rPr>
                <w:sz w:val="20"/>
                <w:szCs w:val="20"/>
              </w:rPr>
              <w:t>лов или предметов с порнографич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скими изображениями несове</w:t>
            </w:r>
            <w:r w:rsidRPr="00E32DD6">
              <w:rPr>
                <w:sz w:val="20"/>
                <w:szCs w:val="20"/>
              </w:rPr>
              <w:t>р</w:t>
            </w:r>
            <w:r w:rsidRPr="00E32DD6">
              <w:rPr>
                <w:sz w:val="20"/>
                <w:szCs w:val="20"/>
              </w:rPr>
              <w:t>шеннолетних</w:t>
            </w:r>
            <w:r w:rsidR="00216A79">
              <w:rPr>
                <w:sz w:val="20"/>
                <w:szCs w:val="20"/>
              </w:rPr>
              <w:t xml:space="preserve">   </w:t>
            </w:r>
            <w:r w:rsidRPr="00E32DD6">
              <w:rPr>
                <w:sz w:val="20"/>
                <w:szCs w:val="20"/>
              </w:rPr>
              <w:t xml:space="preserve">   ст. 242.1 УК РФ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1A7A" w:rsidRPr="00E32DD6" w:rsidRDefault="007E1A7A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22" w:name="K2701"/>
            <w:bookmarkEnd w:id="232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23" w:name="K2702"/>
            <w:bookmarkEnd w:id="232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24" w:name="K2703"/>
            <w:bookmarkEnd w:id="232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25" w:name="K2704"/>
            <w:bookmarkEnd w:id="232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26" w:name="K2705"/>
            <w:bookmarkEnd w:id="23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27" w:name="K2706"/>
            <w:bookmarkEnd w:id="23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28" w:name="K2707"/>
            <w:bookmarkEnd w:id="23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29" w:name="K2708"/>
            <w:bookmarkEnd w:id="23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30" w:name="K2709"/>
            <w:bookmarkEnd w:id="233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31" w:name="K2710"/>
            <w:bookmarkEnd w:id="2331"/>
            <w:r>
              <w:rPr>
                <w:sz w:val="20"/>
                <w:szCs w:val="20"/>
              </w:rPr>
              <w:t xml:space="preserve"> 1</w:t>
            </w:r>
          </w:p>
        </w:tc>
      </w:tr>
      <w:tr w:rsidR="007E1A7A" w:rsidRPr="00E32DD6" w:rsidTr="00216A79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216A79">
            <w:pPr>
              <w:numPr>
                <w:ilvl w:val="12"/>
                <w:numId w:val="0"/>
              </w:numPr>
              <w:spacing w:line="204" w:lineRule="auto"/>
              <w:ind w:lef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Использование несовершенноле</w:t>
            </w:r>
            <w:r w:rsidRPr="00E32DD6">
              <w:rPr>
                <w:sz w:val="20"/>
                <w:szCs w:val="20"/>
              </w:rPr>
              <w:t>т</w:t>
            </w:r>
            <w:r w:rsidRPr="00E32DD6">
              <w:rPr>
                <w:sz w:val="20"/>
                <w:szCs w:val="20"/>
              </w:rPr>
              <w:t>него в целях изготовления порн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графических материалов или предметов           ст. 242.2 УК РФ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1A7A" w:rsidRPr="00E32DD6" w:rsidRDefault="007E1A7A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32" w:name="K2801"/>
            <w:bookmarkEnd w:id="2332"/>
            <w:r>
              <w:rPr>
                <w:sz w:val="20"/>
                <w:szCs w:val="20"/>
              </w:rPr>
              <w:t xml:space="preserve"> 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33" w:name="K2802"/>
            <w:bookmarkEnd w:id="2333"/>
            <w:r>
              <w:rPr>
                <w:sz w:val="20"/>
                <w:szCs w:val="20"/>
              </w:rPr>
              <w:t xml:space="preserve"> 13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34" w:name="K2803"/>
            <w:bookmarkEnd w:id="23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35" w:name="K2804"/>
            <w:bookmarkEnd w:id="233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36" w:name="K2805"/>
            <w:bookmarkEnd w:id="23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37" w:name="K2806"/>
            <w:bookmarkEnd w:id="23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38" w:name="K2807"/>
            <w:bookmarkEnd w:id="23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39" w:name="K2808"/>
            <w:bookmarkEnd w:id="23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40" w:name="K2809"/>
            <w:bookmarkEnd w:id="23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41" w:name="K2810"/>
            <w:bookmarkEnd w:id="2341"/>
            <w:r>
              <w:rPr>
                <w:sz w:val="20"/>
                <w:szCs w:val="20"/>
              </w:rPr>
              <w:t xml:space="preserve"> 0</w:t>
            </w:r>
          </w:p>
        </w:tc>
      </w:tr>
      <w:tr w:rsidR="007E1A7A" w:rsidRPr="00E32DD6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spacing w:line="204" w:lineRule="auto"/>
              <w:ind w:left="-57" w:right="-57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Уничтожение или повреждение объектов культурного наследия (памятников истории и культуры) народов Российской Федерации, включенных в единый государс</w:t>
            </w:r>
            <w:r w:rsidRPr="00E32DD6">
              <w:rPr>
                <w:color w:val="000000"/>
                <w:sz w:val="20"/>
                <w:szCs w:val="20"/>
              </w:rPr>
              <w:t>т</w:t>
            </w:r>
            <w:r w:rsidRPr="00E32DD6">
              <w:rPr>
                <w:color w:val="000000"/>
                <w:sz w:val="20"/>
                <w:szCs w:val="20"/>
              </w:rPr>
              <w:t>венный реестр объектов культу</w:t>
            </w:r>
            <w:r w:rsidRPr="00E32DD6">
              <w:rPr>
                <w:color w:val="000000"/>
                <w:sz w:val="20"/>
                <w:szCs w:val="20"/>
              </w:rPr>
              <w:t>р</w:t>
            </w:r>
            <w:r w:rsidRPr="00E32DD6">
              <w:rPr>
                <w:color w:val="000000"/>
                <w:sz w:val="20"/>
                <w:szCs w:val="20"/>
              </w:rPr>
              <w:t>ного наследия (памятников ист</w:t>
            </w:r>
            <w:r w:rsidRPr="00E32DD6">
              <w:rPr>
                <w:color w:val="000000"/>
                <w:sz w:val="20"/>
                <w:szCs w:val="20"/>
              </w:rPr>
              <w:t>о</w:t>
            </w:r>
            <w:r w:rsidRPr="00E32DD6">
              <w:rPr>
                <w:color w:val="000000"/>
                <w:sz w:val="20"/>
                <w:szCs w:val="20"/>
              </w:rPr>
              <w:t>рии и культуры) народов Росси</w:t>
            </w:r>
            <w:r w:rsidRPr="00E32DD6">
              <w:rPr>
                <w:color w:val="000000"/>
                <w:sz w:val="20"/>
                <w:szCs w:val="20"/>
              </w:rPr>
              <w:t>й</w:t>
            </w:r>
            <w:r w:rsidRPr="00E32DD6">
              <w:rPr>
                <w:color w:val="000000"/>
                <w:sz w:val="20"/>
                <w:szCs w:val="20"/>
              </w:rPr>
              <w:t xml:space="preserve">ской  Федерации, выявленных объектов культурного наследия, природных комплексов, объектов, взятых под охрану государства, или культурных ценностей                  </w:t>
            </w:r>
          </w:p>
          <w:p w:rsidR="007E1A7A" w:rsidRPr="00E32DD6" w:rsidRDefault="007E1A7A" w:rsidP="007E1A7A">
            <w:pPr>
              <w:numPr>
                <w:ilvl w:val="12"/>
                <w:numId w:val="0"/>
              </w:numPr>
              <w:spacing w:line="204" w:lineRule="auto"/>
              <w:ind w:left="-57" w:right="-57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 xml:space="preserve">                                   ст. 243 УК РФ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1A7A" w:rsidRPr="00E32DD6" w:rsidRDefault="007E1A7A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42" w:name="K2901"/>
            <w:bookmarkEnd w:id="234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43" w:name="K2902"/>
            <w:bookmarkEnd w:id="234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44" w:name="K2903"/>
            <w:bookmarkEnd w:id="23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45" w:name="K2904"/>
            <w:bookmarkEnd w:id="23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46" w:name="K2905"/>
            <w:bookmarkEnd w:id="234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47" w:name="K2906"/>
            <w:bookmarkEnd w:id="23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48" w:name="K2907"/>
            <w:bookmarkEnd w:id="23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49" w:name="K2908"/>
            <w:bookmarkEnd w:id="23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50" w:name="K2909"/>
            <w:bookmarkEnd w:id="23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51" w:name="K2910"/>
            <w:bookmarkEnd w:id="2351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7E1A7A" w:rsidRPr="00E32DD6" w:rsidRDefault="007E1A7A"/>
    <w:tbl>
      <w:tblPr>
        <w:tblW w:w="1105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18"/>
        <w:gridCol w:w="427"/>
        <w:gridCol w:w="850"/>
        <w:gridCol w:w="850"/>
        <w:gridCol w:w="710"/>
        <w:gridCol w:w="850"/>
        <w:gridCol w:w="709"/>
        <w:gridCol w:w="709"/>
        <w:gridCol w:w="708"/>
        <w:gridCol w:w="709"/>
        <w:gridCol w:w="709"/>
        <w:gridCol w:w="709"/>
      </w:tblGrid>
      <w:tr w:rsidR="007E1A7A" w:rsidRPr="00E32DD6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8B3A35">
            <w:pPr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А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1A7A" w:rsidRPr="00E32DD6" w:rsidRDefault="007E1A7A" w:rsidP="008B3A35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8B3A35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8B3A35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8B3A35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8B3A35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8B3A35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8B3A35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8B3A35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8B3A35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8B3A35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8B3A35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10</w:t>
            </w:r>
          </w:p>
        </w:tc>
      </w:tr>
      <w:tr w:rsidR="007E1A7A" w:rsidRPr="00E32DD6" w:rsidTr="007212E1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212E1">
            <w:pPr>
              <w:numPr>
                <w:ilvl w:val="12"/>
                <w:numId w:val="0"/>
              </w:numPr>
              <w:ind w:left="-57" w:right="-57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Нарушение требований сохран</w:t>
            </w:r>
            <w:r w:rsidRPr="00E32DD6">
              <w:rPr>
                <w:color w:val="000000"/>
                <w:sz w:val="20"/>
                <w:szCs w:val="20"/>
              </w:rPr>
              <w:t>е</w:t>
            </w:r>
            <w:r w:rsidRPr="00E32DD6">
              <w:rPr>
                <w:color w:val="000000"/>
                <w:sz w:val="20"/>
                <w:szCs w:val="20"/>
              </w:rPr>
              <w:t>ния или использования объектов культурного наследия (памятников истории и культуры) народов Ро</w:t>
            </w:r>
            <w:r w:rsidRPr="00E32DD6">
              <w:rPr>
                <w:color w:val="000000"/>
                <w:sz w:val="20"/>
                <w:szCs w:val="20"/>
              </w:rPr>
              <w:t>с</w:t>
            </w:r>
            <w:r w:rsidRPr="00E32DD6">
              <w:rPr>
                <w:color w:val="000000"/>
                <w:sz w:val="20"/>
                <w:szCs w:val="20"/>
              </w:rPr>
              <w:t>сийской Федерации, включенных в единый государственный реестр объектов культурного наследия (памятников истории и культуры) народов Российской  Федерации, либо выявленных объектов кул</w:t>
            </w:r>
            <w:r w:rsidRPr="00E32DD6">
              <w:rPr>
                <w:color w:val="000000"/>
                <w:sz w:val="20"/>
                <w:szCs w:val="20"/>
              </w:rPr>
              <w:t>ь</w:t>
            </w:r>
            <w:r w:rsidRPr="00E32DD6">
              <w:rPr>
                <w:color w:val="000000"/>
                <w:sz w:val="20"/>
                <w:szCs w:val="20"/>
              </w:rPr>
              <w:t xml:space="preserve">турного наследия </w:t>
            </w:r>
          </w:p>
          <w:p w:rsidR="007E1A7A" w:rsidRPr="00E32DD6" w:rsidRDefault="007E1A7A" w:rsidP="007212E1">
            <w:pPr>
              <w:numPr>
                <w:ilvl w:val="12"/>
                <w:numId w:val="0"/>
              </w:numPr>
              <w:ind w:left="-57" w:right="-57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 xml:space="preserve">                                ст. 243.1 УК РФ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1A7A" w:rsidRPr="00E32DD6" w:rsidRDefault="007E1A7A" w:rsidP="008B3A35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52" w:name="K3001"/>
            <w:bookmarkEnd w:id="2352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53" w:name="K3002"/>
            <w:bookmarkEnd w:id="2353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54" w:name="K3003"/>
            <w:bookmarkEnd w:id="2354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55" w:name="K3004"/>
            <w:bookmarkEnd w:id="235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56" w:name="K3005"/>
            <w:bookmarkEnd w:id="235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57" w:name="K3006"/>
            <w:bookmarkEnd w:id="2357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58" w:name="K3007"/>
            <w:bookmarkEnd w:id="235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59" w:name="K3008"/>
            <w:bookmarkEnd w:id="2359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60" w:name="K3009"/>
            <w:bookmarkEnd w:id="236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61" w:name="K3010"/>
            <w:bookmarkEnd w:id="2361"/>
          </w:p>
        </w:tc>
      </w:tr>
      <w:tr w:rsidR="007E1A7A" w:rsidRPr="00E32DD6" w:rsidTr="007212E1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212E1">
            <w:pPr>
              <w:numPr>
                <w:ilvl w:val="12"/>
                <w:numId w:val="0"/>
              </w:numPr>
              <w:ind w:left="-57" w:right="-57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Незаконные поиск и (или) изъятие археологических предметов из мест залегания</w:t>
            </w:r>
            <w:r w:rsidR="007212E1">
              <w:rPr>
                <w:color w:val="000000"/>
                <w:sz w:val="20"/>
                <w:szCs w:val="20"/>
              </w:rPr>
              <w:t xml:space="preserve">    </w:t>
            </w:r>
            <w:r w:rsidRPr="00E32DD6">
              <w:rPr>
                <w:color w:val="000000"/>
                <w:sz w:val="20"/>
                <w:szCs w:val="20"/>
              </w:rPr>
              <w:t xml:space="preserve">  ст. 243.2 УК РФ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1A7A" w:rsidRPr="00E32DD6" w:rsidRDefault="007E1A7A" w:rsidP="008B3A35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62" w:name="K3101"/>
            <w:bookmarkEnd w:id="2362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63" w:name="K3102"/>
            <w:bookmarkEnd w:id="2363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64" w:name="K3103"/>
            <w:bookmarkEnd w:id="2364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65" w:name="K3104"/>
            <w:bookmarkEnd w:id="236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66" w:name="K3105"/>
            <w:bookmarkEnd w:id="236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67" w:name="K3106"/>
            <w:bookmarkEnd w:id="2367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68" w:name="K3107"/>
            <w:bookmarkEnd w:id="236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69" w:name="K3108"/>
            <w:bookmarkEnd w:id="2369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70" w:name="K3109"/>
            <w:bookmarkEnd w:id="237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71" w:name="K3110"/>
            <w:bookmarkEnd w:id="2371"/>
          </w:p>
        </w:tc>
      </w:tr>
      <w:tr w:rsidR="007E1A7A" w:rsidRPr="00E32DD6" w:rsidTr="003903E7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3E7" w:rsidRDefault="007E1A7A" w:rsidP="003903E7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Уклонение исполнителя земл</w:t>
            </w:r>
            <w:r w:rsidRPr="00E32DD6">
              <w:rPr>
                <w:sz w:val="20"/>
                <w:szCs w:val="20"/>
              </w:rPr>
              <w:t>я</w:t>
            </w:r>
            <w:r w:rsidRPr="00E32DD6">
              <w:rPr>
                <w:sz w:val="20"/>
                <w:szCs w:val="20"/>
              </w:rPr>
              <w:t>ных, строительных, мелиорати</w:t>
            </w:r>
            <w:r w:rsidRPr="00E32DD6">
              <w:rPr>
                <w:sz w:val="20"/>
                <w:szCs w:val="20"/>
              </w:rPr>
              <w:t>в</w:t>
            </w:r>
            <w:r w:rsidRPr="00E32DD6">
              <w:rPr>
                <w:sz w:val="20"/>
                <w:szCs w:val="20"/>
              </w:rPr>
              <w:t>ных, хозяйственных или иных работ либо археологических п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левых работ, осуществляемых на основ</w:t>
            </w:r>
            <w:r w:rsidRPr="00E32DD6">
              <w:rPr>
                <w:sz w:val="20"/>
                <w:szCs w:val="20"/>
              </w:rPr>
              <w:t>а</w:t>
            </w:r>
            <w:r w:rsidRPr="00E32DD6">
              <w:rPr>
                <w:sz w:val="20"/>
                <w:szCs w:val="20"/>
              </w:rPr>
              <w:t>нии разрешения (открытого ли</w:t>
            </w:r>
            <w:r w:rsidRPr="00E32DD6">
              <w:rPr>
                <w:sz w:val="20"/>
                <w:szCs w:val="20"/>
              </w:rPr>
              <w:t>с</w:t>
            </w:r>
            <w:r w:rsidRPr="00E32DD6">
              <w:rPr>
                <w:sz w:val="20"/>
                <w:szCs w:val="20"/>
              </w:rPr>
              <w:t>та), от обязательной пер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дачи государству обнаруженных при проведении таких работ предм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тов, имеющих особую культурную ценность, или культурных ценн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стей в крупном размере</w:t>
            </w:r>
            <w:r w:rsidR="007212E1">
              <w:rPr>
                <w:sz w:val="20"/>
                <w:szCs w:val="20"/>
              </w:rPr>
              <w:t xml:space="preserve"> </w:t>
            </w:r>
            <w:r w:rsidR="003903E7">
              <w:rPr>
                <w:sz w:val="20"/>
                <w:szCs w:val="20"/>
              </w:rPr>
              <w:t xml:space="preserve">   </w:t>
            </w:r>
            <w:r w:rsidR="007212E1">
              <w:rPr>
                <w:sz w:val="20"/>
                <w:szCs w:val="20"/>
              </w:rPr>
              <w:t xml:space="preserve"> </w:t>
            </w:r>
          </w:p>
          <w:p w:rsidR="007E1A7A" w:rsidRPr="00E32DD6" w:rsidRDefault="003903E7" w:rsidP="003903E7">
            <w:pPr>
              <w:numPr>
                <w:ilvl w:val="12"/>
                <w:numId w:val="0"/>
              </w:numPr>
              <w:ind w:left="-57" w:right="-57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7E1A7A" w:rsidRPr="00E32DD6">
              <w:rPr>
                <w:color w:val="000000"/>
                <w:sz w:val="20"/>
                <w:szCs w:val="20"/>
              </w:rPr>
              <w:t xml:space="preserve">        </w:t>
            </w:r>
            <w:r>
              <w:rPr>
                <w:color w:val="000000"/>
                <w:sz w:val="20"/>
                <w:szCs w:val="20"/>
              </w:rPr>
              <w:t xml:space="preserve">              </w:t>
            </w:r>
            <w:r w:rsidR="007E1A7A" w:rsidRPr="00E32DD6">
              <w:rPr>
                <w:color w:val="000000"/>
                <w:sz w:val="20"/>
                <w:szCs w:val="20"/>
              </w:rPr>
              <w:t>ст. 243.3 УК РФ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1A7A" w:rsidRPr="00E32DD6" w:rsidRDefault="007E1A7A" w:rsidP="008B3A35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72" w:name="K3201"/>
            <w:bookmarkEnd w:id="2372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73" w:name="K3202"/>
            <w:bookmarkEnd w:id="2373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74" w:name="K3203"/>
            <w:bookmarkEnd w:id="2374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75" w:name="K3204"/>
            <w:bookmarkEnd w:id="237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76" w:name="K3205"/>
            <w:bookmarkEnd w:id="237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77" w:name="K3206"/>
            <w:bookmarkEnd w:id="2377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78" w:name="K3207"/>
            <w:bookmarkEnd w:id="237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79" w:name="K3208"/>
            <w:bookmarkEnd w:id="2379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80" w:name="K3209"/>
            <w:bookmarkEnd w:id="238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81" w:name="K3210"/>
            <w:bookmarkEnd w:id="2381"/>
          </w:p>
        </w:tc>
      </w:tr>
      <w:tr w:rsidR="007E1A7A" w:rsidRPr="00E32DD6" w:rsidTr="007212E1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7212E1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Надругательство над телами умерших и местами их захорон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 xml:space="preserve">ния        </w:t>
            </w:r>
            <w:r w:rsidR="003903E7">
              <w:rPr>
                <w:sz w:val="20"/>
                <w:szCs w:val="20"/>
              </w:rPr>
              <w:t xml:space="preserve">       </w:t>
            </w:r>
            <w:r w:rsidRPr="00E32DD6">
              <w:rPr>
                <w:sz w:val="20"/>
                <w:szCs w:val="20"/>
              </w:rPr>
              <w:t xml:space="preserve">        ст. 244 УК РФ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1A7A" w:rsidRPr="00E32DD6" w:rsidRDefault="007E1A7A" w:rsidP="008B3A35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82" w:name="K3301"/>
            <w:bookmarkEnd w:id="2382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83" w:name="K3302"/>
            <w:bookmarkEnd w:id="2383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84" w:name="K3303"/>
            <w:bookmarkEnd w:id="238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85" w:name="K3304"/>
            <w:bookmarkEnd w:id="238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86" w:name="K3305"/>
            <w:bookmarkEnd w:id="2386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87" w:name="K3306"/>
            <w:bookmarkEnd w:id="23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88" w:name="K3307"/>
            <w:bookmarkEnd w:id="23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89" w:name="K3308"/>
            <w:bookmarkEnd w:id="23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90" w:name="K3309"/>
            <w:bookmarkEnd w:id="239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91" w:name="K3310"/>
            <w:bookmarkEnd w:id="2391"/>
            <w:r>
              <w:rPr>
                <w:sz w:val="20"/>
                <w:szCs w:val="20"/>
              </w:rPr>
              <w:t xml:space="preserve"> 0</w:t>
            </w:r>
          </w:p>
        </w:tc>
      </w:tr>
      <w:tr w:rsidR="007E1A7A" w:rsidRPr="00E32DD6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8B3A3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Жестокое обращение с животными  </w:t>
            </w:r>
          </w:p>
          <w:p w:rsidR="007E1A7A" w:rsidRPr="00E32DD6" w:rsidRDefault="007E1A7A" w:rsidP="008B3A3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ст. 245 УК РФ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1A7A" w:rsidRPr="00E32DD6" w:rsidRDefault="007E1A7A" w:rsidP="008B3A35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92" w:name="K3401"/>
            <w:bookmarkEnd w:id="2392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93" w:name="K3402"/>
            <w:bookmarkEnd w:id="2393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94" w:name="K3403"/>
            <w:bookmarkEnd w:id="2394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95" w:name="K3404"/>
            <w:bookmarkEnd w:id="2395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96" w:name="K3405"/>
            <w:bookmarkEnd w:id="2396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97" w:name="K3406"/>
            <w:bookmarkEnd w:id="23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98" w:name="K3407"/>
            <w:bookmarkEnd w:id="23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399" w:name="K3408"/>
            <w:bookmarkEnd w:id="23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00" w:name="K3409"/>
            <w:bookmarkEnd w:id="2400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01" w:name="K3410"/>
            <w:bookmarkEnd w:id="2401"/>
            <w:r>
              <w:rPr>
                <w:sz w:val="20"/>
                <w:szCs w:val="20"/>
              </w:rPr>
              <w:t xml:space="preserve"> 6</w:t>
            </w:r>
          </w:p>
        </w:tc>
      </w:tr>
      <w:tr w:rsidR="007E1A7A" w:rsidRPr="00E32DD6">
        <w:tblPrEx>
          <w:tblCellMar>
            <w:top w:w="0" w:type="dxa"/>
            <w:bottom w:w="0" w:type="dxa"/>
          </w:tblCellMar>
        </w:tblPrEx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7E1A7A" w:rsidP="008B3A3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Итого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1A7A" w:rsidRPr="00E32DD6" w:rsidRDefault="007E1A7A" w:rsidP="008B3A35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02" w:name="K3501"/>
            <w:bookmarkEnd w:id="2402"/>
            <w:r>
              <w:rPr>
                <w:sz w:val="20"/>
                <w:szCs w:val="20"/>
              </w:rPr>
              <w:t xml:space="preserve"> 2705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03" w:name="K3502"/>
            <w:bookmarkEnd w:id="2403"/>
            <w:r>
              <w:rPr>
                <w:sz w:val="20"/>
                <w:szCs w:val="20"/>
              </w:rPr>
              <w:t xml:space="preserve"> 1876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04" w:name="K3503"/>
            <w:bookmarkEnd w:id="2404"/>
            <w:r>
              <w:rPr>
                <w:sz w:val="20"/>
                <w:szCs w:val="20"/>
              </w:rPr>
              <w:t xml:space="preserve"> 1319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05" w:name="K3504"/>
            <w:bookmarkEnd w:id="2405"/>
            <w:r>
              <w:rPr>
                <w:sz w:val="20"/>
                <w:szCs w:val="20"/>
              </w:rPr>
              <w:t xml:space="preserve"> 1301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06" w:name="K3505"/>
            <w:bookmarkEnd w:id="2406"/>
            <w:r>
              <w:rPr>
                <w:sz w:val="20"/>
                <w:szCs w:val="20"/>
              </w:rPr>
              <w:t xml:space="preserve"> 576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07" w:name="K3506"/>
            <w:bookmarkEnd w:id="2407"/>
            <w:r>
              <w:rPr>
                <w:sz w:val="20"/>
                <w:szCs w:val="20"/>
              </w:rPr>
              <w:t xml:space="preserve"> 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08" w:name="K3507"/>
            <w:bookmarkEnd w:id="24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09" w:name="K3508"/>
            <w:bookmarkEnd w:id="2409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10" w:name="K3509"/>
            <w:bookmarkEnd w:id="2410"/>
            <w:r>
              <w:rPr>
                <w:sz w:val="20"/>
                <w:szCs w:val="20"/>
              </w:rPr>
              <w:t xml:space="preserve"> 1319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7A" w:rsidRPr="00E32DD6" w:rsidRDefault="00D31E28" w:rsidP="007E1A7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11" w:name="K3510"/>
            <w:bookmarkEnd w:id="2411"/>
            <w:r>
              <w:rPr>
                <w:sz w:val="20"/>
                <w:szCs w:val="20"/>
              </w:rPr>
              <w:t xml:space="preserve"> 1243</w:t>
            </w:r>
          </w:p>
        </w:tc>
      </w:tr>
    </w:tbl>
    <w:p w:rsidR="007E1A7A" w:rsidRPr="00E32DD6" w:rsidRDefault="007E1A7A" w:rsidP="007E1A7A">
      <w:pPr>
        <w:ind w:left="-57" w:right="-57" w:hanging="369"/>
        <w:rPr>
          <w:sz w:val="24"/>
          <w:szCs w:val="24"/>
        </w:rPr>
      </w:pPr>
    </w:p>
    <w:p w:rsidR="0046514D" w:rsidRPr="00E32DD6" w:rsidRDefault="0046514D" w:rsidP="00A227A0">
      <w:pPr>
        <w:ind w:left="-57" w:right="-57" w:hanging="369"/>
        <w:rPr>
          <w:sz w:val="24"/>
          <w:szCs w:val="24"/>
        </w:rPr>
      </w:pPr>
      <w:r w:rsidRPr="00E32DD6">
        <w:rPr>
          <w:sz w:val="24"/>
          <w:szCs w:val="24"/>
        </w:rPr>
        <w:t>Раздел 12. Экологические преступления</w:t>
      </w:r>
    </w:p>
    <w:p w:rsidR="0046514D" w:rsidRPr="00E32DD6" w:rsidRDefault="0046514D" w:rsidP="002C70EA">
      <w:pPr>
        <w:ind w:left="-57" w:right="-57"/>
        <w:rPr>
          <w:b/>
          <w:bCs/>
          <w:sz w:val="20"/>
          <w:szCs w:val="20"/>
        </w:rPr>
      </w:pPr>
    </w:p>
    <w:tbl>
      <w:tblPr>
        <w:tblW w:w="0" w:type="auto"/>
        <w:tblInd w:w="-318" w:type="dxa"/>
        <w:tblLayout w:type="fixed"/>
        <w:tblLook w:val="000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A227A0" w:rsidRPr="00E32DD6">
        <w:tblPrEx>
          <w:tblCellMar>
            <w:top w:w="0" w:type="dxa"/>
            <w:bottom w:w="0" w:type="dxa"/>
          </w:tblCellMar>
        </w:tblPrEx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7A0" w:rsidRPr="00E32DD6" w:rsidRDefault="00A227A0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4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7A0" w:rsidRPr="00E32DD6" w:rsidRDefault="00A227A0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9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7A0" w:rsidRPr="00E32DD6" w:rsidRDefault="00A227A0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1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27A0" w:rsidRPr="00E32DD6" w:rsidRDefault="00A227A0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7A0" w:rsidRPr="00E32DD6" w:rsidRDefault="00A227A0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7A0" w:rsidRPr="00E32DD6" w:rsidRDefault="00A227A0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2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27A0" w:rsidRPr="00E32DD6" w:rsidRDefault="00A227A0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7A0" w:rsidRPr="00E32DD6" w:rsidRDefault="00D31E28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2412" w:name="GG121"/>
            <w:bookmarkEnd w:id="2412"/>
            <w:r>
              <w:rPr>
                <w:rFonts w:ascii="Times New Roman" w:eastAsia="MS Mincho" w:hAnsi="Times New Roman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7A0" w:rsidRPr="00E32DD6" w:rsidRDefault="00D31E28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2413" w:name="GG122"/>
            <w:bookmarkEnd w:id="2413"/>
            <w:r>
              <w:rPr>
                <w:rFonts w:ascii="Times New Roman" w:eastAsia="MS Mincho" w:hAnsi="Times New Roman"/>
              </w:rPr>
              <w:t>8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27A0" w:rsidRPr="00E32DD6" w:rsidRDefault="00A227A0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7A0" w:rsidRPr="00E32DD6" w:rsidRDefault="00D31E28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2414" w:name="MM121"/>
            <w:bookmarkEnd w:id="2414"/>
            <w:r>
              <w:rPr>
                <w:rFonts w:ascii="Times New Roman" w:eastAsia="MS Mincho" w:hAnsi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7A0" w:rsidRPr="00E32DD6" w:rsidRDefault="00D31E28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2415" w:name="MM122"/>
            <w:bookmarkEnd w:id="2415"/>
            <w:r>
              <w:rPr>
                <w:rFonts w:ascii="Times New Roman" w:eastAsia="MS Mincho" w:hAnsi="Times New Roman"/>
              </w:rPr>
              <w:t>6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27A0" w:rsidRPr="00E32DD6" w:rsidRDefault="00A227A0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7A0" w:rsidRPr="00E32DD6" w:rsidRDefault="005E1051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7A0" w:rsidRPr="00E32DD6" w:rsidRDefault="005E1051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7A0" w:rsidRPr="00E32DD6" w:rsidRDefault="005E1051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7A0" w:rsidRPr="00E32DD6" w:rsidRDefault="005E1051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7</w:t>
            </w:r>
          </w:p>
        </w:tc>
      </w:tr>
      <w:tr w:rsidR="00A227A0" w:rsidRPr="00E32DD6">
        <w:tblPrEx>
          <w:tblCellMar>
            <w:top w:w="0" w:type="dxa"/>
            <w:bottom w:w="0" w:type="dxa"/>
          </w:tblCellMar>
        </w:tblPrEx>
        <w:tc>
          <w:tcPr>
            <w:tcW w:w="1362" w:type="dxa"/>
            <w:gridSpan w:val="3"/>
            <w:tcBorders>
              <w:top w:val="single" w:sz="4" w:space="0" w:color="auto"/>
            </w:tcBorders>
          </w:tcPr>
          <w:p w:rsidR="00A227A0" w:rsidRPr="00E32DD6" w:rsidRDefault="00A227A0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код формы</w:t>
            </w:r>
          </w:p>
        </w:tc>
        <w:tc>
          <w:tcPr>
            <w:tcW w:w="454" w:type="dxa"/>
          </w:tcPr>
          <w:p w:rsidR="00A227A0" w:rsidRPr="00E32DD6" w:rsidRDefault="00A227A0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A227A0" w:rsidRPr="00E32DD6" w:rsidRDefault="00A227A0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раздел</w:t>
            </w:r>
          </w:p>
        </w:tc>
        <w:tc>
          <w:tcPr>
            <w:tcW w:w="454" w:type="dxa"/>
          </w:tcPr>
          <w:p w:rsidR="00A227A0" w:rsidRPr="00E32DD6" w:rsidRDefault="00A227A0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A227A0" w:rsidRPr="00E32DD6" w:rsidRDefault="00A227A0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год</w:t>
            </w:r>
          </w:p>
        </w:tc>
        <w:tc>
          <w:tcPr>
            <w:tcW w:w="454" w:type="dxa"/>
          </w:tcPr>
          <w:p w:rsidR="00A227A0" w:rsidRPr="00E32DD6" w:rsidRDefault="00A227A0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A227A0" w:rsidRPr="00E32DD6" w:rsidRDefault="00A227A0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период</w:t>
            </w:r>
          </w:p>
        </w:tc>
        <w:tc>
          <w:tcPr>
            <w:tcW w:w="454" w:type="dxa"/>
          </w:tcPr>
          <w:p w:rsidR="00A227A0" w:rsidRPr="00E32DD6" w:rsidRDefault="00A227A0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gridSpan w:val="4"/>
            <w:tcBorders>
              <w:top w:val="single" w:sz="4" w:space="0" w:color="auto"/>
            </w:tcBorders>
          </w:tcPr>
          <w:p w:rsidR="00A227A0" w:rsidRPr="00E32DD6" w:rsidRDefault="00A227A0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 xml:space="preserve">код </w:t>
            </w:r>
          </w:p>
        </w:tc>
      </w:tr>
    </w:tbl>
    <w:p w:rsidR="00A227A0" w:rsidRPr="00E32DD6" w:rsidRDefault="00A227A0" w:rsidP="002C70EA">
      <w:pPr>
        <w:ind w:left="-57" w:right="-57"/>
        <w:rPr>
          <w:b/>
          <w:bCs/>
          <w:sz w:val="20"/>
          <w:szCs w:val="20"/>
        </w:rPr>
      </w:pPr>
    </w:p>
    <w:tbl>
      <w:tblPr>
        <w:tblW w:w="11066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28"/>
        <w:gridCol w:w="425"/>
        <w:gridCol w:w="850"/>
        <w:gridCol w:w="850"/>
        <w:gridCol w:w="710"/>
        <w:gridCol w:w="850"/>
        <w:gridCol w:w="709"/>
        <w:gridCol w:w="709"/>
        <w:gridCol w:w="708"/>
        <w:gridCol w:w="709"/>
        <w:gridCol w:w="709"/>
        <w:gridCol w:w="709"/>
      </w:tblGrid>
      <w:tr w:rsidR="0035159B" w:rsidRPr="00E32DD6">
        <w:tblPrEx>
          <w:tblCellMar>
            <w:top w:w="0" w:type="dxa"/>
            <w:bottom w:w="0" w:type="dxa"/>
          </w:tblCellMar>
        </w:tblPrEx>
        <w:tc>
          <w:tcPr>
            <w:tcW w:w="3128" w:type="dxa"/>
          </w:tcPr>
          <w:p w:rsidR="0035159B" w:rsidRPr="00E32DD6" w:rsidRDefault="0035159B" w:rsidP="00A227A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А</w:t>
            </w:r>
          </w:p>
        </w:tc>
        <w:tc>
          <w:tcPr>
            <w:tcW w:w="425" w:type="dxa"/>
            <w:vAlign w:val="bottom"/>
          </w:tcPr>
          <w:p w:rsidR="0035159B" w:rsidRPr="00E32DD6" w:rsidRDefault="0035159B" w:rsidP="00F7477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Б</w:t>
            </w:r>
          </w:p>
        </w:tc>
        <w:tc>
          <w:tcPr>
            <w:tcW w:w="850" w:type="dxa"/>
          </w:tcPr>
          <w:p w:rsidR="0035159B" w:rsidRPr="00E32DD6" w:rsidRDefault="0035159B" w:rsidP="00A227A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35159B" w:rsidRPr="00E32DD6" w:rsidRDefault="0035159B" w:rsidP="00A227A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710" w:type="dxa"/>
          </w:tcPr>
          <w:p w:rsidR="0035159B" w:rsidRPr="00E32DD6" w:rsidRDefault="0035159B" w:rsidP="00A227A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35159B" w:rsidRPr="00E32DD6" w:rsidRDefault="0035159B" w:rsidP="00A227A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35159B" w:rsidRPr="00E32DD6" w:rsidRDefault="0035159B" w:rsidP="00A227A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35159B" w:rsidRPr="00E32DD6" w:rsidRDefault="0035159B" w:rsidP="00A227A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:rsidR="0035159B" w:rsidRPr="00E32DD6" w:rsidRDefault="0035159B" w:rsidP="00A227A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35159B" w:rsidRPr="00E32DD6" w:rsidRDefault="0035159B" w:rsidP="00A227A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35159B" w:rsidRPr="00E32DD6" w:rsidRDefault="0035159B" w:rsidP="00A227A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35159B" w:rsidRPr="00E32DD6" w:rsidRDefault="0035159B" w:rsidP="00A227A0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10</w:t>
            </w:r>
          </w:p>
        </w:tc>
      </w:tr>
      <w:tr w:rsidR="0035159B" w:rsidRPr="00E32DD6">
        <w:tblPrEx>
          <w:tblCellMar>
            <w:top w:w="0" w:type="dxa"/>
            <w:bottom w:w="0" w:type="dxa"/>
          </w:tblCellMar>
        </w:tblPrEx>
        <w:tc>
          <w:tcPr>
            <w:tcW w:w="3128" w:type="dxa"/>
          </w:tcPr>
          <w:p w:rsidR="0035159B" w:rsidRPr="00E32DD6" w:rsidRDefault="0035159B" w:rsidP="00A63B2E">
            <w:p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Нарушение правил охраны окр</w:t>
            </w:r>
            <w:r w:rsidRPr="00E32DD6">
              <w:rPr>
                <w:sz w:val="20"/>
                <w:szCs w:val="20"/>
              </w:rPr>
              <w:t>у</w:t>
            </w:r>
            <w:r w:rsidRPr="00E32DD6">
              <w:rPr>
                <w:sz w:val="20"/>
                <w:szCs w:val="20"/>
              </w:rPr>
              <w:t xml:space="preserve">жающей среды  при производстве работ       </w:t>
            </w:r>
          </w:p>
          <w:p w:rsidR="0035159B" w:rsidRPr="00E32DD6" w:rsidRDefault="0035159B" w:rsidP="00A63B2E">
            <w:pPr>
              <w:spacing w:line="192" w:lineRule="auto"/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246 УК РФ</w:t>
            </w:r>
          </w:p>
        </w:tc>
        <w:tc>
          <w:tcPr>
            <w:tcW w:w="425" w:type="dxa"/>
            <w:vAlign w:val="bottom"/>
          </w:tcPr>
          <w:p w:rsidR="0035159B" w:rsidRPr="00E32DD6" w:rsidRDefault="0035159B" w:rsidP="00F7477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35159B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16" w:name="L0101"/>
            <w:bookmarkEnd w:id="24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35159B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17" w:name="L0102"/>
            <w:bookmarkEnd w:id="24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</w:tcPr>
          <w:p w:rsidR="0035159B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18" w:name="L0103"/>
            <w:bookmarkEnd w:id="24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35159B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19" w:name="L0104"/>
            <w:bookmarkEnd w:id="24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35159B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20" w:name="L0105"/>
            <w:bookmarkEnd w:id="24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35159B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21" w:name="L0106"/>
            <w:bookmarkEnd w:id="24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35159B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22" w:name="L0107"/>
            <w:bookmarkEnd w:id="24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35159B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23" w:name="L0108"/>
            <w:bookmarkEnd w:id="24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35159B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24" w:name="L0109"/>
            <w:bookmarkEnd w:id="24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35159B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25" w:name="L0110"/>
            <w:bookmarkEnd w:id="2425"/>
            <w:r>
              <w:rPr>
                <w:sz w:val="20"/>
                <w:szCs w:val="20"/>
              </w:rPr>
              <w:t xml:space="preserve"> 0</w:t>
            </w:r>
          </w:p>
        </w:tc>
      </w:tr>
      <w:tr w:rsidR="0035159B" w:rsidRPr="00E32DD6">
        <w:tblPrEx>
          <w:tblCellMar>
            <w:top w:w="0" w:type="dxa"/>
            <w:bottom w:w="0" w:type="dxa"/>
          </w:tblCellMar>
        </w:tblPrEx>
        <w:tc>
          <w:tcPr>
            <w:tcW w:w="3128" w:type="dxa"/>
          </w:tcPr>
          <w:p w:rsidR="0035159B" w:rsidRPr="00E32DD6" w:rsidRDefault="0035159B" w:rsidP="00A63B2E">
            <w:pPr>
              <w:numPr>
                <w:ilvl w:val="12"/>
                <w:numId w:val="0"/>
              </w:num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Нарушение правил обращения эк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логически опасных веществ и отх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 xml:space="preserve">дов       </w:t>
            </w:r>
          </w:p>
          <w:p w:rsidR="0035159B" w:rsidRPr="00E32DD6" w:rsidRDefault="0035159B" w:rsidP="00A63B2E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247 УК РФ</w:t>
            </w:r>
          </w:p>
        </w:tc>
        <w:tc>
          <w:tcPr>
            <w:tcW w:w="425" w:type="dxa"/>
            <w:vAlign w:val="bottom"/>
          </w:tcPr>
          <w:p w:rsidR="0035159B" w:rsidRPr="00E32DD6" w:rsidRDefault="0035159B" w:rsidP="00F7477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35159B" w:rsidRPr="00E32DD6" w:rsidRDefault="0035159B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26" w:name="L0201"/>
            <w:bookmarkEnd w:id="2426"/>
          </w:p>
        </w:tc>
        <w:tc>
          <w:tcPr>
            <w:tcW w:w="850" w:type="dxa"/>
          </w:tcPr>
          <w:p w:rsidR="0035159B" w:rsidRPr="00E32DD6" w:rsidRDefault="0035159B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27" w:name="L0202"/>
            <w:bookmarkEnd w:id="2427"/>
          </w:p>
        </w:tc>
        <w:tc>
          <w:tcPr>
            <w:tcW w:w="710" w:type="dxa"/>
          </w:tcPr>
          <w:p w:rsidR="0035159B" w:rsidRPr="00E32DD6" w:rsidRDefault="0035159B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28" w:name="L0203"/>
            <w:bookmarkEnd w:id="2428"/>
          </w:p>
        </w:tc>
        <w:tc>
          <w:tcPr>
            <w:tcW w:w="850" w:type="dxa"/>
          </w:tcPr>
          <w:p w:rsidR="0035159B" w:rsidRPr="00E32DD6" w:rsidRDefault="0035159B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29" w:name="L0204"/>
            <w:bookmarkEnd w:id="2429"/>
          </w:p>
        </w:tc>
        <w:tc>
          <w:tcPr>
            <w:tcW w:w="709" w:type="dxa"/>
          </w:tcPr>
          <w:p w:rsidR="0035159B" w:rsidRPr="00E32DD6" w:rsidRDefault="0035159B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30" w:name="L0205"/>
            <w:bookmarkEnd w:id="2430"/>
          </w:p>
        </w:tc>
        <w:tc>
          <w:tcPr>
            <w:tcW w:w="709" w:type="dxa"/>
          </w:tcPr>
          <w:p w:rsidR="0035159B" w:rsidRPr="00E32DD6" w:rsidRDefault="0035159B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31" w:name="L0206"/>
            <w:bookmarkEnd w:id="2431"/>
          </w:p>
        </w:tc>
        <w:tc>
          <w:tcPr>
            <w:tcW w:w="708" w:type="dxa"/>
          </w:tcPr>
          <w:p w:rsidR="0035159B" w:rsidRPr="00E32DD6" w:rsidRDefault="0035159B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32" w:name="L0207"/>
            <w:bookmarkEnd w:id="2432"/>
          </w:p>
        </w:tc>
        <w:tc>
          <w:tcPr>
            <w:tcW w:w="709" w:type="dxa"/>
          </w:tcPr>
          <w:p w:rsidR="0035159B" w:rsidRPr="00E32DD6" w:rsidRDefault="0035159B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33" w:name="L0208"/>
            <w:bookmarkEnd w:id="2433"/>
          </w:p>
        </w:tc>
        <w:tc>
          <w:tcPr>
            <w:tcW w:w="709" w:type="dxa"/>
          </w:tcPr>
          <w:p w:rsidR="0035159B" w:rsidRPr="00E32DD6" w:rsidRDefault="0035159B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34" w:name="L0209"/>
            <w:bookmarkEnd w:id="2434"/>
          </w:p>
        </w:tc>
        <w:tc>
          <w:tcPr>
            <w:tcW w:w="709" w:type="dxa"/>
          </w:tcPr>
          <w:p w:rsidR="0035159B" w:rsidRPr="00E32DD6" w:rsidRDefault="0035159B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35" w:name="L0210"/>
            <w:bookmarkEnd w:id="2435"/>
          </w:p>
        </w:tc>
      </w:tr>
      <w:tr w:rsidR="0035159B" w:rsidRPr="00E32DD6">
        <w:tblPrEx>
          <w:tblCellMar>
            <w:top w:w="0" w:type="dxa"/>
            <w:bottom w:w="0" w:type="dxa"/>
          </w:tblCellMar>
        </w:tblPrEx>
        <w:tc>
          <w:tcPr>
            <w:tcW w:w="3128" w:type="dxa"/>
          </w:tcPr>
          <w:p w:rsidR="0035159B" w:rsidRPr="00E32DD6" w:rsidRDefault="0035159B" w:rsidP="00A63B2E">
            <w:pPr>
              <w:numPr>
                <w:ilvl w:val="12"/>
                <w:numId w:val="0"/>
              </w:num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Нарушение правил  безопасности при обращении с микробиологич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скими либо другими биологич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 xml:space="preserve">скими агентами или токсинами                                        </w:t>
            </w:r>
          </w:p>
          <w:p w:rsidR="0035159B" w:rsidRPr="00E32DD6" w:rsidRDefault="0035159B" w:rsidP="00A63B2E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248 УК РФ</w:t>
            </w:r>
          </w:p>
        </w:tc>
        <w:tc>
          <w:tcPr>
            <w:tcW w:w="425" w:type="dxa"/>
            <w:vAlign w:val="bottom"/>
          </w:tcPr>
          <w:p w:rsidR="0035159B" w:rsidRPr="00E32DD6" w:rsidRDefault="0035159B" w:rsidP="00F7477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35159B" w:rsidRPr="00E32DD6" w:rsidRDefault="0035159B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36" w:name="L0301"/>
            <w:bookmarkEnd w:id="2436"/>
          </w:p>
        </w:tc>
        <w:tc>
          <w:tcPr>
            <w:tcW w:w="850" w:type="dxa"/>
          </w:tcPr>
          <w:p w:rsidR="0035159B" w:rsidRPr="00E32DD6" w:rsidRDefault="0035159B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37" w:name="L0302"/>
            <w:bookmarkEnd w:id="2437"/>
          </w:p>
        </w:tc>
        <w:tc>
          <w:tcPr>
            <w:tcW w:w="710" w:type="dxa"/>
          </w:tcPr>
          <w:p w:rsidR="0035159B" w:rsidRPr="00E32DD6" w:rsidRDefault="0035159B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38" w:name="L0303"/>
            <w:bookmarkEnd w:id="2438"/>
          </w:p>
        </w:tc>
        <w:tc>
          <w:tcPr>
            <w:tcW w:w="850" w:type="dxa"/>
          </w:tcPr>
          <w:p w:rsidR="0035159B" w:rsidRPr="00E32DD6" w:rsidRDefault="0035159B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39" w:name="L0304"/>
            <w:bookmarkEnd w:id="2439"/>
          </w:p>
        </w:tc>
        <w:tc>
          <w:tcPr>
            <w:tcW w:w="709" w:type="dxa"/>
          </w:tcPr>
          <w:p w:rsidR="0035159B" w:rsidRPr="00E32DD6" w:rsidRDefault="0035159B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40" w:name="L0305"/>
            <w:bookmarkEnd w:id="2440"/>
          </w:p>
        </w:tc>
        <w:tc>
          <w:tcPr>
            <w:tcW w:w="709" w:type="dxa"/>
          </w:tcPr>
          <w:p w:rsidR="0035159B" w:rsidRPr="00E32DD6" w:rsidRDefault="0035159B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41" w:name="L0306"/>
            <w:bookmarkEnd w:id="2441"/>
          </w:p>
        </w:tc>
        <w:tc>
          <w:tcPr>
            <w:tcW w:w="708" w:type="dxa"/>
          </w:tcPr>
          <w:p w:rsidR="0035159B" w:rsidRPr="00E32DD6" w:rsidRDefault="0035159B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42" w:name="L0307"/>
            <w:bookmarkEnd w:id="2442"/>
          </w:p>
        </w:tc>
        <w:tc>
          <w:tcPr>
            <w:tcW w:w="709" w:type="dxa"/>
          </w:tcPr>
          <w:p w:rsidR="0035159B" w:rsidRPr="00E32DD6" w:rsidRDefault="0035159B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43" w:name="L0308"/>
            <w:bookmarkEnd w:id="2443"/>
          </w:p>
        </w:tc>
        <w:tc>
          <w:tcPr>
            <w:tcW w:w="709" w:type="dxa"/>
          </w:tcPr>
          <w:p w:rsidR="0035159B" w:rsidRPr="00E32DD6" w:rsidRDefault="0035159B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44" w:name="L0309"/>
            <w:bookmarkEnd w:id="2444"/>
          </w:p>
        </w:tc>
        <w:tc>
          <w:tcPr>
            <w:tcW w:w="709" w:type="dxa"/>
          </w:tcPr>
          <w:p w:rsidR="0035159B" w:rsidRPr="00E32DD6" w:rsidRDefault="0035159B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45" w:name="L0310"/>
            <w:bookmarkEnd w:id="2445"/>
          </w:p>
        </w:tc>
      </w:tr>
      <w:tr w:rsidR="0035159B" w:rsidRPr="00E32DD6">
        <w:tblPrEx>
          <w:tblCellMar>
            <w:top w:w="0" w:type="dxa"/>
            <w:bottom w:w="0" w:type="dxa"/>
          </w:tblCellMar>
        </w:tblPrEx>
        <w:tc>
          <w:tcPr>
            <w:tcW w:w="3128" w:type="dxa"/>
          </w:tcPr>
          <w:p w:rsidR="0035159B" w:rsidRPr="00E32DD6" w:rsidRDefault="0035159B" w:rsidP="00A63B2E">
            <w:pPr>
              <w:numPr>
                <w:ilvl w:val="12"/>
                <w:numId w:val="0"/>
              </w:numPr>
              <w:spacing w:line="192" w:lineRule="auto"/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Нарушение ветеринарных правил и правил, установленных для борьбы  с болезнями и вредител</w:t>
            </w:r>
            <w:r w:rsidRPr="00E32DD6">
              <w:rPr>
                <w:sz w:val="20"/>
                <w:szCs w:val="20"/>
              </w:rPr>
              <w:t>я</w:t>
            </w:r>
            <w:r w:rsidRPr="00E32DD6">
              <w:rPr>
                <w:sz w:val="20"/>
                <w:szCs w:val="20"/>
              </w:rPr>
              <w:t xml:space="preserve">ми растений        </w:t>
            </w:r>
          </w:p>
          <w:p w:rsidR="0035159B" w:rsidRPr="00E32DD6" w:rsidRDefault="0035159B" w:rsidP="00A63B2E">
            <w:pPr>
              <w:numPr>
                <w:ilvl w:val="12"/>
                <w:numId w:val="0"/>
              </w:numPr>
              <w:spacing w:line="192" w:lineRule="auto"/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249 УК РФ</w:t>
            </w:r>
          </w:p>
        </w:tc>
        <w:tc>
          <w:tcPr>
            <w:tcW w:w="425" w:type="dxa"/>
            <w:vAlign w:val="bottom"/>
          </w:tcPr>
          <w:p w:rsidR="0035159B" w:rsidRPr="00E32DD6" w:rsidRDefault="0035159B" w:rsidP="00F7477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35159B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46" w:name="L0401"/>
            <w:bookmarkEnd w:id="244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35159B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47" w:name="L0402"/>
            <w:bookmarkEnd w:id="244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10" w:type="dxa"/>
          </w:tcPr>
          <w:p w:rsidR="0035159B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48" w:name="L0403"/>
            <w:bookmarkEnd w:id="24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35159B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49" w:name="L0404"/>
            <w:bookmarkEnd w:id="24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35159B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50" w:name="L0405"/>
            <w:bookmarkEnd w:id="24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35159B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51" w:name="L0406"/>
            <w:bookmarkEnd w:id="24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35159B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52" w:name="L0407"/>
            <w:bookmarkEnd w:id="24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35159B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53" w:name="L0408"/>
            <w:bookmarkEnd w:id="24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35159B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54" w:name="L0409"/>
            <w:bookmarkEnd w:id="24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35159B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55" w:name="L0410"/>
            <w:bookmarkEnd w:id="2455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35159B" w:rsidRPr="00E32DD6" w:rsidRDefault="0035159B">
      <w:r w:rsidRPr="00E32DD6">
        <w:br w:type="page"/>
      </w:r>
    </w:p>
    <w:tbl>
      <w:tblPr>
        <w:tblW w:w="11066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28"/>
        <w:gridCol w:w="425"/>
        <w:gridCol w:w="850"/>
        <w:gridCol w:w="850"/>
        <w:gridCol w:w="710"/>
        <w:gridCol w:w="850"/>
        <w:gridCol w:w="709"/>
        <w:gridCol w:w="709"/>
        <w:gridCol w:w="708"/>
        <w:gridCol w:w="709"/>
        <w:gridCol w:w="709"/>
        <w:gridCol w:w="709"/>
      </w:tblGrid>
      <w:tr w:rsidR="00AB406F" w:rsidRPr="00E32DD6">
        <w:tblPrEx>
          <w:tblCellMar>
            <w:top w:w="0" w:type="dxa"/>
            <w:bottom w:w="0" w:type="dxa"/>
          </w:tblCellMar>
        </w:tblPrEx>
        <w:tc>
          <w:tcPr>
            <w:tcW w:w="3128" w:type="dxa"/>
          </w:tcPr>
          <w:p w:rsidR="00AB406F" w:rsidRPr="00E32DD6" w:rsidRDefault="00AB406F" w:rsidP="0092358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А</w:t>
            </w:r>
          </w:p>
        </w:tc>
        <w:tc>
          <w:tcPr>
            <w:tcW w:w="425" w:type="dxa"/>
            <w:vAlign w:val="bottom"/>
          </w:tcPr>
          <w:p w:rsidR="00AB406F" w:rsidRPr="00E32DD6" w:rsidRDefault="00AB406F" w:rsidP="0092358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Б</w:t>
            </w:r>
          </w:p>
        </w:tc>
        <w:tc>
          <w:tcPr>
            <w:tcW w:w="850" w:type="dxa"/>
          </w:tcPr>
          <w:p w:rsidR="00AB406F" w:rsidRPr="00E32DD6" w:rsidRDefault="00AB406F" w:rsidP="0092358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AB406F" w:rsidRPr="00E32DD6" w:rsidRDefault="00AB406F" w:rsidP="0092358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710" w:type="dxa"/>
          </w:tcPr>
          <w:p w:rsidR="00AB406F" w:rsidRPr="00E32DD6" w:rsidRDefault="00AB406F" w:rsidP="0092358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AB406F" w:rsidRPr="00E32DD6" w:rsidRDefault="00AB406F" w:rsidP="0092358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AB406F" w:rsidRPr="00E32DD6" w:rsidRDefault="00AB406F" w:rsidP="0092358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AB406F" w:rsidRPr="00E32DD6" w:rsidRDefault="00AB406F" w:rsidP="0092358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:rsidR="00AB406F" w:rsidRPr="00E32DD6" w:rsidRDefault="00AB406F" w:rsidP="0092358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AB406F" w:rsidRPr="00E32DD6" w:rsidRDefault="00AB406F" w:rsidP="0092358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AB406F" w:rsidRPr="00E32DD6" w:rsidRDefault="00AB406F" w:rsidP="0092358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AB406F" w:rsidRPr="00E32DD6" w:rsidRDefault="00AB406F" w:rsidP="0092358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10</w:t>
            </w:r>
          </w:p>
        </w:tc>
      </w:tr>
      <w:tr w:rsidR="00AB406F" w:rsidRPr="00E32DD6">
        <w:tblPrEx>
          <w:tblCellMar>
            <w:top w:w="0" w:type="dxa"/>
            <w:bottom w:w="0" w:type="dxa"/>
          </w:tblCellMar>
        </w:tblPrEx>
        <w:tc>
          <w:tcPr>
            <w:tcW w:w="3128" w:type="dxa"/>
          </w:tcPr>
          <w:p w:rsidR="00AB406F" w:rsidRPr="00E32DD6" w:rsidRDefault="00AB406F" w:rsidP="00A227A0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Загрязнение вод                              </w:t>
            </w:r>
          </w:p>
          <w:p w:rsidR="00AB406F" w:rsidRPr="00E32DD6" w:rsidRDefault="00AB406F" w:rsidP="00F74775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250 УК РФ</w:t>
            </w:r>
          </w:p>
        </w:tc>
        <w:tc>
          <w:tcPr>
            <w:tcW w:w="425" w:type="dxa"/>
            <w:vAlign w:val="bottom"/>
          </w:tcPr>
          <w:p w:rsidR="00AB406F" w:rsidRPr="00E32DD6" w:rsidRDefault="00AB406F" w:rsidP="00F7477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56" w:name="L0501"/>
            <w:bookmarkEnd w:id="2456"/>
          </w:p>
        </w:tc>
        <w:tc>
          <w:tcPr>
            <w:tcW w:w="850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57" w:name="L0502"/>
            <w:bookmarkEnd w:id="2457"/>
          </w:p>
        </w:tc>
        <w:tc>
          <w:tcPr>
            <w:tcW w:w="710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58" w:name="L0503"/>
            <w:bookmarkEnd w:id="2458"/>
          </w:p>
        </w:tc>
        <w:tc>
          <w:tcPr>
            <w:tcW w:w="850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59" w:name="L0504"/>
            <w:bookmarkEnd w:id="2459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60" w:name="L0505"/>
            <w:bookmarkEnd w:id="2460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61" w:name="L0506"/>
            <w:bookmarkEnd w:id="2461"/>
          </w:p>
        </w:tc>
        <w:tc>
          <w:tcPr>
            <w:tcW w:w="708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62" w:name="L0507"/>
            <w:bookmarkEnd w:id="2462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63" w:name="L0508"/>
            <w:bookmarkEnd w:id="2463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64" w:name="L0509"/>
            <w:bookmarkEnd w:id="2464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65" w:name="L0510"/>
            <w:bookmarkEnd w:id="2465"/>
          </w:p>
        </w:tc>
      </w:tr>
      <w:tr w:rsidR="00AB406F" w:rsidRPr="00E32DD6">
        <w:tblPrEx>
          <w:tblCellMar>
            <w:top w:w="0" w:type="dxa"/>
            <w:bottom w:w="0" w:type="dxa"/>
          </w:tblCellMar>
        </w:tblPrEx>
        <w:tc>
          <w:tcPr>
            <w:tcW w:w="3128" w:type="dxa"/>
          </w:tcPr>
          <w:p w:rsidR="00AB406F" w:rsidRPr="00E32DD6" w:rsidRDefault="00AB406F" w:rsidP="00A227A0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Загрязнение атмосферы                  </w:t>
            </w:r>
          </w:p>
          <w:p w:rsidR="00AB406F" w:rsidRPr="00E32DD6" w:rsidRDefault="00AB406F" w:rsidP="00F74775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251 УК РФ</w:t>
            </w:r>
          </w:p>
        </w:tc>
        <w:tc>
          <w:tcPr>
            <w:tcW w:w="425" w:type="dxa"/>
            <w:vAlign w:val="bottom"/>
          </w:tcPr>
          <w:p w:rsidR="00AB406F" w:rsidRPr="00E32DD6" w:rsidRDefault="00AB406F" w:rsidP="00F7477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66" w:name="L0601"/>
            <w:bookmarkEnd w:id="2466"/>
          </w:p>
        </w:tc>
        <w:tc>
          <w:tcPr>
            <w:tcW w:w="850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67" w:name="L0602"/>
            <w:bookmarkEnd w:id="2467"/>
          </w:p>
        </w:tc>
        <w:tc>
          <w:tcPr>
            <w:tcW w:w="710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68" w:name="L0603"/>
            <w:bookmarkEnd w:id="2468"/>
          </w:p>
        </w:tc>
        <w:tc>
          <w:tcPr>
            <w:tcW w:w="850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69" w:name="L0604"/>
            <w:bookmarkEnd w:id="2469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70" w:name="L0605"/>
            <w:bookmarkEnd w:id="2470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71" w:name="L0606"/>
            <w:bookmarkEnd w:id="2471"/>
          </w:p>
        </w:tc>
        <w:tc>
          <w:tcPr>
            <w:tcW w:w="708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72" w:name="L0607"/>
            <w:bookmarkEnd w:id="2472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73" w:name="L0608"/>
            <w:bookmarkEnd w:id="2473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74" w:name="L0609"/>
            <w:bookmarkEnd w:id="2474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75" w:name="L0610"/>
            <w:bookmarkEnd w:id="2475"/>
          </w:p>
        </w:tc>
      </w:tr>
      <w:tr w:rsidR="00AB406F" w:rsidRPr="00E32DD6">
        <w:tblPrEx>
          <w:tblCellMar>
            <w:top w:w="0" w:type="dxa"/>
            <w:bottom w:w="0" w:type="dxa"/>
          </w:tblCellMar>
        </w:tblPrEx>
        <w:tc>
          <w:tcPr>
            <w:tcW w:w="3128" w:type="dxa"/>
          </w:tcPr>
          <w:p w:rsidR="00AB406F" w:rsidRPr="00E32DD6" w:rsidRDefault="00AB406F" w:rsidP="00A227A0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Загрязнение морской среды            </w:t>
            </w:r>
          </w:p>
          <w:p w:rsidR="00AB406F" w:rsidRPr="00E32DD6" w:rsidRDefault="00AB406F" w:rsidP="00F74775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252 УК РФ</w:t>
            </w:r>
          </w:p>
        </w:tc>
        <w:tc>
          <w:tcPr>
            <w:tcW w:w="425" w:type="dxa"/>
            <w:vAlign w:val="bottom"/>
          </w:tcPr>
          <w:p w:rsidR="00AB406F" w:rsidRPr="00E32DD6" w:rsidRDefault="00AB406F" w:rsidP="00F7477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76" w:name="L0701"/>
            <w:bookmarkEnd w:id="2476"/>
          </w:p>
        </w:tc>
        <w:tc>
          <w:tcPr>
            <w:tcW w:w="850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77" w:name="L0702"/>
            <w:bookmarkEnd w:id="2477"/>
          </w:p>
        </w:tc>
        <w:tc>
          <w:tcPr>
            <w:tcW w:w="710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78" w:name="L0703"/>
            <w:bookmarkEnd w:id="2478"/>
          </w:p>
        </w:tc>
        <w:tc>
          <w:tcPr>
            <w:tcW w:w="850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79" w:name="L0704"/>
            <w:bookmarkEnd w:id="2479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80" w:name="L0705"/>
            <w:bookmarkEnd w:id="2480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81" w:name="L0706"/>
            <w:bookmarkEnd w:id="2481"/>
          </w:p>
        </w:tc>
        <w:tc>
          <w:tcPr>
            <w:tcW w:w="708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82" w:name="L0707"/>
            <w:bookmarkEnd w:id="2482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83" w:name="L0708"/>
            <w:bookmarkEnd w:id="2483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84" w:name="L0709"/>
            <w:bookmarkEnd w:id="2484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85" w:name="L0710"/>
            <w:bookmarkEnd w:id="2485"/>
          </w:p>
        </w:tc>
      </w:tr>
      <w:tr w:rsidR="00AB406F" w:rsidRPr="00E32DD6">
        <w:tblPrEx>
          <w:tblCellMar>
            <w:top w:w="0" w:type="dxa"/>
            <w:bottom w:w="0" w:type="dxa"/>
          </w:tblCellMar>
        </w:tblPrEx>
        <w:tc>
          <w:tcPr>
            <w:tcW w:w="3128" w:type="dxa"/>
          </w:tcPr>
          <w:p w:rsidR="00AB406F" w:rsidRPr="00E32DD6" w:rsidRDefault="00AB406F" w:rsidP="00A227A0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Нарушение законодательства Ро</w:t>
            </w:r>
            <w:r w:rsidRPr="00E32DD6">
              <w:rPr>
                <w:sz w:val="20"/>
                <w:szCs w:val="20"/>
              </w:rPr>
              <w:t>с</w:t>
            </w:r>
            <w:r w:rsidRPr="00E32DD6">
              <w:rPr>
                <w:sz w:val="20"/>
                <w:szCs w:val="20"/>
              </w:rPr>
              <w:t>сийской Федерации о контине</w:t>
            </w:r>
            <w:r w:rsidRPr="00E32DD6">
              <w:rPr>
                <w:sz w:val="20"/>
                <w:szCs w:val="20"/>
              </w:rPr>
              <w:t>н</w:t>
            </w:r>
            <w:r w:rsidRPr="00E32DD6">
              <w:rPr>
                <w:sz w:val="20"/>
                <w:szCs w:val="20"/>
              </w:rPr>
              <w:t>тальном шельфе и об исключ</w:t>
            </w:r>
            <w:r w:rsidRPr="00E32DD6">
              <w:rPr>
                <w:sz w:val="20"/>
                <w:szCs w:val="20"/>
              </w:rPr>
              <w:t>и</w:t>
            </w:r>
            <w:r w:rsidRPr="00E32DD6">
              <w:rPr>
                <w:sz w:val="20"/>
                <w:szCs w:val="20"/>
              </w:rPr>
              <w:t>тельной экономической  зоне Ро</w:t>
            </w:r>
            <w:r w:rsidRPr="00E32DD6">
              <w:rPr>
                <w:sz w:val="20"/>
                <w:szCs w:val="20"/>
              </w:rPr>
              <w:t>с</w:t>
            </w:r>
            <w:r w:rsidRPr="00E32DD6">
              <w:rPr>
                <w:sz w:val="20"/>
                <w:szCs w:val="20"/>
              </w:rPr>
              <w:t>си</w:t>
            </w:r>
            <w:r w:rsidRPr="00E32DD6">
              <w:rPr>
                <w:sz w:val="20"/>
                <w:szCs w:val="20"/>
              </w:rPr>
              <w:t>й</w:t>
            </w:r>
            <w:r w:rsidRPr="00E32DD6">
              <w:rPr>
                <w:sz w:val="20"/>
                <w:szCs w:val="20"/>
              </w:rPr>
              <w:t xml:space="preserve">ской Федерации                        </w:t>
            </w:r>
          </w:p>
          <w:p w:rsidR="00AB406F" w:rsidRPr="00E32DD6" w:rsidRDefault="00AB406F" w:rsidP="00F74775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253 УК РФ</w:t>
            </w:r>
          </w:p>
        </w:tc>
        <w:tc>
          <w:tcPr>
            <w:tcW w:w="425" w:type="dxa"/>
            <w:vAlign w:val="bottom"/>
          </w:tcPr>
          <w:p w:rsidR="00AB406F" w:rsidRPr="00E32DD6" w:rsidRDefault="00AB406F" w:rsidP="00F7477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86" w:name="L0801"/>
            <w:bookmarkEnd w:id="2486"/>
          </w:p>
        </w:tc>
        <w:tc>
          <w:tcPr>
            <w:tcW w:w="850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87" w:name="L0802"/>
            <w:bookmarkEnd w:id="2487"/>
          </w:p>
        </w:tc>
        <w:tc>
          <w:tcPr>
            <w:tcW w:w="710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88" w:name="L0803"/>
            <w:bookmarkEnd w:id="2488"/>
          </w:p>
        </w:tc>
        <w:tc>
          <w:tcPr>
            <w:tcW w:w="850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89" w:name="L0804"/>
            <w:bookmarkEnd w:id="2489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90" w:name="L0805"/>
            <w:bookmarkEnd w:id="2490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91" w:name="L0806"/>
            <w:bookmarkEnd w:id="2491"/>
          </w:p>
        </w:tc>
        <w:tc>
          <w:tcPr>
            <w:tcW w:w="708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92" w:name="L0807"/>
            <w:bookmarkEnd w:id="2492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93" w:name="L0808"/>
            <w:bookmarkEnd w:id="2493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94" w:name="L0809"/>
            <w:bookmarkEnd w:id="2494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95" w:name="L0810"/>
            <w:bookmarkEnd w:id="2495"/>
          </w:p>
        </w:tc>
      </w:tr>
      <w:tr w:rsidR="00AB406F" w:rsidRPr="00E32DD6">
        <w:tblPrEx>
          <w:tblCellMar>
            <w:top w:w="0" w:type="dxa"/>
            <w:bottom w:w="0" w:type="dxa"/>
          </w:tblCellMar>
        </w:tblPrEx>
        <w:tc>
          <w:tcPr>
            <w:tcW w:w="3128" w:type="dxa"/>
          </w:tcPr>
          <w:p w:rsidR="00AB406F" w:rsidRPr="00E32DD6" w:rsidRDefault="00AB406F" w:rsidP="00A227A0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Порча земли                                   </w:t>
            </w:r>
          </w:p>
          <w:p w:rsidR="00AB406F" w:rsidRPr="00E32DD6" w:rsidRDefault="00AB406F" w:rsidP="00F74775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254 УК РФ</w:t>
            </w:r>
          </w:p>
        </w:tc>
        <w:tc>
          <w:tcPr>
            <w:tcW w:w="425" w:type="dxa"/>
            <w:vAlign w:val="bottom"/>
          </w:tcPr>
          <w:p w:rsidR="00AB406F" w:rsidRPr="00E32DD6" w:rsidRDefault="00AB406F" w:rsidP="00F7477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:rsidR="00AB406F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96" w:name="L0901"/>
            <w:bookmarkEnd w:id="249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AB406F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97" w:name="L0902"/>
            <w:bookmarkEnd w:id="24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</w:tcPr>
          <w:p w:rsidR="00AB406F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98" w:name="L0903"/>
            <w:bookmarkEnd w:id="24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AB406F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499" w:name="L0904"/>
            <w:bookmarkEnd w:id="24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AB406F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00" w:name="L0905"/>
            <w:bookmarkEnd w:id="250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</w:tcPr>
          <w:p w:rsidR="00AB406F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01" w:name="L0906"/>
            <w:bookmarkEnd w:id="25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AB406F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02" w:name="L0907"/>
            <w:bookmarkEnd w:id="25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AB406F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03" w:name="L0908"/>
            <w:bookmarkEnd w:id="25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AB406F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04" w:name="L0909"/>
            <w:bookmarkEnd w:id="25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AB406F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05" w:name="L0910"/>
            <w:bookmarkEnd w:id="2505"/>
            <w:r>
              <w:rPr>
                <w:sz w:val="20"/>
                <w:szCs w:val="20"/>
              </w:rPr>
              <w:t xml:space="preserve"> 0</w:t>
            </w:r>
          </w:p>
        </w:tc>
      </w:tr>
      <w:tr w:rsidR="00AB406F" w:rsidRPr="00E32DD6">
        <w:tblPrEx>
          <w:tblCellMar>
            <w:top w:w="0" w:type="dxa"/>
            <w:bottom w:w="0" w:type="dxa"/>
          </w:tblCellMar>
        </w:tblPrEx>
        <w:tc>
          <w:tcPr>
            <w:tcW w:w="3128" w:type="dxa"/>
          </w:tcPr>
          <w:p w:rsidR="00AB406F" w:rsidRPr="00E32DD6" w:rsidRDefault="00AB406F" w:rsidP="00A227A0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Нарушение правил  охраны и и</w:t>
            </w:r>
            <w:r w:rsidRPr="00E32DD6">
              <w:rPr>
                <w:sz w:val="20"/>
                <w:szCs w:val="20"/>
              </w:rPr>
              <w:t>с</w:t>
            </w:r>
            <w:r w:rsidRPr="00E32DD6">
              <w:rPr>
                <w:sz w:val="20"/>
                <w:szCs w:val="20"/>
              </w:rPr>
              <w:t xml:space="preserve">пользования недр                                          </w:t>
            </w:r>
          </w:p>
          <w:p w:rsidR="00AB406F" w:rsidRPr="00E32DD6" w:rsidRDefault="00AB406F" w:rsidP="00F74775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255 УК РФ</w:t>
            </w:r>
          </w:p>
        </w:tc>
        <w:tc>
          <w:tcPr>
            <w:tcW w:w="425" w:type="dxa"/>
            <w:vAlign w:val="bottom"/>
          </w:tcPr>
          <w:p w:rsidR="00AB406F" w:rsidRPr="00E32DD6" w:rsidRDefault="00AB406F" w:rsidP="00F7477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06" w:name="L1001"/>
            <w:bookmarkEnd w:id="2506"/>
          </w:p>
        </w:tc>
        <w:tc>
          <w:tcPr>
            <w:tcW w:w="850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07" w:name="L1002"/>
            <w:bookmarkEnd w:id="2507"/>
          </w:p>
        </w:tc>
        <w:tc>
          <w:tcPr>
            <w:tcW w:w="710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08" w:name="L1003"/>
            <w:bookmarkEnd w:id="2508"/>
          </w:p>
        </w:tc>
        <w:tc>
          <w:tcPr>
            <w:tcW w:w="850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09" w:name="L1004"/>
            <w:bookmarkEnd w:id="2509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10" w:name="L1005"/>
            <w:bookmarkEnd w:id="2510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11" w:name="L1006"/>
            <w:bookmarkEnd w:id="2511"/>
          </w:p>
        </w:tc>
        <w:tc>
          <w:tcPr>
            <w:tcW w:w="708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12" w:name="L1007"/>
            <w:bookmarkEnd w:id="2512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13" w:name="L1008"/>
            <w:bookmarkEnd w:id="2513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14" w:name="L1009"/>
            <w:bookmarkEnd w:id="2514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15" w:name="L1010"/>
            <w:bookmarkEnd w:id="2515"/>
          </w:p>
        </w:tc>
      </w:tr>
      <w:tr w:rsidR="00AB406F" w:rsidRPr="00E32DD6">
        <w:tblPrEx>
          <w:tblCellMar>
            <w:top w:w="0" w:type="dxa"/>
            <w:bottom w:w="0" w:type="dxa"/>
          </w:tblCellMar>
        </w:tblPrEx>
        <w:tc>
          <w:tcPr>
            <w:tcW w:w="3128" w:type="dxa"/>
          </w:tcPr>
          <w:p w:rsidR="00AB406F" w:rsidRPr="00E32DD6" w:rsidRDefault="00AB406F" w:rsidP="00A227A0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Незаконная добыча (вылов) во</w:t>
            </w:r>
            <w:r w:rsidRPr="00E32DD6">
              <w:rPr>
                <w:sz w:val="20"/>
                <w:szCs w:val="20"/>
              </w:rPr>
              <w:t>д</w:t>
            </w:r>
            <w:r w:rsidRPr="00E32DD6">
              <w:rPr>
                <w:sz w:val="20"/>
                <w:szCs w:val="20"/>
              </w:rPr>
              <w:t xml:space="preserve">ных биологических ресурсов                                          </w:t>
            </w:r>
          </w:p>
          <w:p w:rsidR="00AB406F" w:rsidRPr="00E32DD6" w:rsidRDefault="00AB406F" w:rsidP="00F74775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256 УК РФ</w:t>
            </w:r>
          </w:p>
        </w:tc>
        <w:tc>
          <w:tcPr>
            <w:tcW w:w="425" w:type="dxa"/>
            <w:vAlign w:val="bottom"/>
          </w:tcPr>
          <w:p w:rsidR="00AB406F" w:rsidRPr="00E32DD6" w:rsidRDefault="00AB406F" w:rsidP="00F7477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:rsidR="00AB406F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16" w:name="L1101"/>
            <w:bookmarkEnd w:id="2516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50" w:type="dxa"/>
          </w:tcPr>
          <w:p w:rsidR="00AB406F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17" w:name="L1102"/>
            <w:bookmarkEnd w:id="2517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10" w:type="dxa"/>
          </w:tcPr>
          <w:p w:rsidR="00AB406F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18" w:name="L1103"/>
            <w:bookmarkEnd w:id="251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AB406F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19" w:name="L1104"/>
            <w:bookmarkEnd w:id="251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</w:tcPr>
          <w:p w:rsidR="00AB406F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20" w:name="L1105"/>
            <w:bookmarkEnd w:id="252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AB406F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21" w:name="L1106"/>
            <w:bookmarkEnd w:id="252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AB406F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22" w:name="L1107"/>
            <w:bookmarkEnd w:id="252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AB406F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23" w:name="L1108"/>
            <w:bookmarkEnd w:id="252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AB406F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24" w:name="L1109"/>
            <w:bookmarkEnd w:id="2524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09" w:type="dxa"/>
          </w:tcPr>
          <w:p w:rsidR="00AB406F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25" w:name="L1110"/>
            <w:bookmarkEnd w:id="2525"/>
            <w:r>
              <w:rPr>
                <w:sz w:val="20"/>
                <w:szCs w:val="20"/>
              </w:rPr>
              <w:t xml:space="preserve"> 3</w:t>
            </w:r>
          </w:p>
        </w:tc>
      </w:tr>
      <w:tr w:rsidR="00AB406F" w:rsidRPr="00E32DD6">
        <w:tblPrEx>
          <w:tblCellMar>
            <w:top w:w="0" w:type="dxa"/>
            <w:bottom w:w="0" w:type="dxa"/>
          </w:tblCellMar>
        </w:tblPrEx>
        <w:tc>
          <w:tcPr>
            <w:tcW w:w="3128" w:type="dxa"/>
          </w:tcPr>
          <w:p w:rsidR="00AB406F" w:rsidRPr="00E32DD6" w:rsidRDefault="00AB406F" w:rsidP="00A227A0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Нарушение правил охраны водных биологических ресурсов                       </w:t>
            </w:r>
          </w:p>
          <w:p w:rsidR="00AB406F" w:rsidRPr="00E32DD6" w:rsidRDefault="00AB406F" w:rsidP="00F74775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257 УК РФ</w:t>
            </w:r>
          </w:p>
        </w:tc>
        <w:tc>
          <w:tcPr>
            <w:tcW w:w="425" w:type="dxa"/>
            <w:vAlign w:val="bottom"/>
          </w:tcPr>
          <w:p w:rsidR="00AB406F" w:rsidRPr="00E32DD6" w:rsidRDefault="00AB406F" w:rsidP="00F7477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26" w:name="L1201"/>
            <w:bookmarkEnd w:id="2526"/>
          </w:p>
        </w:tc>
        <w:tc>
          <w:tcPr>
            <w:tcW w:w="850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27" w:name="L1202"/>
            <w:bookmarkEnd w:id="2527"/>
          </w:p>
        </w:tc>
        <w:tc>
          <w:tcPr>
            <w:tcW w:w="710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28" w:name="L1203"/>
            <w:bookmarkEnd w:id="2528"/>
          </w:p>
        </w:tc>
        <w:tc>
          <w:tcPr>
            <w:tcW w:w="850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29" w:name="L1204"/>
            <w:bookmarkEnd w:id="2529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30" w:name="L1205"/>
            <w:bookmarkEnd w:id="2530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31" w:name="L1206"/>
            <w:bookmarkEnd w:id="2531"/>
          </w:p>
        </w:tc>
        <w:tc>
          <w:tcPr>
            <w:tcW w:w="708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32" w:name="L1207"/>
            <w:bookmarkEnd w:id="2532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33" w:name="L1208"/>
            <w:bookmarkEnd w:id="2533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34" w:name="L1209"/>
            <w:bookmarkEnd w:id="2534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35" w:name="L1210"/>
            <w:bookmarkEnd w:id="2535"/>
          </w:p>
        </w:tc>
      </w:tr>
      <w:tr w:rsidR="00AB406F" w:rsidRPr="00E32DD6">
        <w:tblPrEx>
          <w:tblCellMar>
            <w:top w:w="0" w:type="dxa"/>
            <w:bottom w:w="0" w:type="dxa"/>
          </w:tblCellMar>
        </w:tblPrEx>
        <w:tc>
          <w:tcPr>
            <w:tcW w:w="3128" w:type="dxa"/>
          </w:tcPr>
          <w:p w:rsidR="00AB406F" w:rsidRPr="00E32DD6" w:rsidRDefault="00AB406F" w:rsidP="00A227A0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Незаконная охота                            </w:t>
            </w:r>
          </w:p>
          <w:p w:rsidR="00AB406F" w:rsidRPr="00E32DD6" w:rsidRDefault="00AB406F" w:rsidP="00F74775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258 УК РФ</w:t>
            </w:r>
          </w:p>
        </w:tc>
        <w:tc>
          <w:tcPr>
            <w:tcW w:w="425" w:type="dxa"/>
            <w:vAlign w:val="bottom"/>
          </w:tcPr>
          <w:p w:rsidR="00AB406F" w:rsidRPr="00E32DD6" w:rsidRDefault="00AB406F" w:rsidP="00F7477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:rsidR="00AB406F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36" w:name="L1301"/>
            <w:bookmarkEnd w:id="253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AB406F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37" w:name="L1302"/>
            <w:bookmarkEnd w:id="253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10" w:type="dxa"/>
          </w:tcPr>
          <w:p w:rsidR="00AB406F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38" w:name="L1303"/>
            <w:bookmarkEnd w:id="253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AB406F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39" w:name="L1304"/>
            <w:bookmarkEnd w:id="253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</w:tcPr>
          <w:p w:rsidR="00AB406F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40" w:name="L1305"/>
            <w:bookmarkEnd w:id="25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AB406F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41" w:name="L1306"/>
            <w:bookmarkEnd w:id="25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AB406F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42" w:name="L1307"/>
            <w:bookmarkEnd w:id="25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AB406F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43" w:name="L1308"/>
            <w:bookmarkEnd w:id="25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AB406F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44" w:name="L1309"/>
            <w:bookmarkEnd w:id="254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</w:tcPr>
          <w:p w:rsidR="00AB406F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45" w:name="L1310"/>
            <w:bookmarkEnd w:id="2545"/>
            <w:r>
              <w:rPr>
                <w:sz w:val="20"/>
                <w:szCs w:val="20"/>
              </w:rPr>
              <w:t xml:space="preserve"> 1</w:t>
            </w:r>
          </w:p>
        </w:tc>
      </w:tr>
      <w:tr w:rsidR="00AB406F" w:rsidRPr="00E32DD6">
        <w:tblPrEx>
          <w:tblCellMar>
            <w:top w:w="0" w:type="dxa"/>
            <w:bottom w:w="0" w:type="dxa"/>
          </w:tblCellMar>
        </w:tblPrEx>
        <w:tc>
          <w:tcPr>
            <w:tcW w:w="3128" w:type="dxa"/>
          </w:tcPr>
          <w:p w:rsidR="00AB406F" w:rsidRPr="00E32DD6" w:rsidRDefault="00AB406F" w:rsidP="00277273">
            <w:pPr>
              <w:numPr>
                <w:ilvl w:val="12"/>
                <w:numId w:val="0"/>
              </w:numPr>
              <w:ind w:left="-57" w:right="-57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Незаконные добыча и оборот ос</w:t>
            </w:r>
            <w:r w:rsidRPr="00E32DD6">
              <w:rPr>
                <w:color w:val="000000"/>
                <w:sz w:val="20"/>
                <w:szCs w:val="20"/>
              </w:rPr>
              <w:t>о</w:t>
            </w:r>
            <w:r w:rsidRPr="00E32DD6">
              <w:rPr>
                <w:color w:val="000000"/>
                <w:sz w:val="20"/>
                <w:szCs w:val="20"/>
              </w:rPr>
              <w:t>бо ценных диких животных и во</w:t>
            </w:r>
            <w:r w:rsidRPr="00E32DD6">
              <w:rPr>
                <w:color w:val="000000"/>
                <w:sz w:val="20"/>
                <w:szCs w:val="20"/>
              </w:rPr>
              <w:t>д</w:t>
            </w:r>
            <w:r w:rsidRPr="00E32DD6">
              <w:rPr>
                <w:color w:val="000000"/>
                <w:sz w:val="20"/>
                <w:szCs w:val="20"/>
              </w:rPr>
              <w:t>ных биологических ресурсов, пр</w:t>
            </w:r>
            <w:r w:rsidRPr="00E32DD6">
              <w:rPr>
                <w:color w:val="000000"/>
                <w:sz w:val="20"/>
                <w:szCs w:val="20"/>
              </w:rPr>
              <w:t>и</w:t>
            </w:r>
            <w:r w:rsidRPr="00E32DD6">
              <w:rPr>
                <w:color w:val="000000"/>
                <w:sz w:val="20"/>
                <w:szCs w:val="20"/>
              </w:rPr>
              <w:t>надл</w:t>
            </w:r>
            <w:r w:rsidRPr="00E32DD6">
              <w:rPr>
                <w:color w:val="000000"/>
                <w:sz w:val="20"/>
                <w:szCs w:val="20"/>
              </w:rPr>
              <w:t>е</w:t>
            </w:r>
            <w:r w:rsidRPr="00E32DD6">
              <w:rPr>
                <w:color w:val="000000"/>
                <w:sz w:val="20"/>
                <w:szCs w:val="20"/>
              </w:rPr>
              <w:t>жащих к видам, занесенным в Красную книгу Российской Ф</w:t>
            </w:r>
            <w:r w:rsidRPr="00E32DD6">
              <w:rPr>
                <w:color w:val="000000"/>
                <w:sz w:val="20"/>
                <w:szCs w:val="20"/>
              </w:rPr>
              <w:t>е</w:t>
            </w:r>
            <w:r w:rsidRPr="00E32DD6">
              <w:rPr>
                <w:color w:val="000000"/>
                <w:sz w:val="20"/>
                <w:szCs w:val="20"/>
              </w:rPr>
              <w:t>дерации и (или) охраняемым ме</w:t>
            </w:r>
            <w:r w:rsidRPr="00E32DD6">
              <w:rPr>
                <w:color w:val="000000"/>
                <w:sz w:val="20"/>
                <w:szCs w:val="20"/>
              </w:rPr>
              <w:t>ж</w:t>
            </w:r>
            <w:r w:rsidRPr="00E32DD6">
              <w:rPr>
                <w:color w:val="000000"/>
                <w:sz w:val="20"/>
                <w:szCs w:val="20"/>
              </w:rPr>
              <w:t>дународными договорами Росси</w:t>
            </w:r>
            <w:r w:rsidRPr="00E32DD6">
              <w:rPr>
                <w:color w:val="000000"/>
                <w:sz w:val="20"/>
                <w:szCs w:val="20"/>
              </w:rPr>
              <w:t>й</w:t>
            </w:r>
            <w:r w:rsidRPr="00E32DD6">
              <w:rPr>
                <w:color w:val="000000"/>
                <w:sz w:val="20"/>
                <w:szCs w:val="20"/>
              </w:rPr>
              <w:t xml:space="preserve">ской Федерации                            </w:t>
            </w:r>
          </w:p>
          <w:p w:rsidR="00AB406F" w:rsidRPr="00E32DD6" w:rsidRDefault="00AB406F" w:rsidP="00277273">
            <w:pPr>
              <w:numPr>
                <w:ilvl w:val="12"/>
                <w:numId w:val="0"/>
              </w:numPr>
              <w:ind w:left="-57" w:right="-57"/>
              <w:jc w:val="right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ст. 258.1 УК РФ</w:t>
            </w:r>
          </w:p>
        </w:tc>
        <w:tc>
          <w:tcPr>
            <w:tcW w:w="425" w:type="dxa"/>
            <w:vAlign w:val="bottom"/>
          </w:tcPr>
          <w:p w:rsidR="00AB406F" w:rsidRPr="00E32DD6" w:rsidRDefault="00AB406F" w:rsidP="00F74775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46" w:name="L1401"/>
            <w:bookmarkEnd w:id="2546"/>
          </w:p>
        </w:tc>
        <w:tc>
          <w:tcPr>
            <w:tcW w:w="850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47" w:name="L1402"/>
            <w:bookmarkEnd w:id="2547"/>
          </w:p>
        </w:tc>
        <w:tc>
          <w:tcPr>
            <w:tcW w:w="710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48" w:name="L1403"/>
            <w:bookmarkEnd w:id="2548"/>
          </w:p>
        </w:tc>
        <w:tc>
          <w:tcPr>
            <w:tcW w:w="850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49" w:name="L1404"/>
            <w:bookmarkEnd w:id="2549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50" w:name="L1405"/>
            <w:bookmarkEnd w:id="2550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51" w:name="L1406"/>
            <w:bookmarkEnd w:id="2551"/>
          </w:p>
        </w:tc>
        <w:tc>
          <w:tcPr>
            <w:tcW w:w="708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52" w:name="L1407"/>
            <w:bookmarkEnd w:id="2552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53" w:name="L1408"/>
            <w:bookmarkEnd w:id="2553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54" w:name="L1409"/>
            <w:bookmarkEnd w:id="2554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55" w:name="L1410"/>
            <w:bookmarkEnd w:id="2555"/>
          </w:p>
        </w:tc>
      </w:tr>
      <w:tr w:rsidR="00AB406F" w:rsidRPr="00E32DD6">
        <w:tblPrEx>
          <w:tblCellMar>
            <w:top w:w="0" w:type="dxa"/>
            <w:bottom w:w="0" w:type="dxa"/>
          </w:tblCellMar>
        </w:tblPrEx>
        <w:tc>
          <w:tcPr>
            <w:tcW w:w="3128" w:type="dxa"/>
          </w:tcPr>
          <w:p w:rsidR="00AB406F" w:rsidRPr="00E32DD6" w:rsidRDefault="00AB406F" w:rsidP="00A227A0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Уничтожение критических мест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обитаний для организмов, зан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сенных в Красную книгу Росси</w:t>
            </w:r>
            <w:r w:rsidRPr="00E32DD6">
              <w:rPr>
                <w:sz w:val="20"/>
                <w:szCs w:val="20"/>
              </w:rPr>
              <w:t>й</w:t>
            </w:r>
            <w:r w:rsidRPr="00E32DD6">
              <w:rPr>
                <w:sz w:val="20"/>
                <w:szCs w:val="20"/>
              </w:rPr>
              <w:t xml:space="preserve">ской Федерации         </w:t>
            </w:r>
          </w:p>
          <w:p w:rsidR="00AB406F" w:rsidRPr="00E32DD6" w:rsidRDefault="00AB406F" w:rsidP="00F74775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ст. 259 УК РФ </w:t>
            </w:r>
          </w:p>
        </w:tc>
        <w:tc>
          <w:tcPr>
            <w:tcW w:w="425" w:type="dxa"/>
            <w:vAlign w:val="bottom"/>
          </w:tcPr>
          <w:p w:rsidR="00AB406F" w:rsidRPr="00E32DD6" w:rsidRDefault="00AB406F" w:rsidP="00F74775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56" w:name="L1501"/>
            <w:bookmarkEnd w:id="2556"/>
          </w:p>
        </w:tc>
        <w:tc>
          <w:tcPr>
            <w:tcW w:w="850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57" w:name="L1502"/>
            <w:bookmarkEnd w:id="2557"/>
          </w:p>
        </w:tc>
        <w:tc>
          <w:tcPr>
            <w:tcW w:w="710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58" w:name="L1503"/>
            <w:bookmarkEnd w:id="2558"/>
          </w:p>
        </w:tc>
        <w:tc>
          <w:tcPr>
            <w:tcW w:w="850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59" w:name="L1504"/>
            <w:bookmarkEnd w:id="2559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60" w:name="L1505"/>
            <w:bookmarkEnd w:id="2560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61" w:name="L1506"/>
            <w:bookmarkEnd w:id="2561"/>
          </w:p>
        </w:tc>
        <w:tc>
          <w:tcPr>
            <w:tcW w:w="708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62" w:name="L1507"/>
            <w:bookmarkEnd w:id="2562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63" w:name="L1508"/>
            <w:bookmarkEnd w:id="2563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64" w:name="L1509"/>
            <w:bookmarkEnd w:id="2564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65" w:name="L1510"/>
            <w:bookmarkEnd w:id="2565"/>
          </w:p>
        </w:tc>
      </w:tr>
      <w:tr w:rsidR="00AB406F" w:rsidRPr="00E32DD6">
        <w:tblPrEx>
          <w:tblCellMar>
            <w:top w:w="0" w:type="dxa"/>
            <w:bottom w:w="0" w:type="dxa"/>
          </w:tblCellMar>
        </w:tblPrEx>
        <w:tc>
          <w:tcPr>
            <w:tcW w:w="3128" w:type="dxa"/>
          </w:tcPr>
          <w:p w:rsidR="00AB406F" w:rsidRPr="00E32DD6" w:rsidRDefault="00AB406F" w:rsidP="00A227A0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Незаконная рубка лесных наса</w:t>
            </w:r>
            <w:r w:rsidRPr="00E32DD6">
              <w:rPr>
                <w:sz w:val="20"/>
                <w:szCs w:val="20"/>
              </w:rPr>
              <w:t>ж</w:t>
            </w:r>
            <w:r w:rsidRPr="00E32DD6">
              <w:rPr>
                <w:sz w:val="20"/>
                <w:szCs w:val="20"/>
              </w:rPr>
              <w:t xml:space="preserve">дений                                    </w:t>
            </w:r>
          </w:p>
          <w:p w:rsidR="00AB406F" w:rsidRPr="00E32DD6" w:rsidRDefault="00AB406F" w:rsidP="00F74775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ст. 260 УК РФ </w:t>
            </w:r>
          </w:p>
        </w:tc>
        <w:tc>
          <w:tcPr>
            <w:tcW w:w="425" w:type="dxa"/>
            <w:vAlign w:val="bottom"/>
          </w:tcPr>
          <w:p w:rsidR="00AB406F" w:rsidRPr="00E32DD6" w:rsidRDefault="00AB406F" w:rsidP="00F74775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850" w:type="dxa"/>
          </w:tcPr>
          <w:p w:rsidR="00AB406F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66" w:name="L1601"/>
            <w:bookmarkEnd w:id="2566"/>
            <w:r>
              <w:rPr>
                <w:sz w:val="20"/>
                <w:szCs w:val="20"/>
              </w:rPr>
              <w:t xml:space="preserve"> 44</w:t>
            </w:r>
          </w:p>
        </w:tc>
        <w:tc>
          <w:tcPr>
            <w:tcW w:w="850" w:type="dxa"/>
          </w:tcPr>
          <w:p w:rsidR="00AB406F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67" w:name="L1602"/>
            <w:bookmarkEnd w:id="2567"/>
            <w:r>
              <w:rPr>
                <w:sz w:val="20"/>
                <w:szCs w:val="20"/>
              </w:rPr>
              <w:t xml:space="preserve"> 25</w:t>
            </w:r>
          </w:p>
        </w:tc>
        <w:tc>
          <w:tcPr>
            <w:tcW w:w="710" w:type="dxa"/>
          </w:tcPr>
          <w:p w:rsidR="00AB406F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68" w:name="L1603"/>
            <w:bookmarkEnd w:id="2568"/>
            <w:r>
              <w:rPr>
                <w:sz w:val="20"/>
                <w:szCs w:val="20"/>
              </w:rPr>
              <w:t xml:space="preserve"> 15</w:t>
            </w:r>
          </w:p>
        </w:tc>
        <w:tc>
          <w:tcPr>
            <w:tcW w:w="850" w:type="dxa"/>
          </w:tcPr>
          <w:p w:rsidR="00AB406F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69" w:name="L1604"/>
            <w:bookmarkEnd w:id="2569"/>
            <w:r>
              <w:rPr>
                <w:sz w:val="20"/>
                <w:szCs w:val="20"/>
              </w:rPr>
              <w:t xml:space="preserve"> 15</w:t>
            </w:r>
          </w:p>
        </w:tc>
        <w:tc>
          <w:tcPr>
            <w:tcW w:w="709" w:type="dxa"/>
          </w:tcPr>
          <w:p w:rsidR="00AB406F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70" w:name="L1605"/>
            <w:bookmarkEnd w:id="2570"/>
            <w:r>
              <w:rPr>
                <w:sz w:val="20"/>
                <w:szCs w:val="20"/>
              </w:rPr>
              <w:t xml:space="preserve"> 18</w:t>
            </w:r>
          </w:p>
        </w:tc>
        <w:tc>
          <w:tcPr>
            <w:tcW w:w="709" w:type="dxa"/>
          </w:tcPr>
          <w:p w:rsidR="00AB406F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71" w:name="L1606"/>
            <w:bookmarkEnd w:id="25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AB406F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72" w:name="L1607"/>
            <w:bookmarkEnd w:id="25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AB406F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73" w:name="L1608"/>
            <w:bookmarkEnd w:id="25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AB406F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74" w:name="L1609"/>
            <w:bookmarkEnd w:id="2574"/>
            <w:r>
              <w:rPr>
                <w:sz w:val="20"/>
                <w:szCs w:val="20"/>
              </w:rPr>
              <w:t xml:space="preserve"> 18</w:t>
            </w:r>
          </w:p>
        </w:tc>
        <w:tc>
          <w:tcPr>
            <w:tcW w:w="709" w:type="dxa"/>
          </w:tcPr>
          <w:p w:rsidR="00AB406F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75" w:name="L1610"/>
            <w:bookmarkEnd w:id="2575"/>
            <w:r>
              <w:rPr>
                <w:sz w:val="20"/>
                <w:szCs w:val="20"/>
              </w:rPr>
              <w:t xml:space="preserve"> 18</w:t>
            </w:r>
          </w:p>
        </w:tc>
      </w:tr>
      <w:tr w:rsidR="00AB406F" w:rsidRPr="00E32DD6">
        <w:tblPrEx>
          <w:tblCellMar>
            <w:top w:w="0" w:type="dxa"/>
            <w:bottom w:w="0" w:type="dxa"/>
          </w:tblCellMar>
        </w:tblPrEx>
        <w:tc>
          <w:tcPr>
            <w:tcW w:w="3128" w:type="dxa"/>
          </w:tcPr>
          <w:p w:rsidR="00AB406F" w:rsidRPr="00E32DD6" w:rsidRDefault="00AB406F" w:rsidP="00A227A0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Уничтожение или повреждение лесных насаждений</w:t>
            </w:r>
          </w:p>
          <w:p w:rsidR="00AB406F" w:rsidRPr="00E32DD6" w:rsidRDefault="00AB406F" w:rsidP="00F74775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261 УК РФ</w:t>
            </w:r>
          </w:p>
        </w:tc>
        <w:tc>
          <w:tcPr>
            <w:tcW w:w="425" w:type="dxa"/>
            <w:vAlign w:val="bottom"/>
          </w:tcPr>
          <w:p w:rsidR="00AB406F" w:rsidRPr="00E32DD6" w:rsidRDefault="00AB406F" w:rsidP="00F74775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850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76" w:name="L1701"/>
            <w:bookmarkEnd w:id="2576"/>
          </w:p>
        </w:tc>
        <w:tc>
          <w:tcPr>
            <w:tcW w:w="850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77" w:name="L1702"/>
            <w:bookmarkEnd w:id="2577"/>
          </w:p>
        </w:tc>
        <w:tc>
          <w:tcPr>
            <w:tcW w:w="710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78" w:name="L1703"/>
            <w:bookmarkEnd w:id="2578"/>
          </w:p>
        </w:tc>
        <w:tc>
          <w:tcPr>
            <w:tcW w:w="850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79" w:name="L1704"/>
            <w:bookmarkEnd w:id="2579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80" w:name="L1705"/>
            <w:bookmarkEnd w:id="2580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81" w:name="L1706"/>
            <w:bookmarkEnd w:id="2581"/>
          </w:p>
        </w:tc>
        <w:tc>
          <w:tcPr>
            <w:tcW w:w="708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82" w:name="L1707"/>
            <w:bookmarkEnd w:id="2582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83" w:name="L1708"/>
            <w:bookmarkEnd w:id="2583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84" w:name="L1709"/>
            <w:bookmarkEnd w:id="2584"/>
          </w:p>
        </w:tc>
        <w:tc>
          <w:tcPr>
            <w:tcW w:w="709" w:type="dxa"/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85" w:name="L1710"/>
            <w:bookmarkEnd w:id="2585"/>
          </w:p>
        </w:tc>
      </w:tr>
      <w:tr w:rsidR="00AB406F" w:rsidRPr="00E32DD6">
        <w:tblPrEx>
          <w:tblCellMar>
            <w:top w:w="0" w:type="dxa"/>
            <w:bottom w:w="0" w:type="dxa"/>
          </w:tblCellMar>
        </w:tblPrEx>
        <w:tc>
          <w:tcPr>
            <w:tcW w:w="3128" w:type="dxa"/>
            <w:tcBorders>
              <w:bottom w:val="double" w:sz="4" w:space="0" w:color="auto"/>
            </w:tcBorders>
          </w:tcPr>
          <w:p w:rsidR="00AB406F" w:rsidRPr="00E32DD6" w:rsidRDefault="00AB406F" w:rsidP="00A227A0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Нарушение режима особо охр</w:t>
            </w:r>
            <w:r w:rsidRPr="00E32DD6">
              <w:rPr>
                <w:sz w:val="20"/>
                <w:szCs w:val="20"/>
              </w:rPr>
              <w:t>а</w:t>
            </w:r>
            <w:r w:rsidRPr="00E32DD6">
              <w:rPr>
                <w:sz w:val="20"/>
                <w:szCs w:val="20"/>
              </w:rPr>
              <w:t>няемых природных территорий и пр</w:t>
            </w:r>
            <w:r w:rsidRPr="00E32DD6">
              <w:rPr>
                <w:sz w:val="20"/>
                <w:szCs w:val="20"/>
              </w:rPr>
              <w:t>и</w:t>
            </w:r>
            <w:r w:rsidRPr="00E32DD6">
              <w:rPr>
                <w:sz w:val="20"/>
                <w:szCs w:val="20"/>
              </w:rPr>
              <w:t xml:space="preserve">родных объектов                                               </w:t>
            </w:r>
          </w:p>
          <w:p w:rsidR="00AB406F" w:rsidRPr="00E32DD6" w:rsidRDefault="00AB406F" w:rsidP="00F74775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ст. 262 УК РФ 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vAlign w:val="bottom"/>
          </w:tcPr>
          <w:p w:rsidR="00AB406F" w:rsidRPr="00E32DD6" w:rsidRDefault="00AB406F" w:rsidP="00F74775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850" w:type="dxa"/>
            <w:tcBorders>
              <w:bottom w:val="double" w:sz="4" w:space="0" w:color="auto"/>
            </w:tcBorders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86" w:name="L1801"/>
            <w:bookmarkEnd w:id="2586"/>
          </w:p>
        </w:tc>
        <w:tc>
          <w:tcPr>
            <w:tcW w:w="850" w:type="dxa"/>
            <w:tcBorders>
              <w:bottom w:val="double" w:sz="4" w:space="0" w:color="auto"/>
            </w:tcBorders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87" w:name="L1802"/>
            <w:bookmarkEnd w:id="2587"/>
          </w:p>
        </w:tc>
        <w:tc>
          <w:tcPr>
            <w:tcW w:w="710" w:type="dxa"/>
            <w:tcBorders>
              <w:bottom w:val="double" w:sz="4" w:space="0" w:color="auto"/>
            </w:tcBorders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88" w:name="L1803"/>
            <w:bookmarkEnd w:id="2588"/>
          </w:p>
        </w:tc>
        <w:tc>
          <w:tcPr>
            <w:tcW w:w="850" w:type="dxa"/>
            <w:tcBorders>
              <w:bottom w:val="double" w:sz="4" w:space="0" w:color="auto"/>
            </w:tcBorders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89" w:name="L1804"/>
            <w:bookmarkEnd w:id="2589"/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90" w:name="L1805"/>
            <w:bookmarkEnd w:id="2590"/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91" w:name="L1806"/>
            <w:bookmarkEnd w:id="2591"/>
          </w:p>
        </w:tc>
        <w:tc>
          <w:tcPr>
            <w:tcW w:w="708" w:type="dxa"/>
            <w:tcBorders>
              <w:bottom w:val="double" w:sz="4" w:space="0" w:color="auto"/>
            </w:tcBorders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92" w:name="L1807"/>
            <w:bookmarkEnd w:id="2592"/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93" w:name="L1808"/>
            <w:bookmarkEnd w:id="2593"/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94" w:name="L1809"/>
            <w:bookmarkEnd w:id="2594"/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AB406F" w:rsidRPr="00E32DD6" w:rsidRDefault="00AB406F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595" w:name="L1810"/>
            <w:bookmarkEnd w:id="2595"/>
          </w:p>
        </w:tc>
      </w:tr>
      <w:tr w:rsidR="00AB406F" w:rsidRPr="00E32DD6">
        <w:tblPrEx>
          <w:tblCellMar>
            <w:top w:w="0" w:type="dxa"/>
            <w:bottom w:w="0" w:type="dxa"/>
          </w:tblCellMar>
        </w:tblPrEx>
        <w:tc>
          <w:tcPr>
            <w:tcW w:w="3128" w:type="dxa"/>
            <w:tcBorders>
              <w:top w:val="double" w:sz="4" w:space="0" w:color="auto"/>
            </w:tcBorders>
          </w:tcPr>
          <w:p w:rsidR="00AB406F" w:rsidRPr="00E32DD6" w:rsidRDefault="00AB406F" w:rsidP="00A227A0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Итого</w:t>
            </w:r>
          </w:p>
        </w:tc>
        <w:tc>
          <w:tcPr>
            <w:tcW w:w="425" w:type="dxa"/>
            <w:tcBorders>
              <w:top w:val="double" w:sz="4" w:space="0" w:color="auto"/>
            </w:tcBorders>
            <w:vAlign w:val="bottom"/>
          </w:tcPr>
          <w:p w:rsidR="00AB406F" w:rsidRPr="00E32DD6" w:rsidRDefault="00AB406F" w:rsidP="00F74775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E32DD6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850" w:type="dxa"/>
            <w:tcBorders>
              <w:top w:val="double" w:sz="4" w:space="0" w:color="auto"/>
            </w:tcBorders>
          </w:tcPr>
          <w:p w:rsidR="00AB406F" w:rsidRPr="00E32DD6" w:rsidRDefault="00D31E28" w:rsidP="00630476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596" w:name="L1901"/>
            <w:bookmarkEnd w:id="2596"/>
            <w:r>
              <w:rPr>
                <w:sz w:val="20"/>
                <w:szCs w:val="20"/>
              </w:rPr>
              <w:t xml:space="preserve"> 50</w:t>
            </w:r>
          </w:p>
        </w:tc>
        <w:tc>
          <w:tcPr>
            <w:tcW w:w="850" w:type="dxa"/>
            <w:tcBorders>
              <w:top w:val="double" w:sz="4" w:space="0" w:color="auto"/>
            </w:tcBorders>
          </w:tcPr>
          <w:p w:rsidR="00AB406F" w:rsidRPr="00E32DD6" w:rsidRDefault="00D31E28" w:rsidP="00630476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597" w:name="L1902"/>
            <w:bookmarkEnd w:id="2597"/>
            <w:r>
              <w:rPr>
                <w:sz w:val="20"/>
                <w:szCs w:val="20"/>
              </w:rPr>
              <w:t xml:space="preserve"> 30</w:t>
            </w:r>
          </w:p>
        </w:tc>
        <w:tc>
          <w:tcPr>
            <w:tcW w:w="710" w:type="dxa"/>
            <w:tcBorders>
              <w:top w:val="double" w:sz="4" w:space="0" w:color="auto"/>
            </w:tcBorders>
          </w:tcPr>
          <w:p w:rsidR="00AB406F" w:rsidRPr="00E32DD6" w:rsidRDefault="00D31E28" w:rsidP="00630476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598" w:name="L1903"/>
            <w:bookmarkEnd w:id="2598"/>
            <w:r>
              <w:rPr>
                <w:sz w:val="20"/>
                <w:szCs w:val="20"/>
              </w:rPr>
              <w:t xml:space="preserve"> 17</w:t>
            </w:r>
          </w:p>
        </w:tc>
        <w:tc>
          <w:tcPr>
            <w:tcW w:w="850" w:type="dxa"/>
            <w:tcBorders>
              <w:top w:val="double" w:sz="4" w:space="0" w:color="auto"/>
            </w:tcBorders>
          </w:tcPr>
          <w:p w:rsidR="00AB406F" w:rsidRPr="00E32DD6" w:rsidRDefault="00D31E28" w:rsidP="00630476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599" w:name="L1904"/>
            <w:bookmarkEnd w:id="2599"/>
            <w:r>
              <w:rPr>
                <w:sz w:val="20"/>
                <w:szCs w:val="20"/>
              </w:rPr>
              <w:t xml:space="preserve"> 17</w:t>
            </w:r>
          </w:p>
        </w:tc>
        <w:tc>
          <w:tcPr>
            <w:tcW w:w="709" w:type="dxa"/>
            <w:tcBorders>
              <w:top w:val="double" w:sz="4" w:space="0" w:color="auto"/>
            </w:tcBorders>
          </w:tcPr>
          <w:p w:rsidR="00AB406F" w:rsidRPr="00E32DD6" w:rsidRDefault="00D31E28" w:rsidP="00630476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600" w:name="L1905"/>
            <w:bookmarkEnd w:id="2600"/>
            <w:r>
              <w:rPr>
                <w:sz w:val="20"/>
                <w:szCs w:val="20"/>
              </w:rPr>
              <w:t xml:space="preserve"> 19</w:t>
            </w:r>
          </w:p>
        </w:tc>
        <w:tc>
          <w:tcPr>
            <w:tcW w:w="709" w:type="dxa"/>
            <w:tcBorders>
              <w:top w:val="double" w:sz="4" w:space="0" w:color="auto"/>
            </w:tcBorders>
          </w:tcPr>
          <w:p w:rsidR="00AB406F" w:rsidRPr="00E32DD6" w:rsidRDefault="00D31E28" w:rsidP="00630476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601" w:name="L1906"/>
            <w:bookmarkEnd w:id="26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double" w:sz="4" w:space="0" w:color="auto"/>
            </w:tcBorders>
          </w:tcPr>
          <w:p w:rsidR="00AB406F" w:rsidRPr="00E32DD6" w:rsidRDefault="00D31E28" w:rsidP="00630476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602" w:name="L1907"/>
            <w:bookmarkEnd w:id="26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double" w:sz="4" w:space="0" w:color="auto"/>
            </w:tcBorders>
          </w:tcPr>
          <w:p w:rsidR="00AB406F" w:rsidRPr="00E32DD6" w:rsidRDefault="00D31E28" w:rsidP="00630476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603" w:name="L1908"/>
            <w:bookmarkEnd w:id="26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double" w:sz="4" w:space="0" w:color="auto"/>
            </w:tcBorders>
          </w:tcPr>
          <w:p w:rsidR="00AB406F" w:rsidRPr="00E32DD6" w:rsidRDefault="00D31E28" w:rsidP="00630476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604" w:name="L1909"/>
            <w:bookmarkEnd w:id="2604"/>
            <w:r>
              <w:rPr>
                <w:sz w:val="20"/>
                <w:szCs w:val="20"/>
              </w:rPr>
              <w:t xml:space="preserve"> 22</w:t>
            </w:r>
          </w:p>
        </w:tc>
        <w:tc>
          <w:tcPr>
            <w:tcW w:w="709" w:type="dxa"/>
            <w:tcBorders>
              <w:top w:val="double" w:sz="4" w:space="0" w:color="auto"/>
            </w:tcBorders>
          </w:tcPr>
          <w:p w:rsidR="00AB406F" w:rsidRPr="00E32DD6" w:rsidRDefault="00D31E28" w:rsidP="00630476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605" w:name="L1910"/>
            <w:bookmarkEnd w:id="2605"/>
            <w:r>
              <w:rPr>
                <w:sz w:val="20"/>
                <w:szCs w:val="20"/>
              </w:rPr>
              <w:t xml:space="preserve"> 22</w:t>
            </w:r>
          </w:p>
        </w:tc>
      </w:tr>
    </w:tbl>
    <w:p w:rsidR="0009233C" w:rsidRPr="00E32DD6" w:rsidRDefault="0009233C" w:rsidP="002C70EA">
      <w:pPr>
        <w:ind w:left="-57" w:right="-57"/>
        <w:rPr>
          <w:b/>
          <w:bCs/>
          <w:sz w:val="20"/>
          <w:szCs w:val="20"/>
        </w:rPr>
      </w:pPr>
    </w:p>
    <w:p w:rsidR="00AB406F" w:rsidRPr="00E32DD6" w:rsidRDefault="00AB406F" w:rsidP="00AB406F">
      <w:pPr>
        <w:ind w:left="-57" w:right="-57"/>
        <w:rPr>
          <w:b/>
          <w:bCs/>
          <w:sz w:val="20"/>
          <w:szCs w:val="20"/>
        </w:rPr>
      </w:pPr>
      <w:r w:rsidRPr="00E32DD6">
        <w:rPr>
          <w:b/>
          <w:bCs/>
          <w:sz w:val="20"/>
          <w:szCs w:val="20"/>
        </w:rPr>
        <w:br w:type="page"/>
      </w:r>
    </w:p>
    <w:p w:rsidR="0046514D" w:rsidRPr="00E32DD6" w:rsidRDefault="0046514D" w:rsidP="00AB406F">
      <w:pPr>
        <w:ind w:left="-57" w:right="-57"/>
        <w:rPr>
          <w:sz w:val="24"/>
          <w:szCs w:val="24"/>
        </w:rPr>
      </w:pPr>
      <w:r w:rsidRPr="00E32DD6">
        <w:rPr>
          <w:sz w:val="24"/>
          <w:szCs w:val="24"/>
        </w:rPr>
        <w:t>Раздел 13. Преступления против безопасности движения и эксплуатации транспорта</w:t>
      </w:r>
    </w:p>
    <w:p w:rsidR="0046514D" w:rsidRPr="00E32DD6" w:rsidRDefault="0046514D" w:rsidP="002C70EA">
      <w:pPr>
        <w:ind w:left="-57" w:right="-57"/>
        <w:rPr>
          <w:b/>
          <w:bCs/>
          <w:sz w:val="20"/>
          <w:szCs w:val="20"/>
        </w:rPr>
      </w:pPr>
    </w:p>
    <w:tbl>
      <w:tblPr>
        <w:tblW w:w="0" w:type="auto"/>
        <w:tblInd w:w="-318" w:type="dxa"/>
        <w:tblLayout w:type="fixed"/>
        <w:tblLook w:val="000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F74775" w:rsidRPr="00E32DD6">
        <w:tblPrEx>
          <w:tblCellMar>
            <w:top w:w="0" w:type="dxa"/>
            <w:bottom w:w="0" w:type="dxa"/>
          </w:tblCellMar>
        </w:tblPrEx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5" w:rsidRPr="00E32DD6" w:rsidRDefault="00F74775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4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5" w:rsidRPr="00E32DD6" w:rsidRDefault="00F74775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9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5" w:rsidRPr="00E32DD6" w:rsidRDefault="00F74775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1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4775" w:rsidRPr="00E32DD6" w:rsidRDefault="00F74775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5" w:rsidRPr="00E32DD6" w:rsidRDefault="00F74775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5" w:rsidRPr="00E32DD6" w:rsidRDefault="00F74775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3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4775" w:rsidRPr="00E32DD6" w:rsidRDefault="00F74775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5" w:rsidRPr="00E32DD6" w:rsidRDefault="00D31E28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2606" w:name="GG131"/>
            <w:bookmarkEnd w:id="2606"/>
            <w:r>
              <w:rPr>
                <w:rFonts w:ascii="Times New Roman" w:eastAsia="MS Mincho" w:hAnsi="Times New Roman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5" w:rsidRPr="00E32DD6" w:rsidRDefault="00D31E28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2607" w:name="GG132"/>
            <w:bookmarkEnd w:id="2607"/>
            <w:r>
              <w:rPr>
                <w:rFonts w:ascii="Times New Roman" w:eastAsia="MS Mincho" w:hAnsi="Times New Roman"/>
              </w:rPr>
              <w:t>8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4775" w:rsidRPr="00E32DD6" w:rsidRDefault="00F74775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5" w:rsidRPr="00E32DD6" w:rsidRDefault="00D31E28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2608" w:name="MM131"/>
            <w:bookmarkEnd w:id="2608"/>
            <w:r>
              <w:rPr>
                <w:rFonts w:ascii="Times New Roman" w:eastAsia="MS Mincho" w:hAnsi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5" w:rsidRPr="00E32DD6" w:rsidRDefault="00D31E28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2609" w:name="MM132"/>
            <w:bookmarkEnd w:id="2609"/>
            <w:r>
              <w:rPr>
                <w:rFonts w:ascii="Times New Roman" w:eastAsia="MS Mincho" w:hAnsi="Times New Roman"/>
              </w:rPr>
              <w:t>6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4775" w:rsidRPr="00E32DD6" w:rsidRDefault="00F74775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5" w:rsidRPr="00E32DD6" w:rsidRDefault="00506102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5" w:rsidRPr="00E32DD6" w:rsidRDefault="00506102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5" w:rsidRPr="00E32DD6" w:rsidRDefault="00506102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775" w:rsidRPr="00E32DD6" w:rsidRDefault="00506102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7</w:t>
            </w:r>
          </w:p>
        </w:tc>
      </w:tr>
      <w:tr w:rsidR="00F74775" w:rsidRPr="00E32DD6">
        <w:tblPrEx>
          <w:tblCellMar>
            <w:top w:w="0" w:type="dxa"/>
            <w:bottom w:w="0" w:type="dxa"/>
          </w:tblCellMar>
        </w:tblPrEx>
        <w:tc>
          <w:tcPr>
            <w:tcW w:w="1362" w:type="dxa"/>
            <w:gridSpan w:val="3"/>
            <w:tcBorders>
              <w:top w:val="single" w:sz="4" w:space="0" w:color="auto"/>
            </w:tcBorders>
          </w:tcPr>
          <w:p w:rsidR="00F74775" w:rsidRPr="00E32DD6" w:rsidRDefault="00F74775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код формы</w:t>
            </w:r>
          </w:p>
        </w:tc>
        <w:tc>
          <w:tcPr>
            <w:tcW w:w="454" w:type="dxa"/>
          </w:tcPr>
          <w:p w:rsidR="00F74775" w:rsidRPr="00E32DD6" w:rsidRDefault="00F74775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F74775" w:rsidRPr="00E32DD6" w:rsidRDefault="00F74775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раздел</w:t>
            </w:r>
          </w:p>
        </w:tc>
        <w:tc>
          <w:tcPr>
            <w:tcW w:w="454" w:type="dxa"/>
          </w:tcPr>
          <w:p w:rsidR="00F74775" w:rsidRPr="00E32DD6" w:rsidRDefault="00F74775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F74775" w:rsidRPr="00E32DD6" w:rsidRDefault="00F74775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год</w:t>
            </w:r>
          </w:p>
        </w:tc>
        <w:tc>
          <w:tcPr>
            <w:tcW w:w="454" w:type="dxa"/>
          </w:tcPr>
          <w:p w:rsidR="00F74775" w:rsidRPr="00E32DD6" w:rsidRDefault="00F74775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F74775" w:rsidRPr="00E32DD6" w:rsidRDefault="00F74775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период</w:t>
            </w:r>
          </w:p>
        </w:tc>
        <w:tc>
          <w:tcPr>
            <w:tcW w:w="454" w:type="dxa"/>
          </w:tcPr>
          <w:p w:rsidR="00F74775" w:rsidRPr="00E32DD6" w:rsidRDefault="00F74775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gridSpan w:val="4"/>
            <w:tcBorders>
              <w:top w:val="single" w:sz="4" w:space="0" w:color="auto"/>
            </w:tcBorders>
          </w:tcPr>
          <w:p w:rsidR="00F74775" w:rsidRPr="00E32DD6" w:rsidRDefault="00F74775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 xml:space="preserve">код </w:t>
            </w:r>
          </w:p>
        </w:tc>
      </w:tr>
    </w:tbl>
    <w:p w:rsidR="0046514D" w:rsidRPr="00E32DD6" w:rsidRDefault="0046514D" w:rsidP="002C70EA">
      <w:pPr>
        <w:ind w:left="-57" w:right="-57"/>
        <w:rPr>
          <w:sz w:val="20"/>
          <w:szCs w:val="20"/>
        </w:rPr>
      </w:pPr>
    </w:p>
    <w:tbl>
      <w:tblPr>
        <w:tblW w:w="1105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20"/>
        <w:gridCol w:w="425"/>
        <w:gridCol w:w="850"/>
        <w:gridCol w:w="850"/>
        <w:gridCol w:w="710"/>
        <w:gridCol w:w="850"/>
        <w:gridCol w:w="709"/>
        <w:gridCol w:w="709"/>
        <w:gridCol w:w="708"/>
        <w:gridCol w:w="709"/>
        <w:gridCol w:w="709"/>
        <w:gridCol w:w="709"/>
      </w:tblGrid>
      <w:tr w:rsidR="00DA14E1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DA14E1" w:rsidRPr="00E32DD6" w:rsidRDefault="00DA14E1" w:rsidP="00F7477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А</w:t>
            </w:r>
          </w:p>
        </w:tc>
        <w:tc>
          <w:tcPr>
            <w:tcW w:w="425" w:type="dxa"/>
            <w:vAlign w:val="bottom"/>
          </w:tcPr>
          <w:p w:rsidR="00DA14E1" w:rsidRPr="00E32DD6" w:rsidRDefault="00DA14E1" w:rsidP="002B6B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Б</w:t>
            </w:r>
          </w:p>
        </w:tc>
        <w:tc>
          <w:tcPr>
            <w:tcW w:w="850" w:type="dxa"/>
          </w:tcPr>
          <w:p w:rsidR="00DA14E1" w:rsidRPr="00E32DD6" w:rsidRDefault="00DA14E1" w:rsidP="00F7477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DA14E1" w:rsidRPr="00E32DD6" w:rsidRDefault="00DA14E1" w:rsidP="00F7477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710" w:type="dxa"/>
          </w:tcPr>
          <w:p w:rsidR="00DA14E1" w:rsidRPr="00E32DD6" w:rsidRDefault="00DA14E1" w:rsidP="00F7477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DA14E1" w:rsidRPr="00E32DD6" w:rsidRDefault="00DA14E1" w:rsidP="00F7477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DA14E1" w:rsidRPr="00E32DD6" w:rsidRDefault="00DA14E1" w:rsidP="00F7477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DA14E1" w:rsidRPr="00E32DD6" w:rsidRDefault="00DA14E1" w:rsidP="00F7477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:rsidR="00DA14E1" w:rsidRPr="00E32DD6" w:rsidRDefault="00DA14E1" w:rsidP="00F7477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DA14E1" w:rsidRPr="00E32DD6" w:rsidRDefault="00DA14E1" w:rsidP="00F7477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DA14E1" w:rsidRPr="00E32DD6" w:rsidRDefault="00DA14E1" w:rsidP="00F7477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DA14E1" w:rsidRPr="00E32DD6" w:rsidRDefault="00DA14E1" w:rsidP="00F7477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10</w:t>
            </w:r>
          </w:p>
        </w:tc>
      </w:tr>
      <w:tr w:rsidR="00DA14E1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DA14E1" w:rsidRPr="00E32DD6" w:rsidRDefault="00DA14E1" w:rsidP="00D17109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Нарушение правил безопасности движения и эксплуатации желе</w:t>
            </w:r>
            <w:r w:rsidRPr="00E32DD6">
              <w:rPr>
                <w:sz w:val="20"/>
                <w:szCs w:val="20"/>
              </w:rPr>
              <w:t>з</w:t>
            </w:r>
            <w:r w:rsidRPr="00E32DD6">
              <w:rPr>
                <w:sz w:val="20"/>
                <w:szCs w:val="20"/>
              </w:rPr>
              <w:t>нодорожного, воздушного, мо</w:t>
            </w:r>
            <w:r w:rsidRPr="00E32DD6">
              <w:rPr>
                <w:sz w:val="20"/>
                <w:szCs w:val="20"/>
              </w:rPr>
              <w:t>р</w:t>
            </w:r>
            <w:r w:rsidRPr="00E32DD6">
              <w:rPr>
                <w:sz w:val="20"/>
                <w:szCs w:val="20"/>
              </w:rPr>
              <w:t xml:space="preserve">ского и внутреннего водного транспорта и метрополитена           </w:t>
            </w:r>
          </w:p>
          <w:p w:rsidR="00DA14E1" w:rsidRPr="00E32DD6" w:rsidRDefault="00DA14E1" w:rsidP="00D17109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263 УК РФ</w:t>
            </w:r>
          </w:p>
        </w:tc>
        <w:tc>
          <w:tcPr>
            <w:tcW w:w="425" w:type="dxa"/>
            <w:vAlign w:val="bottom"/>
          </w:tcPr>
          <w:p w:rsidR="00DA14E1" w:rsidRPr="00E32DD6" w:rsidRDefault="00DA14E1" w:rsidP="002B6B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DA14E1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10" w:name="M0101"/>
            <w:bookmarkEnd w:id="26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DA14E1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11" w:name="M0102"/>
            <w:bookmarkEnd w:id="26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</w:tcPr>
          <w:p w:rsidR="00DA14E1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12" w:name="M0103"/>
            <w:bookmarkEnd w:id="26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DA14E1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13" w:name="M0104"/>
            <w:bookmarkEnd w:id="26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DA14E1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14" w:name="M0105"/>
            <w:bookmarkEnd w:id="26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DA14E1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15" w:name="M0106"/>
            <w:bookmarkEnd w:id="26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DA14E1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16" w:name="M0107"/>
            <w:bookmarkEnd w:id="26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DA14E1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17" w:name="M0108"/>
            <w:bookmarkEnd w:id="26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DA14E1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18" w:name="M0109"/>
            <w:bookmarkEnd w:id="26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DA14E1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19" w:name="M0110"/>
            <w:bookmarkEnd w:id="2619"/>
            <w:r>
              <w:rPr>
                <w:sz w:val="20"/>
                <w:szCs w:val="20"/>
              </w:rPr>
              <w:t xml:space="preserve"> 0</w:t>
            </w:r>
          </w:p>
        </w:tc>
      </w:tr>
      <w:tr w:rsidR="00DA14E1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DA14E1" w:rsidRPr="00E32DD6" w:rsidRDefault="00DA14E1" w:rsidP="003444D2">
            <w:pPr>
              <w:ind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Нарушение требований в области транспортной безопасности                 </w:t>
            </w:r>
          </w:p>
          <w:p w:rsidR="00DA14E1" w:rsidRPr="00E32DD6" w:rsidRDefault="00DA14E1" w:rsidP="003444D2">
            <w:pPr>
              <w:ind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ст. 263.1 УК РФ</w:t>
            </w:r>
          </w:p>
        </w:tc>
        <w:tc>
          <w:tcPr>
            <w:tcW w:w="425" w:type="dxa"/>
            <w:vAlign w:val="bottom"/>
          </w:tcPr>
          <w:p w:rsidR="00DA14E1" w:rsidRPr="00E32DD6" w:rsidRDefault="00DA14E1" w:rsidP="002B6B5F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E32DD6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20" w:name="M0201"/>
            <w:bookmarkEnd w:id="2620"/>
          </w:p>
        </w:tc>
        <w:tc>
          <w:tcPr>
            <w:tcW w:w="850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21" w:name="M0202"/>
            <w:bookmarkEnd w:id="2621"/>
          </w:p>
        </w:tc>
        <w:tc>
          <w:tcPr>
            <w:tcW w:w="710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22" w:name="M0203"/>
            <w:bookmarkEnd w:id="2622"/>
          </w:p>
        </w:tc>
        <w:tc>
          <w:tcPr>
            <w:tcW w:w="850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23" w:name="M0204"/>
            <w:bookmarkEnd w:id="2623"/>
          </w:p>
        </w:tc>
        <w:tc>
          <w:tcPr>
            <w:tcW w:w="709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24" w:name="M0205"/>
            <w:bookmarkEnd w:id="2624"/>
          </w:p>
        </w:tc>
        <w:tc>
          <w:tcPr>
            <w:tcW w:w="709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25" w:name="M0206"/>
            <w:bookmarkEnd w:id="2625"/>
          </w:p>
        </w:tc>
        <w:tc>
          <w:tcPr>
            <w:tcW w:w="708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26" w:name="M0207"/>
            <w:bookmarkEnd w:id="2626"/>
          </w:p>
        </w:tc>
        <w:tc>
          <w:tcPr>
            <w:tcW w:w="709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27" w:name="M0208"/>
            <w:bookmarkEnd w:id="2627"/>
          </w:p>
        </w:tc>
        <w:tc>
          <w:tcPr>
            <w:tcW w:w="709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28" w:name="M0209"/>
            <w:bookmarkEnd w:id="2628"/>
          </w:p>
        </w:tc>
        <w:tc>
          <w:tcPr>
            <w:tcW w:w="709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29" w:name="M0210"/>
            <w:bookmarkEnd w:id="2629"/>
          </w:p>
        </w:tc>
      </w:tr>
      <w:tr w:rsidR="00DA14E1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DA14E1" w:rsidRPr="00E32DD6" w:rsidRDefault="00DA14E1" w:rsidP="002C70EA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Нарушение правил дорожного движения и эксплуатации тран</w:t>
            </w:r>
            <w:r w:rsidRPr="00E32DD6">
              <w:rPr>
                <w:sz w:val="20"/>
                <w:szCs w:val="20"/>
              </w:rPr>
              <w:t>с</w:t>
            </w:r>
            <w:r w:rsidRPr="00E32DD6">
              <w:rPr>
                <w:sz w:val="20"/>
                <w:szCs w:val="20"/>
              </w:rPr>
              <w:t>пор</w:t>
            </w:r>
            <w:r w:rsidRPr="00E32DD6">
              <w:rPr>
                <w:sz w:val="20"/>
                <w:szCs w:val="20"/>
              </w:rPr>
              <w:t>т</w:t>
            </w:r>
            <w:r w:rsidRPr="00E32DD6">
              <w:rPr>
                <w:sz w:val="20"/>
                <w:szCs w:val="20"/>
              </w:rPr>
              <w:t>ных средств</w:t>
            </w:r>
          </w:p>
          <w:p w:rsidR="00DA14E1" w:rsidRPr="00E32DD6" w:rsidRDefault="00DA14E1" w:rsidP="002B6B5F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264 УК РФ</w:t>
            </w:r>
          </w:p>
        </w:tc>
        <w:tc>
          <w:tcPr>
            <w:tcW w:w="425" w:type="dxa"/>
            <w:vAlign w:val="bottom"/>
          </w:tcPr>
          <w:p w:rsidR="00DA14E1" w:rsidRPr="00E32DD6" w:rsidRDefault="00DA14E1" w:rsidP="002B6B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DA14E1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30" w:name="M0301"/>
            <w:bookmarkEnd w:id="2630"/>
            <w:r>
              <w:rPr>
                <w:sz w:val="20"/>
                <w:szCs w:val="20"/>
              </w:rPr>
              <w:t xml:space="preserve"> 388</w:t>
            </w:r>
          </w:p>
        </w:tc>
        <w:tc>
          <w:tcPr>
            <w:tcW w:w="850" w:type="dxa"/>
          </w:tcPr>
          <w:p w:rsidR="00DA14E1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31" w:name="M0302"/>
            <w:bookmarkEnd w:id="2631"/>
            <w:r>
              <w:rPr>
                <w:sz w:val="20"/>
                <w:szCs w:val="20"/>
              </w:rPr>
              <w:t xml:space="preserve"> 256</w:t>
            </w:r>
          </w:p>
        </w:tc>
        <w:tc>
          <w:tcPr>
            <w:tcW w:w="710" w:type="dxa"/>
          </w:tcPr>
          <w:p w:rsidR="00DA14E1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32" w:name="M0303"/>
            <w:bookmarkEnd w:id="2632"/>
            <w:r>
              <w:rPr>
                <w:sz w:val="20"/>
                <w:szCs w:val="20"/>
              </w:rPr>
              <w:t xml:space="preserve"> 269</w:t>
            </w:r>
          </w:p>
        </w:tc>
        <w:tc>
          <w:tcPr>
            <w:tcW w:w="850" w:type="dxa"/>
          </w:tcPr>
          <w:p w:rsidR="00DA14E1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33" w:name="M0304"/>
            <w:bookmarkEnd w:id="2633"/>
            <w:r>
              <w:rPr>
                <w:sz w:val="20"/>
                <w:szCs w:val="20"/>
              </w:rPr>
              <w:t xml:space="preserve"> 214</w:t>
            </w:r>
          </w:p>
        </w:tc>
        <w:tc>
          <w:tcPr>
            <w:tcW w:w="709" w:type="dxa"/>
          </w:tcPr>
          <w:p w:rsidR="00DA14E1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34" w:name="M0305"/>
            <w:bookmarkEnd w:id="2634"/>
            <w:r>
              <w:rPr>
                <w:sz w:val="20"/>
                <w:szCs w:val="20"/>
              </w:rPr>
              <w:t xml:space="preserve"> 17</w:t>
            </w:r>
          </w:p>
        </w:tc>
        <w:tc>
          <w:tcPr>
            <w:tcW w:w="709" w:type="dxa"/>
          </w:tcPr>
          <w:p w:rsidR="00DA14E1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35" w:name="M0306"/>
            <w:bookmarkEnd w:id="2635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08" w:type="dxa"/>
          </w:tcPr>
          <w:p w:rsidR="00DA14E1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36" w:name="M0307"/>
            <w:bookmarkEnd w:id="263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</w:tcPr>
          <w:p w:rsidR="00DA14E1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37" w:name="M0308"/>
            <w:bookmarkEnd w:id="263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</w:tcPr>
          <w:p w:rsidR="00DA14E1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38" w:name="M0309"/>
            <w:bookmarkEnd w:id="2638"/>
            <w:r>
              <w:rPr>
                <w:sz w:val="20"/>
                <w:szCs w:val="20"/>
              </w:rPr>
              <w:t xml:space="preserve"> 281</w:t>
            </w:r>
          </w:p>
        </w:tc>
        <w:tc>
          <w:tcPr>
            <w:tcW w:w="709" w:type="dxa"/>
          </w:tcPr>
          <w:p w:rsidR="00DA14E1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39" w:name="M0310"/>
            <w:bookmarkEnd w:id="2639"/>
            <w:r>
              <w:rPr>
                <w:sz w:val="20"/>
                <w:szCs w:val="20"/>
              </w:rPr>
              <w:t xml:space="preserve"> 281</w:t>
            </w:r>
          </w:p>
        </w:tc>
      </w:tr>
      <w:tr w:rsidR="007B2618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7B2618" w:rsidRPr="00E32DD6" w:rsidRDefault="007B2618" w:rsidP="007B2618">
            <w:pPr>
              <w:pStyle w:val="Defaul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Нарушение правил дорожного движения лицом, подвергнутым административному наказанию </w:t>
            </w:r>
          </w:p>
          <w:p w:rsidR="007B2618" w:rsidRPr="00E32DD6" w:rsidRDefault="007B2618" w:rsidP="007B2618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  <w:lang w:val="en-US"/>
              </w:rPr>
              <w:t xml:space="preserve">                                </w:t>
            </w:r>
            <w:r w:rsidRPr="00E32DD6">
              <w:rPr>
                <w:sz w:val="20"/>
                <w:szCs w:val="20"/>
              </w:rPr>
              <w:t xml:space="preserve">ст. 264.1 УК РФ </w:t>
            </w:r>
          </w:p>
        </w:tc>
        <w:tc>
          <w:tcPr>
            <w:tcW w:w="425" w:type="dxa"/>
            <w:vAlign w:val="bottom"/>
          </w:tcPr>
          <w:p w:rsidR="007B2618" w:rsidRPr="00E32DD6" w:rsidRDefault="007B2618" w:rsidP="002B6B5F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32DD6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850" w:type="dxa"/>
          </w:tcPr>
          <w:p w:rsidR="007B2618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40" w:name="M0401"/>
            <w:bookmarkEnd w:id="2640"/>
            <w:r>
              <w:rPr>
                <w:sz w:val="20"/>
                <w:szCs w:val="20"/>
              </w:rPr>
              <w:t xml:space="preserve"> 614</w:t>
            </w:r>
          </w:p>
        </w:tc>
        <w:tc>
          <w:tcPr>
            <w:tcW w:w="850" w:type="dxa"/>
          </w:tcPr>
          <w:p w:rsidR="007B2618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41" w:name="M0402"/>
            <w:bookmarkEnd w:id="2641"/>
            <w:r>
              <w:rPr>
                <w:sz w:val="20"/>
                <w:szCs w:val="20"/>
              </w:rPr>
              <w:t xml:space="preserve"> 485</w:t>
            </w:r>
          </w:p>
        </w:tc>
        <w:tc>
          <w:tcPr>
            <w:tcW w:w="710" w:type="dxa"/>
          </w:tcPr>
          <w:p w:rsidR="007B2618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42" w:name="M0403"/>
            <w:bookmarkEnd w:id="2642"/>
            <w:r>
              <w:rPr>
                <w:sz w:val="20"/>
                <w:szCs w:val="20"/>
              </w:rPr>
              <w:t xml:space="preserve"> 501</w:t>
            </w:r>
          </w:p>
        </w:tc>
        <w:tc>
          <w:tcPr>
            <w:tcW w:w="850" w:type="dxa"/>
          </w:tcPr>
          <w:p w:rsidR="007B2618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43" w:name="M0404"/>
            <w:bookmarkEnd w:id="2643"/>
            <w:r>
              <w:rPr>
                <w:sz w:val="20"/>
                <w:szCs w:val="20"/>
              </w:rPr>
              <w:t xml:space="preserve"> 498</w:t>
            </w:r>
          </w:p>
        </w:tc>
        <w:tc>
          <w:tcPr>
            <w:tcW w:w="709" w:type="dxa"/>
          </w:tcPr>
          <w:p w:rsidR="007B2618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44" w:name="M0405"/>
            <w:bookmarkEnd w:id="2644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09" w:type="dxa"/>
          </w:tcPr>
          <w:p w:rsidR="007B2618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45" w:name="M0406"/>
            <w:bookmarkEnd w:id="2645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708" w:type="dxa"/>
          </w:tcPr>
          <w:p w:rsidR="007B2618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46" w:name="M0407"/>
            <w:bookmarkEnd w:id="26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7B2618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47" w:name="M0408"/>
            <w:bookmarkEnd w:id="26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7B2618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48" w:name="M0409"/>
            <w:bookmarkEnd w:id="2648"/>
            <w:r>
              <w:rPr>
                <w:sz w:val="20"/>
                <w:szCs w:val="20"/>
              </w:rPr>
              <w:t xml:space="preserve"> 503</w:t>
            </w:r>
          </w:p>
        </w:tc>
        <w:tc>
          <w:tcPr>
            <w:tcW w:w="709" w:type="dxa"/>
          </w:tcPr>
          <w:p w:rsidR="007B2618" w:rsidRPr="00E32DD6" w:rsidRDefault="00D31E28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49" w:name="M0410"/>
            <w:bookmarkEnd w:id="2649"/>
            <w:r>
              <w:rPr>
                <w:sz w:val="20"/>
                <w:szCs w:val="20"/>
              </w:rPr>
              <w:t xml:space="preserve"> 491</w:t>
            </w:r>
          </w:p>
        </w:tc>
      </w:tr>
      <w:tr w:rsidR="00DA14E1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DA14E1" w:rsidRPr="00E32DD6" w:rsidRDefault="00DA14E1" w:rsidP="00271759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Недоброкачественный ремонт транспортных средств и выпуск их в эксплуатацию с техническими неи</w:t>
            </w:r>
            <w:r w:rsidRPr="00E32DD6">
              <w:rPr>
                <w:sz w:val="20"/>
                <w:szCs w:val="20"/>
              </w:rPr>
              <w:t>с</w:t>
            </w:r>
            <w:r w:rsidRPr="00E32DD6">
              <w:rPr>
                <w:sz w:val="20"/>
                <w:szCs w:val="20"/>
              </w:rPr>
              <w:t xml:space="preserve">правностями  </w:t>
            </w:r>
          </w:p>
          <w:p w:rsidR="00DA14E1" w:rsidRPr="00E32DD6" w:rsidRDefault="00DA14E1" w:rsidP="002B6B5F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ст. 266 УК РФ</w:t>
            </w:r>
          </w:p>
        </w:tc>
        <w:tc>
          <w:tcPr>
            <w:tcW w:w="425" w:type="dxa"/>
            <w:vAlign w:val="bottom"/>
          </w:tcPr>
          <w:p w:rsidR="00DA14E1" w:rsidRPr="00E32DD6" w:rsidRDefault="007B2618" w:rsidP="002B6B5F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32DD6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850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50" w:name="M0501"/>
            <w:bookmarkEnd w:id="2650"/>
          </w:p>
        </w:tc>
        <w:tc>
          <w:tcPr>
            <w:tcW w:w="850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51" w:name="M0502"/>
            <w:bookmarkEnd w:id="2651"/>
          </w:p>
        </w:tc>
        <w:tc>
          <w:tcPr>
            <w:tcW w:w="710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52" w:name="M0503"/>
            <w:bookmarkEnd w:id="2652"/>
          </w:p>
        </w:tc>
        <w:tc>
          <w:tcPr>
            <w:tcW w:w="850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53" w:name="M0504"/>
            <w:bookmarkEnd w:id="2653"/>
          </w:p>
        </w:tc>
        <w:tc>
          <w:tcPr>
            <w:tcW w:w="709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54" w:name="M0505"/>
            <w:bookmarkEnd w:id="2654"/>
          </w:p>
        </w:tc>
        <w:tc>
          <w:tcPr>
            <w:tcW w:w="709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55" w:name="M0506"/>
            <w:bookmarkEnd w:id="2655"/>
          </w:p>
        </w:tc>
        <w:tc>
          <w:tcPr>
            <w:tcW w:w="708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56" w:name="M0507"/>
            <w:bookmarkEnd w:id="2656"/>
          </w:p>
        </w:tc>
        <w:tc>
          <w:tcPr>
            <w:tcW w:w="709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57" w:name="M0508"/>
            <w:bookmarkEnd w:id="2657"/>
          </w:p>
        </w:tc>
        <w:tc>
          <w:tcPr>
            <w:tcW w:w="709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58" w:name="M0509"/>
            <w:bookmarkEnd w:id="2658"/>
          </w:p>
        </w:tc>
        <w:tc>
          <w:tcPr>
            <w:tcW w:w="709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59" w:name="M0510"/>
            <w:bookmarkEnd w:id="2659"/>
          </w:p>
        </w:tc>
      </w:tr>
      <w:tr w:rsidR="00DA14E1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DA14E1" w:rsidRPr="00E32DD6" w:rsidRDefault="00DA14E1" w:rsidP="00D9053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Приведение в негодность тран</w:t>
            </w:r>
            <w:r w:rsidRPr="00E32DD6">
              <w:rPr>
                <w:sz w:val="20"/>
                <w:szCs w:val="20"/>
              </w:rPr>
              <w:t>с</w:t>
            </w:r>
            <w:r w:rsidRPr="00E32DD6">
              <w:rPr>
                <w:sz w:val="20"/>
                <w:szCs w:val="20"/>
              </w:rPr>
              <w:t>портных средств или путей соо</w:t>
            </w:r>
            <w:r w:rsidRPr="00E32DD6">
              <w:rPr>
                <w:sz w:val="20"/>
                <w:szCs w:val="20"/>
              </w:rPr>
              <w:t>б</w:t>
            </w:r>
            <w:r w:rsidRPr="00E32DD6">
              <w:rPr>
                <w:sz w:val="20"/>
                <w:szCs w:val="20"/>
              </w:rPr>
              <w:t>щения                        ст. 267 УК РФ</w:t>
            </w:r>
          </w:p>
        </w:tc>
        <w:tc>
          <w:tcPr>
            <w:tcW w:w="425" w:type="dxa"/>
            <w:vAlign w:val="bottom"/>
          </w:tcPr>
          <w:p w:rsidR="00DA14E1" w:rsidRPr="00E32DD6" w:rsidRDefault="007B2618" w:rsidP="002B6B5F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32DD6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850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60" w:name="M0601"/>
            <w:bookmarkEnd w:id="2660"/>
          </w:p>
        </w:tc>
        <w:tc>
          <w:tcPr>
            <w:tcW w:w="850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61" w:name="M0602"/>
            <w:bookmarkEnd w:id="2661"/>
          </w:p>
        </w:tc>
        <w:tc>
          <w:tcPr>
            <w:tcW w:w="710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62" w:name="M0603"/>
            <w:bookmarkEnd w:id="2662"/>
          </w:p>
        </w:tc>
        <w:tc>
          <w:tcPr>
            <w:tcW w:w="850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63" w:name="M0604"/>
            <w:bookmarkEnd w:id="2663"/>
          </w:p>
        </w:tc>
        <w:tc>
          <w:tcPr>
            <w:tcW w:w="709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64" w:name="M0605"/>
            <w:bookmarkEnd w:id="2664"/>
          </w:p>
        </w:tc>
        <w:tc>
          <w:tcPr>
            <w:tcW w:w="709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65" w:name="M0606"/>
            <w:bookmarkEnd w:id="2665"/>
          </w:p>
        </w:tc>
        <w:tc>
          <w:tcPr>
            <w:tcW w:w="708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66" w:name="M0607"/>
            <w:bookmarkEnd w:id="2666"/>
          </w:p>
        </w:tc>
        <w:tc>
          <w:tcPr>
            <w:tcW w:w="709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67" w:name="M0608"/>
            <w:bookmarkEnd w:id="2667"/>
          </w:p>
        </w:tc>
        <w:tc>
          <w:tcPr>
            <w:tcW w:w="709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68" w:name="M0609"/>
            <w:bookmarkEnd w:id="2668"/>
          </w:p>
        </w:tc>
        <w:tc>
          <w:tcPr>
            <w:tcW w:w="709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69" w:name="M0610"/>
            <w:bookmarkEnd w:id="2669"/>
          </w:p>
        </w:tc>
      </w:tr>
      <w:tr w:rsidR="006A676C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6A676C" w:rsidRPr="00E32DD6" w:rsidRDefault="006A676C" w:rsidP="00D9053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6A676C">
              <w:rPr>
                <w:sz w:val="20"/>
                <w:szCs w:val="20"/>
              </w:rPr>
              <w:t>действия, угрожающие без</w:t>
            </w:r>
            <w:r w:rsidRPr="006A676C">
              <w:rPr>
                <w:sz w:val="20"/>
                <w:szCs w:val="20"/>
              </w:rPr>
              <w:t>о</w:t>
            </w:r>
            <w:r w:rsidRPr="006A676C">
              <w:rPr>
                <w:sz w:val="20"/>
                <w:szCs w:val="20"/>
              </w:rPr>
              <w:t>пасной эксплуатации транспортных средств</w:t>
            </w:r>
            <w:r w:rsidRPr="00E32DD6">
              <w:rPr>
                <w:sz w:val="20"/>
                <w:szCs w:val="20"/>
              </w:rPr>
              <w:t xml:space="preserve">                   ст. 267</w:t>
            </w:r>
            <w:r>
              <w:rPr>
                <w:sz w:val="20"/>
                <w:szCs w:val="20"/>
              </w:rPr>
              <w:t>.1</w:t>
            </w:r>
            <w:r w:rsidRPr="00E32DD6">
              <w:rPr>
                <w:sz w:val="20"/>
                <w:szCs w:val="20"/>
              </w:rPr>
              <w:t xml:space="preserve"> УК РФ</w:t>
            </w:r>
          </w:p>
        </w:tc>
        <w:tc>
          <w:tcPr>
            <w:tcW w:w="425" w:type="dxa"/>
            <w:vAlign w:val="bottom"/>
          </w:tcPr>
          <w:p w:rsidR="006A676C" w:rsidRPr="006A676C" w:rsidRDefault="006A676C" w:rsidP="006A676C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6A676C" w:rsidRPr="00E32DD6" w:rsidRDefault="006A676C" w:rsidP="006A676C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70" w:name="M0701"/>
            <w:bookmarkEnd w:id="2670"/>
          </w:p>
        </w:tc>
        <w:tc>
          <w:tcPr>
            <w:tcW w:w="850" w:type="dxa"/>
          </w:tcPr>
          <w:p w:rsidR="006A676C" w:rsidRPr="00E32DD6" w:rsidRDefault="006A676C" w:rsidP="006A676C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71" w:name="M0702"/>
            <w:bookmarkEnd w:id="2671"/>
          </w:p>
        </w:tc>
        <w:tc>
          <w:tcPr>
            <w:tcW w:w="710" w:type="dxa"/>
          </w:tcPr>
          <w:p w:rsidR="006A676C" w:rsidRPr="00E32DD6" w:rsidRDefault="006A676C" w:rsidP="006A676C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72" w:name="M0703"/>
            <w:bookmarkEnd w:id="2672"/>
          </w:p>
        </w:tc>
        <w:tc>
          <w:tcPr>
            <w:tcW w:w="850" w:type="dxa"/>
          </w:tcPr>
          <w:p w:rsidR="006A676C" w:rsidRPr="00E32DD6" w:rsidRDefault="006A676C" w:rsidP="006A676C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73" w:name="M0704"/>
            <w:bookmarkEnd w:id="2673"/>
          </w:p>
        </w:tc>
        <w:tc>
          <w:tcPr>
            <w:tcW w:w="709" w:type="dxa"/>
          </w:tcPr>
          <w:p w:rsidR="006A676C" w:rsidRPr="00E32DD6" w:rsidRDefault="006A676C" w:rsidP="006A676C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74" w:name="M0705"/>
            <w:bookmarkEnd w:id="2674"/>
          </w:p>
        </w:tc>
        <w:tc>
          <w:tcPr>
            <w:tcW w:w="709" w:type="dxa"/>
          </w:tcPr>
          <w:p w:rsidR="006A676C" w:rsidRPr="00E32DD6" w:rsidRDefault="006A676C" w:rsidP="006A676C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75" w:name="M0706"/>
            <w:bookmarkEnd w:id="2675"/>
          </w:p>
        </w:tc>
        <w:tc>
          <w:tcPr>
            <w:tcW w:w="708" w:type="dxa"/>
          </w:tcPr>
          <w:p w:rsidR="006A676C" w:rsidRPr="00E32DD6" w:rsidRDefault="006A676C" w:rsidP="006A676C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76" w:name="M0707"/>
            <w:bookmarkEnd w:id="2676"/>
          </w:p>
        </w:tc>
        <w:tc>
          <w:tcPr>
            <w:tcW w:w="709" w:type="dxa"/>
          </w:tcPr>
          <w:p w:rsidR="006A676C" w:rsidRPr="00E32DD6" w:rsidRDefault="006A676C" w:rsidP="006A676C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77" w:name="M0708"/>
            <w:bookmarkEnd w:id="2677"/>
          </w:p>
        </w:tc>
        <w:tc>
          <w:tcPr>
            <w:tcW w:w="709" w:type="dxa"/>
          </w:tcPr>
          <w:p w:rsidR="006A676C" w:rsidRPr="00E32DD6" w:rsidRDefault="006A676C" w:rsidP="006A676C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78" w:name="M0709"/>
            <w:bookmarkEnd w:id="2678"/>
          </w:p>
        </w:tc>
        <w:tc>
          <w:tcPr>
            <w:tcW w:w="709" w:type="dxa"/>
          </w:tcPr>
          <w:p w:rsidR="006A676C" w:rsidRPr="00E32DD6" w:rsidRDefault="006A676C" w:rsidP="006A676C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79" w:name="M0710"/>
            <w:bookmarkEnd w:id="2679"/>
          </w:p>
        </w:tc>
      </w:tr>
      <w:tr w:rsidR="00DA14E1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DA14E1" w:rsidRPr="00E32DD6" w:rsidRDefault="00DA14E1" w:rsidP="006A676C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Нарушение правил, обеспечива</w:t>
            </w:r>
            <w:r w:rsidRPr="00E32DD6">
              <w:rPr>
                <w:sz w:val="20"/>
                <w:szCs w:val="20"/>
              </w:rPr>
              <w:t>ю</w:t>
            </w:r>
            <w:r w:rsidRPr="00E32DD6">
              <w:rPr>
                <w:sz w:val="20"/>
                <w:szCs w:val="20"/>
              </w:rPr>
              <w:t>щих безопасную работу транспо</w:t>
            </w:r>
            <w:r w:rsidRPr="00E32DD6">
              <w:rPr>
                <w:sz w:val="20"/>
                <w:szCs w:val="20"/>
              </w:rPr>
              <w:t>р</w:t>
            </w:r>
            <w:r w:rsidRPr="00E32DD6">
              <w:rPr>
                <w:sz w:val="20"/>
                <w:szCs w:val="20"/>
              </w:rPr>
              <w:t>та              ст. 268 УК РФ</w:t>
            </w:r>
          </w:p>
        </w:tc>
        <w:tc>
          <w:tcPr>
            <w:tcW w:w="425" w:type="dxa"/>
            <w:vAlign w:val="bottom"/>
          </w:tcPr>
          <w:p w:rsidR="00DA14E1" w:rsidRPr="006A676C" w:rsidRDefault="006A676C" w:rsidP="002B6B5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80" w:name="M0801"/>
            <w:bookmarkEnd w:id="2680"/>
          </w:p>
        </w:tc>
        <w:tc>
          <w:tcPr>
            <w:tcW w:w="850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81" w:name="M0802"/>
            <w:bookmarkEnd w:id="2681"/>
          </w:p>
        </w:tc>
        <w:tc>
          <w:tcPr>
            <w:tcW w:w="710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82" w:name="M0803"/>
            <w:bookmarkEnd w:id="2682"/>
          </w:p>
        </w:tc>
        <w:tc>
          <w:tcPr>
            <w:tcW w:w="850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83" w:name="M0804"/>
            <w:bookmarkEnd w:id="2683"/>
          </w:p>
        </w:tc>
        <w:tc>
          <w:tcPr>
            <w:tcW w:w="709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84" w:name="M0805"/>
            <w:bookmarkEnd w:id="2684"/>
          </w:p>
        </w:tc>
        <w:tc>
          <w:tcPr>
            <w:tcW w:w="709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85" w:name="M0806"/>
            <w:bookmarkEnd w:id="2685"/>
          </w:p>
        </w:tc>
        <w:tc>
          <w:tcPr>
            <w:tcW w:w="708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86" w:name="M0807"/>
            <w:bookmarkEnd w:id="2686"/>
          </w:p>
        </w:tc>
        <w:tc>
          <w:tcPr>
            <w:tcW w:w="709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87" w:name="M0808"/>
            <w:bookmarkEnd w:id="2687"/>
          </w:p>
        </w:tc>
        <w:tc>
          <w:tcPr>
            <w:tcW w:w="709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88" w:name="M0809"/>
            <w:bookmarkEnd w:id="2688"/>
          </w:p>
        </w:tc>
        <w:tc>
          <w:tcPr>
            <w:tcW w:w="709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89" w:name="M0810"/>
            <w:bookmarkEnd w:id="2689"/>
          </w:p>
        </w:tc>
      </w:tr>
      <w:tr w:rsidR="00DA14E1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DA14E1" w:rsidRPr="00E32DD6" w:rsidRDefault="00DA14E1" w:rsidP="00363A4D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Нарушение правил безопасности  при строительстве, эксплуатации или ремонте магистральных тр</w:t>
            </w:r>
            <w:r w:rsidRPr="00E32DD6">
              <w:rPr>
                <w:sz w:val="20"/>
                <w:szCs w:val="20"/>
              </w:rPr>
              <w:t>у</w:t>
            </w:r>
            <w:r w:rsidRPr="00E32DD6">
              <w:rPr>
                <w:sz w:val="20"/>
                <w:szCs w:val="20"/>
              </w:rPr>
              <w:t xml:space="preserve">бопроводов                      </w:t>
            </w:r>
          </w:p>
          <w:p w:rsidR="00DA14E1" w:rsidRPr="00E32DD6" w:rsidRDefault="00DA14E1" w:rsidP="00363A4D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269 УК РФ</w:t>
            </w:r>
          </w:p>
        </w:tc>
        <w:tc>
          <w:tcPr>
            <w:tcW w:w="425" w:type="dxa"/>
            <w:vAlign w:val="bottom"/>
          </w:tcPr>
          <w:p w:rsidR="00DA14E1" w:rsidRPr="006A676C" w:rsidRDefault="006A676C" w:rsidP="002B6B5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90" w:name="M0901"/>
            <w:bookmarkEnd w:id="2690"/>
          </w:p>
        </w:tc>
        <w:tc>
          <w:tcPr>
            <w:tcW w:w="850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91" w:name="M0902"/>
            <w:bookmarkEnd w:id="2691"/>
          </w:p>
        </w:tc>
        <w:tc>
          <w:tcPr>
            <w:tcW w:w="710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92" w:name="M0903"/>
            <w:bookmarkEnd w:id="2692"/>
          </w:p>
        </w:tc>
        <w:tc>
          <w:tcPr>
            <w:tcW w:w="850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93" w:name="M0904"/>
            <w:bookmarkEnd w:id="2693"/>
          </w:p>
        </w:tc>
        <w:tc>
          <w:tcPr>
            <w:tcW w:w="709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94" w:name="M0905"/>
            <w:bookmarkEnd w:id="2694"/>
          </w:p>
        </w:tc>
        <w:tc>
          <w:tcPr>
            <w:tcW w:w="709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95" w:name="M0906"/>
            <w:bookmarkEnd w:id="2695"/>
          </w:p>
        </w:tc>
        <w:tc>
          <w:tcPr>
            <w:tcW w:w="708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96" w:name="M0907"/>
            <w:bookmarkEnd w:id="2696"/>
          </w:p>
        </w:tc>
        <w:tc>
          <w:tcPr>
            <w:tcW w:w="709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97" w:name="M0908"/>
            <w:bookmarkEnd w:id="2697"/>
          </w:p>
        </w:tc>
        <w:tc>
          <w:tcPr>
            <w:tcW w:w="709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98" w:name="M0909"/>
            <w:bookmarkEnd w:id="2698"/>
          </w:p>
        </w:tc>
        <w:tc>
          <w:tcPr>
            <w:tcW w:w="709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699" w:name="M0910"/>
            <w:bookmarkEnd w:id="2699"/>
          </w:p>
        </w:tc>
      </w:tr>
      <w:tr w:rsidR="00DA14E1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DA14E1" w:rsidRPr="00E32DD6" w:rsidRDefault="00DA14E1" w:rsidP="002C70EA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Неоказание капитаном судна п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 xml:space="preserve">мощи терпящим бедствие                              </w:t>
            </w:r>
          </w:p>
          <w:p w:rsidR="00DA14E1" w:rsidRPr="00E32DD6" w:rsidRDefault="00DA14E1" w:rsidP="002B6B5F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270 УК РФ</w:t>
            </w:r>
          </w:p>
        </w:tc>
        <w:tc>
          <w:tcPr>
            <w:tcW w:w="425" w:type="dxa"/>
            <w:vAlign w:val="bottom"/>
          </w:tcPr>
          <w:p w:rsidR="00DA14E1" w:rsidRPr="006A676C" w:rsidRDefault="006A676C" w:rsidP="002B6B5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00" w:name="M1001"/>
            <w:bookmarkEnd w:id="2700"/>
          </w:p>
        </w:tc>
        <w:tc>
          <w:tcPr>
            <w:tcW w:w="850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01" w:name="M1002"/>
            <w:bookmarkEnd w:id="2701"/>
          </w:p>
        </w:tc>
        <w:tc>
          <w:tcPr>
            <w:tcW w:w="710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02" w:name="M1003"/>
            <w:bookmarkEnd w:id="2702"/>
          </w:p>
        </w:tc>
        <w:tc>
          <w:tcPr>
            <w:tcW w:w="850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03" w:name="M1004"/>
            <w:bookmarkEnd w:id="2703"/>
          </w:p>
        </w:tc>
        <w:tc>
          <w:tcPr>
            <w:tcW w:w="709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04" w:name="M1005"/>
            <w:bookmarkEnd w:id="2704"/>
          </w:p>
        </w:tc>
        <w:tc>
          <w:tcPr>
            <w:tcW w:w="709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05" w:name="M1006"/>
            <w:bookmarkEnd w:id="2705"/>
          </w:p>
        </w:tc>
        <w:tc>
          <w:tcPr>
            <w:tcW w:w="708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06" w:name="M1007"/>
            <w:bookmarkEnd w:id="2706"/>
          </w:p>
        </w:tc>
        <w:tc>
          <w:tcPr>
            <w:tcW w:w="709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07" w:name="M1008"/>
            <w:bookmarkEnd w:id="2707"/>
          </w:p>
        </w:tc>
        <w:tc>
          <w:tcPr>
            <w:tcW w:w="709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08" w:name="M1009"/>
            <w:bookmarkEnd w:id="2708"/>
          </w:p>
        </w:tc>
        <w:tc>
          <w:tcPr>
            <w:tcW w:w="709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09" w:name="M1010"/>
            <w:bookmarkEnd w:id="2709"/>
          </w:p>
        </w:tc>
      </w:tr>
      <w:tr w:rsidR="00DA14E1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DA14E1" w:rsidRPr="00E32DD6" w:rsidRDefault="00DA14E1" w:rsidP="002C70EA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Нарушение правил междунаро</w:t>
            </w:r>
            <w:r w:rsidRPr="00E32DD6">
              <w:rPr>
                <w:sz w:val="20"/>
                <w:szCs w:val="20"/>
              </w:rPr>
              <w:t>д</w:t>
            </w:r>
            <w:r w:rsidRPr="00E32DD6">
              <w:rPr>
                <w:sz w:val="20"/>
                <w:szCs w:val="20"/>
              </w:rPr>
              <w:t>ных полетов            ст. 271 УК РФ</w:t>
            </w:r>
          </w:p>
        </w:tc>
        <w:tc>
          <w:tcPr>
            <w:tcW w:w="425" w:type="dxa"/>
            <w:vAlign w:val="bottom"/>
          </w:tcPr>
          <w:p w:rsidR="00DA14E1" w:rsidRPr="006A676C" w:rsidRDefault="007B2618" w:rsidP="002B6B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  <w:lang w:val="en-US"/>
              </w:rPr>
              <w:t>1</w:t>
            </w:r>
            <w:r w:rsidR="006A676C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10" w:name="M1101"/>
            <w:bookmarkEnd w:id="2710"/>
          </w:p>
        </w:tc>
        <w:tc>
          <w:tcPr>
            <w:tcW w:w="850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11" w:name="M1102"/>
            <w:bookmarkEnd w:id="2711"/>
          </w:p>
        </w:tc>
        <w:tc>
          <w:tcPr>
            <w:tcW w:w="710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12" w:name="M1103"/>
            <w:bookmarkEnd w:id="2712"/>
          </w:p>
        </w:tc>
        <w:tc>
          <w:tcPr>
            <w:tcW w:w="850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13" w:name="M1104"/>
            <w:bookmarkEnd w:id="2713"/>
          </w:p>
        </w:tc>
        <w:tc>
          <w:tcPr>
            <w:tcW w:w="709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14" w:name="M1105"/>
            <w:bookmarkEnd w:id="2714"/>
          </w:p>
        </w:tc>
        <w:tc>
          <w:tcPr>
            <w:tcW w:w="709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15" w:name="M1106"/>
            <w:bookmarkEnd w:id="2715"/>
          </w:p>
        </w:tc>
        <w:tc>
          <w:tcPr>
            <w:tcW w:w="708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16" w:name="M1107"/>
            <w:bookmarkEnd w:id="2716"/>
          </w:p>
        </w:tc>
        <w:tc>
          <w:tcPr>
            <w:tcW w:w="709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17" w:name="M1108"/>
            <w:bookmarkEnd w:id="2717"/>
          </w:p>
        </w:tc>
        <w:tc>
          <w:tcPr>
            <w:tcW w:w="709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18" w:name="M1109"/>
            <w:bookmarkEnd w:id="2718"/>
          </w:p>
        </w:tc>
        <w:tc>
          <w:tcPr>
            <w:tcW w:w="709" w:type="dxa"/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19" w:name="M1110"/>
            <w:bookmarkEnd w:id="2719"/>
          </w:p>
        </w:tc>
      </w:tr>
      <w:tr w:rsidR="00DA14E1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bottom w:val="double" w:sz="4" w:space="0" w:color="auto"/>
            </w:tcBorders>
          </w:tcPr>
          <w:p w:rsidR="00DA14E1" w:rsidRPr="00E32DD6" w:rsidRDefault="00DA14E1" w:rsidP="00576980">
            <w:pPr>
              <w:numPr>
                <w:ilvl w:val="12"/>
                <w:numId w:val="0"/>
              </w:num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Нарушение правил использования воздушного пространства </w:t>
            </w:r>
            <w:r w:rsidRPr="00E32DD6">
              <w:rPr>
                <w:color w:val="000000"/>
                <w:sz w:val="20"/>
                <w:szCs w:val="20"/>
              </w:rPr>
              <w:t>Росси</w:t>
            </w:r>
            <w:r w:rsidRPr="00E32DD6">
              <w:rPr>
                <w:color w:val="000000"/>
                <w:sz w:val="20"/>
                <w:szCs w:val="20"/>
              </w:rPr>
              <w:t>й</w:t>
            </w:r>
            <w:r w:rsidRPr="00E32DD6">
              <w:rPr>
                <w:color w:val="000000"/>
                <w:sz w:val="20"/>
                <w:szCs w:val="20"/>
              </w:rPr>
              <w:t>ской Федерации</w:t>
            </w:r>
          </w:p>
          <w:p w:rsidR="00DA14E1" w:rsidRPr="00E32DD6" w:rsidRDefault="00DA14E1" w:rsidP="00576980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ст. 271.1 УК РФ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vAlign w:val="bottom"/>
          </w:tcPr>
          <w:p w:rsidR="00DA14E1" w:rsidRPr="006A676C" w:rsidRDefault="00DA14E1" w:rsidP="002B6B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  <w:r w:rsidR="006A676C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bottom w:val="double" w:sz="4" w:space="0" w:color="auto"/>
            </w:tcBorders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20" w:name="M1201"/>
            <w:bookmarkEnd w:id="2720"/>
          </w:p>
        </w:tc>
        <w:tc>
          <w:tcPr>
            <w:tcW w:w="850" w:type="dxa"/>
            <w:tcBorders>
              <w:bottom w:val="double" w:sz="4" w:space="0" w:color="auto"/>
            </w:tcBorders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21" w:name="M1202"/>
            <w:bookmarkEnd w:id="2721"/>
          </w:p>
        </w:tc>
        <w:tc>
          <w:tcPr>
            <w:tcW w:w="710" w:type="dxa"/>
            <w:tcBorders>
              <w:bottom w:val="double" w:sz="4" w:space="0" w:color="auto"/>
            </w:tcBorders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22" w:name="M1203"/>
            <w:bookmarkEnd w:id="2722"/>
          </w:p>
        </w:tc>
        <w:tc>
          <w:tcPr>
            <w:tcW w:w="850" w:type="dxa"/>
            <w:tcBorders>
              <w:bottom w:val="double" w:sz="4" w:space="0" w:color="auto"/>
            </w:tcBorders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23" w:name="M1204"/>
            <w:bookmarkEnd w:id="2723"/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24" w:name="M1205"/>
            <w:bookmarkEnd w:id="2724"/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25" w:name="M1206"/>
            <w:bookmarkEnd w:id="2725"/>
          </w:p>
        </w:tc>
        <w:tc>
          <w:tcPr>
            <w:tcW w:w="708" w:type="dxa"/>
            <w:tcBorders>
              <w:bottom w:val="double" w:sz="4" w:space="0" w:color="auto"/>
            </w:tcBorders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26" w:name="M1207"/>
            <w:bookmarkEnd w:id="2726"/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27" w:name="M1208"/>
            <w:bookmarkEnd w:id="2727"/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28" w:name="M1209"/>
            <w:bookmarkEnd w:id="2728"/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DA14E1" w:rsidRPr="00E32DD6" w:rsidRDefault="00DA14E1" w:rsidP="0063047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29" w:name="M1210"/>
            <w:bookmarkEnd w:id="2729"/>
          </w:p>
        </w:tc>
      </w:tr>
      <w:tr w:rsidR="00DA14E1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double" w:sz="4" w:space="0" w:color="auto"/>
            </w:tcBorders>
          </w:tcPr>
          <w:p w:rsidR="00DA14E1" w:rsidRPr="00E32DD6" w:rsidRDefault="00DA14E1" w:rsidP="002C70EA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Итого</w:t>
            </w:r>
          </w:p>
        </w:tc>
        <w:tc>
          <w:tcPr>
            <w:tcW w:w="425" w:type="dxa"/>
            <w:tcBorders>
              <w:top w:val="double" w:sz="4" w:space="0" w:color="auto"/>
            </w:tcBorders>
            <w:vAlign w:val="bottom"/>
          </w:tcPr>
          <w:p w:rsidR="00DA14E1" w:rsidRPr="006A676C" w:rsidRDefault="00DA14E1" w:rsidP="002B6B5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  <w:r w:rsidR="006A676C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double" w:sz="4" w:space="0" w:color="auto"/>
            </w:tcBorders>
          </w:tcPr>
          <w:p w:rsidR="00DA14E1" w:rsidRPr="00E32DD6" w:rsidRDefault="00D31E28" w:rsidP="00630476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730" w:name="M1301"/>
            <w:bookmarkEnd w:id="2730"/>
            <w:r>
              <w:rPr>
                <w:sz w:val="20"/>
                <w:szCs w:val="20"/>
              </w:rPr>
              <w:t xml:space="preserve"> 1002</w:t>
            </w:r>
          </w:p>
        </w:tc>
        <w:tc>
          <w:tcPr>
            <w:tcW w:w="850" w:type="dxa"/>
            <w:tcBorders>
              <w:top w:val="double" w:sz="4" w:space="0" w:color="auto"/>
            </w:tcBorders>
          </w:tcPr>
          <w:p w:rsidR="00DA14E1" w:rsidRPr="00E32DD6" w:rsidRDefault="00D31E28" w:rsidP="00630476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731" w:name="M1302"/>
            <w:bookmarkEnd w:id="2731"/>
            <w:r>
              <w:rPr>
                <w:sz w:val="20"/>
                <w:szCs w:val="20"/>
              </w:rPr>
              <w:t xml:space="preserve"> 741</w:t>
            </w:r>
          </w:p>
        </w:tc>
        <w:tc>
          <w:tcPr>
            <w:tcW w:w="710" w:type="dxa"/>
            <w:tcBorders>
              <w:top w:val="double" w:sz="4" w:space="0" w:color="auto"/>
            </w:tcBorders>
          </w:tcPr>
          <w:p w:rsidR="00DA14E1" w:rsidRPr="00E32DD6" w:rsidRDefault="00D31E28" w:rsidP="00630476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732" w:name="M1303"/>
            <w:bookmarkEnd w:id="2732"/>
            <w:r>
              <w:rPr>
                <w:sz w:val="20"/>
                <w:szCs w:val="20"/>
              </w:rPr>
              <w:t xml:space="preserve"> 770</w:t>
            </w:r>
          </w:p>
        </w:tc>
        <w:tc>
          <w:tcPr>
            <w:tcW w:w="850" w:type="dxa"/>
            <w:tcBorders>
              <w:top w:val="double" w:sz="4" w:space="0" w:color="auto"/>
            </w:tcBorders>
          </w:tcPr>
          <w:p w:rsidR="00DA14E1" w:rsidRPr="00E32DD6" w:rsidRDefault="00D31E28" w:rsidP="00630476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733" w:name="M1304"/>
            <w:bookmarkEnd w:id="2733"/>
            <w:r>
              <w:rPr>
                <w:sz w:val="20"/>
                <w:szCs w:val="20"/>
              </w:rPr>
              <w:t xml:space="preserve"> 712</w:t>
            </w:r>
          </w:p>
        </w:tc>
        <w:tc>
          <w:tcPr>
            <w:tcW w:w="709" w:type="dxa"/>
            <w:tcBorders>
              <w:top w:val="double" w:sz="4" w:space="0" w:color="auto"/>
            </w:tcBorders>
          </w:tcPr>
          <w:p w:rsidR="00DA14E1" w:rsidRPr="00E32DD6" w:rsidRDefault="00D31E28" w:rsidP="00630476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734" w:name="M1305"/>
            <w:bookmarkEnd w:id="2734"/>
            <w:r>
              <w:rPr>
                <w:sz w:val="20"/>
                <w:szCs w:val="20"/>
              </w:rPr>
              <w:t xml:space="preserve"> 20</w:t>
            </w:r>
          </w:p>
        </w:tc>
        <w:tc>
          <w:tcPr>
            <w:tcW w:w="709" w:type="dxa"/>
            <w:tcBorders>
              <w:top w:val="double" w:sz="4" w:space="0" w:color="auto"/>
            </w:tcBorders>
          </w:tcPr>
          <w:p w:rsidR="00DA14E1" w:rsidRPr="00E32DD6" w:rsidRDefault="00D31E28" w:rsidP="00630476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735" w:name="M1306"/>
            <w:bookmarkEnd w:id="2735"/>
            <w:r>
              <w:rPr>
                <w:sz w:val="20"/>
                <w:szCs w:val="20"/>
              </w:rPr>
              <w:t xml:space="preserve"> 13</w:t>
            </w:r>
          </w:p>
        </w:tc>
        <w:tc>
          <w:tcPr>
            <w:tcW w:w="708" w:type="dxa"/>
            <w:tcBorders>
              <w:top w:val="double" w:sz="4" w:space="0" w:color="auto"/>
            </w:tcBorders>
          </w:tcPr>
          <w:p w:rsidR="00DA14E1" w:rsidRPr="00E32DD6" w:rsidRDefault="00D31E28" w:rsidP="00630476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736" w:name="M1307"/>
            <w:bookmarkEnd w:id="273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tcBorders>
              <w:top w:val="double" w:sz="4" w:space="0" w:color="auto"/>
            </w:tcBorders>
          </w:tcPr>
          <w:p w:rsidR="00DA14E1" w:rsidRPr="00E32DD6" w:rsidRDefault="00D31E28" w:rsidP="00630476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737" w:name="M1308"/>
            <w:bookmarkEnd w:id="273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tcBorders>
              <w:top w:val="double" w:sz="4" w:space="0" w:color="auto"/>
            </w:tcBorders>
          </w:tcPr>
          <w:p w:rsidR="00DA14E1" w:rsidRPr="00E32DD6" w:rsidRDefault="00D31E28" w:rsidP="00630476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738" w:name="M1309"/>
            <w:bookmarkEnd w:id="2738"/>
            <w:r>
              <w:rPr>
                <w:sz w:val="20"/>
                <w:szCs w:val="20"/>
              </w:rPr>
              <w:t xml:space="preserve"> 784</w:t>
            </w:r>
          </w:p>
        </w:tc>
        <w:tc>
          <w:tcPr>
            <w:tcW w:w="709" w:type="dxa"/>
            <w:tcBorders>
              <w:top w:val="double" w:sz="4" w:space="0" w:color="auto"/>
            </w:tcBorders>
          </w:tcPr>
          <w:p w:rsidR="00DA14E1" w:rsidRPr="00E32DD6" w:rsidRDefault="00D31E28" w:rsidP="00630476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739" w:name="M1310"/>
            <w:bookmarkEnd w:id="2739"/>
            <w:r>
              <w:rPr>
                <w:sz w:val="20"/>
                <w:szCs w:val="20"/>
              </w:rPr>
              <w:t xml:space="preserve"> 772</w:t>
            </w:r>
          </w:p>
        </w:tc>
      </w:tr>
    </w:tbl>
    <w:p w:rsidR="0046514D" w:rsidRPr="00E32DD6" w:rsidRDefault="0046514D" w:rsidP="002C70EA">
      <w:pPr>
        <w:ind w:left="-57" w:right="-57"/>
        <w:rPr>
          <w:sz w:val="20"/>
          <w:szCs w:val="20"/>
        </w:rPr>
      </w:pPr>
    </w:p>
    <w:p w:rsidR="00C730BE" w:rsidRPr="00E32DD6" w:rsidRDefault="00C730BE" w:rsidP="002C70EA">
      <w:pPr>
        <w:ind w:left="-57" w:right="-57"/>
        <w:rPr>
          <w:sz w:val="20"/>
          <w:szCs w:val="20"/>
        </w:rPr>
      </w:pPr>
    </w:p>
    <w:p w:rsidR="0046514D" w:rsidRPr="00E32DD6" w:rsidRDefault="0046514D" w:rsidP="00820D5E">
      <w:pPr>
        <w:ind w:left="-57" w:right="-57" w:hanging="369"/>
        <w:rPr>
          <w:sz w:val="24"/>
          <w:szCs w:val="24"/>
        </w:rPr>
      </w:pPr>
      <w:r w:rsidRPr="00E32DD6">
        <w:rPr>
          <w:sz w:val="24"/>
          <w:szCs w:val="24"/>
        </w:rPr>
        <w:t>Раздел 14. Преступления в сфере компьютерной информации</w:t>
      </w:r>
    </w:p>
    <w:p w:rsidR="0046514D" w:rsidRPr="00E32DD6" w:rsidRDefault="0046514D" w:rsidP="002C70EA">
      <w:pPr>
        <w:ind w:left="-57" w:right="-57"/>
        <w:rPr>
          <w:b/>
          <w:bCs/>
          <w:sz w:val="20"/>
          <w:szCs w:val="20"/>
        </w:rPr>
      </w:pPr>
    </w:p>
    <w:tbl>
      <w:tblPr>
        <w:tblW w:w="0" w:type="auto"/>
        <w:tblInd w:w="-318" w:type="dxa"/>
        <w:tblLayout w:type="fixed"/>
        <w:tblLook w:val="000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820D5E" w:rsidRPr="00E32DD6">
        <w:tblPrEx>
          <w:tblCellMar>
            <w:top w:w="0" w:type="dxa"/>
            <w:bottom w:w="0" w:type="dxa"/>
          </w:tblCellMar>
        </w:tblPrEx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D5E" w:rsidRPr="00E32DD6" w:rsidRDefault="00820D5E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4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D5E" w:rsidRPr="00E32DD6" w:rsidRDefault="00820D5E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9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D5E" w:rsidRPr="00E32DD6" w:rsidRDefault="00820D5E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1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0D5E" w:rsidRPr="00E32DD6" w:rsidRDefault="00820D5E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D5E" w:rsidRPr="00E32DD6" w:rsidRDefault="00820D5E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D5E" w:rsidRPr="00E32DD6" w:rsidRDefault="00820D5E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4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0D5E" w:rsidRPr="00E32DD6" w:rsidRDefault="00820D5E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D5E" w:rsidRPr="00E32DD6" w:rsidRDefault="00D31E28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2740" w:name="GG141"/>
            <w:bookmarkEnd w:id="2740"/>
            <w:r>
              <w:rPr>
                <w:rFonts w:ascii="Times New Roman" w:eastAsia="MS Mincho" w:hAnsi="Times New Roman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D5E" w:rsidRPr="00E32DD6" w:rsidRDefault="00D31E28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2741" w:name="GG142"/>
            <w:bookmarkEnd w:id="2741"/>
            <w:r>
              <w:rPr>
                <w:rFonts w:ascii="Times New Roman" w:eastAsia="MS Mincho" w:hAnsi="Times New Roman"/>
              </w:rPr>
              <w:t>8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0D5E" w:rsidRPr="00E32DD6" w:rsidRDefault="00820D5E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D5E" w:rsidRPr="00E32DD6" w:rsidRDefault="00D31E28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2742" w:name="MM141"/>
            <w:bookmarkEnd w:id="2742"/>
            <w:r>
              <w:rPr>
                <w:rFonts w:ascii="Times New Roman" w:eastAsia="MS Mincho" w:hAnsi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D5E" w:rsidRPr="00E32DD6" w:rsidRDefault="00D31E28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2743" w:name="MM142"/>
            <w:bookmarkEnd w:id="2743"/>
            <w:r>
              <w:rPr>
                <w:rFonts w:ascii="Times New Roman" w:eastAsia="MS Mincho" w:hAnsi="Times New Roman"/>
              </w:rPr>
              <w:t>6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0D5E" w:rsidRPr="00E32DD6" w:rsidRDefault="00820D5E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D5E" w:rsidRPr="00E32DD6" w:rsidRDefault="00506102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D5E" w:rsidRPr="00E32DD6" w:rsidRDefault="00506102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D5E" w:rsidRPr="00E32DD6" w:rsidRDefault="00506102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D5E" w:rsidRPr="00E32DD6" w:rsidRDefault="00506102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7</w:t>
            </w:r>
          </w:p>
        </w:tc>
      </w:tr>
      <w:tr w:rsidR="00820D5E" w:rsidRPr="00E32DD6">
        <w:tblPrEx>
          <w:tblCellMar>
            <w:top w:w="0" w:type="dxa"/>
            <w:bottom w:w="0" w:type="dxa"/>
          </w:tblCellMar>
        </w:tblPrEx>
        <w:tc>
          <w:tcPr>
            <w:tcW w:w="1362" w:type="dxa"/>
            <w:gridSpan w:val="3"/>
            <w:tcBorders>
              <w:top w:val="single" w:sz="4" w:space="0" w:color="auto"/>
            </w:tcBorders>
          </w:tcPr>
          <w:p w:rsidR="00820D5E" w:rsidRPr="00E32DD6" w:rsidRDefault="00820D5E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код формы</w:t>
            </w:r>
          </w:p>
        </w:tc>
        <w:tc>
          <w:tcPr>
            <w:tcW w:w="454" w:type="dxa"/>
          </w:tcPr>
          <w:p w:rsidR="00820D5E" w:rsidRPr="00E32DD6" w:rsidRDefault="00820D5E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820D5E" w:rsidRPr="00E32DD6" w:rsidRDefault="00820D5E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раздел</w:t>
            </w:r>
          </w:p>
        </w:tc>
        <w:tc>
          <w:tcPr>
            <w:tcW w:w="454" w:type="dxa"/>
          </w:tcPr>
          <w:p w:rsidR="00820D5E" w:rsidRPr="00E32DD6" w:rsidRDefault="00820D5E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820D5E" w:rsidRPr="00E32DD6" w:rsidRDefault="00820D5E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год</w:t>
            </w:r>
          </w:p>
        </w:tc>
        <w:tc>
          <w:tcPr>
            <w:tcW w:w="454" w:type="dxa"/>
          </w:tcPr>
          <w:p w:rsidR="00820D5E" w:rsidRPr="00E32DD6" w:rsidRDefault="00820D5E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820D5E" w:rsidRPr="00E32DD6" w:rsidRDefault="00820D5E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период</w:t>
            </w:r>
          </w:p>
        </w:tc>
        <w:tc>
          <w:tcPr>
            <w:tcW w:w="454" w:type="dxa"/>
          </w:tcPr>
          <w:p w:rsidR="00820D5E" w:rsidRPr="00E32DD6" w:rsidRDefault="00820D5E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gridSpan w:val="4"/>
            <w:tcBorders>
              <w:top w:val="single" w:sz="4" w:space="0" w:color="auto"/>
            </w:tcBorders>
          </w:tcPr>
          <w:p w:rsidR="00820D5E" w:rsidRPr="00E32DD6" w:rsidRDefault="00820D5E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 xml:space="preserve">код </w:t>
            </w:r>
          </w:p>
        </w:tc>
      </w:tr>
    </w:tbl>
    <w:p w:rsidR="0046514D" w:rsidRPr="00E32DD6" w:rsidRDefault="0046514D" w:rsidP="002C70EA">
      <w:pPr>
        <w:ind w:left="-57" w:right="-57"/>
        <w:rPr>
          <w:sz w:val="20"/>
          <w:szCs w:val="20"/>
        </w:rPr>
      </w:pPr>
    </w:p>
    <w:tbl>
      <w:tblPr>
        <w:tblW w:w="1105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20"/>
        <w:gridCol w:w="425"/>
        <w:gridCol w:w="850"/>
        <w:gridCol w:w="850"/>
        <w:gridCol w:w="710"/>
        <w:gridCol w:w="850"/>
        <w:gridCol w:w="709"/>
        <w:gridCol w:w="709"/>
        <w:gridCol w:w="708"/>
        <w:gridCol w:w="709"/>
        <w:gridCol w:w="709"/>
        <w:gridCol w:w="709"/>
      </w:tblGrid>
      <w:tr w:rsidR="000A0751" w:rsidRPr="00E32DD6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3120" w:type="dxa"/>
          </w:tcPr>
          <w:p w:rsidR="000A0751" w:rsidRPr="00E32DD6" w:rsidRDefault="000A0751" w:rsidP="00820D5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А</w:t>
            </w:r>
          </w:p>
        </w:tc>
        <w:tc>
          <w:tcPr>
            <w:tcW w:w="425" w:type="dxa"/>
          </w:tcPr>
          <w:p w:rsidR="000A0751" w:rsidRPr="00E32DD6" w:rsidRDefault="000A0751" w:rsidP="00820D5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Б</w:t>
            </w:r>
          </w:p>
        </w:tc>
        <w:tc>
          <w:tcPr>
            <w:tcW w:w="850" w:type="dxa"/>
          </w:tcPr>
          <w:p w:rsidR="000A0751" w:rsidRPr="00E32DD6" w:rsidRDefault="000A0751" w:rsidP="00820D5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0A0751" w:rsidRPr="00E32DD6" w:rsidRDefault="000A0751" w:rsidP="00820D5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710" w:type="dxa"/>
          </w:tcPr>
          <w:p w:rsidR="000A0751" w:rsidRPr="00E32DD6" w:rsidRDefault="000A0751" w:rsidP="00820D5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0A0751" w:rsidRPr="00E32DD6" w:rsidRDefault="000A0751" w:rsidP="00820D5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0A0751" w:rsidRPr="00E32DD6" w:rsidRDefault="000A0751" w:rsidP="00820D5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0A0751" w:rsidRPr="00E32DD6" w:rsidRDefault="000A0751" w:rsidP="00820D5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:rsidR="000A0751" w:rsidRPr="00E32DD6" w:rsidRDefault="000A0751" w:rsidP="00820D5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0A0751" w:rsidRPr="00E32DD6" w:rsidRDefault="000A0751" w:rsidP="00820D5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0A0751" w:rsidRPr="00E32DD6" w:rsidRDefault="000A0751" w:rsidP="00820D5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0A0751" w:rsidRPr="00E32DD6" w:rsidRDefault="000A0751" w:rsidP="00820D5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10</w:t>
            </w:r>
          </w:p>
        </w:tc>
      </w:tr>
      <w:tr w:rsidR="000A0751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0A0751" w:rsidRPr="00E32DD6" w:rsidRDefault="000A0751" w:rsidP="00A637FF">
            <w:pPr>
              <w:ind w:left="-57" w:right="-57"/>
              <w:jc w:val="both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Неправомерный доступ к компь</w:t>
            </w:r>
            <w:r w:rsidRPr="00E32DD6">
              <w:rPr>
                <w:sz w:val="20"/>
                <w:szCs w:val="20"/>
              </w:rPr>
              <w:t>ю</w:t>
            </w:r>
            <w:r w:rsidRPr="00E32DD6">
              <w:rPr>
                <w:sz w:val="20"/>
                <w:szCs w:val="20"/>
              </w:rPr>
              <w:t xml:space="preserve">терной информации   </w:t>
            </w:r>
          </w:p>
          <w:p w:rsidR="000A0751" w:rsidRPr="00E32DD6" w:rsidRDefault="000A0751" w:rsidP="00A637FF">
            <w:pPr>
              <w:ind w:left="-57" w:right="-57"/>
              <w:jc w:val="both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272 УК РФ</w:t>
            </w:r>
          </w:p>
        </w:tc>
        <w:tc>
          <w:tcPr>
            <w:tcW w:w="425" w:type="dxa"/>
            <w:vAlign w:val="bottom"/>
          </w:tcPr>
          <w:p w:rsidR="000A0751" w:rsidRPr="00E32DD6" w:rsidRDefault="000A0751" w:rsidP="002128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0A0751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44" w:name="N0101"/>
            <w:bookmarkEnd w:id="2744"/>
            <w:r>
              <w:rPr>
                <w:sz w:val="20"/>
                <w:szCs w:val="20"/>
              </w:rPr>
              <w:t xml:space="preserve"> 13</w:t>
            </w:r>
          </w:p>
        </w:tc>
        <w:tc>
          <w:tcPr>
            <w:tcW w:w="850" w:type="dxa"/>
          </w:tcPr>
          <w:p w:rsidR="000A0751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45" w:name="N0102"/>
            <w:bookmarkEnd w:id="2745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710" w:type="dxa"/>
          </w:tcPr>
          <w:p w:rsidR="000A0751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46" w:name="N0103"/>
            <w:bookmarkEnd w:id="27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0A0751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47" w:name="N0104"/>
            <w:bookmarkEnd w:id="27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0A0751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48" w:name="N0105"/>
            <w:bookmarkEnd w:id="2748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709" w:type="dxa"/>
          </w:tcPr>
          <w:p w:rsidR="000A0751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49" w:name="N0106"/>
            <w:bookmarkEnd w:id="27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0A0751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50" w:name="N0107"/>
            <w:bookmarkEnd w:id="27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0A0751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51" w:name="N0108"/>
            <w:bookmarkEnd w:id="27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0A0751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52" w:name="N0109"/>
            <w:bookmarkEnd w:id="27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0A0751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53" w:name="N0110"/>
            <w:bookmarkEnd w:id="2753"/>
            <w:r>
              <w:rPr>
                <w:sz w:val="20"/>
                <w:szCs w:val="20"/>
              </w:rPr>
              <w:t xml:space="preserve"> 0</w:t>
            </w:r>
          </w:p>
        </w:tc>
      </w:tr>
      <w:tr w:rsidR="000A0751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0A0751" w:rsidRPr="00E32DD6" w:rsidRDefault="000A0751" w:rsidP="00A637FF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Создание, использование и ра</w:t>
            </w:r>
            <w:r w:rsidRPr="00E32DD6">
              <w:rPr>
                <w:sz w:val="20"/>
                <w:szCs w:val="20"/>
              </w:rPr>
              <w:t>с</w:t>
            </w:r>
            <w:r w:rsidRPr="00E32DD6">
              <w:rPr>
                <w:sz w:val="20"/>
                <w:szCs w:val="20"/>
              </w:rPr>
              <w:t>пространение вредоносных ко</w:t>
            </w:r>
            <w:r w:rsidRPr="00E32DD6">
              <w:rPr>
                <w:sz w:val="20"/>
                <w:szCs w:val="20"/>
              </w:rPr>
              <w:t>м</w:t>
            </w:r>
            <w:r w:rsidRPr="00E32DD6">
              <w:rPr>
                <w:sz w:val="20"/>
                <w:szCs w:val="20"/>
              </w:rPr>
              <w:t>пьютерных пр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 xml:space="preserve">грамм          </w:t>
            </w:r>
          </w:p>
          <w:p w:rsidR="000A0751" w:rsidRPr="00E32DD6" w:rsidRDefault="000A0751" w:rsidP="00A637FF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273 УК РФ</w:t>
            </w:r>
          </w:p>
        </w:tc>
        <w:tc>
          <w:tcPr>
            <w:tcW w:w="425" w:type="dxa"/>
            <w:vAlign w:val="bottom"/>
          </w:tcPr>
          <w:p w:rsidR="000A0751" w:rsidRPr="00E32DD6" w:rsidRDefault="000A0751" w:rsidP="002128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0A0751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54" w:name="N0201"/>
            <w:bookmarkEnd w:id="2754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850" w:type="dxa"/>
          </w:tcPr>
          <w:p w:rsidR="000A0751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55" w:name="N0202"/>
            <w:bookmarkEnd w:id="2755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710" w:type="dxa"/>
          </w:tcPr>
          <w:p w:rsidR="000A0751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56" w:name="N0203"/>
            <w:bookmarkEnd w:id="27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0A0751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57" w:name="N0204"/>
            <w:bookmarkEnd w:id="27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0A0751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58" w:name="N0205"/>
            <w:bookmarkEnd w:id="2758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09" w:type="dxa"/>
          </w:tcPr>
          <w:p w:rsidR="000A0751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59" w:name="N0206"/>
            <w:bookmarkEnd w:id="275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0A0751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60" w:name="N0207"/>
            <w:bookmarkEnd w:id="27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0A0751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61" w:name="N0208"/>
            <w:bookmarkEnd w:id="27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0A0751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62" w:name="N0209"/>
            <w:bookmarkEnd w:id="27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0A0751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63" w:name="N0210"/>
            <w:bookmarkEnd w:id="2763"/>
            <w:r>
              <w:rPr>
                <w:sz w:val="20"/>
                <w:szCs w:val="20"/>
              </w:rPr>
              <w:t xml:space="preserve"> 0</w:t>
            </w:r>
          </w:p>
        </w:tc>
      </w:tr>
      <w:tr w:rsidR="00244C83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bottom w:val="double" w:sz="4" w:space="0" w:color="auto"/>
            </w:tcBorders>
          </w:tcPr>
          <w:p w:rsidR="00244C83" w:rsidRPr="00E32DD6" w:rsidRDefault="000A0751" w:rsidP="0092358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lastRenderedPageBreak/>
              <w:br w:type="page"/>
            </w:r>
            <w:r w:rsidR="00244C83" w:rsidRPr="00E32DD6">
              <w:rPr>
                <w:sz w:val="20"/>
                <w:szCs w:val="20"/>
              </w:rPr>
              <w:t>А</w:t>
            </w:r>
          </w:p>
        </w:tc>
        <w:tc>
          <w:tcPr>
            <w:tcW w:w="425" w:type="dxa"/>
            <w:tcBorders>
              <w:bottom w:val="double" w:sz="4" w:space="0" w:color="auto"/>
            </w:tcBorders>
          </w:tcPr>
          <w:p w:rsidR="00244C83" w:rsidRPr="00E32DD6" w:rsidRDefault="00244C83" w:rsidP="0092358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Б</w:t>
            </w:r>
          </w:p>
        </w:tc>
        <w:tc>
          <w:tcPr>
            <w:tcW w:w="850" w:type="dxa"/>
            <w:tcBorders>
              <w:bottom w:val="double" w:sz="4" w:space="0" w:color="auto"/>
            </w:tcBorders>
          </w:tcPr>
          <w:p w:rsidR="00244C83" w:rsidRPr="00E32DD6" w:rsidRDefault="00244C83" w:rsidP="0092358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bottom w:val="double" w:sz="4" w:space="0" w:color="auto"/>
            </w:tcBorders>
          </w:tcPr>
          <w:p w:rsidR="00244C83" w:rsidRPr="00E32DD6" w:rsidRDefault="00244C83" w:rsidP="0092358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710" w:type="dxa"/>
            <w:tcBorders>
              <w:bottom w:val="double" w:sz="4" w:space="0" w:color="auto"/>
            </w:tcBorders>
          </w:tcPr>
          <w:p w:rsidR="00244C83" w:rsidRPr="00E32DD6" w:rsidRDefault="00244C83" w:rsidP="0092358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bottom w:val="double" w:sz="4" w:space="0" w:color="auto"/>
            </w:tcBorders>
          </w:tcPr>
          <w:p w:rsidR="00244C83" w:rsidRPr="00E32DD6" w:rsidRDefault="00244C83" w:rsidP="0092358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244C83" w:rsidRPr="00E32DD6" w:rsidRDefault="00244C83" w:rsidP="0092358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244C83" w:rsidRPr="00E32DD6" w:rsidRDefault="00244C83" w:rsidP="0092358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bottom w:val="double" w:sz="4" w:space="0" w:color="auto"/>
            </w:tcBorders>
          </w:tcPr>
          <w:p w:rsidR="00244C83" w:rsidRPr="00E32DD6" w:rsidRDefault="00244C83" w:rsidP="0092358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244C83" w:rsidRPr="00E32DD6" w:rsidRDefault="00244C83" w:rsidP="0092358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244C83" w:rsidRPr="00E32DD6" w:rsidRDefault="00244C83" w:rsidP="0092358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244C83" w:rsidRPr="00E32DD6" w:rsidRDefault="00244C83" w:rsidP="0092358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10</w:t>
            </w:r>
          </w:p>
        </w:tc>
      </w:tr>
      <w:tr w:rsidR="00244C83" w:rsidRPr="00E32DD6" w:rsidTr="000E3D73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bottom w:val="double" w:sz="4" w:space="0" w:color="auto"/>
            </w:tcBorders>
          </w:tcPr>
          <w:p w:rsidR="00244C83" w:rsidRPr="00E32DD6" w:rsidRDefault="00244C83" w:rsidP="002C70EA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Нарушение правил эксплуатации средств хранения, обработки или передачи компьютерной информ</w:t>
            </w:r>
            <w:r w:rsidRPr="00E32DD6">
              <w:rPr>
                <w:sz w:val="20"/>
                <w:szCs w:val="20"/>
              </w:rPr>
              <w:t>а</w:t>
            </w:r>
            <w:r w:rsidRPr="00E32DD6">
              <w:rPr>
                <w:sz w:val="20"/>
                <w:szCs w:val="20"/>
              </w:rPr>
              <w:t>ции и информационно-</w:t>
            </w:r>
            <w:r w:rsidR="0008369D" w:rsidRPr="0008369D">
              <w:rPr>
                <w:sz w:val="20"/>
                <w:szCs w:val="20"/>
              </w:rPr>
              <w:t xml:space="preserve"> </w:t>
            </w:r>
            <w:r w:rsidRPr="00E32DD6">
              <w:rPr>
                <w:sz w:val="20"/>
                <w:szCs w:val="20"/>
              </w:rPr>
              <w:t>телеко</w:t>
            </w:r>
            <w:r w:rsidRPr="00E32DD6">
              <w:rPr>
                <w:sz w:val="20"/>
                <w:szCs w:val="20"/>
              </w:rPr>
              <w:t>м</w:t>
            </w:r>
            <w:r w:rsidRPr="00E32DD6">
              <w:rPr>
                <w:sz w:val="20"/>
                <w:szCs w:val="20"/>
              </w:rPr>
              <w:t xml:space="preserve">муникационных сетей  </w:t>
            </w:r>
          </w:p>
          <w:p w:rsidR="00244C83" w:rsidRPr="00E32DD6" w:rsidRDefault="00244C83" w:rsidP="0021289B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ст. 274 УК РФ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vAlign w:val="center"/>
          </w:tcPr>
          <w:p w:rsidR="00244C83" w:rsidRPr="00E32DD6" w:rsidRDefault="00244C83" w:rsidP="000E3D73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bottom w:val="double" w:sz="4" w:space="0" w:color="auto"/>
            </w:tcBorders>
          </w:tcPr>
          <w:p w:rsidR="00244C83" w:rsidRPr="00E32DD6" w:rsidRDefault="00244C83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64" w:name="N0301"/>
            <w:bookmarkEnd w:id="2764"/>
          </w:p>
        </w:tc>
        <w:tc>
          <w:tcPr>
            <w:tcW w:w="850" w:type="dxa"/>
            <w:tcBorders>
              <w:bottom w:val="double" w:sz="4" w:space="0" w:color="auto"/>
            </w:tcBorders>
          </w:tcPr>
          <w:p w:rsidR="00244C83" w:rsidRPr="00E32DD6" w:rsidRDefault="00244C83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65" w:name="N0302"/>
            <w:bookmarkEnd w:id="2765"/>
          </w:p>
        </w:tc>
        <w:tc>
          <w:tcPr>
            <w:tcW w:w="710" w:type="dxa"/>
            <w:tcBorders>
              <w:bottom w:val="double" w:sz="4" w:space="0" w:color="auto"/>
            </w:tcBorders>
          </w:tcPr>
          <w:p w:rsidR="00244C83" w:rsidRPr="00E32DD6" w:rsidRDefault="00244C83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66" w:name="N0303"/>
            <w:bookmarkEnd w:id="2766"/>
          </w:p>
        </w:tc>
        <w:tc>
          <w:tcPr>
            <w:tcW w:w="850" w:type="dxa"/>
            <w:tcBorders>
              <w:bottom w:val="double" w:sz="4" w:space="0" w:color="auto"/>
            </w:tcBorders>
          </w:tcPr>
          <w:p w:rsidR="00244C83" w:rsidRPr="00E32DD6" w:rsidRDefault="00244C83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67" w:name="N0304"/>
            <w:bookmarkEnd w:id="2767"/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244C83" w:rsidRPr="00E32DD6" w:rsidRDefault="00244C83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68" w:name="N0305"/>
            <w:bookmarkEnd w:id="2768"/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244C83" w:rsidRPr="00E32DD6" w:rsidRDefault="00244C83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69" w:name="N0306"/>
            <w:bookmarkEnd w:id="2769"/>
          </w:p>
        </w:tc>
        <w:tc>
          <w:tcPr>
            <w:tcW w:w="708" w:type="dxa"/>
            <w:tcBorders>
              <w:bottom w:val="double" w:sz="4" w:space="0" w:color="auto"/>
            </w:tcBorders>
          </w:tcPr>
          <w:p w:rsidR="00244C83" w:rsidRPr="00E32DD6" w:rsidRDefault="00244C83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70" w:name="N0307"/>
            <w:bookmarkEnd w:id="2770"/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244C83" w:rsidRPr="00E32DD6" w:rsidRDefault="00244C83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71" w:name="N0308"/>
            <w:bookmarkEnd w:id="2771"/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244C83" w:rsidRPr="00E32DD6" w:rsidRDefault="00244C83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72" w:name="N0309"/>
            <w:bookmarkEnd w:id="2772"/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244C83" w:rsidRPr="00E32DD6" w:rsidRDefault="00244C83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73" w:name="N0310"/>
            <w:bookmarkEnd w:id="2773"/>
          </w:p>
        </w:tc>
      </w:tr>
      <w:tr w:rsidR="000E3D73" w:rsidRPr="00E32DD6" w:rsidTr="000E3D73">
        <w:tblPrEx>
          <w:tblCellMar>
            <w:top w:w="0" w:type="dxa"/>
            <w:bottom w:w="0" w:type="dxa"/>
          </w:tblCellMar>
        </w:tblPrEx>
        <w:trPr>
          <w:trHeight w:val="969"/>
        </w:trPr>
        <w:tc>
          <w:tcPr>
            <w:tcW w:w="3120" w:type="dxa"/>
            <w:tcBorders>
              <w:bottom w:val="double" w:sz="4" w:space="0" w:color="auto"/>
            </w:tcBorders>
          </w:tcPr>
          <w:p w:rsidR="000E3D73" w:rsidRPr="00E32DD6" w:rsidRDefault="000E3D73" w:rsidP="002C70EA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AE27D9">
              <w:rPr>
                <w:sz w:val="20"/>
                <w:szCs w:val="20"/>
                <w:highlight w:val="yellow"/>
              </w:rPr>
              <w:t>Неправомерное воздействие на критическую информационную инфраструктуру Российской                 Ф</w:t>
            </w:r>
            <w:r w:rsidRPr="00AE27D9">
              <w:rPr>
                <w:sz w:val="20"/>
                <w:szCs w:val="20"/>
                <w:highlight w:val="yellow"/>
              </w:rPr>
              <w:t>е</w:t>
            </w:r>
            <w:r w:rsidRPr="00AE27D9">
              <w:rPr>
                <w:sz w:val="20"/>
                <w:szCs w:val="20"/>
                <w:highlight w:val="yellow"/>
              </w:rPr>
              <w:t>дерации</w:t>
            </w:r>
            <w:r>
              <w:rPr>
                <w:sz w:val="20"/>
                <w:szCs w:val="20"/>
                <w:highlight w:val="yellow"/>
              </w:rPr>
              <w:t xml:space="preserve"> </w:t>
            </w:r>
            <w:r w:rsidRPr="00AE27D9">
              <w:rPr>
                <w:sz w:val="20"/>
                <w:szCs w:val="20"/>
                <w:highlight w:val="yellow"/>
              </w:rPr>
              <w:t xml:space="preserve">   </w:t>
            </w:r>
            <w:r w:rsidR="00AF669D" w:rsidRPr="00AF669D">
              <w:rPr>
                <w:sz w:val="20"/>
                <w:szCs w:val="20"/>
                <w:highlight w:val="yellow"/>
              </w:rPr>
              <w:t xml:space="preserve">   </w:t>
            </w:r>
            <w:r w:rsidRPr="00AE27D9">
              <w:rPr>
                <w:sz w:val="20"/>
                <w:szCs w:val="20"/>
                <w:highlight w:val="yellow"/>
              </w:rPr>
              <w:t xml:space="preserve">    ст. 274.1 УК РФ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vAlign w:val="center"/>
          </w:tcPr>
          <w:p w:rsidR="000E3D73" w:rsidRPr="00E32DD6" w:rsidRDefault="000E3D73" w:rsidP="000E3D7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bottom w:val="double" w:sz="4" w:space="0" w:color="auto"/>
            </w:tcBorders>
          </w:tcPr>
          <w:p w:rsidR="000E3D73" w:rsidRPr="00E32DD6" w:rsidRDefault="000E3D73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74" w:name="N0401"/>
            <w:bookmarkEnd w:id="2774"/>
          </w:p>
        </w:tc>
        <w:tc>
          <w:tcPr>
            <w:tcW w:w="850" w:type="dxa"/>
            <w:tcBorders>
              <w:bottom w:val="double" w:sz="4" w:space="0" w:color="auto"/>
            </w:tcBorders>
          </w:tcPr>
          <w:p w:rsidR="000E3D73" w:rsidRPr="00E32DD6" w:rsidRDefault="000E3D73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75" w:name="N0402"/>
            <w:bookmarkEnd w:id="2775"/>
          </w:p>
        </w:tc>
        <w:tc>
          <w:tcPr>
            <w:tcW w:w="710" w:type="dxa"/>
            <w:tcBorders>
              <w:bottom w:val="double" w:sz="4" w:space="0" w:color="auto"/>
            </w:tcBorders>
          </w:tcPr>
          <w:p w:rsidR="000E3D73" w:rsidRPr="00E32DD6" w:rsidRDefault="000E3D73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76" w:name="N0403"/>
            <w:bookmarkEnd w:id="2776"/>
          </w:p>
        </w:tc>
        <w:tc>
          <w:tcPr>
            <w:tcW w:w="850" w:type="dxa"/>
            <w:tcBorders>
              <w:bottom w:val="double" w:sz="4" w:space="0" w:color="auto"/>
            </w:tcBorders>
          </w:tcPr>
          <w:p w:rsidR="000E3D73" w:rsidRPr="00E32DD6" w:rsidRDefault="000E3D73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77" w:name="N0404"/>
            <w:bookmarkEnd w:id="2777"/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0E3D73" w:rsidRPr="00E32DD6" w:rsidRDefault="000E3D73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78" w:name="N0405"/>
            <w:bookmarkEnd w:id="2778"/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0E3D73" w:rsidRPr="00E32DD6" w:rsidRDefault="000E3D73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79" w:name="N0406"/>
            <w:bookmarkEnd w:id="2779"/>
          </w:p>
        </w:tc>
        <w:tc>
          <w:tcPr>
            <w:tcW w:w="708" w:type="dxa"/>
            <w:tcBorders>
              <w:bottom w:val="double" w:sz="4" w:space="0" w:color="auto"/>
            </w:tcBorders>
          </w:tcPr>
          <w:p w:rsidR="000E3D73" w:rsidRPr="00E32DD6" w:rsidRDefault="000E3D73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80" w:name="N0407"/>
            <w:bookmarkEnd w:id="2780"/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0E3D73" w:rsidRPr="00E32DD6" w:rsidRDefault="000E3D73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81" w:name="N0408"/>
            <w:bookmarkEnd w:id="2781"/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0E3D73" w:rsidRPr="00E32DD6" w:rsidRDefault="000E3D73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82" w:name="N0409"/>
            <w:bookmarkEnd w:id="2782"/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0E3D73" w:rsidRPr="00E32DD6" w:rsidRDefault="000E3D73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83" w:name="N0410"/>
            <w:bookmarkEnd w:id="2783"/>
          </w:p>
        </w:tc>
      </w:tr>
      <w:tr w:rsidR="00244C83" w:rsidRPr="00E32DD6" w:rsidTr="00AF669D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3120" w:type="dxa"/>
            <w:tcBorders>
              <w:top w:val="double" w:sz="4" w:space="0" w:color="auto"/>
            </w:tcBorders>
          </w:tcPr>
          <w:p w:rsidR="00244C83" w:rsidRPr="00E32DD6" w:rsidRDefault="00244C83" w:rsidP="002C70EA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Итого</w:t>
            </w:r>
          </w:p>
        </w:tc>
        <w:tc>
          <w:tcPr>
            <w:tcW w:w="425" w:type="dxa"/>
            <w:tcBorders>
              <w:top w:val="double" w:sz="4" w:space="0" w:color="auto"/>
            </w:tcBorders>
            <w:vAlign w:val="center"/>
          </w:tcPr>
          <w:p w:rsidR="00244C83" w:rsidRPr="00E32DD6" w:rsidRDefault="000E3D73" w:rsidP="000E3D73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double" w:sz="4" w:space="0" w:color="auto"/>
            </w:tcBorders>
          </w:tcPr>
          <w:p w:rsidR="00244C83" w:rsidRPr="00E32DD6" w:rsidRDefault="00D31E28" w:rsidP="00F7495A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784" w:name="N0501"/>
            <w:bookmarkEnd w:id="2784"/>
            <w:r>
              <w:rPr>
                <w:sz w:val="20"/>
                <w:szCs w:val="20"/>
              </w:rPr>
              <w:t xml:space="preserve"> 23</w:t>
            </w:r>
          </w:p>
        </w:tc>
        <w:tc>
          <w:tcPr>
            <w:tcW w:w="850" w:type="dxa"/>
            <w:tcBorders>
              <w:top w:val="double" w:sz="4" w:space="0" w:color="auto"/>
            </w:tcBorders>
          </w:tcPr>
          <w:p w:rsidR="00244C83" w:rsidRPr="00E32DD6" w:rsidRDefault="00D31E28" w:rsidP="00F7495A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785" w:name="N0502"/>
            <w:bookmarkEnd w:id="2785"/>
            <w:r>
              <w:rPr>
                <w:sz w:val="20"/>
                <w:szCs w:val="20"/>
              </w:rPr>
              <w:t xml:space="preserve"> 17</w:t>
            </w:r>
          </w:p>
        </w:tc>
        <w:tc>
          <w:tcPr>
            <w:tcW w:w="710" w:type="dxa"/>
            <w:tcBorders>
              <w:top w:val="double" w:sz="4" w:space="0" w:color="auto"/>
            </w:tcBorders>
          </w:tcPr>
          <w:p w:rsidR="00244C83" w:rsidRPr="00E32DD6" w:rsidRDefault="00D31E28" w:rsidP="00F7495A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786" w:name="N0503"/>
            <w:bookmarkEnd w:id="27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  <w:tcBorders>
              <w:top w:val="double" w:sz="4" w:space="0" w:color="auto"/>
            </w:tcBorders>
          </w:tcPr>
          <w:p w:rsidR="00244C83" w:rsidRPr="00E32DD6" w:rsidRDefault="00D31E28" w:rsidP="00F7495A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787" w:name="N0504"/>
            <w:bookmarkEnd w:id="27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double" w:sz="4" w:space="0" w:color="auto"/>
            </w:tcBorders>
          </w:tcPr>
          <w:p w:rsidR="00244C83" w:rsidRPr="00E32DD6" w:rsidRDefault="00D31E28" w:rsidP="00F7495A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788" w:name="N0505"/>
            <w:bookmarkEnd w:id="2788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709" w:type="dxa"/>
            <w:tcBorders>
              <w:top w:val="double" w:sz="4" w:space="0" w:color="auto"/>
            </w:tcBorders>
          </w:tcPr>
          <w:p w:rsidR="00244C83" w:rsidRPr="00E32DD6" w:rsidRDefault="00D31E28" w:rsidP="00F7495A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789" w:name="N0506"/>
            <w:bookmarkEnd w:id="27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double" w:sz="4" w:space="0" w:color="auto"/>
            </w:tcBorders>
          </w:tcPr>
          <w:p w:rsidR="00244C83" w:rsidRPr="00E32DD6" w:rsidRDefault="00D31E28" w:rsidP="00F7495A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790" w:name="N0507"/>
            <w:bookmarkEnd w:id="27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double" w:sz="4" w:space="0" w:color="auto"/>
            </w:tcBorders>
          </w:tcPr>
          <w:p w:rsidR="00244C83" w:rsidRPr="00E32DD6" w:rsidRDefault="00D31E28" w:rsidP="00F7495A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791" w:name="N0508"/>
            <w:bookmarkEnd w:id="279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double" w:sz="4" w:space="0" w:color="auto"/>
            </w:tcBorders>
          </w:tcPr>
          <w:p w:rsidR="00244C83" w:rsidRPr="00E32DD6" w:rsidRDefault="00D31E28" w:rsidP="00F7495A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792" w:name="N0509"/>
            <w:bookmarkEnd w:id="27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double" w:sz="4" w:space="0" w:color="auto"/>
            </w:tcBorders>
          </w:tcPr>
          <w:p w:rsidR="00244C83" w:rsidRPr="00E32DD6" w:rsidRDefault="00D31E28" w:rsidP="00F7495A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2793" w:name="N0510"/>
            <w:bookmarkEnd w:id="2793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46514D" w:rsidRPr="00E32DD6" w:rsidRDefault="0046514D" w:rsidP="00271759">
      <w:pPr>
        <w:ind w:right="-57"/>
        <w:rPr>
          <w:b/>
          <w:bCs/>
          <w:sz w:val="20"/>
          <w:szCs w:val="20"/>
        </w:rPr>
      </w:pPr>
    </w:p>
    <w:p w:rsidR="0046514D" w:rsidRPr="00E32DD6" w:rsidRDefault="0046514D" w:rsidP="0021289B">
      <w:pPr>
        <w:ind w:left="-57" w:right="-57" w:hanging="369"/>
        <w:rPr>
          <w:sz w:val="24"/>
          <w:szCs w:val="24"/>
        </w:rPr>
      </w:pPr>
      <w:r w:rsidRPr="00E32DD6">
        <w:rPr>
          <w:sz w:val="24"/>
          <w:szCs w:val="24"/>
        </w:rPr>
        <w:t>Раздел 15.  Преступления  против  основ  конституционного  строя и безопасности государства</w:t>
      </w:r>
    </w:p>
    <w:tbl>
      <w:tblPr>
        <w:tblW w:w="0" w:type="auto"/>
        <w:tblInd w:w="-318" w:type="dxa"/>
        <w:tblLayout w:type="fixed"/>
        <w:tblLook w:val="000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21289B" w:rsidRPr="00E32DD6">
        <w:tblPrEx>
          <w:tblCellMar>
            <w:top w:w="0" w:type="dxa"/>
            <w:bottom w:w="0" w:type="dxa"/>
          </w:tblCellMar>
        </w:tblPrEx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9B" w:rsidRPr="00E32DD6" w:rsidRDefault="0021289B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4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9B" w:rsidRPr="00E32DD6" w:rsidRDefault="0021289B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9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9B" w:rsidRPr="00E32DD6" w:rsidRDefault="0021289B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1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9B" w:rsidRPr="00E32DD6" w:rsidRDefault="0021289B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9B" w:rsidRPr="00E32DD6" w:rsidRDefault="0021289B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9B" w:rsidRPr="00E32DD6" w:rsidRDefault="0021289B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5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9B" w:rsidRPr="00E32DD6" w:rsidRDefault="0021289B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9B" w:rsidRPr="00E32DD6" w:rsidRDefault="00D31E28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2794" w:name="GG151"/>
            <w:bookmarkEnd w:id="2794"/>
            <w:r>
              <w:rPr>
                <w:rFonts w:ascii="Times New Roman" w:eastAsia="MS Mincho" w:hAnsi="Times New Roman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9B" w:rsidRPr="00E32DD6" w:rsidRDefault="00D31E28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2795" w:name="GG152"/>
            <w:bookmarkEnd w:id="2795"/>
            <w:r>
              <w:rPr>
                <w:rFonts w:ascii="Times New Roman" w:eastAsia="MS Mincho" w:hAnsi="Times New Roman"/>
              </w:rPr>
              <w:t>8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9B" w:rsidRPr="00E32DD6" w:rsidRDefault="0021289B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9B" w:rsidRPr="00E32DD6" w:rsidRDefault="00D31E28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2796" w:name="MM151"/>
            <w:bookmarkEnd w:id="2796"/>
            <w:r>
              <w:rPr>
                <w:rFonts w:ascii="Times New Roman" w:eastAsia="MS Mincho" w:hAnsi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9B" w:rsidRPr="00E32DD6" w:rsidRDefault="00D31E28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2797" w:name="MM152"/>
            <w:bookmarkEnd w:id="2797"/>
            <w:r>
              <w:rPr>
                <w:rFonts w:ascii="Times New Roman" w:eastAsia="MS Mincho" w:hAnsi="Times New Roman"/>
              </w:rPr>
              <w:t>6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289B" w:rsidRPr="00E32DD6" w:rsidRDefault="0021289B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9B" w:rsidRPr="00E32DD6" w:rsidRDefault="00506102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9B" w:rsidRPr="00E32DD6" w:rsidRDefault="00506102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9B" w:rsidRPr="00E32DD6" w:rsidRDefault="00506102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89B" w:rsidRPr="00E32DD6" w:rsidRDefault="00506102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7</w:t>
            </w:r>
          </w:p>
        </w:tc>
      </w:tr>
      <w:tr w:rsidR="0021289B" w:rsidRPr="00E32DD6">
        <w:tblPrEx>
          <w:tblCellMar>
            <w:top w:w="0" w:type="dxa"/>
            <w:bottom w:w="0" w:type="dxa"/>
          </w:tblCellMar>
        </w:tblPrEx>
        <w:tc>
          <w:tcPr>
            <w:tcW w:w="1362" w:type="dxa"/>
            <w:gridSpan w:val="3"/>
            <w:tcBorders>
              <w:top w:val="single" w:sz="4" w:space="0" w:color="auto"/>
            </w:tcBorders>
          </w:tcPr>
          <w:p w:rsidR="0021289B" w:rsidRPr="00E32DD6" w:rsidRDefault="0021289B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код формы</w:t>
            </w:r>
          </w:p>
        </w:tc>
        <w:tc>
          <w:tcPr>
            <w:tcW w:w="454" w:type="dxa"/>
          </w:tcPr>
          <w:p w:rsidR="0021289B" w:rsidRPr="00E32DD6" w:rsidRDefault="0021289B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21289B" w:rsidRPr="00E32DD6" w:rsidRDefault="0021289B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раздел</w:t>
            </w:r>
          </w:p>
        </w:tc>
        <w:tc>
          <w:tcPr>
            <w:tcW w:w="454" w:type="dxa"/>
          </w:tcPr>
          <w:p w:rsidR="0021289B" w:rsidRPr="00E32DD6" w:rsidRDefault="0021289B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21289B" w:rsidRPr="00E32DD6" w:rsidRDefault="0021289B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год</w:t>
            </w:r>
          </w:p>
        </w:tc>
        <w:tc>
          <w:tcPr>
            <w:tcW w:w="454" w:type="dxa"/>
          </w:tcPr>
          <w:p w:rsidR="0021289B" w:rsidRPr="00E32DD6" w:rsidRDefault="0021289B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21289B" w:rsidRPr="00E32DD6" w:rsidRDefault="0021289B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период</w:t>
            </w:r>
          </w:p>
        </w:tc>
        <w:tc>
          <w:tcPr>
            <w:tcW w:w="454" w:type="dxa"/>
          </w:tcPr>
          <w:p w:rsidR="0021289B" w:rsidRPr="00E32DD6" w:rsidRDefault="0021289B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gridSpan w:val="4"/>
            <w:tcBorders>
              <w:top w:val="single" w:sz="4" w:space="0" w:color="auto"/>
            </w:tcBorders>
          </w:tcPr>
          <w:p w:rsidR="0021289B" w:rsidRPr="00E32DD6" w:rsidRDefault="0021289B" w:rsidP="0021289B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 xml:space="preserve">код </w:t>
            </w:r>
          </w:p>
        </w:tc>
      </w:tr>
    </w:tbl>
    <w:p w:rsidR="0046514D" w:rsidRPr="00E32DD6" w:rsidRDefault="0046514D" w:rsidP="002C70EA">
      <w:pPr>
        <w:ind w:left="-57" w:right="-57"/>
        <w:rPr>
          <w:sz w:val="20"/>
          <w:szCs w:val="20"/>
        </w:rPr>
      </w:pPr>
    </w:p>
    <w:tbl>
      <w:tblPr>
        <w:tblW w:w="1105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20"/>
        <w:gridCol w:w="425"/>
        <w:gridCol w:w="850"/>
        <w:gridCol w:w="850"/>
        <w:gridCol w:w="710"/>
        <w:gridCol w:w="850"/>
        <w:gridCol w:w="709"/>
        <w:gridCol w:w="709"/>
        <w:gridCol w:w="708"/>
        <w:gridCol w:w="709"/>
        <w:gridCol w:w="709"/>
        <w:gridCol w:w="709"/>
      </w:tblGrid>
      <w:tr w:rsidR="008A0C09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8A0C09" w:rsidRPr="00E32DD6" w:rsidRDefault="008A0C09" w:rsidP="005A7B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А</w:t>
            </w:r>
          </w:p>
        </w:tc>
        <w:tc>
          <w:tcPr>
            <w:tcW w:w="425" w:type="dxa"/>
          </w:tcPr>
          <w:p w:rsidR="008A0C09" w:rsidRPr="00E32DD6" w:rsidRDefault="008A0C09" w:rsidP="002128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Б</w:t>
            </w:r>
          </w:p>
        </w:tc>
        <w:tc>
          <w:tcPr>
            <w:tcW w:w="850" w:type="dxa"/>
          </w:tcPr>
          <w:p w:rsidR="008A0C09" w:rsidRPr="00E32DD6" w:rsidRDefault="008A0C09" w:rsidP="002128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8A0C09" w:rsidRPr="00E32DD6" w:rsidRDefault="008A0C09" w:rsidP="002128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710" w:type="dxa"/>
          </w:tcPr>
          <w:p w:rsidR="008A0C09" w:rsidRPr="00E32DD6" w:rsidRDefault="008A0C09" w:rsidP="002128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8A0C09" w:rsidRPr="00E32DD6" w:rsidRDefault="008A0C09" w:rsidP="002128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8A0C09" w:rsidRPr="00E32DD6" w:rsidRDefault="008A0C09" w:rsidP="002128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8A0C09" w:rsidRPr="00E32DD6" w:rsidRDefault="008A0C09" w:rsidP="002128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:rsidR="008A0C09" w:rsidRPr="00E32DD6" w:rsidRDefault="008A0C09" w:rsidP="002128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8A0C09" w:rsidRPr="00E32DD6" w:rsidRDefault="008A0C09" w:rsidP="002128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8A0C09" w:rsidRPr="00E32DD6" w:rsidRDefault="008A0C09" w:rsidP="002128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8A0C09" w:rsidRPr="00E32DD6" w:rsidRDefault="008A0C09" w:rsidP="0021289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10</w:t>
            </w:r>
          </w:p>
        </w:tc>
      </w:tr>
      <w:tr w:rsidR="008A0C09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8A0C09" w:rsidRPr="00E32DD6" w:rsidRDefault="008A0C09" w:rsidP="005A7B08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Государственная измена                 </w:t>
            </w:r>
          </w:p>
          <w:p w:rsidR="008A0C09" w:rsidRPr="00E32DD6" w:rsidRDefault="008A0C09" w:rsidP="000237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275 УК РФ</w:t>
            </w:r>
          </w:p>
        </w:tc>
        <w:tc>
          <w:tcPr>
            <w:tcW w:w="425" w:type="dxa"/>
            <w:vAlign w:val="bottom"/>
          </w:tcPr>
          <w:p w:rsidR="008A0C09" w:rsidRPr="00E32DD6" w:rsidRDefault="008A0C09" w:rsidP="005A7B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8A0C09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98" w:name="O0101"/>
            <w:bookmarkEnd w:id="27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8A0C09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799" w:name="O0102"/>
            <w:bookmarkEnd w:id="27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</w:tcPr>
          <w:p w:rsidR="008A0C09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00" w:name="O0103"/>
            <w:bookmarkEnd w:id="28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8A0C09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01" w:name="O0104"/>
            <w:bookmarkEnd w:id="28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A0C09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02" w:name="O0105"/>
            <w:bookmarkEnd w:id="28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A0C09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03" w:name="O0106"/>
            <w:bookmarkEnd w:id="28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8A0C09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04" w:name="O0107"/>
            <w:bookmarkEnd w:id="28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A0C09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05" w:name="O0108"/>
            <w:bookmarkEnd w:id="28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A0C09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06" w:name="O0109"/>
            <w:bookmarkEnd w:id="28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A0C09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07" w:name="O0110"/>
            <w:bookmarkEnd w:id="2807"/>
            <w:r>
              <w:rPr>
                <w:sz w:val="20"/>
                <w:szCs w:val="20"/>
              </w:rPr>
              <w:t xml:space="preserve"> 0</w:t>
            </w:r>
          </w:p>
        </w:tc>
      </w:tr>
      <w:tr w:rsidR="008A0C09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8A0C09" w:rsidRPr="00E32DD6" w:rsidRDefault="008A0C09" w:rsidP="00023796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Шпионаж                  ст. 276 УК РФ</w:t>
            </w:r>
          </w:p>
        </w:tc>
        <w:tc>
          <w:tcPr>
            <w:tcW w:w="425" w:type="dxa"/>
            <w:vAlign w:val="bottom"/>
          </w:tcPr>
          <w:p w:rsidR="008A0C09" w:rsidRPr="00E32DD6" w:rsidRDefault="008A0C09" w:rsidP="005A7B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08" w:name="O0201"/>
            <w:bookmarkEnd w:id="2808"/>
          </w:p>
        </w:tc>
        <w:tc>
          <w:tcPr>
            <w:tcW w:w="850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09" w:name="O0202"/>
            <w:bookmarkEnd w:id="2809"/>
          </w:p>
        </w:tc>
        <w:tc>
          <w:tcPr>
            <w:tcW w:w="710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10" w:name="O0203"/>
            <w:bookmarkEnd w:id="2810"/>
          </w:p>
        </w:tc>
        <w:tc>
          <w:tcPr>
            <w:tcW w:w="850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11" w:name="O0204"/>
            <w:bookmarkEnd w:id="2811"/>
          </w:p>
        </w:tc>
        <w:tc>
          <w:tcPr>
            <w:tcW w:w="709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12" w:name="O0205"/>
            <w:bookmarkEnd w:id="2812"/>
          </w:p>
        </w:tc>
        <w:tc>
          <w:tcPr>
            <w:tcW w:w="709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13" w:name="O0206"/>
            <w:bookmarkEnd w:id="2813"/>
          </w:p>
        </w:tc>
        <w:tc>
          <w:tcPr>
            <w:tcW w:w="708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14" w:name="O0207"/>
            <w:bookmarkEnd w:id="2814"/>
          </w:p>
        </w:tc>
        <w:tc>
          <w:tcPr>
            <w:tcW w:w="709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15" w:name="O0208"/>
            <w:bookmarkEnd w:id="2815"/>
          </w:p>
        </w:tc>
        <w:tc>
          <w:tcPr>
            <w:tcW w:w="709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16" w:name="O0209"/>
            <w:bookmarkEnd w:id="2816"/>
          </w:p>
        </w:tc>
        <w:tc>
          <w:tcPr>
            <w:tcW w:w="709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17" w:name="O0210"/>
            <w:bookmarkEnd w:id="2817"/>
          </w:p>
        </w:tc>
      </w:tr>
      <w:tr w:rsidR="008A0C09" w:rsidRPr="00E32DD6" w:rsidTr="0008369D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8A0C09" w:rsidRPr="00E32DD6" w:rsidRDefault="008A0C09" w:rsidP="0008369D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Посягательство на жизнь госуда</w:t>
            </w:r>
            <w:r w:rsidRPr="00E32DD6">
              <w:rPr>
                <w:sz w:val="20"/>
                <w:szCs w:val="20"/>
              </w:rPr>
              <w:t>р</w:t>
            </w:r>
            <w:r w:rsidRPr="00E32DD6">
              <w:rPr>
                <w:sz w:val="20"/>
                <w:szCs w:val="20"/>
              </w:rPr>
              <w:t xml:space="preserve">ственного или общественного деятеля     </w:t>
            </w:r>
            <w:r w:rsidR="00C60168" w:rsidRPr="00E32DD6">
              <w:rPr>
                <w:sz w:val="20"/>
                <w:szCs w:val="20"/>
              </w:rPr>
              <w:t xml:space="preserve">       </w:t>
            </w:r>
            <w:r w:rsidRPr="00E32DD6">
              <w:rPr>
                <w:sz w:val="20"/>
                <w:szCs w:val="20"/>
              </w:rPr>
              <w:t xml:space="preserve">ст. 277 УК РФ </w:t>
            </w:r>
          </w:p>
        </w:tc>
        <w:tc>
          <w:tcPr>
            <w:tcW w:w="425" w:type="dxa"/>
            <w:vAlign w:val="bottom"/>
          </w:tcPr>
          <w:p w:rsidR="008A0C09" w:rsidRPr="00E32DD6" w:rsidRDefault="008A0C09" w:rsidP="005A7B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18" w:name="O0301"/>
            <w:bookmarkEnd w:id="2818"/>
          </w:p>
        </w:tc>
        <w:tc>
          <w:tcPr>
            <w:tcW w:w="850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19" w:name="O0302"/>
            <w:bookmarkEnd w:id="2819"/>
          </w:p>
        </w:tc>
        <w:tc>
          <w:tcPr>
            <w:tcW w:w="710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20" w:name="O0303"/>
            <w:bookmarkEnd w:id="2820"/>
          </w:p>
        </w:tc>
        <w:tc>
          <w:tcPr>
            <w:tcW w:w="850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21" w:name="O0304"/>
            <w:bookmarkEnd w:id="2821"/>
          </w:p>
        </w:tc>
        <w:tc>
          <w:tcPr>
            <w:tcW w:w="709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22" w:name="O0305"/>
            <w:bookmarkEnd w:id="2822"/>
          </w:p>
        </w:tc>
        <w:tc>
          <w:tcPr>
            <w:tcW w:w="709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23" w:name="O0306"/>
            <w:bookmarkEnd w:id="2823"/>
          </w:p>
        </w:tc>
        <w:tc>
          <w:tcPr>
            <w:tcW w:w="708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24" w:name="O0307"/>
            <w:bookmarkEnd w:id="2824"/>
          </w:p>
        </w:tc>
        <w:tc>
          <w:tcPr>
            <w:tcW w:w="709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25" w:name="O0308"/>
            <w:bookmarkEnd w:id="2825"/>
          </w:p>
        </w:tc>
        <w:tc>
          <w:tcPr>
            <w:tcW w:w="709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26" w:name="O0309"/>
            <w:bookmarkEnd w:id="2826"/>
          </w:p>
        </w:tc>
        <w:tc>
          <w:tcPr>
            <w:tcW w:w="709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27" w:name="O0310"/>
            <w:bookmarkEnd w:id="2827"/>
          </w:p>
        </w:tc>
      </w:tr>
      <w:tr w:rsidR="008A0C09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8A0C09" w:rsidRPr="00E32DD6" w:rsidRDefault="008A0C09" w:rsidP="005A7B08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Насильственный захват власти или   </w:t>
            </w:r>
          </w:p>
          <w:p w:rsidR="008A0C09" w:rsidRPr="00E32DD6" w:rsidRDefault="008A0C09" w:rsidP="005A7B08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насильственное удержание власти  </w:t>
            </w:r>
          </w:p>
          <w:p w:rsidR="008A0C09" w:rsidRPr="00E32DD6" w:rsidRDefault="008A0C09" w:rsidP="005A7B08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278 УК РФ</w:t>
            </w:r>
          </w:p>
        </w:tc>
        <w:tc>
          <w:tcPr>
            <w:tcW w:w="425" w:type="dxa"/>
            <w:vAlign w:val="bottom"/>
          </w:tcPr>
          <w:p w:rsidR="008A0C09" w:rsidRPr="00E32DD6" w:rsidRDefault="008A0C09" w:rsidP="005A7B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28" w:name="O0401"/>
            <w:bookmarkEnd w:id="2828"/>
          </w:p>
        </w:tc>
        <w:tc>
          <w:tcPr>
            <w:tcW w:w="850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29" w:name="O0402"/>
            <w:bookmarkEnd w:id="2829"/>
          </w:p>
        </w:tc>
        <w:tc>
          <w:tcPr>
            <w:tcW w:w="710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30" w:name="O0403"/>
            <w:bookmarkEnd w:id="2830"/>
          </w:p>
        </w:tc>
        <w:tc>
          <w:tcPr>
            <w:tcW w:w="850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31" w:name="O0404"/>
            <w:bookmarkEnd w:id="2831"/>
          </w:p>
        </w:tc>
        <w:tc>
          <w:tcPr>
            <w:tcW w:w="709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32" w:name="O0405"/>
            <w:bookmarkEnd w:id="2832"/>
          </w:p>
        </w:tc>
        <w:tc>
          <w:tcPr>
            <w:tcW w:w="709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33" w:name="O0406"/>
            <w:bookmarkEnd w:id="2833"/>
          </w:p>
        </w:tc>
        <w:tc>
          <w:tcPr>
            <w:tcW w:w="708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34" w:name="O0407"/>
            <w:bookmarkEnd w:id="2834"/>
          </w:p>
        </w:tc>
        <w:tc>
          <w:tcPr>
            <w:tcW w:w="709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35" w:name="O0408"/>
            <w:bookmarkEnd w:id="2835"/>
          </w:p>
        </w:tc>
        <w:tc>
          <w:tcPr>
            <w:tcW w:w="709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36" w:name="O0409"/>
            <w:bookmarkEnd w:id="2836"/>
          </w:p>
        </w:tc>
        <w:tc>
          <w:tcPr>
            <w:tcW w:w="709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37" w:name="O0410"/>
            <w:bookmarkEnd w:id="2837"/>
          </w:p>
        </w:tc>
      </w:tr>
      <w:tr w:rsidR="008A0C09" w:rsidRPr="00E32DD6" w:rsidTr="0008369D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08369D" w:rsidRDefault="0008369D" w:rsidP="0008369D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Вооруженный мятеж </w:t>
            </w:r>
          </w:p>
          <w:p w:rsidR="008A0C09" w:rsidRPr="00E32DD6" w:rsidRDefault="0008369D" w:rsidP="0008369D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                                  </w:t>
            </w:r>
            <w:r w:rsidR="008A0C09" w:rsidRPr="00E32DD6">
              <w:rPr>
                <w:sz w:val="20"/>
                <w:szCs w:val="20"/>
              </w:rPr>
              <w:t>ст. 279 УК</w:t>
            </w:r>
            <w:r w:rsidRPr="0008369D">
              <w:rPr>
                <w:sz w:val="20"/>
                <w:szCs w:val="20"/>
              </w:rPr>
              <w:t xml:space="preserve"> </w:t>
            </w:r>
            <w:r w:rsidR="008A0C09" w:rsidRPr="00E32DD6">
              <w:rPr>
                <w:sz w:val="20"/>
                <w:szCs w:val="20"/>
              </w:rPr>
              <w:t>РФ</w:t>
            </w:r>
          </w:p>
        </w:tc>
        <w:tc>
          <w:tcPr>
            <w:tcW w:w="425" w:type="dxa"/>
            <w:vAlign w:val="bottom"/>
          </w:tcPr>
          <w:p w:rsidR="008A0C09" w:rsidRPr="00E32DD6" w:rsidRDefault="008A0C09" w:rsidP="005A7B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38" w:name="O0501"/>
            <w:bookmarkEnd w:id="2838"/>
          </w:p>
        </w:tc>
        <w:tc>
          <w:tcPr>
            <w:tcW w:w="850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39" w:name="O0502"/>
            <w:bookmarkEnd w:id="2839"/>
          </w:p>
        </w:tc>
        <w:tc>
          <w:tcPr>
            <w:tcW w:w="710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40" w:name="O0503"/>
            <w:bookmarkEnd w:id="2840"/>
          </w:p>
        </w:tc>
        <w:tc>
          <w:tcPr>
            <w:tcW w:w="850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41" w:name="O0504"/>
            <w:bookmarkEnd w:id="2841"/>
          </w:p>
        </w:tc>
        <w:tc>
          <w:tcPr>
            <w:tcW w:w="709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42" w:name="O0505"/>
            <w:bookmarkEnd w:id="2842"/>
          </w:p>
        </w:tc>
        <w:tc>
          <w:tcPr>
            <w:tcW w:w="709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43" w:name="O0506"/>
            <w:bookmarkEnd w:id="2843"/>
          </w:p>
        </w:tc>
        <w:tc>
          <w:tcPr>
            <w:tcW w:w="708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44" w:name="O0507"/>
            <w:bookmarkEnd w:id="2844"/>
          </w:p>
        </w:tc>
        <w:tc>
          <w:tcPr>
            <w:tcW w:w="709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45" w:name="O0508"/>
            <w:bookmarkEnd w:id="2845"/>
          </w:p>
        </w:tc>
        <w:tc>
          <w:tcPr>
            <w:tcW w:w="709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46" w:name="O0509"/>
            <w:bookmarkEnd w:id="2846"/>
          </w:p>
        </w:tc>
        <w:tc>
          <w:tcPr>
            <w:tcW w:w="709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47" w:name="O0510"/>
            <w:bookmarkEnd w:id="2847"/>
          </w:p>
        </w:tc>
      </w:tr>
      <w:tr w:rsidR="008A0C09" w:rsidRPr="00E32DD6" w:rsidTr="0008369D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8A0C09" w:rsidRPr="00E32DD6" w:rsidRDefault="008A0C09" w:rsidP="0008369D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Публичные призывы к осущест</w:t>
            </w:r>
            <w:r w:rsidRPr="00E32DD6">
              <w:rPr>
                <w:sz w:val="20"/>
                <w:szCs w:val="20"/>
              </w:rPr>
              <w:t>в</w:t>
            </w:r>
            <w:r w:rsidRPr="00E32DD6">
              <w:rPr>
                <w:sz w:val="20"/>
                <w:szCs w:val="20"/>
              </w:rPr>
              <w:t>лению экстремистской деятельн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сти                          ст. 280 УК РФ</w:t>
            </w:r>
          </w:p>
        </w:tc>
        <w:tc>
          <w:tcPr>
            <w:tcW w:w="425" w:type="dxa"/>
            <w:vAlign w:val="bottom"/>
          </w:tcPr>
          <w:p w:rsidR="008A0C09" w:rsidRPr="00E32DD6" w:rsidRDefault="008A0C09" w:rsidP="005A7B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48" w:name="O0601"/>
            <w:bookmarkEnd w:id="2848"/>
          </w:p>
        </w:tc>
        <w:tc>
          <w:tcPr>
            <w:tcW w:w="850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49" w:name="O0602"/>
            <w:bookmarkEnd w:id="2849"/>
          </w:p>
        </w:tc>
        <w:tc>
          <w:tcPr>
            <w:tcW w:w="710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50" w:name="O0603"/>
            <w:bookmarkEnd w:id="2850"/>
          </w:p>
        </w:tc>
        <w:tc>
          <w:tcPr>
            <w:tcW w:w="850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51" w:name="O0604"/>
            <w:bookmarkEnd w:id="2851"/>
          </w:p>
        </w:tc>
        <w:tc>
          <w:tcPr>
            <w:tcW w:w="709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52" w:name="O0605"/>
            <w:bookmarkEnd w:id="2852"/>
          </w:p>
        </w:tc>
        <w:tc>
          <w:tcPr>
            <w:tcW w:w="709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53" w:name="O0606"/>
            <w:bookmarkEnd w:id="2853"/>
          </w:p>
        </w:tc>
        <w:tc>
          <w:tcPr>
            <w:tcW w:w="708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54" w:name="O0607"/>
            <w:bookmarkEnd w:id="2854"/>
          </w:p>
        </w:tc>
        <w:tc>
          <w:tcPr>
            <w:tcW w:w="709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55" w:name="O0608"/>
            <w:bookmarkEnd w:id="2855"/>
          </w:p>
        </w:tc>
        <w:tc>
          <w:tcPr>
            <w:tcW w:w="709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56" w:name="O0609"/>
            <w:bookmarkEnd w:id="2856"/>
          </w:p>
        </w:tc>
        <w:tc>
          <w:tcPr>
            <w:tcW w:w="709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57" w:name="O0610"/>
            <w:bookmarkEnd w:id="2857"/>
          </w:p>
        </w:tc>
      </w:tr>
      <w:tr w:rsidR="008A0C09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8A0C09" w:rsidRPr="00E32DD6" w:rsidRDefault="008A0C09" w:rsidP="00830DD3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Публичные призывы к осущест</w:t>
            </w:r>
            <w:r w:rsidRPr="00E32DD6">
              <w:rPr>
                <w:sz w:val="20"/>
                <w:szCs w:val="20"/>
              </w:rPr>
              <w:t>в</w:t>
            </w:r>
            <w:r w:rsidRPr="00E32DD6">
              <w:rPr>
                <w:sz w:val="20"/>
                <w:szCs w:val="20"/>
              </w:rPr>
              <w:t>лению действий, направленных на нарушение территориальной цел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 xml:space="preserve">стности Российской Федерации                                </w:t>
            </w:r>
          </w:p>
          <w:p w:rsidR="008A0C09" w:rsidRPr="00E32DD6" w:rsidRDefault="008A0C09" w:rsidP="00830DD3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</w:t>
            </w:r>
            <w:r w:rsidR="0008369D" w:rsidRPr="00E32DD6">
              <w:rPr>
                <w:sz w:val="20"/>
                <w:szCs w:val="20"/>
              </w:rPr>
              <w:t>С</w:t>
            </w:r>
            <w:r w:rsidRPr="00E32DD6">
              <w:rPr>
                <w:sz w:val="20"/>
                <w:szCs w:val="20"/>
              </w:rPr>
              <w:t>т. 280.1 УК РФ</w:t>
            </w:r>
          </w:p>
        </w:tc>
        <w:tc>
          <w:tcPr>
            <w:tcW w:w="425" w:type="dxa"/>
            <w:vAlign w:val="bottom"/>
          </w:tcPr>
          <w:p w:rsidR="008A0C09" w:rsidRPr="00E32DD6" w:rsidRDefault="008A0C09" w:rsidP="005A7B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58" w:name="O0701"/>
            <w:bookmarkEnd w:id="2858"/>
          </w:p>
        </w:tc>
        <w:tc>
          <w:tcPr>
            <w:tcW w:w="850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59" w:name="O0702"/>
            <w:bookmarkEnd w:id="2859"/>
          </w:p>
        </w:tc>
        <w:tc>
          <w:tcPr>
            <w:tcW w:w="710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60" w:name="O0703"/>
            <w:bookmarkEnd w:id="2860"/>
          </w:p>
        </w:tc>
        <w:tc>
          <w:tcPr>
            <w:tcW w:w="850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61" w:name="O0704"/>
            <w:bookmarkEnd w:id="2861"/>
          </w:p>
        </w:tc>
        <w:tc>
          <w:tcPr>
            <w:tcW w:w="709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62" w:name="O0705"/>
            <w:bookmarkEnd w:id="2862"/>
          </w:p>
        </w:tc>
        <w:tc>
          <w:tcPr>
            <w:tcW w:w="709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63" w:name="O0706"/>
            <w:bookmarkEnd w:id="2863"/>
          </w:p>
        </w:tc>
        <w:tc>
          <w:tcPr>
            <w:tcW w:w="708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64" w:name="O0707"/>
            <w:bookmarkEnd w:id="2864"/>
          </w:p>
        </w:tc>
        <w:tc>
          <w:tcPr>
            <w:tcW w:w="709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65" w:name="O0708"/>
            <w:bookmarkEnd w:id="2865"/>
          </w:p>
        </w:tc>
        <w:tc>
          <w:tcPr>
            <w:tcW w:w="709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66" w:name="O0709"/>
            <w:bookmarkEnd w:id="2866"/>
          </w:p>
        </w:tc>
        <w:tc>
          <w:tcPr>
            <w:tcW w:w="709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67" w:name="O0710"/>
            <w:bookmarkEnd w:id="2867"/>
          </w:p>
        </w:tc>
      </w:tr>
      <w:tr w:rsidR="008A0C09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8A0C09" w:rsidRPr="00E32DD6" w:rsidRDefault="008A0C09" w:rsidP="00AC6B21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Диверсия                   ст. 281 УК РФ</w:t>
            </w:r>
          </w:p>
        </w:tc>
        <w:tc>
          <w:tcPr>
            <w:tcW w:w="425" w:type="dxa"/>
            <w:vAlign w:val="bottom"/>
          </w:tcPr>
          <w:p w:rsidR="008A0C09" w:rsidRPr="00E32DD6" w:rsidRDefault="008A0C09" w:rsidP="005A7B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68" w:name="O0801"/>
            <w:bookmarkEnd w:id="2868"/>
          </w:p>
        </w:tc>
        <w:tc>
          <w:tcPr>
            <w:tcW w:w="850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69" w:name="O0802"/>
            <w:bookmarkEnd w:id="2869"/>
          </w:p>
        </w:tc>
        <w:tc>
          <w:tcPr>
            <w:tcW w:w="710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70" w:name="O0803"/>
            <w:bookmarkEnd w:id="2870"/>
          </w:p>
        </w:tc>
        <w:tc>
          <w:tcPr>
            <w:tcW w:w="850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71" w:name="O0804"/>
            <w:bookmarkEnd w:id="2871"/>
          </w:p>
        </w:tc>
        <w:tc>
          <w:tcPr>
            <w:tcW w:w="709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72" w:name="O0805"/>
            <w:bookmarkEnd w:id="2872"/>
          </w:p>
        </w:tc>
        <w:tc>
          <w:tcPr>
            <w:tcW w:w="709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73" w:name="O0806"/>
            <w:bookmarkEnd w:id="2873"/>
          </w:p>
        </w:tc>
        <w:tc>
          <w:tcPr>
            <w:tcW w:w="708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74" w:name="O0807"/>
            <w:bookmarkEnd w:id="2874"/>
          </w:p>
        </w:tc>
        <w:tc>
          <w:tcPr>
            <w:tcW w:w="709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75" w:name="O0808"/>
            <w:bookmarkEnd w:id="2875"/>
          </w:p>
        </w:tc>
        <w:tc>
          <w:tcPr>
            <w:tcW w:w="709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76" w:name="O0809"/>
            <w:bookmarkEnd w:id="2876"/>
          </w:p>
        </w:tc>
        <w:tc>
          <w:tcPr>
            <w:tcW w:w="709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77" w:name="O0810"/>
            <w:bookmarkEnd w:id="2877"/>
          </w:p>
        </w:tc>
      </w:tr>
      <w:tr w:rsidR="008A0C09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8A0C09" w:rsidRPr="00E32DD6" w:rsidRDefault="008A0C09" w:rsidP="00003409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Возбуждение ненависти либо вр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жды, а равно унижение человеч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ского достоинства</w:t>
            </w:r>
            <w:r w:rsidRPr="00E32DD6">
              <w:rPr>
                <w:sz w:val="20"/>
                <w:szCs w:val="20"/>
              </w:rPr>
              <w:t xml:space="preserve"> </w:t>
            </w:r>
            <w:r w:rsidR="0008369D" w:rsidRPr="0008369D">
              <w:rPr>
                <w:sz w:val="20"/>
                <w:szCs w:val="20"/>
              </w:rPr>
              <w:t xml:space="preserve">  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ст. 282 УК РФ</w:t>
            </w:r>
          </w:p>
        </w:tc>
        <w:tc>
          <w:tcPr>
            <w:tcW w:w="425" w:type="dxa"/>
            <w:vAlign w:val="bottom"/>
          </w:tcPr>
          <w:p w:rsidR="008A0C09" w:rsidRPr="00E32DD6" w:rsidRDefault="008A0C09" w:rsidP="005A7B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:rsidR="008A0C09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78" w:name="O0901"/>
            <w:bookmarkEnd w:id="2878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850" w:type="dxa"/>
          </w:tcPr>
          <w:p w:rsidR="008A0C09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79" w:name="O0902"/>
            <w:bookmarkEnd w:id="2879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10" w:type="dxa"/>
          </w:tcPr>
          <w:p w:rsidR="008A0C09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80" w:name="O0903"/>
            <w:bookmarkEnd w:id="2880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50" w:type="dxa"/>
          </w:tcPr>
          <w:p w:rsidR="008A0C09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81" w:name="O0904"/>
            <w:bookmarkEnd w:id="2881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09" w:type="dxa"/>
          </w:tcPr>
          <w:p w:rsidR="008A0C09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82" w:name="O0905"/>
            <w:bookmarkEnd w:id="28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A0C09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83" w:name="O0906"/>
            <w:bookmarkEnd w:id="28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8A0C09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84" w:name="O0907"/>
            <w:bookmarkEnd w:id="28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A0C09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85" w:name="O0908"/>
            <w:bookmarkEnd w:id="28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A0C09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86" w:name="O0909"/>
            <w:bookmarkEnd w:id="2886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09" w:type="dxa"/>
          </w:tcPr>
          <w:p w:rsidR="008A0C09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87" w:name="O0910"/>
            <w:bookmarkEnd w:id="2887"/>
            <w:r>
              <w:rPr>
                <w:sz w:val="20"/>
                <w:szCs w:val="20"/>
              </w:rPr>
              <w:t xml:space="preserve"> 3</w:t>
            </w:r>
          </w:p>
        </w:tc>
      </w:tr>
      <w:tr w:rsidR="008A0C09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8A0C09" w:rsidRPr="00E32DD6" w:rsidRDefault="008A0C09" w:rsidP="00AC6B21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Организация экстремистского с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общества             ст. 282.1 УК РФ</w:t>
            </w:r>
          </w:p>
        </w:tc>
        <w:tc>
          <w:tcPr>
            <w:tcW w:w="425" w:type="dxa"/>
            <w:vAlign w:val="bottom"/>
          </w:tcPr>
          <w:p w:rsidR="008A0C09" w:rsidRPr="00E32DD6" w:rsidRDefault="008A0C09" w:rsidP="005A7B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88" w:name="O1001"/>
            <w:bookmarkEnd w:id="2888"/>
          </w:p>
        </w:tc>
        <w:tc>
          <w:tcPr>
            <w:tcW w:w="850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89" w:name="O1002"/>
            <w:bookmarkEnd w:id="2889"/>
          </w:p>
        </w:tc>
        <w:tc>
          <w:tcPr>
            <w:tcW w:w="710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90" w:name="O1003"/>
            <w:bookmarkEnd w:id="2890"/>
          </w:p>
        </w:tc>
        <w:tc>
          <w:tcPr>
            <w:tcW w:w="850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91" w:name="O1004"/>
            <w:bookmarkEnd w:id="2891"/>
          </w:p>
        </w:tc>
        <w:tc>
          <w:tcPr>
            <w:tcW w:w="709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92" w:name="O1005"/>
            <w:bookmarkEnd w:id="2892"/>
          </w:p>
        </w:tc>
        <w:tc>
          <w:tcPr>
            <w:tcW w:w="709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93" w:name="O1006"/>
            <w:bookmarkEnd w:id="2893"/>
          </w:p>
        </w:tc>
        <w:tc>
          <w:tcPr>
            <w:tcW w:w="708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94" w:name="O1007"/>
            <w:bookmarkEnd w:id="2894"/>
          </w:p>
        </w:tc>
        <w:tc>
          <w:tcPr>
            <w:tcW w:w="709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95" w:name="O1008"/>
            <w:bookmarkEnd w:id="2895"/>
          </w:p>
        </w:tc>
        <w:tc>
          <w:tcPr>
            <w:tcW w:w="709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96" w:name="O1009"/>
            <w:bookmarkEnd w:id="2896"/>
          </w:p>
        </w:tc>
        <w:tc>
          <w:tcPr>
            <w:tcW w:w="709" w:type="dxa"/>
          </w:tcPr>
          <w:p w:rsidR="008A0C09" w:rsidRPr="00E32DD6" w:rsidRDefault="008A0C09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97" w:name="O1010"/>
            <w:bookmarkEnd w:id="2897"/>
          </w:p>
        </w:tc>
      </w:tr>
      <w:tr w:rsidR="008A0C09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8A0C09" w:rsidRPr="00E32DD6" w:rsidRDefault="008A0C09" w:rsidP="005A7B08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экстр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мистской организации</w:t>
            </w:r>
          </w:p>
          <w:p w:rsidR="008A0C09" w:rsidRPr="00E32DD6" w:rsidRDefault="008A0C09" w:rsidP="005A7B08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282.2 УК РФ</w:t>
            </w:r>
          </w:p>
        </w:tc>
        <w:tc>
          <w:tcPr>
            <w:tcW w:w="425" w:type="dxa"/>
            <w:vAlign w:val="bottom"/>
          </w:tcPr>
          <w:p w:rsidR="008A0C09" w:rsidRPr="00E32DD6" w:rsidRDefault="008A0C09" w:rsidP="005A7B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:rsidR="008A0C09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98" w:name="O1101"/>
            <w:bookmarkEnd w:id="2898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0" w:type="dxa"/>
          </w:tcPr>
          <w:p w:rsidR="008A0C09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899" w:name="O1102"/>
            <w:bookmarkEnd w:id="28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</w:tcPr>
          <w:p w:rsidR="008A0C09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00" w:name="O1103"/>
            <w:bookmarkEnd w:id="290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8A0C09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01" w:name="O1104"/>
            <w:bookmarkEnd w:id="290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</w:tcPr>
          <w:p w:rsidR="008A0C09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02" w:name="O1105"/>
            <w:bookmarkEnd w:id="29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A0C09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03" w:name="O1106"/>
            <w:bookmarkEnd w:id="290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8" w:type="dxa"/>
          </w:tcPr>
          <w:p w:rsidR="008A0C09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04" w:name="O1107"/>
            <w:bookmarkEnd w:id="29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A0C09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05" w:name="O1108"/>
            <w:bookmarkEnd w:id="29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8A0C09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06" w:name="O1109"/>
            <w:bookmarkEnd w:id="290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</w:tcPr>
          <w:p w:rsidR="008A0C09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07" w:name="O1110"/>
            <w:bookmarkEnd w:id="2907"/>
            <w:r>
              <w:rPr>
                <w:sz w:val="20"/>
                <w:szCs w:val="20"/>
              </w:rPr>
              <w:t xml:space="preserve"> 0</w:t>
            </w:r>
          </w:p>
        </w:tc>
      </w:tr>
      <w:tr w:rsidR="00C60168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pStyle w:val="ConsPlusNormal"/>
              <w:ind w:lef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Финансирование экстремистской деятельности        ст. 282.3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0168" w:rsidRPr="00E32DD6" w:rsidRDefault="00C6016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D31E2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08" w:name="O1201"/>
            <w:bookmarkEnd w:id="290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D31E2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09" w:name="O1202"/>
            <w:bookmarkEnd w:id="29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D31E2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10" w:name="O1203"/>
            <w:bookmarkEnd w:id="291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D31E2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11" w:name="O1204"/>
            <w:bookmarkEnd w:id="291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D31E2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12" w:name="O1205"/>
            <w:bookmarkEnd w:id="29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D31E2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13" w:name="O1206"/>
            <w:bookmarkEnd w:id="29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D31E2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14" w:name="O1207"/>
            <w:bookmarkEnd w:id="29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D31E2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15" w:name="O1208"/>
            <w:bookmarkEnd w:id="29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D31E2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16" w:name="O1209"/>
            <w:bookmarkEnd w:id="291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D31E2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17" w:name="O1210"/>
            <w:bookmarkEnd w:id="2917"/>
            <w:r>
              <w:rPr>
                <w:sz w:val="20"/>
                <w:szCs w:val="20"/>
              </w:rPr>
              <w:t xml:space="preserve"> 0</w:t>
            </w:r>
          </w:p>
        </w:tc>
      </w:tr>
      <w:tr w:rsidR="00C60168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pStyle w:val="ConsPlusNormal"/>
              <w:ind w:lef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Разглашение государственной та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ны                       ст. 283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0168" w:rsidRPr="00E32DD6" w:rsidRDefault="00C6016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18" w:name="O1301"/>
            <w:bookmarkEnd w:id="2918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19" w:name="O1302"/>
            <w:bookmarkEnd w:id="2919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20" w:name="O1303"/>
            <w:bookmarkEnd w:id="2920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21" w:name="O1304"/>
            <w:bookmarkEnd w:id="2921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22" w:name="O1305"/>
            <w:bookmarkEnd w:id="2922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23" w:name="O1306"/>
            <w:bookmarkEnd w:id="2923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24" w:name="O1307"/>
            <w:bookmarkEnd w:id="292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25" w:name="O1308"/>
            <w:bookmarkEnd w:id="292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26" w:name="O1309"/>
            <w:bookmarkEnd w:id="292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27" w:name="O1310"/>
            <w:bookmarkEnd w:id="2927"/>
          </w:p>
        </w:tc>
      </w:tr>
      <w:tr w:rsidR="00C60168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pStyle w:val="ConsPlusNormal"/>
              <w:ind w:lef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Незаконное получение сведений, составляющих государственную тайну                    ст. 283.1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0168" w:rsidRPr="00E32DD6" w:rsidRDefault="00C6016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28" w:name="O1401"/>
            <w:bookmarkEnd w:id="2928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29" w:name="O1402"/>
            <w:bookmarkEnd w:id="2929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30" w:name="O1403"/>
            <w:bookmarkEnd w:id="2930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31" w:name="O1404"/>
            <w:bookmarkEnd w:id="2931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32" w:name="O1405"/>
            <w:bookmarkEnd w:id="2932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33" w:name="O1406"/>
            <w:bookmarkEnd w:id="2933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34" w:name="O1407"/>
            <w:bookmarkEnd w:id="293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35" w:name="O1408"/>
            <w:bookmarkEnd w:id="293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36" w:name="O1409"/>
            <w:bookmarkEnd w:id="293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37" w:name="O1410"/>
            <w:bookmarkEnd w:id="2937"/>
          </w:p>
        </w:tc>
      </w:tr>
      <w:tr w:rsidR="00C60168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pStyle w:val="ConsPlusNormal"/>
              <w:ind w:lef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 xml:space="preserve">Утрата документов, содержащих государственную тайну       </w:t>
            </w:r>
          </w:p>
          <w:p w:rsidR="00C60168" w:rsidRPr="00E32DD6" w:rsidRDefault="00C60168" w:rsidP="00C60168">
            <w:pPr>
              <w:pStyle w:val="ConsPlusNormal"/>
              <w:ind w:lef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</w:t>
            </w:r>
            <w:r w:rsidR="0008369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 xml:space="preserve">   ст. 284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0168" w:rsidRPr="00E32DD6" w:rsidRDefault="00C6016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38" w:name="O1501"/>
            <w:bookmarkEnd w:id="2938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39" w:name="O1502"/>
            <w:bookmarkEnd w:id="2939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40" w:name="O1503"/>
            <w:bookmarkEnd w:id="2940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41" w:name="O1504"/>
            <w:bookmarkEnd w:id="2941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42" w:name="O1505"/>
            <w:bookmarkEnd w:id="2942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43" w:name="O1506"/>
            <w:bookmarkEnd w:id="2943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44" w:name="O1507"/>
            <w:bookmarkEnd w:id="294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45" w:name="O1508"/>
            <w:bookmarkEnd w:id="294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46" w:name="O1509"/>
            <w:bookmarkEnd w:id="294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47" w:name="O1510"/>
            <w:bookmarkEnd w:id="2947"/>
          </w:p>
        </w:tc>
      </w:tr>
      <w:tr w:rsidR="00C60168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pStyle w:val="ConsPlusNormal"/>
              <w:ind w:lef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Осуществление деятельности  на территории Российской Федер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ции иностранной или междун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родной неправительственной организации, в отношении кот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рой принято решение о признании нежелательной на территории Российской Федерации ее де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 xml:space="preserve">тельности     </w:t>
            </w:r>
            <w:r w:rsidR="0008369D" w:rsidRPr="000836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 xml:space="preserve"> ст. 284.1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0168" w:rsidRPr="00E32DD6" w:rsidRDefault="00C6016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48" w:name="O1601"/>
            <w:bookmarkEnd w:id="2948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49" w:name="O1602"/>
            <w:bookmarkEnd w:id="2949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50" w:name="O1603"/>
            <w:bookmarkEnd w:id="2950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51" w:name="O1604"/>
            <w:bookmarkEnd w:id="2951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52" w:name="O1605"/>
            <w:bookmarkEnd w:id="2952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53" w:name="O1606"/>
            <w:bookmarkEnd w:id="2953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54" w:name="O1607"/>
            <w:bookmarkEnd w:id="295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55" w:name="O1608"/>
            <w:bookmarkEnd w:id="295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56" w:name="O1609"/>
            <w:bookmarkEnd w:id="295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57" w:name="O1610"/>
            <w:bookmarkEnd w:id="2957"/>
          </w:p>
        </w:tc>
      </w:tr>
      <w:tr w:rsidR="00C60168" w:rsidRPr="00E32DD6" w:rsidTr="0008369D">
        <w:tblPrEx>
          <w:tblCellMar>
            <w:top w:w="0" w:type="dxa"/>
            <w:bottom w:w="0" w:type="dxa"/>
          </w:tblCellMar>
        </w:tblPrEx>
        <w:trPr>
          <w:trHeight w:val="34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C60168" w:rsidP="00C60168">
            <w:pPr>
              <w:pStyle w:val="ConsPlusNormal"/>
              <w:ind w:lef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0168" w:rsidRPr="00E32DD6" w:rsidRDefault="00C60168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D31E2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58" w:name="O1701"/>
            <w:bookmarkEnd w:id="2958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D31E2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59" w:name="O1702"/>
            <w:bookmarkEnd w:id="2959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D31E2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60" w:name="O1703"/>
            <w:bookmarkEnd w:id="2960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D31E2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61" w:name="O1704"/>
            <w:bookmarkEnd w:id="2961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D31E2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62" w:name="O1705"/>
            <w:bookmarkEnd w:id="29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D31E2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63" w:name="O1706"/>
            <w:bookmarkEnd w:id="296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D31E2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64" w:name="O1707"/>
            <w:bookmarkEnd w:id="29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D31E2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65" w:name="O1708"/>
            <w:bookmarkEnd w:id="29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D31E2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66" w:name="O1709"/>
            <w:bookmarkEnd w:id="2966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168" w:rsidRPr="00E32DD6" w:rsidRDefault="00D31E28" w:rsidP="00C60168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67" w:name="O1710"/>
            <w:bookmarkEnd w:id="2967"/>
            <w:r>
              <w:rPr>
                <w:sz w:val="20"/>
                <w:szCs w:val="20"/>
              </w:rPr>
              <w:t xml:space="preserve"> 3</w:t>
            </w:r>
          </w:p>
        </w:tc>
      </w:tr>
    </w:tbl>
    <w:p w:rsidR="00003409" w:rsidRPr="00E32DD6" w:rsidRDefault="00003409" w:rsidP="00284BF5">
      <w:pPr>
        <w:ind w:right="-57"/>
        <w:rPr>
          <w:sz w:val="24"/>
          <w:szCs w:val="24"/>
        </w:rPr>
      </w:pPr>
    </w:p>
    <w:p w:rsidR="005A7B08" w:rsidRPr="00E32DD6" w:rsidRDefault="0046514D" w:rsidP="005A7B08">
      <w:pPr>
        <w:ind w:left="-57" w:right="-57" w:hanging="369"/>
        <w:rPr>
          <w:sz w:val="24"/>
          <w:szCs w:val="24"/>
        </w:rPr>
      </w:pPr>
      <w:r w:rsidRPr="00E32DD6">
        <w:rPr>
          <w:sz w:val="24"/>
          <w:szCs w:val="24"/>
        </w:rPr>
        <w:t xml:space="preserve">Раздел 16. Преступления  против  государственной власти, интересов государственной </w:t>
      </w:r>
    </w:p>
    <w:p w:rsidR="0046514D" w:rsidRPr="00E32DD6" w:rsidRDefault="005A7B08" w:rsidP="005A7B08">
      <w:pPr>
        <w:ind w:left="-57" w:right="-57" w:hanging="369"/>
        <w:rPr>
          <w:sz w:val="24"/>
          <w:szCs w:val="24"/>
        </w:rPr>
      </w:pPr>
      <w:r w:rsidRPr="00E32DD6">
        <w:rPr>
          <w:sz w:val="24"/>
          <w:szCs w:val="24"/>
        </w:rPr>
        <w:t xml:space="preserve">                  </w:t>
      </w:r>
      <w:r w:rsidRPr="00E32DD6">
        <w:rPr>
          <w:sz w:val="16"/>
          <w:szCs w:val="16"/>
        </w:rPr>
        <w:t xml:space="preserve"> </w:t>
      </w:r>
      <w:r w:rsidR="0046514D" w:rsidRPr="00E32DD6">
        <w:rPr>
          <w:sz w:val="24"/>
          <w:szCs w:val="24"/>
        </w:rPr>
        <w:t xml:space="preserve">службы и службы в органах местного самоуправления </w:t>
      </w:r>
    </w:p>
    <w:p w:rsidR="00003409" w:rsidRPr="00E32DD6" w:rsidRDefault="00003409" w:rsidP="002C70EA">
      <w:pPr>
        <w:ind w:left="-57" w:right="-57"/>
        <w:rPr>
          <w:sz w:val="20"/>
          <w:szCs w:val="20"/>
        </w:rPr>
      </w:pPr>
    </w:p>
    <w:tbl>
      <w:tblPr>
        <w:tblW w:w="0" w:type="auto"/>
        <w:tblInd w:w="-318" w:type="dxa"/>
        <w:tblLayout w:type="fixed"/>
        <w:tblLook w:val="000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5A7B08" w:rsidRPr="00E32DD6">
        <w:tblPrEx>
          <w:tblCellMar>
            <w:top w:w="0" w:type="dxa"/>
            <w:bottom w:w="0" w:type="dxa"/>
          </w:tblCellMar>
        </w:tblPrEx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B08" w:rsidRPr="00E32DD6" w:rsidRDefault="005A7B08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4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B08" w:rsidRPr="00E32DD6" w:rsidRDefault="005A7B08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9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B08" w:rsidRPr="00E32DD6" w:rsidRDefault="005A7B08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1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7B08" w:rsidRPr="00E32DD6" w:rsidRDefault="005A7B08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B08" w:rsidRPr="00E32DD6" w:rsidRDefault="005A7B08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B08" w:rsidRPr="00E32DD6" w:rsidRDefault="005A7B08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6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7B08" w:rsidRPr="00E32DD6" w:rsidRDefault="005A7B08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B08" w:rsidRPr="00E32DD6" w:rsidRDefault="00D31E28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2968" w:name="GG161"/>
            <w:bookmarkEnd w:id="2968"/>
            <w:r>
              <w:rPr>
                <w:rFonts w:ascii="Times New Roman" w:eastAsia="MS Mincho" w:hAnsi="Times New Roman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B08" w:rsidRPr="00E32DD6" w:rsidRDefault="00D31E28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2969" w:name="GG162"/>
            <w:bookmarkEnd w:id="2969"/>
            <w:r>
              <w:rPr>
                <w:rFonts w:ascii="Times New Roman" w:eastAsia="MS Mincho" w:hAnsi="Times New Roman"/>
              </w:rPr>
              <w:t>8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7B08" w:rsidRPr="00E32DD6" w:rsidRDefault="005A7B08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B08" w:rsidRPr="00E32DD6" w:rsidRDefault="00D31E28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2970" w:name="MM161"/>
            <w:bookmarkEnd w:id="2970"/>
            <w:r>
              <w:rPr>
                <w:rFonts w:ascii="Times New Roman" w:eastAsia="MS Mincho" w:hAnsi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B08" w:rsidRPr="00E32DD6" w:rsidRDefault="00D31E28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2971" w:name="MM162"/>
            <w:bookmarkEnd w:id="2971"/>
            <w:r>
              <w:rPr>
                <w:rFonts w:ascii="Times New Roman" w:eastAsia="MS Mincho" w:hAnsi="Times New Roman"/>
              </w:rPr>
              <w:t>6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7B08" w:rsidRPr="00E32DD6" w:rsidRDefault="005A7B08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B08" w:rsidRPr="00E32DD6" w:rsidRDefault="00506102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B08" w:rsidRPr="00E32DD6" w:rsidRDefault="00506102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B08" w:rsidRPr="00E32DD6" w:rsidRDefault="00506102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B08" w:rsidRPr="00E32DD6" w:rsidRDefault="00506102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7</w:t>
            </w:r>
          </w:p>
        </w:tc>
      </w:tr>
      <w:tr w:rsidR="005A7B08" w:rsidRPr="00E32DD6">
        <w:tblPrEx>
          <w:tblCellMar>
            <w:top w:w="0" w:type="dxa"/>
            <w:bottom w:w="0" w:type="dxa"/>
          </w:tblCellMar>
        </w:tblPrEx>
        <w:tc>
          <w:tcPr>
            <w:tcW w:w="1362" w:type="dxa"/>
            <w:gridSpan w:val="3"/>
            <w:tcBorders>
              <w:top w:val="single" w:sz="4" w:space="0" w:color="auto"/>
            </w:tcBorders>
          </w:tcPr>
          <w:p w:rsidR="005A7B08" w:rsidRPr="00E32DD6" w:rsidRDefault="005A7B08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код формы</w:t>
            </w:r>
          </w:p>
        </w:tc>
        <w:tc>
          <w:tcPr>
            <w:tcW w:w="454" w:type="dxa"/>
          </w:tcPr>
          <w:p w:rsidR="005A7B08" w:rsidRPr="00E32DD6" w:rsidRDefault="005A7B08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5A7B08" w:rsidRPr="00E32DD6" w:rsidRDefault="005A7B08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раздел</w:t>
            </w:r>
          </w:p>
        </w:tc>
        <w:tc>
          <w:tcPr>
            <w:tcW w:w="454" w:type="dxa"/>
          </w:tcPr>
          <w:p w:rsidR="005A7B08" w:rsidRPr="00E32DD6" w:rsidRDefault="005A7B08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5A7B08" w:rsidRPr="00E32DD6" w:rsidRDefault="005A7B08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год</w:t>
            </w:r>
          </w:p>
        </w:tc>
        <w:tc>
          <w:tcPr>
            <w:tcW w:w="454" w:type="dxa"/>
          </w:tcPr>
          <w:p w:rsidR="005A7B08" w:rsidRPr="00E32DD6" w:rsidRDefault="005A7B08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5A7B08" w:rsidRPr="00E32DD6" w:rsidRDefault="005A7B08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период</w:t>
            </w:r>
          </w:p>
        </w:tc>
        <w:tc>
          <w:tcPr>
            <w:tcW w:w="454" w:type="dxa"/>
          </w:tcPr>
          <w:p w:rsidR="005A7B08" w:rsidRPr="00E32DD6" w:rsidRDefault="005A7B08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gridSpan w:val="4"/>
            <w:tcBorders>
              <w:top w:val="single" w:sz="4" w:space="0" w:color="auto"/>
            </w:tcBorders>
          </w:tcPr>
          <w:p w:rsidR="005A7B08" w:rsidRPr="00E32DD6" w:rsidRDefault="005A7B08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 xml:space="preserve">код </w:t>
            </w:r>
          </w:p>
        </w:tc>
      </w:tr>
    </w:tbl>
    <w:p w:rsidR="005A7B08" w:rsidRPr="00E32DD6" w:rsidRDefault="005A7B08" w:rsidP="002C70EA">
      <w:pPr>
        <w:ind w:left="-57" w:right="-57"/>
        <w:rPr>
          <w:sz w:val="20"/>
          <w:szCs w:val="20"/>
        </w:rPr>
      </w:pPr>
    </w:p>
    <w:tbl>
      <w:tblPr>
        <w:tblW w:w="1105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20"/>
        <w:gridCol w:w="425"/>
        <w:gridCol w:w="850"/>
        <w:gridCol w:w="850"/>
        <w:gridCol w:w="710"/>
        <w:gridCol w:w="850"/>
        <w:gridCol w:w="709"/>
        <w:gridCol w:w="709"/>
        <w:gridCol w:w="708"/>
        <w:gridCol w:w="709"/>
        <w:gridCol w:w="709"/>
        <w:gridCol w:w="709"/>
      </w:tblGrid>
      <w:tr w:rsidR="001F4236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1F4236" w:rsidRPr="00E32DD6" w:rsidRDefault="001F4236" w:rsidP="000412F3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А</w:t>
            </w:r>
          </w:p>
        </w:tc>
        <w:tc>
          <w:tcPr>
            <w:tcW w:w="425" w:type="dxa"/>
          </w:tcPr>
          <w:p w:rsidR="001F4236" w:rsidRPr="00E32DD6" w:rsidRDefault="001F4236" w:rsidP="005A7B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Б</w:t>
            </w:r>
          </w:p>
        </w:tc>
        <w:tc>
          <w:tcPr>
            <w:tcW w:w="850" w:type="dxa"/>
          </w:tcPr>
          <w:p w:rsidR="001F4236" w:rsidRPr="00E32DD6" w:rsidRDefault="001F4236" w:rsidP="005A7B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1F4236" w:rsidRPr="00E32DD6" w:rsidRDefault="001F4236" w:rsidP="005A7B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710" w:type="dxa"/>
          </w:tcPr>
          <w:p w:rsidR="001F4236" w:rsidRPr="00E32DD6" w:rsidRDefault="001F4236" w:rsidP="005A7B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1F4236" w:rsidRPr="00E32DD6" w:rsidRDefault="001F4236" w:rsidP="005A7B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1F4236" w:rsidRPr="00E32DD6" w:rsidRDefault="001F4236" w:rsidP="005A7B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1F4236" w:rsidRPr="00E32DD6" w:rsidRDefault="001F4236" w:rsidP="005A7B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:rsidR="001F4236" w:rsidRPr="00E32DD6" w:rsidRDefault="001F4236" w:rsidP="005A7B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1F4236" w:rsidRPr="00E32DD6" w:rsidRDefault="001F4236" w:rsidP="005A7B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1F4236" w:rsidRPr="00E32DD6" w:rsidRDefault="001F4236" w:rsidP="005A7B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1F4236" w:rsidRPr="00E32DD6" w:rsidRDefault="001F4236" w:rsidP="005A7B0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10</w:t>
            </w:r>
          </w:p>
        </w:tc>
      </w:tr>
      <w:tr w:rsidR="001F4236" w:rsidRPr="00E32DD6" w:rsidTr="00290E2F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1F4236" w:rsidRPr="00E32DD6" w:rsidRDefault="001F4236" w:rsidP="00C93FE3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Злоупотребление должностными полномочиями             </w:t>
            </w:r>
          </w:p>
          <w:p w:rsidR="001F4236" w:rsidRPr="00E32DD6" w:rsidRDefault="001F4236" w:rsidP="00C93FE3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ст. 285 УК РФ</w:t>
            </w:r>
          </w:p>
        </w:tc>
        <w:tc>
          <w:tcPr>
            <w:tcW w:w="425" w:type="dxa"/>
            <w:vAlign w:val="center"/>
          </w:tcPr>
          <w:p w:rsidR="001F4236" w:rsidRPr="00E32DD6" w:rsidRDefault="001F4236" w:rsidP="00290E2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72" w:name="P0101"/>
            <w:bookmarkEnd w:id="2972"/>
            <w:r>
              <w:rPr>
                <w:sz w:val="20"/>
                <w:szCs w:val="20"/>
              </w:rPr>
              <w:t xml:space="preserve"> 49</w:t>
            </w:r>
          </w:p>
        </w:tc>
        <w:tc>
          <w:tcPr>
            <w:tcW w:w="850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73" w:name="P0102"/>
            <w:bookmarkEnd w:id="2973"/>
            <w:r>
              <w:rPr>
                <w:sz w:val="20"/>
                <w:szCs w:val="20"/>
              </w:rPr>
              <w:t xml:space="preserve"> 34</w:t>
            </w:r>
          </w:p>
        </w:tc>
        <w:tc>
          <w:tcPr>
            <w:tcW w:w="710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74" w:name="P0103"/>
            <w:bookmarkEnd w:id="2974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850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75" w:name="P0104"/>
            <w:bookmarkEnd w:id="2975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709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76" w:name="P0105"/>
            <w:bookmarkEnd w:id="29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77" w:name="P0106"/>
            <w:bookmarkEnd w:id="29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78" w:name="P0107"/>
            <w:bookmarkEnd w:id="29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79" w:name="P0108"/>
            <w:bookmarkEnd w:id="297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80" w:name="P0109"/>
            <w:bookmarkEnd w:id="2980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709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81" w:name="P0110"/>
            <w:bookmarkEnd w:id="2981"/>
            <w:r>
              <w:rPr>
                <w:sz w:val="20"/>
                <w:szCs w:val="20"/>
              </w:rPr>
              <w:t xml:space="preserve"> 9</w:t>
            </w:r>
          </w:p>
        </w:tc>
      </w:tr>
      <w:tr w:rsidR="001F4236" w:rsidRPr="00E32DD6" w:rsidTr="00290E2F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1F4236" w:rsidRPr="00E32DD6" w:rsidRDefault="001F4236" w:rsidP="00C93FE3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Нецелевое расходование бюдже</w:t>
            </w:r>
            <w:r w:rsidRPr="00E32DD6">
              <w:rPr>
                <w:sz w:val="20"/>
                <w:szCs w:val="20"/>
              </w:rPr>
              <w:t>т</w:t>
            </w:r>
            <w:r w:rsidRPr="00E32DD6">
              <w:rPr>
                <w:sz w:val="20"/>
                <w:szCs w:val="20"/>
              </w:rPr>
              <w:t xml:space="preserve">ных средств              </w:t>
            </w:r>
          </w:p>
          <w:p w:rsidR="001F4236" w:rsidRPr="00E32DD6" w:rsidRDefault="001F4236" w:rsidP="00C93FE3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ст. 285.1 УК РФ</w:t>
            </w:r>
          </w:p>
        </w:tc>
        <w:tc>
          <w:tcPr>
            <w:tcW w:w="425" w:type="dxa"/>
            <w:vAlign w:val="center"/>
          </w:tcPr>
          <w:p w:rsidR="001F4236" w:rsidRPr="00E32DD6" w:rsidRDefault="001F4236" w:rsidP="00290E2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82" w:name="P0201"/>
            <w:bookmarkEnd w:id="2982"/>
          </w:p>
        </w:tc>
        <w:tc>
          <w:tcPr>
            <w:tcW w:w="850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83" w:name="P0202"/>
            <w:bookmarkEnd w:id="2983"/>
          </w:p>
        </w:tc>
        <w:tc>
          <w:tcPr>
            <w:tcW w:w="710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84" w:name="P0203"/>
            <w:bookmarkEnd w:id="2984"/>
          </w:p>
        </w:tc>
        <w:tc>
          <w:tcPr>
            <w:tcW w:w="850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85" w:name="P0204"/>
            <w:bookmarkEnd w:id="2985"/>
          </w:p>
        </w:tc>
        <w:tc>
          <w:tcPr>
            <w:tcW w:w="709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86" w:name="P0205"/>
            <w:bookmarkEnd w:id="2986"/>
          </w:p>
        </w:tc>
        <w:tc>
          <w:tcPr>
            <w:tcW w:w="709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87" w:name="P0206"/>
            <w:bookmarkEnd w:id="2987"/>
          </w:p>
        </w:tc>
        <w:tc>
          <w:tcPr>
            <w:tcW w:w="708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88" w:name="P0207"/>
            <w:bookmarkEnd w:id="2988"/>
          </w:p>
        </w:tc>
        <w:tc>
          <w:tcPr>
            <w:tcW w:w="709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89" w:name="P0208"/>
            <w:bookmarkEnd w:id="2989"/>
          </w:p>
        </w:tc>
        <w:tc>
          <w:tcPr>
            <w:tcW w:w="709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90" w:name="P0209"/>
            <w:bookmarkEnd w:id="2990"/>
          </w:p>
        </w:tc>
        <w:tc>
          <w:tcPr>
            <w:tcW w:w="709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91" w:name="P0210"/>
            <w:bookmarkEnd w:id="2991"/>
          </w:p>
        </w:tc>
      </w:tr>
      <w:tr w:rsidR="001F4236" w:rsidRPr="00E32DD6" w:rsidTr="00290E2F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1F4236" w:rsidRPr="00E32DD6" w:rsidRDefault="001F4236" w:rsidP="00F6146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Нецелевое расходование средств государственных внебюджетных фондов                      </w:t>
            </w:r>
          </w:p>
          <w:p w:rsidR="001F4236" w:rsidRPr="00E32DD6" w:rsidRDefault="001F4236" w:rsidP="00F6146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ст. 285.2 УК РФ</w:t>
            </w:r>
          </w:p>
        </w:tc>
        <w:tc>
          <w:tcPr>
            <w:tcW w:w="425" w:type="dxa"/>
            <w:vAlign w:val="center"/>
          </w:tcPr>
          <w:p w:rsidR="001F4236" w:rsidRPr="00E32DD6" w:rsidRDefault="001F4236" w:rsidP="00290E2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92" w:name="P0301"/>
            <w:bookmarkEnd w:id="2992"/>
          </w:p>
        </w:tc>
        <w:tc>
          <w:tcPr>
            <w:tcW w:w="850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93" w:name="P0302"/>
            <w:bookmarkEnd w:id="2993"/>
          </w:p>
        </w:tc>
        <w:tc>
          <w:tcPr>
            <w:tcW w:w="710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94" w:name="P0303"/>
            <w:bookmarkEnd w:id="2994"/>
          </w:p>
        </w:tc>
        <w:tc>
          <w:tcPr>
            <w:tcW w:w="850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95" w:name="P0304"/>
            <w:bookmarkEnd w:id="2995"/>
          </w:p>
        </w:tc>
        <w:tc>
          <w:tcPr>
            <w:tcW w:w="709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96" w:name="P0305"/>
            <w:bookmarkEnd w:id="2996"/>
          </w:p>
        </w:tc>
        <w:tc>
          <w:tcPr>
            <w:tcW w:w="709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97" w:name="P0306"/>
            <w:bookmarkEnd w:id="2997"/>
          </w:p>
        </w:tc>
        <w:tc>
          <w:tcPr>
            <w:tcW w:w="708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98" w:name="P0307"/>
            <w:bookmarkEnd w:id="2998"/>
          </w:p>
        </w:tc>
        <w:tc>
          <w:tcPr>
            <w:tcW w:w="709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2999" w:name="P0308"/>
            <w:bookmarkEnd w:id="2999"/>
          </w:p>
        </w:tc>
        <w:tc>
          <w:tcPr>
            <w:tcW w:w="709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00" w:name="P0309"/>
            <w:bookmarkEnd w:id="3000"/>
          </w:p>
        </w:tc>
        <w:tc>
          <w:tcPr>
            <w:tcW w:w="709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01" w:name="P0310"/>
            <w:bookmarkEnd w:id="3001"/>
          </w:p>
        </w:tc>
      </w:tr>
      <w:tr w:rsidR="001F4236" w:rsidRPr="00E32DD6" w:rsidTr="00290E2F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1F4236" w:rsidRPr="00E32DD6" w:rsidRDefault="001F4236" w:rsidP="000412F3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Внесение в единые государстве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ные реестры заведомо недостове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 xml:space="preserve">ных сведений                    </w:t>
            </w:r>
          </w:p>
          <w:p w:rsidR="001F4236" w:rsidRPr="00E32DD6" w:rsidRDefault="001F4236" w:rsidP="000412F3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ст. 285.3 УК РФ</w:t>
            </w:r>
          </w:p>
        </w:tc>
        <w:tc>
          <w:tcPr>
            <w:tcW w:w="425" w:type="dxa"/>
            <w:vAlign w:val="center"/>
          </w:tcPr>
          <w:p w:rsidR="001F4236" w:rsidRPr="00E32DD6" w:rsidRDefault="001F4236" w:rsidP="00290E2F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02" w:name="P0401"/>
            <w:bookmarkEnd w:id="3002"/>
          </w:p>
        </w:tc>
        <w:tc>
          <w:tcPr>
            <w:tcW w:w="850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03" w:name="P0402"/>
            <w:bookmarkEnd w:id="3003"/>
          </w:p>
        </w:tc>
        <w:tc>
          <w:tcPr>
            <w:tcW w:w="710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04" w:name="P0403"/>
            <w:bookmarkEnd w:id="3004"/>
          </w:p>
        </w:tc>
        <w:tc>
          <w:tcPr>
            <w:tcW w:w="850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05" w:name="P0404"/>
            <w:bookmarkEnd w:id="3005"/>
          </w:p>
        </w:tc>
        <w:tc>
          <w:tcPr>
            <w:tcW w:w="709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06" w:name="P0405"/>
            <w:bookmarkEnd w:id="3006"/>
          </w:p>
        </w:tc>
        <w:tc>
          <w:tcPr>
            <w:tcW w:w="709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07" w:name="P0406"/>
            <w:bookmarkEnd w:id="3007"/>
          </w:p>
        </w:tc>
        <w:tc>
          <w:tcPr>
            <w:tcW w:w="708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08" w:name="P0407"/>
            <w:bookmarkEnd w:id="3008"/>
          </w:p>
        </w:tc>
        <w:tc>
          <w:tcPr>
            <w:tcW w:w="709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09" w:name="P0408"/>
            <w:bookmarkEnd w:id="3009"/>
          </w:p>
        </w:tc>
        <w:tc>
          <w:tcPr>
            <w:tcW w:w="709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10" w:name="P0409"/>
            <w:bookmarkEnd w:id="3010"/>
          </w:p>
        </w:tc>
        <w:tc>
          <w:tcPr>
            <w:tcW w:w="709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11" w:name="P0410"/>
            <w:bookmarkEnd w:id="3011"/>
          </w:p>
        </w:tc>
      </w:tr>
      <w:tr w:rsidR="004366A2" w:rsidRPr="00E32DD6" w:rsidTr="00290E2F">
        <w:tblPrEx>
          <w:tblCellMar>
            <w:top w:w="0" w:type="dxa"/>
            <w:bottom w:w="0" w:type="dxa"/>
          </w:tblCellMar>
        </w:tblPrEx>
        <w:trPr>
          <w:trHeight w:val="951"/>
        </w:trPr>
        <w:tc>
          <w:tcPr>
            <w:tcW w:w="3120" w:type="dxa"/>
          </w:tcPr>
          <w:p w:rsidR="004366A2" w:rsidRPr="004366A2" w:rsidRDefault="004366A2" w:rsidP="000412F3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4366A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Злоупотребление должностн</w:t>
            </w:r>
            <w:r w:rsidRPr="004366A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ы</w:t>
            </w:r>
            <w:r w:rsidRPr="004366A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ми полномочиями при выпо</w:t>
            </w:r>
            <w:r w:rsidRPr="004366A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л</w:t>
            </w:r>
            <w:r w:rsidRPr="004366A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нении государственного об</w:t>
            </w:r>
            <w:r w:rsidRPr="004366A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о</w:t>
            </w:r>
            <w:r w:rsidRPr="004366A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ронного заказа                     ст. 285.4 УК РФ</w:t>
            </w:r>
            <w:r w:rsidRPr="004366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vAlign w:val="center"/>
          </w:tcPr>
          <w:p w:rsidR="004366A2" w:rsidRPr="00290E2F" w:rsidRDefault="00290E2F" w:rsidP="00290E2F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850" w:type="dxa"/>
          </w:tcPr>
          <w:p w:rsidR="004366A2" w:rsidRPr="00E32DD6" w:rsidRDefault="004366A2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12" w:name="P0501"/>
            <w:bookmarkEnd w:id="3012"/>
          </w:p>
        </w:tc>
        <w:tc>
          <w:tcPr>
            <w:tcW w:w="850" w:type="dxa"/>
          </w:tcPr>
          <w:p w:rsidR="004366A2" w:rsidRPr="00E32DD6" w:rsidRDefault="004366A2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13" w:name="P0502"/>
            <w:bookmarkEnd w:id="3013"/>
          </w:p>
        </w:tc>
        <w:tc>
          <w:tcPr>
            <w:tcW w:w="710" w:type="dxa"/>
          </w:tcPr>
          <w:p w:rsidR="004366A2" w:rsidRPr="00E32DD6" w:rsidRDefault="004366A2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14" w:name="P0503"/>
            <w:bookmarkEnd w:id="3014"/>
          </w:p>
        </w:tc>
        <w:tc>
          <w:tcPr>
            <w:tcW w:w="850" w:type="dxa"/>
          </w:tcPr>
          <w:p w:rsidR="004366A2" w:rsidRPr="00E32DD6" w:rsidRDefault="004366A2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15" w:name="P0504"/>
            <w:bookmarkEnd w:id="3015"/>
          </w:p>
        </w:tc>
        <w:tc>
          <w:tcPr>
            <w:tcW w:w="709" w:type="dxa"/>
          </w:tcPr>
          <w:p w:rsidR="004366A2" w:rsidRPr="00E32DD6" w:rsidRDefault="004366A2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16" w:name="P0505"/>
            <w:bookmarkEnd w:id="3016"/>
          </w:p>
        </w:tc>
        <w:tc>
          <w:tcPr>
            <w:tcW w:w="709" w:type="dxa"/>
          </w:tcPr>
          <w:p w:rsidR="004366A2" w:rsidRPr="00E32DD6" w:rsidRDefault="004366A2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17" w:name="P0506"/>
            <w:bookmarkEnd w:id="3017"/>
          </w:p>
        </w:tc>
        <w:tc>
          <w:tcPr>
            <w:tcW w:w="708" w:type="dxa"/>
          </w:tcPr>
          <w:p w:rsidR="004366A2" w:rsidRPr="00E32DD6" w:rsidRDefault="004366A2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18" w:name="P0507"/>
            <w:bookmarkEnd w:id="3018"/>
          </w:p>
        </w:tc>
        <w:tc>
          <w:tcPr>
            <w:tcW w:w="709" w:type="dxa"/>
          </w:tcPr>
          <w:p w:rsidR="004366A2" w:rsidRPr="00E32DD6" w:rsidRDefault="004366A2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19" w:name="P0508"/>
            <w:bookmarkEnd w:id="3019"/>
          </w:p>
        </w:tc>
        <w:tc>
          <w:tcPr>
            <w:tcW w:w="709" w:type="dxa"/>
          </w:tcPr>
          <w:p w:rsidR="004366A2" w:rsidRPr="00E32DD6" w:rsidRDefault="004366A2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20" w:name="P0509"/>
            <w:bookmarkEnd w:id="3020"/>
          </w:p>
        </w:tc>
        <w:tc>
          <w:tcPr>
            <w:tcW w:w="709" w:type="dxa"/>
          </w:tcPr>
          <w:p w:rsidR="004366A2" w:rsidRPr="00E32DD6" w:rsidRDefault="004366A2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21" w:name="P0510"/>
            <w:bookmarkEnd w:id="3021"/>
          </w:p>
        </w:tc>
      </w:tr>
      <w:tr w:rsidR="001F4236" w:rsidRPr="00E32DD6" w:rsidTr="00290E2F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1F4236" w:rsidRPr="00E32DD6" w:rsidRDefault="001F4236" w:rsidP="00284BF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Превышение должностных полн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 xml:space="preserve">мочий                  </w:t>
            </w:r>
            <w:r w:rsidR="00290E2F" w:rsidRPr="00290E2F">
              <w:rPr>
                <w:sz w:val="20"/>
                <w:szCs w:val="20"/>
              </w:rPr>
              <w:t xml:space="preserve">  </w:t>
            </w:r>
            <w:r w:rsidRPr="00E32DD6">
              <w:rPr>
                <w:sz w:val="20"/>
                <w:szCs w:val="20"/>
              </w:rPr>
              <w:t>ст. 286 УК РФ</w:t>
            </w:r>
          </w:p>
        </w:tc>
        <w:tc>
          <w:tcPr>
            <w:tcW w:w="425" w:type="dxa"/>
            <w:vAlign w:val="center"/>
          </w:tcPr>
          <w:p w:rsidR="001F4236" w:rsidRPr="00290E2F" w:rsidRDefault="00290E2F" w:rsidP="00290E2F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850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22" w:name="P0601"/>
            <w:bookmarkEnd w:id="3022"/>
            <w:r>
              <w:rPr>
                <w:sz w:val="20"/>
                <w:szCs w:val="20"/>
              </w:rPr>
              <w:t xml:space="preserve"> 88</w:t>
            </w:r>
          </w:p>
        </w:tc>
        <w:tc>
          <w:tcPr>
            <w:tcW w:w="850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23" w:name="P0602"/>
            <w:bookmarkEnd w:id="3023"/>
            <w:r>
              <w:rPr>
                <w:sz w:val="20"/>
                <w:szCs w:val="20"/>
              </w:rPr>
              <w:t xml:space="preserve"> 37</w:t>
            </w:r>
          </w:p>
        </w:tc>
        <w:tc>
          <w:tcPr>
            <w:tcW w:w="710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24" w:name="P0603"/>
            <w:bookmarkEnd w:id="3024"/>
            <w:r>
              <w:rPr>
                <w:sz w:val="20"/>
                <w:szCs w:val="20"/>
              </w:rPr>
              <w:t xml:space="preserve"> 31</w:t>
            </w:r>
          </w:p>
        </w:tc>
        <w:tc>
          <w:tcPr>
            <w:tcW w:w="850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25" w:name="P0604"/>
            <w:bookmarkEnd w:id="3025"/>
            <w:r>
              <w:rPr>
                <w:sz w:val="20"/>
                <w:szCs w:val="20"/>
              </w:rPr>
              <w:t xml:space="preserve"> 26</w:t>
            </w:r>
          </w:p>
        </w:tc>
        <w:tc>
          <w:tcPr>
            <w:tcW w:w="709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26" w:name="P0605"/>
            <w:bookmarkEnd w:id="30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27" w:name="P0606"/>
            <w:bookmarkEnd w:id="30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28" w:name="P0607"/>
            <w:bookmarkEnd w:id="302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29" w:name="P0608"/>
            <w:bookmarkEnd w:id="302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30" w:name="P0609"/>
            <w:bookmarkEnd w:id="3030"/>
            <w:r>
              <w:rPr>
                <w:sz w:val="20"/>
                <w:szCs w:val="20"/>
              </w:rPr>
              <w:t xml:space="preserve"> 20</w:t>
            </w:r>
          </w:p>
        </w:tc>
        <w:tc>
          <w:tcPr>
            <w:tcW w:w="709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31" w:name="P0610"/>
            <w:bookmarkEnd w:id="3031"/>
            <w:r>
              <w:rPr>
                <w:sz w:val="20"/>
                <w:szCs w:val="20"/>
              </w:rPr>
              <w:t xml:space="preserve"> 19</w:t>
            </w:r>
          </w:p>
        </w:tc>
      </w:tr>
      <w:tr w:rsidR="001F4236" w:rsidRPr="00E32DD6" w:rsidTr="00290E2F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1F4236" w:rsidRPr="00E32DD6" w:rsidRDefault="001F4236" w:rsidP="003444D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Неисполнение сотрудником органа внутренних дел приказа </w:t>
            </w:r>
          </w:p>
          <w:p w:rsidR="001F4236" w:rsidRPr="00E32DD6" w:rsidRDefault="001F4236" w:rsidP="003444D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ст. 286.1 УК РФ</w:t>
            </w:r>
          </w:p>
        </w:tc>
        <w:tc>
          <w:tcPr>
            <w:tcW w:w="425" w:type="dxa"/>
            <w:vAlign w:val="center"/>
          </w:tcPr>
          <w:p w:rsidR="001F4236" w:rsidRPr="00290E2F" w:rsidRDefault="00290E2F" w:rsidP="00290E2F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850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32" w:name="P0701"/>
            <w:bookmarkEnd w:id="3032"/>
          </w:p>
        </w:tc>
        <w:tc>
          <w:tcPr>
            <w:tcW w:w="850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33" w:name="P0702"/>
            <w:bookmarkEnd w:id="3033"/>
          </w:p>
        </w:tc>
        <w:tc>
          <w:tcPr>
            <w:tcW w:w="710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34" w:name="P0703"/>
            <w:bookmarkEnd w:id="3034"/>
          </w:p>
        </w:tc>
        <w:tc>
          <w:tcPr>
            <w:tcW w:w="850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35" w:name="P0704"/>
            <w:bookmarkEnd w:id="3035"/>
          </w:p>
        </w:tc>
        <w:tc>
          <w:tcPr>
            <w:tcW w:w="709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36" w:name="P0705"/>
            <w:bookmarkEnd w:id="3036"/>
          </w:p>
        </w:tc>
        <w:tc>
          <w:tcPr>
            <w:tcW w:w="709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37" w:name="P0706"/>
            <w:bookmarkEnd w:id="3037"/>
          </w:p>
        </w:tc>
        <w:tc>
          <w:tcPr>
            <w:tcW w:w="708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38" w:name="P0707"/>
            <w:bookmarkEnd w:id="3038"/>
          </w:p>
        </w:tc>
        <w:tc>
          <w:tcPr>
            <w:tcW w:w="709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39" w:name="P0708"/>
            <w:bookmarkEnd w:id="3039"/>
          </w:p>
        </w:tc>
        <w:tc>
          <w:tcPr>
            <w:tcW w:w="709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40" w:name="P0709"/>
            <w:bookmarkEnd w:id="3040"/>
          </w:p>
        </w:tc>
        <w:tc>
          <w:tcPr>
            <w:tcW w:w="709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41" w:name="P0710"/>
            <w:bookmarkEnd w:id="3041"/>
          </w:p>
        </w:tc>
      </w:tr>
      <w:tr w:rsidR="001F4236" w:rsidRPr="00E32DD6" w:rsidTr="00290E2F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1F4236" w:rsidRPr="00E32DD6" w:rsidRDefault="001F4236" w:rsidP="00C93FE3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Отказ в предоставлении информ</w:t>
            </w:r>
            <w:r w:rsidRPr="00E32DD6">
              <w:rPr>
                <w:sz w:val="20"/>
                <w:szCs w:val="20"/>
              </w:rPr>
              <w:t>а</w:t>
            </w:r>
            <w:r w:rsidRPr="00E32DD6">
              <w:rPr>
                <w:sz w:val="20"/>
                <w:szCs w:val="20"/>
              </w:rPr>
              <w:t>ции Федеральному Собранию Российской Федерации или Сче</w:t>
            </w:r>
            <w:r w:rsidRPr="00E32DD6">
              <w:rPr>
                <w:sz w:val="20"/>
                <w:szCs w:val="20"/>
              </w:rPr>
              <w:t>т</w:t>
            </w:r>
            <w:r w:rsidRPr="00E32DD6">
              <w:rPr>
                <w:sz w:val="20"/>
                <w:szCs w:val="20"/>
              </w:rPr>
              <w:t xml:space="preserve">ной палате Российской Федерации </w:t>
            </w:r>
          </w:p>
          <w:p w:rsidR="001F4236" w:rsidRPr="00E32DD6" w:rsidRDefault="001F4236" w:rsidP="00C93FE3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287 УК РФ</w:t>
            </w:r>
          </w:p>
        </w:tc>
        <w:tc>
          <w:tcPr>
            <w:tcW w:w="425" w:type="dxa"/>
            <w:vAlign w:val="center"/>
          </w:tcPr>
          <w:p w:rsidR="001F4236" w:rsidRPr="00290E2F" w:rsidRDefault="00290E2F" w:rsidP="00290E2F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850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42" w:name="P0801"/>
            <w:bookmarkEnd w:id="3042"/>
          </w:p>
        </w:tc>
        <w:tc>
          <w:tcPr>
            <w:tcW w:w="850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43" w:name="P0802"/>
            <w:bookmarkEnd w:id="3043"/>
          </w:p>
        </w:tc>
        <w:tc>
          <w:tcPr>
            <w:tcW w:w="710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44" w:name="P0803"/>
            <w:bookmarkEnd w:id="3044"/>
          </w:p>
        </w:tc>
        <w:tc>
          <w:tcPr>
            <w:tcW w:w="850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45" w:name="P0804"/>
            <w:bookmarkEnd w:id="3045"/>
          </w:p>
        </w:tc>
        <w:tc>
          <w:tcPr>
            <w:tcW w:w="709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46" w:name="P0805"/>
            <w:bookmarkEnd w:id="3046"/>
          </w:p>
        </w:tc>
        <w:tc>
          <w:tcPr>
            <w:tcW w:w="709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47" w:name="P0806"/>
            <w:bookmarkEnd w:id="3047"/>
          </w:p>
        </w:tc>
        <w:tc>
          <w:tcPr>
            <w:tcW w:w="708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48" w:name="P0807"/>
            <w:bookmarkEnd w:id="3048"/>
          </w:p>
        </w:tc>
        <w:tc>
          <w:tcPr>
            <w:tcW w:w="709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49" w:name="P0808"/>
            <w:bookmarkEnd w:id="3049"/>
          </w:p>
        </w:tc>
        <w:tc>
          <w:tcPr>
            <w:tcW w:w="709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50" w:name="P0809"/>
            <w:bookmarkEnd w:id="3050"/>
          </w:p>
        </w:tc>
        <w:tc>
          <w:tcPr>
            <w:tcW w:w="709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51" w:name="P0810"/>
            <w:bookmarkEnd w:id="3051"/>
          </w:p>
        </w:tc>
      </w:tr>
      <w:tr w:rsidR="001F4236" w:rsidRPr="00E32DD6" w:rsidTr="00290E2F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1F4236" w:rsidRPr="00E32DD6" w:rsidRDefault="001F4236" w:rsidP="0018706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Присвоение полномочий должн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 xml:space="preserve">стного лица                  </w:t>
            </w:r>
          </w:p>
          <w:p w:rsidR="001F4236" w:rsidRPr="00E32DD6" w:rsidRDefault="001F4236" w:rsidP="0018706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288 УК РФ</w:t>
            </w:r>
          </w:p>
        </w:tc>
        <w:tc>
          <w:tcPr>
            <w:tcW w:w="425" w:type="dxa"/>
            <w:vAlign w:val="center"/>
          </w:tcPr>
          <w:p w:rsidR="001F4236" w:rsidRPr="00290E2F" w:rsidRDefault="00290E2F" w:rsidP="00290E2F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850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52" w:name="P0901"/>
            <w:bookmarkEnd w:id="3052"/>
          </w:p>
        </w:tc>
        <w:tc>
          <w:tcPr>
            <w:tcW w:w="850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53" w:name="P0902"/>
            <w:bookmarkEnd w:id="3053"/>
          </w:p>
        </w:tc>
        <w:tc>
          <w:tcPr>
            <w:tcW w:w="710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54" w:name="P0903"/>
            <w:bookmarkEnd w:id="3054"/>
          </w:p>
        </w:tc>
        <w:tc>
          <w:tcPr>
            <w:tcW w:w="850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55" w:name="P0904"/>
            <w:bookmarkEnd w:id="3055"/>
          </w:p>
        </w:tc>
        <w:tc>
          <w:tcPr>
            <w:tcW w:w="709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56" w:name="P0905"/>
            <w:bookmarkEnd w:id="3056"/>
          </w:p>
        </w:tc>
        <w:tc>
          <w:tcPr>
            <w:tcW w:w="709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57" w:name="P0906"/>
            <w:bookmarkEnd w:id="3057"/>
          </w:p>
        </w:tc>
        <w:tc>
          <w:tcPr>
            <w:tcW w:w="708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58" w:name="P0907"/>
            <w:bookmarkEnd w:id="3058"/>
          </w:p>
        </w:tc>
        <w:tc>
          <w:tcPr>
            <w:tcW w:w="709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59" w:name="P0908"/>
            <w:bookmarkEnd w:id="3059"/>
          </w:p>
        </w:tc>
        <w:tc>
          <w:tcPr>
            <w:tcW w:w="709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60" w:name="P0909"/>
            <w:bookmarkEnd w:id="3060"/>
          </w:p>
        </w:tc>
        <w:tc>
          <w:tcPr>
            <w:tcW w:w="709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61" w:name="P0910"/>
            <w:bookmarkEnd w:id="3061"/>
          </w:p>
        </w:tc>
      </w:tr>
      <w:tr w:rsidR="001F4236" w:rsidRPr="00E32DD6" w:rsidTr="00290E2F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1F4236" w:rsidRPr="00E32DD6" w:rsidRDefault="001F4236" w:rsidP="00184E10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Незаконное участие в предприн</w:t>
            </w:r>
            <w:r w:rsidRPr="00E32DD6">
              <w:rPr>
                <w:sz w:val="20"/>
                <w:szCs w:val="20"/>
              </w:rPr>
              <w:t>и</w:t>
            </w:r>
            <w:r w:rsidRPr="00E32DD6">
              <w:rPr>
                <w:sz w:val="20"/>
                <w:szCs w:val="20"/>
              </w:rPr>
              <w:t xml:space="preserve">мательской деятельности </w:t>
            </w:r>
          </w:p>
          <w:p w:rsidR="001F4236" w:rsidRPr="00E32DD6" w:rsidRDefault="001F4236" w:rsidP="00184E10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289 УК РФ</w:t>
            </w:r>
          </w:p>
        </w:tc>
        <w:tc>
          <w:tcPr>
            <w:tcW w:w="425" w:type="dxa"/>
            <w:vAlign w:val="center"/>
          </w:tcPr>
          <w:p w:rsidR="001F4236" w:rsidRPr="00290E2F" w:rsidRDefault="00290E2F" w:rsidP="00290E2F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850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62" w:name="P1001"/>
            <w:bookmarkEnd w:id="3062"/>
          </w:p>
        </w:tc>
        <w:tc>
          <w:tcPr>
            <w:tcW w:w="850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63" w:name="P1002"/>
            <w:bookmarkEnd w:id="3063"/>
          </w:p>
        </w:tc>
        <w:tc>
          <w:tcPr>
            <w:tcW w:w="710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64" w:name="P1003"/>
            <w:bookmarkEnd w:id="3064"/>
          </w:p>
        </w:tc>
        <w:tc>
          <w:tcPr>
            <w:tcW w:w="850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65" w:name="P1004"/>
            <w:bookmarkEnd w:id="3065"/>
          </w:p>
        </w:tc>
        <w:tc>
          <w:tcPr>
            <w:tcW w:w="709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66" w:name="P1005"/>
            <w:bookmarkEnd w:id="3066"/>
          </w:p>
        </w:tc>
        <w:tc>
          <w:tcPr>
            <w:tcW w:w="709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67" w:name="P1006"/>
            <w:bookmarkEnd w:id="3067"/>
          </w:p>
        </w:tc>
        <w:tc>
          <w:tcPr>
            <w:tcW w:w="708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68" w:name="P1007"/>
            <w:bookmarkEnd w:id="3068"/>
          </w:p>
        </w:tc>
        <w:tc>
          <w:tcPr>
            <w:tcW w:w="709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69" w:name="P1008"/>
            <w:bookmarkEnd w:id="3069"/>
          </w:p>
        </w:tc>
        <w:tc>
          <w:tcPr>
            <w:tcW w:w="709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70" w:name="P1009"/>
            <w:bookmarkEnd w:id="3070"/>
          </w:p>
        </w:tc>
        <w:tc>
          <w:tcPr>
            <w:tcW w:w="709" w:type="dxa"/>
          </w:tcPr>
          <w:p w:rsidR="001F4236" w:rsidRPr="00E32DD6" w:rsidRDefault="001F4236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71" w:name="P1010"/>
            <w:bookmarkEnd w:id="3071"/>
          </w:p>
        </w:tc>
      </w:tr>
      <w:tr w:rsidR="001F4236" w:rsidRPr="00E32DD6" w:rsidTr="00290E2F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1F4236" w:rsidRPr="00E32DD6" w:rsidRDefault="001F4236" w:rsidP="0018706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Получение взятки      </w:t>
            </w:r>
          </w:p>
          <w:p w:rsidR="001F4236" w:rsidRPr="00E32DD6" w:rsidRDefault="001F4236" w:rsidP="0018706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290 УК РФ</w:t>
            </w:r>
          </w:p>
        </w:tc>
        <w:tc>
          <w:tcPr>
            <w:tcW w:w="425" w:type="dxa"/>
            <w:vAlign w:val="center"/>
          </w:tcPr>
          <w:p w:rsidR="001F4236" w:rsidRPr="00290E2F" w:rsidRDefault="00290E2F" w:rsidP="00290E2F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50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72" w:name="P1101"/>
            <w:bookmarkEnd w:id="3072"/>
            <w:r>
              <w:rPr>
                <w:sz w:val="20"/>
                <w:szCs w:val="20"/>
              </w:rPr>
              <w:t xml:space="preserve"> 63</w:t>
            </w:r>
          </w:p>
        </w:tc>
        <w:tc>
          <w:tcPr>
            <w:tcW w:w="850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73" w:name="P1102"/>
            <w:bookmarkEnd w:id="3073"/>
            <w:r>
              <w:rPr>
                <w:sz w:val="20"/>
                <w:szCs w:val="20"/>
              </w:rPr>
              <w:t xml:space="preserve"> 36</w:t>
            </w:r>
          </w:p>
        </w:tc>
        <w:tc>
          <w:tcPr>
            <w:tcW w:w="710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74" w:name="P1103"/>
            <w:bookmarkEnd w:id="3074"/>
            <w:r>
              <w:rPr>
                <w:sz w:val="20"/>
                <w:szCs w:val="20"/>
              </w:rPr>
              <w:t xml:space="preserve"> 24</w:t>
            </w:r>
          </w:p>
        </w:tc>
        <w:tc>
          <w:tcPr>
            <w:tcW w:w="850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75" w:name="P1104"/>
            <w:bookmarkEnd w:id="3075"/>
            <w:r>
              <w:rPr>
                <w:sz w:val="20"/>
                <w:szCs w:val="20"/>
              </w:rPr>
              <w:t xml:space="preserve"> 24</w:t>
            </w:r>
          </w:p>
        </w:tc>
        <w:tc>
          <w:tcPr>
            <w:tcW w:w="709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76" w:name="P1105"/>
            <w:bookmarkEnd w:id="30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77" w:name="P1106"/>
            <w:bookmarkEnd w:id="30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78" w:name="P1107"/>
            <w:bookmarkEnd w:id="30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79" w:name="P1108"/>
            <w:bookmarkEnd w:id="30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80" w:name="P1109"/>
            <w:bookmarkEnd w:id="3080"/>
            <w:r>
              <w:rPr>
                <w:sz w:val="20"/>
                <w:szCs w:val="20"/>
              </w:rPr>
              <w:t xml:space="preserve"> 20</w:t>
            </w:r>
          </w:p>
        </w:tc>
        <w:tc>
          <w:tcPr>
            <w:tcW w:w="709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81" w:name="P1110"/>
            <w:bookmarkEnd w:id="3081"/>
            <w:r>
              <w:rPr>
                <w:sz w:val="20"/>
                <w:szCs w:val="20"/>
              </w:rPr>
              <w:t xml:space="preserve"> 19</w:t>
            </w:r>
          </w:p>
        </w:tc>
      </w:tr>
      <w:tr w:rsidR="001F4236" w:rsidRPr="00E32DD6" w:rsidTr="00290E2F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1F4236" w:rsidRPr="00E32DD6" w:rsidRDefault="001F4236" w:rsidP="00284BF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Дача взятки             </w:t>
            </w:r>
          </w:p>
          <w:p w:rsidR="001F4236" w:rsidRPr="00E32DD6" w:rsidRDefault="001F4236" w:rsidP="00284BF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291 УК РФ</w:t>
            </w:r>
          </w:p>
        </w:tc>
        <w:tc>
          <w:tcPr>
            <w:tcW w:w="425" w:type="dxa"/>
            <w:vAlign w:val="center"/>
          </w:tcPr>
          <w:p w:rsidR="001F4236" w:rsidRPr="00290E2F" w:rsidRDefault="00290E2F" w:rsidP="00290E2F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82" w:name="P1201"/>
            <w:bookmarkEnd w:id="3082"/>
            <w:r>
              <w:rPr>
                <w:sz w:val="20"/>
                <w:szCs w:val="20"/>
              </w:rPr>
              <w:t xml:space="preserve"> 46</w:t>
            </w:r>
          </w:p>
        </w:tc>
        <w:tc>
          <w:tcPr>
            <w:tcW w:w="850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83" w:name="P1202"/>
            <w:bookmarkEnd w:id="3083"/>
            <w:r>
              <w:rPr>
                <w:sz w:val="20"/>
                <w:szCs w:val="20"/>
              </w:rPr>
              <w:t xml:space="preserve"> 41</w:t>
            </w:r>
          </w:p>
        </w:tc>
        <w:tc>
          <w:tcPr>
            <w:tcW w:w="710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84" w:name="P1203"/>
            <w:bookmarkEnd w:id="3084"/>
            <w:r>
              <w:rPr>
                <w:sz w:val="20"/>
                <w:szCs w:val="20"/>
              </w:rPr>
              <w:t xml:space="preserve"> 37</w:t>
            </w:r>
          </w:p>
        </w:tc>
        <w:tc>
          <w:tcPr>
            <w:tcW w:w="850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85" w:name="P1204"/>
            <w:bookmarkEnd w:id="3085"/>
            <w:r>
              <w:rPr>
                <w:sz w:val="20"/>
                <w:szCs w:val="20"/>
              </w:rPr>
              <w:t xml:space="preserve"> 24</w:t>
            </w:r>
          </w:p>
        </w:tc>
        <w:tc>
          <w:tcPr>
            <w:tcW w:w="709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86" w:name="P1205"/>
            <w:bookmarkEnd w:id="30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87" w:name="P1206"/>
            <w:bookmarkEnd w:id="30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88" w:name="P1207"/>
            <w:bookmarkEnd w:id="30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89" w:name="P1208"/>
            <w:bookmarkEnd w:id="30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90" w:name="P1209"/>
            <w:bookmarkEnd w:id="3090"/>
            <w:r>
              <w:rPr>
                <w:sz w:val="20"/>
                <w:szCs w:val="20"/>
              </w:rPr>
              <w:t xml:space="preserve"> 30</w:t>
            </w:r>
          </w:p>
        </w:tc>
        <w:tc>
          <w:tcPr>
            <w:tcW w:w="709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91" w:name="P1210"/>
            <w:bookmarkEnd w:id="3091"/>
            <w:r>
              <w:rPr>
                <w:sz w:val="20"/>
                <w:szCs w:val="20"/>
              </w:rPr>
              <w:t xml:space="preserve"> 30</w:t>
            </w:r>
          </w:p>
        </w:tc>
      </w:tr>
      <w:tr w:rsidR="001F4236" w:rsidRPr="00E32DD6" w:rsidTr="00290E2F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1F4236" w:rsidRPr="00E32DD6" w:rsidRDefault="001F4236" w:rsidP="00C93FE3">
            <w:pPr>
              <w:numPr>
                <w:ilvl w:val="12"/>
                <w:numId w:val="0"/>
              </w:numPr>
              <w:ind w:left="-57" w:right="-57"/>
              <w:rPr>
                <w:bCs/>
                <w:sz w:val="20"/>
                <w:szCs w:val="20"/>
              </w:rPr>
            </w:pPr>
            <w:r w:rsidRPr="00E32DD6">
              <w:rPr>
                <w:bCs/>
                <w:sz w:val="20"/>
                <w:szCs w:val="20"/>
              </w:rPr>
              <w:t>Посредничество во взяточничес</w:t>
            </w:r>
            <w:r w:rsidRPr="00E32DD6">
              <w:rPr>
                <w:bCs/>
                <w:sz w:val="20"/>
                <w:szCs w:val="20"/>
              </w:rPr>
              <w:t>т</w:t>
            </w:r>
            <w:r w:rsidRPr="00E32DD6">
              <w:rPr>
                <w:bCs/>
                <w:sz w:val="20"/>
                <w:szCs w:val="20"/>
              </w:rPr>
              <w:t xml:space="preserve">ве  </w:t>
            </w:r>
          </w:p>
          <w:p w:rsidR="001F4236" w:rsidRPr="00E32DD6" w:rsidRDefault="001F4236" w:rsidP="00C93FE3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bCs/>
                <w:sz w:val="20"/>
                <w:szCs w:val="20"/>
              </w:rPr>
              <w:t xml:space="preserve">                                ст. 291.1 УК РФ</w:t>
            </w:r>
          </w:p>
        </w:tc>
        <w:tc>
          <w:tcPr>
            <w:tcW w:w="425" w:type="dxa"/>
            <w:vAlign w:val="center"/>
          </w:tcPr>
          <w:p w:rsidR="001F4236" w:rsidRPr="00290E2F" w:rsidRDefault="00290E2F" w:rsidP="00290E2F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92" w:name="P1301"/>
            <w:bookmarkEnd w:id="3092"/>
            <w:r>
              <w:rPr>
                <w:sz w:val="20"/>
                <w:szCs w:val="20"/>
              </w:rPr>
              <w:t xml:space="preserve"> 16</w:t>
            </w:r>
          </w:p>
        </w:tc>
        <w:tc>
          <w:tcPr>
            <w:tcW w:w="850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93" w:name="P1302"/>
            <w:bookmarkEnd w:id="3093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710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94" w:name="P1303"/>
            <w:bookmarkEnd w:id="3094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850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95" w:name="P1304"/>
            <w:bookmarkEnd w:id="3095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709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96" w:name="P1305"/>
            <w:bookmarkEnd w:id="30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97" w:name="P1306"/>
            <w:bookmarkEnd w:id="30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98" w:name="P1307"/>
            <w:bookmarkEnd w:id="30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099" w:name="P1308"/>
            <w:bookmarkEnd w:id="30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00" w:name="P1309"/>
            <w:bookmarkEnd w:id="3100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709" w:type="dxa"/>
          </w:tcPr>
          <w:p w:rsidR="001F4236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01" w:name="P1310"/>
            <w:bookmarkEnd w:id="3101"/>
            <w:r>
              <w:rPr>
                <w:sz w:val="20"/>
                <w:szCs w:val="20"/>
              </w:rPr>
              <w:t xml:space="preserve"> 7</w:t>
            </w:r>
          </w:p>
        </w:tc>
      </w:tr>
      <w:tr w:rsidR="00E5278F" w:rsidRPr="00E32DD6" w:rsidTr="00290E2F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78F" w:rsidRPr="00E32DD6" w:rsidRDefault="00E5278F" w:rsidP="00E5278F">
            <w:pPr>
              <w:numPr>
                <w:ilvl w:val="12"/>
                <w:numId w:val="0"/>
              </w:numPr>
              <w:ind w:left="-57" w:right="-57"/>
              <w:rPr>
                <w:bCs/>
                <w:sz w:val="20"/>
                <w:szCs w:val="20"/>
              </w:rPr>
            </w:pPr>
            <w:r w:rsidRPr="00E32DD6">
              <w:rPr>
                <w:bCs/>
                <w:sz w:val="20"/>
                <w:szCs w:val="20"/>
              </w:rPr>
              <w:t>Мелкое взяточничество</w:t>
            </w:r>
          </w:p>
          <w:p w:rsidR="00E5278F" w:rsidRPr="00E32DD6" w:rsidRDefault="00E5278F" w:rsidP="008B3A35">
            <w:pPr>
              <w:numPr>
                <w:ilvl w:val="12"/>
                <w:numId w:val="0"/>
              </w:numPr>
              <w:ind w:left="-57" w:right="-57"/>
              <w:rPr>
                <w:bCs/>
                <w:sz w:val="20"/>
                <w:szCs w:val="20"/>
              </w:rPr>
            </w:pPr>
            <w:r w:rsidRPr="00E32DD6">
              <w:rPr>
                <w:bCs/>
                <w:sz w:val="20"/>
                <w:szCs w:val="20"/>
              </w:rPr>
              <w:t xml:space="preserve">                                ст. 291.2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78F" w:rsidRPr="00290E2F" w:rsidRDefault="00290E2F" w:rsidP="00290E2F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78F" w:rsidRPr="00E32DD6" w:rsidRDefault="00D31E28" w:rsidP="00E5278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02" w:name="P1401"/>
            <w:bookmarkEnd w:id="3102"/>
            <w:r>
              <w:rPr>
                <w:sz w:val="20"/>
                <w:szCs w:val="20"/>
              </w:rPr>
              <w:t xml:space="preserve"> 162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78F" w:rsidRPr="00E32DD6" w:rsidRDefault="00D31E28" w:rsidP="00E5278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03" w:name="P1402"/>
            <w:bookmarkEnd w:id="3103"/>
            <w:r>
              <w:rPr>
                <w:sz w:val="20"/>
                <w:szCs w:val="20"/>
              </w:rPr>
              <w:t xml:space="preserve"> 109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78F" w:rsidRPr="00E32DD6" w:rsidRDefault="00D31E28" w:rsidP="00E5278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04" w:name="P1403"/>
            <w:bookmarkEnd w:id="3104"/>
            <w:r>
              <w:rPr>
                <w:sz w:val="20"/>
                <w:szCs w:val="20"/>
              </w:rPr>
              <w:t xml:space="preserve"> 107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78F" w:rsidRPr="00E32DD6" w:rsidRDefault="00D31E28" w:rsidP="00E5278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05" w:name="P1404"/>
            <w:bookmarkEnd w:id="3105"/>
            <w:r>
              <w:rPr>
                <w:sz w:val="20"/>
                <w:szCs w:val="20"/>
              </w:rPr>
              <w:t xml:space="preserve"> 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78F" w:rsidRPr="00E32DD6" w:rsidRDefault="00D31E28" w:rsidP="00E5278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06" w:name="P1405"/>
            <w:bookmarkEnd w:id="31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78F" w:rsidRPr="00E32DD6" w:rsidRDefault="00D31E28" w:rsidP="00E5278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07" w:name="P1406"/>
            <w:bookmarkEnd w:id="310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78F" w:rsidRPr="00E32DD6" w:rsidRDefault="00D31E28" w:rsidP="00E5278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08" w:name="P1407"/>
            <w:bookmarkEnd w:id="31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78F" w:rsidRPr="00E32DD6" w:rsidRDefault="00D31E28" w:rsidP="00E5278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09" w:name="P1408"/>
            <w:bookmarkEnd w:id="31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78F" w:rsidRPr="00E32DD6" w:rsidRDefault="00D31E28" w:rsidP="00E5278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10" w:name="P1409"/>
            <w:bookmarkEnd w:id="3110"/>
            <w:r>
              <w:rPr>
                <w:sz w:val="20"/>
                <w:szCs w:val="20"/>
              </w:rPr>
              <w:t xml:space="preserve"> 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78F" w:rsidRPr="00E32DD6" w:rsidRDefault="00D31E28" w:rsidP="00E5278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11" w:name="P1410"/>
            <w:bookmarkEnd w:id="3111"/>
            <w:r>
              <w:rPr>
                <w:sz w:val="20"/>
                <w:szCs w:val="20"/>
              </w:rPr>
              <w:t xml:space="preserve"> 68</w:t>
            </w:r>
          </w:p>
        </w:tc>
      </w:tr>
      <w:tr w:rsidR="00E5278F" w:rsidRPr="00E32DD6" w:rsidTr="00290E2F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78F" w:rsidRPr="00E32DD6" w:rsidRDefault="00E5278F" w:rsidP="008B3A35">
            <w:pPr>
              <w:numPr>
                <w:ilvl w:val="12"/>
                <w:numId w:val="0"/>
              </w:numPr>
              <w:ind w:left="-57" w:right="-57"/>
              <w:rPr>
                <w:bCs/>
                <w:sz w:val="20"/>
                <w:szCs w:val="20"/>
              </w:rPr>
            </w:pPr>
            <w:r w:rsidRPr="00E32DD6">
              <w:rPr>
                <w:bCs/>
                <w:sz w:val="20"/>
                <w:szCs w:val="20"/>
              </w:rPr>
              <w:t xml:space="preserve">Служебный подлог    </w:t>
            </w:r>
          </w:p>
          <w:p w:rsidR="00E5278F" w:rsidRPr="00E32DD6" w:rsidRDefault="00E5278F" w:rsidP="008B3A35">
            <w:pPr>
              <w:numPr>
                <w:ilvl w:val="12"/>
                <w:numId w:val="0"/>
              </w:numPr>
              <w:ind w:left="-57" w:right="-57"/>
              <w:rPr>
                <w:bCs/>
                <w:sz w:val="20"/>
                <w:szCs w:val="20"/>
              </w:rPr>
            </w:pPr>
            <w:r w:rsidRPr="00E32DD6">
              <w:rPr>
                <w:bCs/>
                <w:sz w:val="20"/>
                <w:szCs w:val="20"/>
              </w:rPr>
              <w:t xml:space="preserve">                                   ст. 292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78F" w:rsidRPr="00290E2F" w:rsidRDefault="00290E2F" w:rsidP="00290E2F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78F" w:rsidRPr="00E32DD6" w:rsidRDefault="00D31E28" w:rsidP="00E5278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12" w:name="P1501"/>
            <w:bookmarkEnd w:id="3112"/>
            <w:r>
              <w:rPr>
                <w:sz w:val="20"/>
                <w:szCs w:val="20"/>
              </w:rPr>
              <w:t xml:space="preserve"> 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78F" w:rsidRPr="00E32DD6" w:rsidRDefault="00D31E28" w:rsidP="00E5278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13" w:name="P1502"/>
            <w:bookmarkEnd w:id="3113"/>
            <w:r>
              <w:rPr>
                <w:sz w:val="20"/>
                <w:szCs w:val="20"/>
              </w:rPr>
              <w:t xml:space="preserve"> 28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78F" w:rsidRPr="00E32DD6" w:rsidRDefault="00D31E28" w:rsidP="00E5278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14" w:name="P1503"/>
            <w:bookmarkEnd w:id="3114"/>
            <w:r>
              <w:rPr>
                <w:sz w:val="20"/>
                <w:szCs w:val="20"/>
              </w:rPr>
              <w:t xml:space="preserve"> 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78F" w:rsidRPr="00E32DD6" w:rsidRDefault="00D31E28" w:rsidP="00E5278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15" w:name="P1504"/>
            <w:bookmarkEnd w:id="3115"/>
            <w:r>
              <w:rPr>
                <w:sz w:val="20"/>
                <w:szCs w:val="20"/>
              </w:rPr>
              <w:t xml:space="preserve"> 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78F" w:rsidRPr="00E32DD6" w:rsidRDefault="00D31E28" w:rsidP="00E5278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16" w:name="P1505"/>
            <w:bookmarkEnd w:id="31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78F" w:rsidRPr="00E32DD6" w:rsidRDefault="00D31E28" w:rsidP="00E5278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17" w:name="P1506"/>
            <w:bookmarkEnd w:id="31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78F" w:rsidRPr="00E32DD6" w:rsidRDefault="00D31E28" w:rsidP="00E5278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18" w:name="P1507"/>
            <w:bookmarkEnd w:id="311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78F" w:rsidRPr="00E32DD6" w:rsidRDefault="00D31E28" w:rsidP="00E5278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19" w:name="P1508"/>
            <w:bookmarkEnd w:id="311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78F" w:rsidRPr="00E32DD6" w:rsidRDefault="00D31E28" w:rsidP="00E5278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20" w:name="P1509"/>
            <w:bookmarkEnd w:id="3120"/>
            <w:r>
              <w:rPr>
                <w:sz w:val="20"/>
                <w:szCs w:val="20"/>
              </w:rPr>
              <w:t xml:space="preserve"> 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78F" w:rsidRPr="00E32DD6" w:rsidRDefault="00D31E28" w:rsidP="00E5278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21" w:name="P1510"/>
            <w:bookmarkEnd w:id="3121"/>
            <w:r>
              <w:rPr>
                <w:sz w:val="20"/>
                <w:szCs w:val="20"/>
              </w:rPr>
              <w:t xml:space="preserve"> 12</w:t>
            </w:r>
          </w:p>
        </w:tc>
      </w:tr>
      <w:tr w:rsidR="00F96D89" w:rsidRPr="00E32DD6" w:rsidTr="00290E2F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89" w:rsidRPr="00E32DD6" w:rsidRDefault="00F96D89" w:rsidP="008B3A35">
            <w:pPr>
              <w:numPr>
                <w:ilvl w:val="12"/>
                <w:numId w:val="0"/>
              </w:numPr>
              <w:ind w:left="-57" w:right="-57"/>
              <w:rPr>
                <w:bCs/>
                <w:sz w:val="20"/>
                <w:szCs w:val="20"/>
              </w:rPr>
            </w:pPr>
            <w:r w:rsidRPr="00E32DD6">
              <w:rPr>
                <w:bCs/>
                <w:sz w:val="20"/>
                <w:szCs w:val="20"/>
              </w:rPr>
              <w:t>Незаконная выдача паспорта гр</w:t>
            </w:r>
            <w:r w:rsidRPr="00E32DD6">
              <w:rPr>
                <w:bCs/>
                <w:sz w:val="20"/>
                <w:szCs w:val="20"/>
              </w:rPr>
              <w:t>а</w:t>
            </w:r>
            <w:r w:rsidRPr="00E32DD6">
              <w:rPr>
                <w:bCs/>
                <w:sz w:val="20"/>
                <w:szCs w:val="20"/>
              </w:rPr>
              <w:t>жданина Российской Федерации, а равно внесение заведомо ложных сведений в документы, повлекшее незаконное приобретение гра</w:t>
            </w:r>
            <w:r w:rsidRPr="00E32DD6">
              <w:rPr>
                <w:bCs/>
                <w:sz w:val="20"/>
                <w:szCs w:val="20"/>
              </w:rPr>
              <w:t>ж</w:t>
            </w:r>
            <w:r w:rsidRPr="00E32DD6">
              <w:rPr>
                <w:bCs/>
                <w:sz w:val="20"/>
                <w:szCs w:val="20"/>
              </w:rPr>
              <w:t xml:space="preserve">данства Российской Федерации </w:t>
            </w:r>
          </w:p>
          <w:p w:rsidR="00F96D89" w:rsidRPr="00E32DD6" w:rsidRDefault="00F96D89" w:rsidP="008B3A35">
            <w:pPr>
              <w:numPr>
                <w:ilvl w:val="12"/>
                <w:numId w:val="0"/>
              </w:numPr>
              <w:ind w:left="-57" w:right="-57"/>
              <w:rPr>
                <w:bCs/>
                <w:sz w:val="20"/>
                <w:szCs w:val="20"/>
              </w:rPr>
            </w:pPr>
            <w:r w:rsidRPr="00E32DD6">
              <w:rPr>
                <w:bCs/>
                <w:sz w:val="20"/>
                <w:szCs w:val="20"/>
              </w:rPr>
              <w:t xml:space="preserve">                                ст. 292.1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D89" w:rsidRPr="00290E2F" w:rsidRDefault="00F96D89" w:rsidP="00290E2F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89" w:rsidRPr="00E32DD6" w:rsidRDefault="00F96D89" w:rsidP="00095294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22" w:name="P1601"/>
            <w:bookmarkEnd w:id="3122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89" w:rsidRPr="00E32DD6" w:rsidRDefault="00F96D89" w:rsidP="00095294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23" w:name="P1602"/>
            <w:bookmarkEnd w:id="3123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89" w:rsidRPr="00E32DD6" w:rsidRDefault="00F96D89" w:rsidP="00095294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24" w:name="P1603"/>
            <w:bookmarkEnd w:id="3124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89" w:rsidRPr="00E32DD6" w:rsidRDefault="00F96D89" w:rsidP="00095294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25" w:name="P1604"/>
            <w:bookmarkEnd w:id="312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89" w:rsidRPr="00E32DD6" w:rsidRDefault="00F96D89" w:rsidP="00095294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26" w:name="P1605"/>
            <w:bookmarkEnd w:id="312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89" w:rsidRPr="00E32DD6" w:rsidRDefault="00F96D89" w:rsidP="00095294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27" w:name="P1606"/>
            <w:bookmarkEnd w:id="3127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89" w:rsidRPr="00E32DD6" w:rsidRDefault="00F96D89" w:rsidP="00095294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28" w:name="P1607"/>
            <w:bookmarkEnd w:id="312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89" w:rsidRPr="00E32DD6" w:rsidRDefault="00F96D89" w:rsidP="00095294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29" w:name="P1608"/>
            <w:bookmarkEnd w:id="3129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89" w:rsidRPr="00E32DD6" w:rsidRDefault="00F96D89" w:rsidP="00095294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30" w:name="P1609"/>
            <w:bookmarkEnd w:id="313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89" w:rsidRPr="00E32DD6" w:rsidRDefault="00F96D89" w:rsidP="00095294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31" w:name="P1610"/>
            <w:bookmarkEnd w:id="3131"/>
          </w:p>
        </w:tc>
      </w:tr>
      <w:tr w:rsidR="00F96D89" w:rsidRPr="00E32DD6" w:rsidTr="00290E2F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89" w:rsidRPr="00E32DD6" w:rsidRDefault="00F96D89" w:rsidP="008B3A35">
            <w:pPr>
              <w:numPr>
                <w:ilvl w:val="12"/>
                <w:numId w:val="0"/>
              </w:numPr>
              <w:ind w:left="-57" w:right="-57"/>
              <w:rPr>
                <w:bCs/>
                <w:sz w:val="20"/>
                <w:szCs w:val="20"/>
              </w:rPr>
            </w:pPr>
            <w:r w:rsidRPr="00E32DD6">
              <w:rPr>
                <w:bCs/>
                <w:sz w:val="20"/>
                <w:szCs w:val="20"/>
              </w:rPr>
              <w:t xml:space="preserve">Халатность                 </w:t>
            </w:r>
          </w:p>
          <w:p w:rsidR="00F96D89" w:rsidRPr="00E32DD6" w:rsidRDefault="00F96D89" w:rsidP="008B3A35">
            <w:pPr>
              <w:numPr>
                <w:ilvl w:val="12"/>
                <w:numId w:val="0"/>
              </w:numPr>
              <w:ind w:left="-57" w:right="-57"/>
              <w:rPr>
                <w:bCs/>
                <w:sz w:val="20"/>
                <w:szCs w:val="20"/>
              </w:rPr>
            </w:pPr>
            <w:r w:rsidRPr="00E32DD6">
              <w:rPr>
                <w:bCs/>
                <w:sz w:val="20"/>
                <w:szCs w:val="20"/>
              </w:rPr>
              <w:t xml:space="preserve">                                   ст. 293 УК РФ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D89" w:rsidRPr="00290E2F" w:rsidRDefault="00F96D89" w:rsidP="00290E2F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89" w:rsidRPr="00E32DD6" w:rsidRDefault="00D31E28" w:rsidP="00E5278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32" w:name="P1701"/>
            <w:bookmarkEnd w:id="3132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89" w:rsidRPr="00E32DD6" w:rsidRDefault="00D31E28" w:rsidP="00E5278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33" w:name="P1702"/>
            <w:bookmarkEnd w:id="3133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89" w:rsidRPr="00E32DD6" w:rsidRDefault="00D31E28" w:rsidP="00E5278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34" w:name="P1703"/>
            <w:bookmarkEnd w:id="3134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89" w:rsidRPr="00E32DD6" w:rsidRDefault="00D31E28" w:rsidP="00E5278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35" w:name="P1704"/>
            <w:bookmarkEnd w:id="3135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89" w:rsidRPr="00E32DD6" w:rsidRDefault="00D31E28" w:rsidP="00E5278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36" w:name="P1705"/>
            <w:bookmarkEnd w:id="31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89" w:rsidRPr="00E32DD6" w:rsidRDefault="00D31E28" w:rsidP="00E5278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37" w:name="P1706"/>
            <w:bookmarkEnd w:id="31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89" w:rsidRPr="00E32DD6" w:rsidRDefault="00D31E28" w:rsidP="00E5278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38" w:name="P1707"/>
            <w:bookmarkEnd w:id="313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89" w:rsidRPr="00E32DD6" w:rsidRDefault="00D31E28" w:rsidP="00E5278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39" w:name="P1708"/>
            <w:bookmarkEnd w:id="313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89" w:rsidRPr="00E32DD6" w:rsidRDefault="00D31E28" w:rsidP="00E5278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40" w:name="P1709"/>
            <w:bookmarkEnd w:id="3140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89" w:rsidRPr="00E32DD6" w:rsidRDefault="00D31E28" w:rsidP="00E5278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41" w:name="P1710"/>
            <w:bookmarkEnd w:id="3141"/>
            <w:r>
              <w:rPr>
                <w:sz w:val="20"/>
                <w:szCs w:val="20"/>
              </w:rPr>
              <w:t xml:space="preserve"> 7</w:t>
            </w:r>
          </w:p>
        </w:tc>
      </w:tr>
      <w:tr w:rsidR="00F96D89" w:rsidRPr="00E32DD6" w:rsidTr="00290E2F">
        <w:tblPrEx>
          <w:tblCellMar>
            <w:top w:w="0" w:type="dxa"/>
            <w:bottom w:w="0" w:type="dxa"/>
          </w:tblCellMar>
        </w:tblPrEx>
        <w:trPr>
          <w:trHeight w:val="628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89" w:rsidRPr="00E32DD6" w:rsidRDefault="00F96D89" w:rsidP="008B3A35">
            <w:pPr>
              <w:numPr>
                <w:ilvl w:val="12"/>
                <w:numId w:val="0"/>
              </w:numPr>
              <w:ind w:left="-57" w:right="-57"/>
              <w:rPr>
                <w:bCs/>
                <w:sz w:val="20"/>
                <w:szCs w:val="20"/>
              </w:rPr>
            </w:pPr>
            <w:r w:rsidRPr="00E32DD6">
              <w:rPr>
                <w:bCs/>
                <w:sz w:val="20"/>
                <w:szCs w:val="20"/>
              </w:rPr>
              <w:t>Итого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D89" w:rsidRPr="00290E2F" w:rsidRDefault="00F96D89" w:rsidP="00290E2F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89" w:rsidRPr="00E32DD6" w:rsidRDefault="00D31E28" w:rsidP="00E5278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42" w:name="P1801"/>
            <w:bookmarkEnd w:id="3142"/>
            <w:r>
              <w:rPr>
                <w:sz w:val="20"/>
                <w:szCs w:val="20"/>
              </w:rPr>
              <w:t xml:space="preserve"> 475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89" w:rsidRPr="00E32DD6" w:rsidRDefault="00D31E28" w:rsidP="00E5278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43" w:name="P1802"/>
            <w:bookmarkEnd w:id="3143"/>
            <w:r>
              <w:rPr>
                <w:sz w:val="20"/>
                <w:szCs w:val="20"/>
              </w:rPr>
              <w:t xml:space="preserve"> 296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89" w:rsidRPr="00E32DD6" w:rsidRDefault="00D31E28" w:rsidP="00E5278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44" w:name="P1803"/>
            <w:bookmarkEnd w:id="3144"/>
            <w:r>
              <w:rPr>
                <w:sz w:val="20"/>
                <w:szCs w:val="20"/>
              </w:rPr>
              <w:t xml:space="preserve"> 251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89" w:rsidRPr="00E32DD6" w:rsidRDefault="00D31E28" w:rsidP="00E5278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45" w:name="P1804"/>
            <w:bookmarkEnd w:id="3145"/>
            <w:r>
              <w:rPr>
                <w:sz w:val="20"/>
                <w:szCs w:val="20"/>
              </w:rPr>
              <w:t xml:space="preserve"> 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89" w:rsidRPr="00E32DD6" w:rsidRDefault="00D31E28" w:rsidP="00E5278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46" w:name="P1805"/>
            <w:bookmarkEnd w:id="31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89" w:rsidRPr="00E32DD6" w:rsidRDefault="00D31E28" w:rsidP="00E5278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47" w:name="P1806"/>
            <w:bookmarkEnd w:id="314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89" w:rsidRPr="00E32DD6" w:rsidRDefault="00D31E28" w:rsidP="00E5278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48" w:name="P1807"/>
            <w:bookmarkEnd w:id="31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89" w:rsidRPr="00E32DD6" w:rsidRDefault="00D31E28" w:rsidP="00E5278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49" w:name="P1808"/>
            <w:bookmarkEnd w:id="314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89" w:rsidRPr="00E32DD6" w:rsidRDefault="00D31E28" w:rsidP="00E5278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50" w:name="P1809"/>
            <w:bookmarkEnd w:id="3150"/>
            <w:r>
              <w:rPr>
                <w:sz w:val="20"/>
                <w:szCs w:val="20"/>
              </w:rPr>
              <w:t xml:space="preserve"> 187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D89" w:rsidRPr="00E32DD6" w:rsidRDefault="00D31E28" w:rsidP="00E5278F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51" w:name="P1810"/>
            <w:bookmarkEnd w:id="3151"/>
            <w:r>
              <w:rPr>
                <w:sz w:val="20"/>
                <w:szCs w:val="20"/>
              </w:rPr>
              <w:t xml:space="preserve"> 171</w:t>
            </w:r>
          </w:p>
        </w:tc>
      </w:tr>
    </w:tbl>
    <w:p w:rsidR="009878F6" w:rsidRPr="00E32DD6" w:rsidRDefault="000A0751" w:rsidP="008C4C3C">
      <w:pPr>
        <w:ind w:right="-57"/>
        <w:rPr>
          <w:sz w:val="16"/>
          <w:szCs w:val="16"/>
        </w:rPr>
      </w:pPr>
      <w:r w:rsidRPr="00E32DD6">
        <w:rPr>
          <w:sz w:val="16"/>
          <w:szCs w:val="16"/>
        </w:rPr>
        <w:br w:type="page"/>
      </w:r>
    </w:p>
    <w:p w:rsidR="0046514D" w:rsidRPr="00E32DD6" w:rsidRDefault="0046514D" w:rsidP="009878F6">
      <w:pPr>
        <w:ind w:left="-57" w:right="-57" w:hanging="369"/>
        <w:rPr>
          <w:sz w:val="24"/>
          <w:szCs w:val="24"/>
        </w:rPr>
      </w:pPr>
      <w:r w:rsidRPr="00E32DD6">
        <w:rPr>
          <w:sz w:val="24"/>
          <w:szCs w:val="24"/>
        </w:rPr>
        <w:t>Раздел 17. Преступления  против правосудия</w:t>
      </w:r>
    </w:p>
    <w:p w:rsidR="001C6EE1" w:rsidRPr="00E32DD6" w:rsidRDefault="001C6EE1" w:rsidP="009878F6">
      <w:pPr>
        <w:ind w:left="-57" w:right="-57" w:hanging="369"/>
        <w:rPr>
          <w:sz w:val="16"/>
          <w:szCs w:val="16"/>
        </w:rPr>
      </w:pPr>
    </w:p>
    <w:tbl>
      <w:tblPr>
        <w:tblW w:w="11066" w:type="dxa"/>
        <w:tblInd w:w="-326" w:type="dxa"/>
        <w:tblLayout w:type="fixed"/>
        <w:tblLook w:val="0000"/>
      </w:tblPr>
      <w:tblGrid>
        <w:gridCol w:w="8"/>
        <w:gridCol w:w="454"/>
        <w:gridCol w:w="454"/>
        <w:gridCol w:w="454"/>
        <w:gridCol w:w="454"/>
        <w:gridCol w:w="454"/>
        <w:gridCol w:w="454"/>
        <w:gridCol w:w="396"/>
        <w:gridCol w:w="58"/>
        <w:gridCol w:w="367"/>
        <w:gridCol w:w="87"/>
        <w:gridCol w:w="454"/>
        <w:gridCol w:w="309"/>
        <w:gridCol w:w="145"/>
        <w:gridCol w:w="454"/>
        <w:gridCol w:w="251"/>
        <w:gridCol w:w="203"/>
        <w:gridCol w:w="454"/>
        <w:gridCol w:w="53"/>
        <w:gridCol w:w="401"/>
        <w:gridCol w:w="454"/>
        <w:gridCol w:w="454"/>
        <w:gridCol w:w="250"/>
        <w:gridCol w:w="204"/>
        <w:gridCol w:w="505"/>
        <w:gridCol w:w="708"/>
        <w:gridCol w:w="709"/>
        <w:gridCol w:w="709"/>
        <w:gridCol w:w="709"/>
      </w:tblGrid>
      <w:tr w:rsidR="009878F6" w:rsidRPr="00E32DD6">
        <w:tblPrEx>
          <w:tblCellMar>
            <w:top w:w="0" w:type="dxa"/>
            <w:bottom w:w="0" w:type="dxa"/>
          </w:tblCellMar>
        </w:tblPrEx>
        <w:trPr>
          <w:gridBefore w:val="1"/>
          <w:gridAfter w:val="5"/>
          <w:wBefore w:w="8" w:type="dxa"/>
          <w:wAfter w:w="3340" w:type="dxa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F6" w:rsidRPr="00E32DD6" w:rsidRDefault="009878F6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4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F6" w:rsidRPr="00E32DD6" w:rsidRDefault="009878F6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9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F6" w:rsidRPr="00E32DD6" w:rsidRDefault="009878F6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1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F6" w:rsidRPr="00E32DD6" w:rsidRDefault="009878F6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F6" w:rsidRPr="00E32DD6" w:rsidRDefault="009878F6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F6" w:rsidRPr="00E32DD6" w:rsidRDefault="009878F6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7</w:t>
            </w:r>
          </w:p>
        </w:tc>
        <w:tc>
          <w:tcPr>
            <w:tcW w:w="45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F6" w:rsidRPr="00E32DD6" w:rsidRDefault="009878F6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F6" w:rsidRPr="00E32DD6" w:rsidRDefault="00D31E28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3152" w:name="GG171"/>
            <w:bookmarkEnd w:id="3152"/>
            <w:r>
              <w:rPr>
                <w:rFonts w:ascii="Times New Roman" w:eastAsia="MS Mincho" w:hAnsi="Times New Roman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F6" w:rsidRPr="00E32DD6" w:rsidRDefault="00D31E28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3153" w:name="GG172"/>
            <w:bookmarkEnd w:id="3153"/>
            <w:r>
              <w:rPr>
                <w:rFonts w:ascii="Times New Roman" w:eastAsia="MS Mincho" w:hAnsi="Times New Roman"/>
              </w:rPr>
              <w:t>8</w:t>
            </w:r>
          </w:p>
        </w:tc>
        <w:tc>
          <w:tcPr>
            <w:tcW w:w="45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F6" w:rsidRPr="00E32DD6" w:rsidRDefault="009878F6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F6" w:rsidRPr="00E32DD6" w:rsidRDefault="00D31E28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3154" w:name="MM171"/>
            <w:bookmarkEnd w:id="3154"/>
            <w:r>
              <w:rPr>
                <w:rFonts w:ascii="Times New Roman" w:eastAsia="MS Mincho" w:hAnsi="Times New Roman"/>
              </w:rPr>
              <w:t>0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F6" w:rsidRPr="00E32DD6" w:rsidRDefault="00D31E28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3155" w:name="MM172"/>
            <w:bookmarkEnd w:id="3155"/>
            <w:r>
              <w:rPr>
                <w:rFonts w:ascii="Times New Roman" w:eastAsia="MS Mincho" w:hAnsi="Times New Roman"/>
              </w:rPr>
              <w:t>6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8F6" w:rsidRPr="00E32DD6" w:rsidRDefault="009878F6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F6" w:rsidRPr="00E32DD6" w:rsidRDefault="00506102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F6" w:rsidRPr="00E32DD6" w:rsidRDefault="00506102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F6" w:rsidRPr="00E32DD6" w:rsidRDefault="00506102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0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8F6" w:rsidRPr="00E32DD6" w:rsidRDefault="00506102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7</w:t>
            </w:r>
          </w:p>
        </w:tc>
      </w:tr>
      <w:tr w:rsidR="009878F6" w:rsidRPr="00E32DD6">
        <w:tblPrEx>
          <w:tblCellMar>
            <w:top w:w="0" w:type="dxa"/>
            <w:bottom w:w="0" w:type="dxa"/>
          </w:tblCellMar>
        </w:tblPrEx>
        <w:trPr>
          <w:gridBefore w:val="1"/>
          <w:gridAfter w:val="5"/>
          <w:wBefore w:w="8" w:type="dxa"/>
          <w:wAfter w:w="3340" w:type="dxa"/>
        </w:trPr>
        <w:tc>
          <w:tcPr>
            <w:tcW w:w="1362" w:type="dxa"/>
            <w:gridSpan w:val="3"/>
            <w:tcBorders>
              <w:top w:val="single" w:sz="4" w:space="0" w:color="auto"/>
            </w:tcBorders>
          </w:tcPr>
          <w:p w:rsidR="009878F6" w:rsidRPr="00E32DD6" w:rsidRDefault="009878F6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код формы</w:t>
            </w:r>
          </w:p>
        </w:tc>
        <w:tc>
          <w:tcPr>
            <w:tcW w:w="454" w:type="dxa"/>
          </w:tcPr>
          <w:p w:rsidR="009878F6" w:rsidRPr="00E32DD6" w:rsidRDefault="009878F6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9878F6" w:rsidRPr="00E32DD6" w:rsidRDefault="009878F6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раздел</w:t>
            </w:r>
          </w:p>
        </w:tc>
        <w:tc>
          <w:tcPr>
            <w:tcW w:w="454" w:type="dxa"/>
            <w:gridSpan w:val="2"/>
          </w:tcPr>
          <w:p w:rsidR="009878F6" w:rsidRPr="00E32DD6" w:rsidRDefault="009878F6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3"/>
            <w:tcBorders>
              <w:top w:val="single" w:sz="4" w:space="0" w:color="auto"/>
            </w:tcBorders>
          </w:tcPr>
          <w:p w:rsidR="009878F6" w:rsidRPr="00E32DD6" w:rsidRDefault="009878F6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год</w:t>
            </w:r>
          </w:p>
        </w:tc>
        <w:tc>
          <w:tcPr>
            <w:tcW w:w="454" w:type="dxa"/>
            <w:gridSpan w:val="2"/>
          </w:tcPr>
          <w:p w:rsidR="009878F6" w:rsidRPr="00E32DD6" w:rsidRDefault="009878F6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3"/>
            <w:tcBorders>
              <w:top w:val="single" w:sz="4" w:space="0" w:color="auto"/>
            </w:tcBorders>
          </w:tcPr>
          <w:p w:rsidR="009878F6" w:rsidRPr="00E32DD6" w:rsidRDefault="009878F6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период</w:t>
            </w:r>
          </w:p>
        </w:tc>
        <w:tc>
          <w:tcPr>
            <w:tcW w:w="454" w:type="dxa"/>
          </w:tcPr>
          <w:p w:rsidR="009878F6" w:rsidRPr="00E32DD6" w:rsidRDefault="009878F6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gridSpan w:val="6"/>
            <w:tcBorders>
              <w:top w:val="single" w:sz="4" w:space="0" w:color="auto"/>
            </w:tcBorders>
          </w:tcPr>
          <w:p w:rsidR="009878F6" w:rsidRPr="00E32DD6" w:rsidRDefault="009878F6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 xml:space="preserve">код </w:t>
            </w:r>
          </w:p>
          <w:p w:rsidR="00BA5368" w:rsidRPr="00E32DD6" w:rsidRDefault="00BA5368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</w:tr>
      <w:tr w:rsidR="00BA5368" w:rsidRPr="00E32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8" w:type="dxa"/>
            <w:gridSpan w:val="8"/>
          </w:tcPr>
          <w:p w:rsidR="00BA5368" w:rsidRPr="00E32DD6" w:rsidRDefault="00BA5368" w:rsidP="009878F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А</w:t>
            </w:r>
          </w:p>
        </w:tc>
        <w:tc>
          <w:tcPr>
            <w:tcW w:w="425" w:type="dxa"/>
            <w:gridSpan w:val="2"/>
          </w:tcPr>
          <w:p w:rsidR="00BA5368" w:rsidRPr="00E32DD6" w:rsidRDefault="00BA5368" w:rsidP="009878F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Б</w:t>
            </w:r>
          </w:p>
        </w:tc>
        <w:tc>
          <w:tcPr>
            <w:tcW w:w="850" w:type="dxa"/>
            <w:gridSpan w:val="3"/>
          </w:tcPr>
          <w:p w:rsidR="00BA5368" w:rsidRPr="00E32DD6" w:rsidRDefault="00BA5368" w:rsidP="009878F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:rsidR="00BA5368" w:rsidRPr="00E32DD6" w:rsidRDefault="00BA5368" w:rsidP="009878F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710" w:type="dxa"/>
            <w:gridSpan w:val="3"/>
          </w:tcPr>
          <w:p w:rsidR="00BA5368" w:rsidRPr="00E32DD6" w:rsidRDefault="00BA5368" w:rsidP="009878F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55" w:type="dxa"/>
            <w:gridSpan w:val="2"/>
          </w:tcPr>
          <w:p w:rsidR="00BA5368" w:rsidRPr="00E32DD6" w:rsidRDefault="00BA5368" w:rsidP="009878F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704" w:type="dxa"/>
            <w:gridSpan w:val="2"/>
          </w:tcPr>
          <w:p w:rsidR="00BA5368" w:rsidRPr="00E32DD6" w:rsidRDefault="00BA5368" w:rsidP="009878F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gridSpan w:val="2"/>
          </w:tcPr>
          <w:p w:rsidR="00BA5368" w:rsidRPr="00E32DD6" w:rsidRDefault="00BA5368" w:rsidP="009878F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:rsidR="00BA5368" w:rsidRPr="00E32DD6" w:rsidRDefault="00BA5368" w:rsidP="009878F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BA5368" w:rsidRPr="00E32DD6" w:rsidRDefault="00BA5368" w:rsidP="009878F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BA5368" w:rsidRPr="00E32DD6" w:rsidRDefault="00BA5368" w:rsidP="0092358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BA5368" w:rsidRPr="00E32DD6" w:rsidRDefault="00BA5368" w:rsidP="0092358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10</w:t>
            </w:r>
          </w:p>
        </w:tc>
      </w:tr>
      <w:tr w:rsidR="00BA5368" w:rsidRPr="00E32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8" w:type="dxa"/>
            <w:gridSpan w:val="8"/>
          </w:tcPr>
          <w:p w:rsidR="00BA5368" w:rsidRPr="00E32DD6" w:rsidRDefault="00BA5368" w:rsidP="00E25C42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Воспрепятствование осуществл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нию правосудия и производству предв</w:t>
            </w:r>
            <w:r w:rsidRPr="00E32DD6">
              <w:rPr>
                <w:sz w:val="20"/>
                <w:szCs w:val="20"/>
              </w:rPr>
              <w:t>а</w:t>
            </w:r>
            <w:r w:rsidRPr="00E32DD6">
              <w:rPr>
                <w:sz w:val="20"/>
                <w:szCs w:val="20"/>
              </w:rPr>
              <w:t xml:space="preserve">рительного расследования                                   </w:t>
            </w:r>
          </w:p>
          <w:p w:rsidR="00BA5368" w:rsidRPr="00E32DD6" w:rsidRDefault="00BA5368" w:rsidP="00F8766D">
            <w:p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294 УК РФ</w:t>
            </w:r>
          </w:p>
        </w:tc>
        <w:tc>
          <w:tcPr>
            <w:tcW w:w="425" w:type="dxa"/>
            <w:gridSpan w:val="2"/>
            <w:vAlign w:val="bottom"/>
          </w:tcPr>
          <w:p w:rsidR="00BA5368" w:rsidRPr="00E32DD6" w:rsidRDefault="00BA5368" w:rsidP="00F8766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56" w:name="Q0101"/>
            <w:bookmarkEnd w:id="315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  <w:gridSpan w:val="3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57" w:name="Q0102"/>
            <w:bookmarkEnd w:id="31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  <w:gridSpan w:val="3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58" w:name="Q0103"/>
            <w:bookmarkEnd w:id="315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5" w:type="dxa"/>
            <w:gridSpan w:val="2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59" w:name="Q0104"/>
            <w:bookmarkEnd w:id="315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4" w:type="dxa"/>
            <w:gridSpan w:val="2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60" w:name="Q0105"/>
            <w:bookmarkEnd w:id="31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61" w:name="Q0106"/>
            <w:bookmarkEnd w:id="316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62" w:name="Q0107"/>
            <w:bookmarkEnd w:id="31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63" w:name="Q0108"/>
            <w:bookmarkEnd w:id="31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64" w:name="Q0109"/>
            <w:bookmarkEnd w:id="316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65" w:name="Q0110"/>
            <w:bookmarkEnd w:id="3165"/>
            <w:r>
              <w:rPr>
                <w:sz w:val="20"/>
                <w:szCs w:val="20"/>
              </w:rPr>
              <w:t xml:space="preserve"> 1</w:t>
            </w:r>
          </w:p>
        </w:tc>
      </w:tr>
      <w:tr w:rsidR="00BA5368" w:rsidRPr="00E32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8" w:type="dxa"/>
            <w:gridSpan w:val="8"/>
          </w:tcPr>
          <w:p w:rsidR="00BA5368" w:rsidRPr="00E32DD6" w:rsidRDefault="00BA5368" w:rsidP="00E25C4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Посягательство на жизнь лица, ос</w:t>
            </w:r>
            <w:r w:rsidRPr="00E32DD6">
              <w:rPr>
                <w:sz w:val="20"/>
                <w:szCs w:val="20"/>
              </w:rPr>
              <w:t>у</w:t>
            </w:r>
            <w:r w:rsidRPr="00E32DD6">
              <w:rPr>
                <w:sz w:val="20"/>
                <w:szCs w:val="20"/>
              </w:rPr>
              <w:t xml:space="preserve">ществляющего правосудие или предварительное расследование                                   </w:t>
            </w:r>
          </w:p>
          <w:p w:rsidR="00BA5368" w:rsidRPr="00E32DD6" w:rsidRDefault="00BA5368" w:rsidP="00F8766D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295 УК РФ</w:t>
            </w:r>
          </w:p>
        </w:tc>
        <w:tc>
          <w:tcPr>
            <w:tcW w:w="425" w:type="dxa"/>
            <w:gridSpan w:val="2"/>
            <w:vAlign w:val="bottom"/>
          </w:tcPr>
          <w:p w:rsidR="00BA5368" w:rsidRPr="00E32DD6" w:rsidRDefault="00BA5368" w:rsidP="00F8766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66" w:name="Q0201"/>
            <w:bookmarkEnd w:id="3166"/>
          </w:p>
        </w:tc>
        <w:tc>
          <w:tcPr>
            <w:tcW w:w="850" w:type="dxa"/>
            <w:gridSpan w:val="3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67" w:name="Q0202"/>
            <w:bookmarkEnd w:id="3167"/>
          </w:p>
        </w:tc>
        <w:tc>
          <w:tcPr>
            <w:tcW w:w="710" w:type="dxa"/>
            <w:gridSpan w:val="3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68" w:name="Q0203"/>
            <w:bookmarkEnd w:id="3168"/>
          </w:p>
        </w:tc>
        <w:tc>
          <w:tcPr>
            <w:tcW w:w="855" w:type="dxa"/>
            <w:gridSpan w:val="2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69" w:name="Q0204"/>
            <w:bookmarkEnd w:id="3169"/>
          </w:p>
        </w:tc>
        <w:tc>
          <w:tcPr>
            <w:tcW w:w="704" w:type="dxa"/>
            <w:gridSpan w:val="2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70" w:name="Q0205"/>
            <w:bookmarkEnd w:id="3170"/>
          </w:p>
        </w:tc>
        <w:tc>
          <w:tcPr>
            <w:tcW w:w="709" w:type="dxa"/>
            <w:gridSpan w:val="2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71" w:name="Q0206"/>
            <w:bookmarkEnd w:id="3171"/>
          </w:p>
        </w:tc>
        <w:tc>
          <w:tcPr>
            <w:tcW w:w="708" w:type="dxa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72" w:name="Q0207"/>
            <w:bookmarkEnd w:id="3172"/>
          </w:p>
        </w:tc>
        <w:tc>
          <w:tcPr>
            <w:tcW w:w="709" w:type="dxa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73" w:name="Q0208"/>
            <w:bookmarkEnd w:id="3173"/>
          </w:p>
        </w:tc>
        <w:tc>
          <w:tcPr>
            <w:tcW w:w="709" w:type="dxa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74" w:name="Q0209"/>
            <w:bookmarkEnd w:id="3174"/>
          </w:p>
        </w:tc>
        <w:tc>
          <w:tcPr>
            <w:tcW w:w="709" w:type="dxa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75" w:name="Q0210"/>
            <w:bookmarkEnd w:id="3175"/>
          </w:p>
        </w:tc>
      </w:tr>
      <w:tr w:rsidR="00BA5368" w:rsidRPr="00E32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8" w:type="dxa"/>
            <w:gridSpan w:val="8"/>
          </w:tcPr>
          <w:p w:rsidR="00BA5368" w:rsidRPr="00E32DD6" w:rsidRDefault="00BA5368" w:rsidP="00E25C4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Угроза или насильственные дейс</w:t>
            </w:r>
            <w:r w:rsidRPr="00E32DD6">
              <w:rPr>
                <w:sz w:val="20"/>
                <w:szCs w:val="20"/>
              </w:rPr>
              <w:t>т</w:t>
            </w:r>
            <w:r w:rsidRPr="00E32DD6">
              <w:rPr>
                <w:sz w:val="20"/>
                <w:szCs w:val="20"/>
              </w:rPr>
              <w:t>вия в связи с осуществлением пр</w:t>
            </w:r>
            <w:r w:rsidRPr="00E32DD6">
              <w:rPr>
                <w:sz w:val="20"/>
                <w:szCs w:val="20"/>
              </w:rPr>
              <w:t>а</w:t>
            </w:r>
            <w:r w:rsidRPr="00E32DD6">
              <w:rPr>
                <w:sz w:val="20"/>
                <w:szCs w:val="20"/>
              </w:rPr>
              <w:t>восудия или производством пре</w:t>
            </w:r>
            <w:r w:rsidRPr="00E32DD6">
              <w:rPr>
                <w:sz w:val="20"/>
                <w:szCs w:val="20"/>
              </w:rPr>
              <w:t>д</w:t>
            </w:r>
            <w:r w:rsidRPr="00E32DD6">
              <w:rPr>
                <w:sz w:val="20"/>
                <w:szCs w:val="20"/>
              </w:rPr>
              <w:t xml:space="preserve">варительного расследования                                                 </w:t>
            </w:r>
          </w:p>
          <w:p w:rsidR="00BA5368" w:rsidRPr="00E32DD6" w:rsidRDefault="00BA5368" w:rsidP="00F8766D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296 УК РФ</w:t>
            </w:r>
          </w:p>
        </w:tc>
        <w:tc>
          <w:tcPr>
            <w:tcW w:w="425" w:type="dxa"/>
            <w:gridSpan w:val="2"/>
            <w:vAlign w:val="bottom"/>
          </w:tcPr>
          <w:p w:rsidR="00BA5368" w:rsidRPr="00E32DD6" w:rsidRDefault="00BA5368" w:rsidP="00F8766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3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76" w:name="Q0301"/>
            <w:bookmarkEnd w:id="3176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0" w:type="dxa"/>
            <w:gridSpan w:val="3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77" w:name="Q0302"/>
            <w:bookmarkEnd w:id="3177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10" w:type="dxa"/>
            <w:gridSpan w:val="3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78" w:name="Q0303"/>
            <w:bookmarkEnd w:id="317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5" w:type="dxa"/>
            <w:gridSpan w:val="2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79" w:name="Q0304"/>
            <w:bookmarkEnd w:id="317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4" w:type="dxa"/>
            <w:gridSpan w:val="2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80" w:name="Q0305"/>
            <w:bookmarkEnd w:id="31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81" w:name="Q0306"/>
            <w:bookmarkEnd w:id="31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82" w:name="Q0307"/>
            <w:bookmarkEnd w:id="31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83" w:name="Q0308"/>
            <w:bookmarkEnd w:id="31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84" w:name="Q0309"/>
            <w:bookmarkEnd w:id="31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85" w:name="Q0310"/>
            <w:bookmarkEnd w:id="3185"/>
            <w:r>
              <w:rPr>
                <w:sz w:val="20"/>
                <w:szCs w:val="20"/>
              </w:rPr>
              <w:t xml:space="preserve"> 0</w:t>
            </w:r>
          </w:p>
        </w:tc>
      </w:tr>
      <w:tr w:rsidR="00BA5368" w:rsidRPr="00E32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3128" w:type="dxa"/>
            <w:gridSpan w:val="8"/>
          </w:tcPr>
          <w:p w:rsidR="00BA5368" w:rsidRPr="00E32DD6" w:rsidRDefault="00BA5368" w:rsidP="00277273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Неуважение к суду    </w:t>
            </w:r>
          </w:p>
          <w:p w:rsidR="00BA5368" w:rsidRPr="00E32DD6" w:rsidRDefault="00BA5368" w:rsidP="00277273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 ст. 297 УК РФ</w:t>
            </w:r>
          </w:p>
        </w:tc>
        <w:tc>
          <w:tcPr>
            <w:tcW w:w="425" w:type="dxa"/>
            <w:gridSpan w:val="2"/>
            <w:vAlign w:val="bottom"/>
          </w:tcPr>
          <w:p w:rsidR="00BA5368" w:rsidRPr="00E32DD6" w:rsidRDefault="00BA5368" w:rsidP="00F8766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3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86" w:name="Q0401"/>
            <w:bookmarkEnd w:id="3186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50" w:type="dxa"/>
            <w:gridSpan w:val="3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87" w:name="Q0402"/>
            <w:bookmarkEnd w:id="3187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10" w:type="dxa"/>
            <w:gridSpan w:val="3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88" w:name="Q0403"/>
            <w:bookmarkEnd w:id="31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5" w:type="dxa"/>
            <w:gridSpan w:val="2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89" w:name="Q0404"/>
            <w:bookmarkEnd w:id="31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4" w:type="dxa"/>
            <w:gridSpan w:val="2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90" w:name="Q0405"/>
            <w:bookmarkEnd w:id="31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91" w:name="Q0406"/>
            <w:bookmarkEnd w:id="319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92" w:name="Q0407"/>
            <w:bookmarkEnd w:id="31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93" w:name="Q0408"/>
            <w:bookmarkEnd w:id="31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94" w:name="Q0409"/>
            <w:bookmarkEnd w:id="31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95" w:name="Q0410"/>
            <w:bookmarkEnd w:id="3195"/>
            <w:r>
              <w:rPr>
                <w:sz w:val="20"/>
                <w:szCs w:val="20"/>
              </w:rPr>
              <w:t xml:space="preserve"> 0</w:t>
            </w:r>
          </w:p>
        </w:tc>
      </w:tr>
      <w:tr w:rsidR="00BA5368" w:rsidRPr="00E32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8" w:type="dxa"/>
            <w:gridSpan w:val="8"/>
          </w:tcPr>
          <w:p w:rsidR="00BA5368" w:rsidRPr="00E32DD6" w:rsidRDefault="00BA5368" w:rsidP="001D438C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Клевета в отношении судьи, пр</w:t>
            </w:r>
            <w:r w:rsidRPr="00E32DD6">
              <w:rPr>
                <w:sz w:val="20"/>
                <w:szCs w:val="20"/>
              </w:rPr>
              <w:t>и</w:t>
            </w:r>
            <w:r w:rsidRPr="00E32DD6">
              <w:rPr>
                <w:sz w:val="20"/>
                <w:szCs w:val="20"/>
              </w:rPr>
              <w:t xml:space="preserve">сяжного заседателя, прокурора, следователя, лица, производящего дознание, судебного пристава                 </w:t>
            </w:r>
          </w:p>
          <w:p w:rsidR="00BA5368" w:rsidRPr="00E32DD6" w:rsidRDefault="00BA5368" w:rsidP="001D438C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298.1 УК РФ</w:t>
            </w:r>
          </w:p>
        </w:tc>
        <w:tc>
          <w:tcPr>
            <w:tcW w:w="425" w:type="dxa"/>
            <w:gridSpan w:val="2"/>
            <w:vAlign w:val="bottom"/>
          </w:tcPr>
          <w:p w:rsidR="00BA5368" w:rsidRPr="00E32DD6" w:rsidRDefault="00BA5368" w:rsidP="00F8766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3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96" w:name="Q0501"/>
            <w:bookmarkEnd w:id="319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  <w:gridSpan w:val="3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97" w:name="Q0502"/>
            <w:bookmarkEnd w:id="31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  <w:gridSpan w:val="3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98" w:name="Q0503"/>
            <w:bookmarkEnd w:id="31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5" w:type="dxa"/>
            <w:gridSpan w:val="2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199" w:name="Q0504"/>
            <w:bookmarkEnd w:id="31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4" w:type="dxa"/>
            <w:gridSpan w:val="2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00" w:name="Q0505"/>
            <w:bookmarkEnd w:id="320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01" w:name="Q0506"/>
            <w:bookmarkEnd w:id="32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02" w:name="Q0507"/>
            <w:bookmarkEnd w:id="32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03" w:name="Q0508"/>
            <w:bookmarkEnd w:id="32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04" w:name="Q0509"/>
            <w:bookmarkEnd w:id="32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05" w:name="Q0510"/>
            <w:bookmarkEnd w:id="3205"/>
            <w:r>
              <w:rPr>
                <w:sz w:val="20"/>
                <w:szCs w:val="20"/>
              </w:rPr>
              <w:t xml:space="preserve"> 0</w:t>
            </w:r>
          </w:p>
        </w:tc>
      </w:tr>
      <w:tr w:rsidR="00BA5368" w:rsidRPr="00E32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8" w:type="dxa"/>
            <w:gridSpan w:val="8"/>
          </w:tcPr>
          <w:p w:rsidR="00BA5368" w:rsidRPr="00E32DD6" w:rsidRDefault="00BA5368" w:rsidP="00E25C4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Привлечение заведомо невиновн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 xml:space="preserve">го к уголовной ответственности                 </w:t>
            </w:r>
          </w:p>
          <w:p w:rsidR="00BA5368" w:rsidRPr="00E32DD6" w:rsidRDefault="00BA5368" w:rsidP="00F8766D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299 УК РФ</w:t>
            </w:r>
          </w:p>
        </w:tc>
        <w:tc>
          <w:tcPr>
            <w:tcW w:w="425" w:type="dxa"/>
            <w:gridSpan w:val="2"/>
            <w:vAlign w:val="bottom"/>
          </w:tcPr>
          <w:p w:rsidR="00BA5368" w:rsidRPr="00E32DD6" w:rsidRDefault="00BA5368" w:rsidP="00F8766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3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06" w:name="Q0601"/>
            <w:bookmarkEnd w:id="3206"/>
          </w:p>
        </w:tc>
        <w:tc>
          <w:tcPr>
            <w:tcW w:w="850" w:type="dxa"/>
            <w:gridSpan w:val="3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07" w:name="Q0602"/>
            <w:bookmarkEnd w:id="3207"/>
          </w:p>
        </w:tc>
        <w:tc>
          <w:tcPr>
            <w:tcW w:w="710" w:type="dxa"/>
            <w:gridSpan w:val="3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08" w:name="Q0603"/>
            <w:bookmarkEnd w:id="3208"/>
          </w:p>
        </w:tc>
        <w:tc>
          <w:tcPr>
            <w:tcW w:w="855" w:type="dxa"/>
            <w:gridSpan w:val="2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09" w:name="Q0604"/>
            <w:bookmarkEnd w:id="3209"/>
          </w:p>
        </w:tc>
        <w:tc>
          <w:tcPr>
            <w:tcW w:w="704" w:type="dxa"/>
            <w:gridSpan w:val="2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10" w:name="Q0605"/>
            <w:bookmarkEnd w:id="3210"/>
          </w:p>
        </w:tc>
        <w:tc>
          <w:tcPr>
            <w:tcW w:w="709" w:type="dxa"/>
            <w:gridSpan w:val="2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11" w:name="Q0606"/>
            <w:bookmarkEnd w:id="3211"/>
          </w:p>
        </w:tc>
        <w:tc>
          <w:tcPr>
            <w:tcW w:w="708" w:type="dxa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12" w:name="Q0607"/>
            <w:bookmarkEnd w:id="3212"/>
          </w:p>
        </w:tc>
        <w:tc>
          <w:tcPr>
            <w:tcW w:w="709" w:type="dxa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13" w:name="Q0608"/>
            <w:bookmarkEnd w:id="3213"/>
          </w:p>
        </w:tc>
        <w:tc>
          <w:tcPr>
            <w:tcW w:w="709" w:type="dxa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14" w:name="Q0609"/>
            <w:bookmarkEnd w:id="3214"/>
          </w:p>
        </w:tc>
        <w:tc>
          <w:tcPr>
            <w:tcW w:w="709" w:type="dxa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15" w:name="Q0610"/>
            <w:bookmarkEnd w:id="3215"/>
          </w:p>
        </w:tc>
      </w:tr>
      <w:tr w:rsidR="00BA5368" w:rsidRPr="00E32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8" w:type="dxa"/>
            <w:gridSpan w:val="8"/>
          </w:tcPr>
          <w:p w:rsidR="00BA5368" w:rsidRPr="00E32DD6" w:rsidRDefault="00BA5368" w:rsidP="00E25C4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Незаконное освобождение</w:t>
            </w:r>
          </w:p>
          <w:p w:rsidR="00BA5368" w:rsidRPr="00E32DD6" w:rsidRDefault="00BA5368" w:rsidP="00E25C4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от уголовной ответственности        </w:t>
            </w:r>
          </w:p>
          <w:p w:rsidR="00BA5368" w:rsidRPr="00E32DD6" w:rsidRDefault="00BA5368" w:rsidP="00F8766D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ст. 300 УК РФ</w:t>
            </w:r>
          </w:p>
        </w:tc>
        <w:tc>
          <w:tcPr>
            <w:tcW w:w="425" w:type="dxa"/>
            <w:gridSpan w:val="2"/>
            <w:vAlign w:val="bottom"/>
          </w:tcPr>
          <w:p w:rsidR="00BA5368" w:rsidRPr="00E32DD6" w:rsidRDefault="00BA5368" w:rsidP="00F8766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gridSpan w:val="3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16" w:name="Q0701"/>
            <w:bookmarkEnd w:id="3216"/>
          </w:p>
        </w:tc>
        <w:tc>
          <w:tcPr>
            <w:tcW w:w="850" w:type="dxa"/>
            <w:gridSpan w:val="3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17" w:name="Q0702"/>
            <w:bookmarkEnd w:id="3217"/>
          </w:p>
        </w:tc>
        <w:tc>
          <w:tcPr>
            <w:tcW w:w="710" w:type="dxa"/>
            <w:gridSpan w:val="3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18" w:name="Q0703"/>
            <w:bookmarkEnd w:id="3218"/>
          </w:p>
        </w:tc>
        <w:tc>
          <w:tcPr>
            <w:tcW w:w="855" w:type="dxa"/>
            <w:gridSpan w:val="2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19" w:name="Q0704"/>
            <w:bookmarkEnd w:id="3219"/>
          </w:p>
        </w:tc>
        <w:tc>
          <w:tcPr>
            <w:tcW w:w="704" w:type="dxa"/>
            <w:gridSpan w:val="2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20" w:name="Q0705"/>
            <w:bookmarkEnd w:id="3220"/>
          </w:p>
        </w:tc>
        <w:tc>
          <w:tcPr>
            <w:tcW w:w="709" w:type="dxa"/>
            <w:gridSpan w:val="2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21" w:name="Q0706"/>
            <w:bookmarkEnd w:id="3221"/>
          </w:p>
        </w:tc>
        <w:tc>
          <w:tcPr>
            <w:tcW w:w="708" w:type="dxa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22" w:name="Q0707"/>
            <w:bookmarkEnd w:id="3222"/>
          </w:p>
        </w:tc>
        <w:tc>
          <w:tcPr>
            <w:tcW w:w="709" w:type="dxa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23" w:name="Q0708"/>
            <w:bookmarkEnd w:id="3223"/>
          </w:p>
        </w:tc>
        <w:tc>
          <w:tcPr>
            <w:tcW w:w="709" w:type="dxa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24" w:name="Q0709"/>
            <w:bookmarkEnd w:id="3224"/>
          </w:p>
        </w:tc>
        <w:tc>
          <w:tcPr>
            <w:tcW w:w="709" w:type="dxa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25" w:name="Q0710"/>
            <w:bookmarkEnd w:id="3225"/>
          </w:p>
        </w:tc>
      </w:tr>
      <w:tr w:rsidR="00BA5368" w:rsidRPr="00E32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8" w:type="dxa"/>
            <w:gridSpan w:val="8"/>
          </w:tcPr>
          <w:p w:rsidR="00BA5368" w:rsidRPr="00E32DD6" w:rsidRDefault="00BA5368" w:rsidP="00B10B49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Незаконное задержание, заключ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 xml:space="preserve">ние под стражу или содержание под стражей        </w:t>
            </w:r>
          </w:p>
          <w:p w:rsidR="00BA5368" w:rsidRPr="00E32DD6" w:rsidRDefault="00BA5368" w:rsidP="00B10B49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301 УК РФ</w:t>
            </w:r>
          </w:p>
        </w:tc>
        <w:tc>
          <w:tcPr>
            <w:tcW w:w="425" w:type="dxa"/>
            <w:gridSpan w:val="2"/>
            <w:vAlign w:val="bottom"/>
          </w:tcPr>
          <w:p w:rsidR="00BA5368" w:rsidRPr="00E32DD6" w:rsidRDefault="00BA5368" w:rsidP="00F8766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gridSpan w:val="3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26" w:name="Q0801"/>
            <w:bookmarkEnd w:id="3226"/>
          </w:p>
        </w:tc>
        <w:tc>
          <w:tcPr>
            <w:tcW w:w="850" w:type="dxa"/>
            <w:gridSpan w:val="3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27" w:name="Q0802"/>
            <w:bookmarkEnd w:id="3227"/>
          </w:p>
        </w:tc>
        <w:tc>
          <w:tcPr>
            <w:tcW w:w="710" w:type="dxa"/>
            <w:gridSpan w:val="3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28" w:name="Q0803"/>
            <w:bookmarkEnd w:id="3228"/>
          </w:p>
        </w:tc>
        <w:tc>
          <w:tcPr>
            <w:tcW w:w="855" w:type="dxa"/>
            <w:gridSpan w:val="2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29" w:name="Q0804"/>
            <w:bookmarkEnd w:id="3229"/>
          </w:p>
        </w:tc>
        <w:tc>
          <w:tcPr>
            <w:tcW w:w="704" w:type="dxa"/>
            <w:gridSpan w:val="2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30" w:name="Q0805"/>
            <w:bookmarkEnd w:id="3230"/>
          </w:p>
        </w:tc>
        <w:tc>
          <w:tcPr>
            <w:tcW w:w="709" w:type="dxa"/>
            <w:gridSpan w:val="2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31" w:name="Q0806"/>
            <w:bookmarkEnd w:id="3231"/>
          </w:p>
        </w:tc>
        <w:tc>
          <w:tcPr>
            <w:tcW w:w="708" w:type="dxa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32" w:name="Q0807"/>
            <w:bookmarkEnd w:id="3232"/>
          </w:p>
        </w:tc>
        <w:tc>
          <w:tcPr>
            <w:tcW w:w="709" w:type="dxa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33" w:name="Q0808"/>
            <w:bookmarkEnd w:id="3233"/>
          </w:p>
        </w:tc>
        <w:tc>
          <w:tcPr>
            <w:tcW w:w="709" w:type="dxa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34" w:name="Q0809"/>
            <w:bookmarkEnd w:id="3234"/>
          </w:p>
        </w:tc>
        <w:tc>
          <w:tcPr>
            <w:tcW w:w="709" w:type="dxa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35" w:name="Q0810"/>
            <w:bookmarkEnd w:id="3235"/>
          </w:p>
        </w:tc>
      </w:tr>
      <w:tr w:rsidR="00BA5368" w:rsidRPr="00E32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8" w:type="dxa"/>
            <w:gridSpan w:val="8"/>
          </w:tcPr>
          <w:p w:rsidR="00BA5368" w:rsidRPr="00E32DD6" w:rsidRDefault="00BA5368" w:rsidP="00E25C4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Принуждение к даче показаний   </w:t>
            </w:r>
          </w:p>
          <w:p w:rsidR="00BA5368" w:rsidRPr="00E32DD6" w:rsidRDefault="00BA5368" w:rsidP="00E25C42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ст. 302 УК РФ</w:t>
            </w:r>
          </w:p>
        </w:tc>
        <w:tc>
          <w:tcPr>
            <w:tcW w:w="425" w:type="dxa"/>
            <w:gridSpan w:val="2"/>
            <w:vAlign w:val="bottom"/>
          </w:tcPr>
          <w:p w:rsidR="00BA5368" w:rsidRPr="00E32DD6" w:rsidRDefault="00BA5368" w:rsidP="00F8766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gridSpan w:val="3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36" w:name="Q0901"/>
            <w:bookmarkEnd w:id="3236"/>
          </w:p>
        </w:tc>
        <w:tc>
          <w:tcPr>
            <w:tcW w:w="850" w:type="dxa"/>
            <w:gridSpan w:val="3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37" w:name="Q0902"/>
            <w:bookmarkEnd w:id="3237"/>
          </w:p>
        </w:tc>
        <w:tc>
          <w:tcPr>
            <w:tcW w:w="710" w:type="dxa"/>
            <w:gridSpan w:val="3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38" w:name="Q0903"/>
            <w:bookmarkEnd w:id="3238"/>
          </w:p>
        </w:tc>
        <w:tc>
          <w:tcPr>
            <w:tcW w:w="855" w:type="dxa"/>
            <w:gridSpan w:val="2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39" w:name="Q0904"/>
            <w:bookmarkEnd w:id="3239"/>
          </w:p>
        </w:tc>
        <w:tc>
          <w:tcPr>
            <w:tcW w:w="704" w:type="dxa"/>
            <w:gridSpan w:val="2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40" w:name="Q0905"/>
            <w:bookmarkEnd w:id="3240"/>
          </w:p>
        </w:tc>
        <w:tc>
          <w:tcPr>
            <w:tcW w:w="709" w:type="dxa"/>
            <w:gridSpan w:val="2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41" w:name="Q0906"/>
            <w:bookmarkEnd w:id="3241"/>
          </w:p>
        </w:tc>
        <w:tc>
          <w:tcPr>
            <w:tcW w:w="708" w:type="dxa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42" w:name="Q0907"/>
            <w:bookmarkEnd w:id="3242"/>
          </w:p>
        </w:tc>
        <w:tc>
          <w:tcPr>
            <w:tcW w:w="709" w:type="dxa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43" w:name="Q0908"/>
            <w:bookmarkEnd w:id="3243"/>
          </w:p>
        </w:tc>
        <w:tc>
          <w:tcPr>
            <w:tcW w:w="709" w:type="dxa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44" w:name="Q0909"/>
            <w:bookmarkEnd w:id="3244"/>
          </w:p>
        </w:tc>
        <w:tc>
          <w:tcPr>
            <w:tcW w:w="709" w:type="dxa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45" w:name="Q0910"/>
            <w:bookmarkEnd w:id="3245"/>
          </w:p>
        </w:tc>
      </w:tr>
      <w:tr w:rsidR="00BA5368" w:rsidRPr="00E32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8" w:type="dxa"/>
            <w:gridSpan w:val="8"/>
          </w:tcPr>
          <w:p w:rsidR="00BA5368" w:rsidRPr="00E32DD6" w:rsidRDefault="00BA5368" w:rsidP="00E25C4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Фальсификация доказательств и результатов оперативно-разыскной деятельности        </w:t>
            </w:r>
          </w:p>
          <w:p w:rsidR="00BA5368" w:rsidRPr="00E32DD6" w:rsidRDefault="00BA5368" w:rsidP="00E25C42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303 УК РФ</w:t>
            </w:r>
          </w:p>
        </w:tc>
        <w:tc>
          <w:tcPr>
            <w:tcW w:w="425" w:type="dxa"/>
            <w:gridSpan w:val="2"/>
            <w:vAlign w:val="bottom"/>
          </w:tcPr>
          <w:p w:rsidR="00BA5368" w:rsidRPr="00E32DD6" w:rsidRDefault="00BA5368" w:rsidP="00F8766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gridSpan w:val="3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46" w:name="Q1001"/>
            <w:bookmarkEnd w:id="3246"/>
            <w:r>
              <w:rPr>
                <w:sz w:val="20"/>
                <w:szCs w:val="20"/>
              </w:rPr>
              <w:t xml:space="preserve"> 14</w:t>
            </w:r>
          </w:p>
        </w:tc>
        <w:tc>
          <w:tcPr>
            <w:tcW w:w="850" w:type="dxa"/>
            <w:gridSpan w:val="3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47" w:name="Q1002"/>
            <w:bookmarkEnd w:id="3247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710" w:type="dxa"/>
            <w:gridSpan w:val="3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48" w:name="Q1003"/>
            <w:bookmarkEnd w:id="3248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855" w:type="dxa"/>
            <w:gridSpan w:val="2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49" w:name="Q1004"/>
            <w:bookmarkEnd w:id="3249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704" w:type="dxa"/>
            <w:gridSpan w:val="2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50" w:name="Q1005"/>
            <w:bookmarkEnd w:id="32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51" w:name="Q1006"/>
            <w:bookmarkEnd w:id="32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52" w:name="Q1007"/>
            <w:bookmarkEnd w:id="32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53" w:name="Q1008"/>
            <w:bookmarkEnd w:id="325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54" w:name="Q1009"/>
            <w:bookmarkEnd w:id="3254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09" w:type="dxa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55" w:name="Q1010"/>
            <w:bookmarkEnd w:id="3255"/>
            <w:r>
              <w:rPr>
                <w:sz w:val="20"/>
                <w:szCs w:val="20"/>
              </w:rPr>
              <w:t xml:space="preserve"> 1</w:t>
            </w:r>
          </w:p>
        </w:tc>
      </w:tr>
      <w:tr w:rsidR="00BA5368" w:rsidRPr="00E32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8" w:type="dxa"/>
            <w:gridSpan w:val="8"/>
          </w:tcPr>
          <w:p w:rsidR="00BA5368" w:rsidRPr="00E32DD6" w:rsidRDefault="00BA5368" w:rsidP="00B10B49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Провокация взятки либо комме</w:t>
            </w:r>
            <w:r w:rsidRPr="00E32DD6">
              <w:rPr>
                <w:sz w:val="20"/>
                <w:szCs w:val="20"/>
              </w:rPr>
              <w:t>р</w:t>
            </w:r>
            <w:r w:rsidRPr="00E32DD6">
              <w:rPr>
                <w:sz w:val="20"/>
                <w:szCs w:val="20"/>
              </w:rPr>
              <w:t xml:space="preserve">ческого подкупа          </w:t>
            </w:r>
          </w:p>
          <w:p w:rsidR="00BA5368" w:rsidRPr="00E32DD6" w:rsidRDefault="00BA5368" w:rsidP="00B10B49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 ст. 304 УК РФ</w:t>
            </w:r>
          </w:p>
        </w:tc>
        <w:tc>
          <w:tcPr>
            <w:tcW w:w="425" w:type="dxa"/>
            <w:gridSpan w:val="2"/>
            <w:vAlign w:val="bottom"/>
          </w:tcPr>
          <w:p w:rsidR="00BA5368" w:rsidRPr="00E32DD6" w:rsidRDefault="00BA5368" w:rsidP="00F8766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gridSpan w:val="3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56" w:name="Q1101"/>
            <w:bookmarkEnd w:id="3256"/>
          </w:p>
        </w:tc>
        <w:tc>
          <w:tcPr>
            <w:tcW w:w="850" w:type="dxa"/>
            <w:gridSpan w:val="3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57" w:name="Q1102"/>
            <w:bookmarkEnd w:id="3257"/>
          </w:p>
        </w:tc>
        <w:tc>
          <w:tcPr>
            <w:tcW w:w="710" w:type="dxa"/>
            <w:gridSpan w:val="3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58" w:name="Q1103"/>
            <w:bookmarkEnd w:id="3258"/>
          </w:p>
        </w:tc>
        <w:tc>
          <w:tcPr>
            <w:tcW w:w="855" w:type="dxa"/>
            <w:gridSpan w:val="2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59" w:name="Q1104"/>
            <w:bookmarkEnd w:id="3259"/>
          </w:p>
        </w:tc>
        <w:tc>
          <w:tcPr>
            <w:tcW w:w="704" w:type="dxa"/>
            <w:gridSpan w:val="2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60" w:name="Q1105"/>
            <w:bookmarkEnd w:id="3260"/>
          </w:p>
        </w:tc>
        <w:tc>
          <w:tcPr>
            <w:tcW w:w="709" w:type="dxa"/>
            <w:gridSpan w:val="2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61" w:name="Q1106"/>
            <w:bookmarkEnd w:id="3261"/>
          </w:p>
        </w:tc>
        <w:tc>
          <w:tcPr>
            <w:tcW w:w="708" w:type="dxa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62" w:name="Q1107"/>
            <w:bookmarkEnd w:id="3262"/>
          </w:p>
        </w:tc>
        <w:tc>
          <w:tcPr>
            <w:tcW w:w="709" w:type="dxa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63" w:name="Q1108"/>
            <w:bookmarkEnd w:id="3263"/>
          </w:p>
        </w:tc>
        <w:tc>
          <w:tcPr>
            <w:tcW w:w="709" w:type="dxa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64" w:name="Q1109"/>
            <w:bookmarkEnd w:id="3264"/>
          </w:p>
        </w:tc>
        <w:tc>
          <w:tcPr>
            <w:tcW w:w="709" w:type="dxa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65" w:name="Q1110"/>
            <w:bookmarkEnd w:id="3265"/>
          </w:p>
        </w:tc>
      </w:tr>
      <w:tr w:rsidR="00BA5368" w:rsidRPr="00E32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8" w:type="dxa"/>
            <w:gridSpan w:val="8"/>
          </w:tcPr>
          <w:p w:rsidR="00BA5368" w:rsidRPr="00E32DD6" w:rsidRDefault="00BA5368" w:rsidP="00EE66E7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Вынесение заведомо неправосу</w:t>
            </w:r>
            <w:r w:rsidRPr="00E32DD6">
              <w:rPr>
                <w:sz w:val="20"/>
                <w:szCs w:val="20"/>
              </w:rPr>
              <w:t>д</w:t>
            </w:r>
            <w:r w:rsidRPr="00E32DD6">
              <w:rPr>
                <w:sz w:val="20"/>
                <w:szCs w:val="20"/>
              </w:rPr>
              <w:t>ных приговора, решения или иного с</w:t>
            </w:r>
            <w:r w:rsidRPr="00E32DD6">
              <w:rPr>
                <w:sz w:val="20"/>
                <w:szCs w:val="20"/>
              </w:rPr>
              <w:t>у</w:t>
            </w:r>
            <w:r w:rsidRPr="00E32DD6">
              <w:rPr>
                <w:sz w:val="20"/>
                <w:szCs w:val="20"/>
              </w:rPr>
              <w:t xml:space="preserve">дебного акта                </w:t>
            </w:r>
          </w:p>
          <w:p w:rsidR="00BA5368" w:rsidRPr="00E32DD6" w:rsidRDefault="00BA5368" w:rsidP="00EE66E7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 ст. 305 УК РФ</w:t>
            </w:r>
          </w:p>
        </w:tc>
        <w:tc>
          <w:tcPr>
            <w:tcW w:w="425" w:type="dxa"/>
            <w:gridSpan w:val="2"/>
            <w:vAlign w:val="bottom"/>
          </w:tcPr>
          <w:p w:rsidR="00BA5368" w:rsidRPr="00E32DD6" w:rsidRDefault="00BA5368" w:rsidP="00F8766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gridSpan w:val="3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66" w:name="Q1201"/>
            <w:bookmarkEnd w:id="3266"/>
          </w:p>
        </w:tc>
        <w:tc>
          <w:tcPr>
            <w:tcW w:w="850" w:type="dxa"/>
            <w:gridSpan w:val="3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67" w:name="Q1202"/>
            <w:bookmarkEnd w:id="3267"/>
          </w:p>
        </w:tc>
        <w:tc>
          <w:tcPr>
            <w:tcW w:w="710" w:type="dxa"/>
            <w:gridSpan w:val="3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68" w:name="Q1203"/>
            <w:bookmarkEnd w:id="3268"/>
          </w:p>
        </w:tc>
        <w:tc>
          <w:tcPr>
            <w:tcW w:w="855" w:type="dxa"/>
            <w:gridSpan w:val="2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69" w:name="Q1204"/>
            <w:bookmarkEnd w:id="3269"/>
          </w:p>
        </w:tc>
        <w:tc>
          <w:tcPr>
            <w:tcW w:w="704" w:type="dxa"/>
            <w:gridSpan w:val="2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70" w:name="Q1205"/>
            <w:bookmarkEnd w:id="3270"/>
          </w:p>
        </w:tc>
        <w:tc>
          <w:tcPr>
            <w:tcW w:w="709" w:type="dxa"/>
            <w:gridSpan w:val="2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71" w:name="Q1206"/>
            <w:bookmarkEnd w:id="3271"/>
          </w:p>
        </w:tc>
        <w:tc>
          <w:tcPr>
            <w:tcW w:w="708" w:type="dxa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72" w:name="Q1207"/>
            <w:bookmarkEnd w:id="3272"/>
          </w:p>
        </w:tc>
        <w:tc>
          <w:tcPr>
            <w:tcW w:w="709" w:type="dxa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73" w:name="Q1208"/>
            <w:bookmarkEnd w:id="3273"/>
          </w:p>
        </w:tc>
        <w:tc>
          <w:tcPr>
            <w:tcW w:w="709" w:type="dxa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74" w:name="Q1209"/>
            <w:bookmarkEnd w:id="3274"/>
          </w:p>
        </w:tc>
        <w:tc>
          <w:tcPr>
            <w:tcW w:w="709" w:type="dxa"/>
          </w:tcPr>
          <w:p w:rsidR="00BA5368" w:rsidRPr="00E32DD6" w:rsidRDefault="00BA536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75" w:name="Q1210"/>
            <w:bookmarkEnd w:id="3275"/>
          </w:p>
        </w:tc>
      </w:tr>
      <w:tr w:rsidR="00BA5368" w:rsidRPr="00E32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8" w:type="dxa"/>
            <w:gridSpan w:val="8"/>
          </w:tcPr>
          <w:p w:rsidR="00BA5368" w:rsidRPr="00E32DD6" w:rsidRDefault="00BA5368" w:rsidP="00E25C4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Заведомо ложный донос  </w:t>
            </w:r>
          </w:p>
          <w:p w:rsidR="00BA5368" w:rsidRPr="00E32DD6" w:rsidRDefault="00BA5368" w:rsidP="00E25C42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ст. 306 УК РФ</w:t>
            </w:r>
          </w:p>
        </w:tc>
        <w:tc>
          <w:tcPr>
            <w:tcW w:w="425" w:type="dxa"/>
            <w:gridSpan w:val="2"/>
            <w:vAlign w:val="bottom"/>
          </w:tcPr>
          <w:p w:rsidR="00BA5368" w:rsidRPr="00E32DD6" w:rsidRDefault="00BA5368" w:rsidP="00F8766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  <w:gridSpan w:val="3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76" w:name="Q1301"/>
            <w:bookmarkEnd w:id="3276"/>
            <w:r>
              <w:rPr>
                <w:sz w:val="20"/>
                <w:szCs w:val="20"/>
              </w:rPr>
              <w:t xml:space="preserve"> 74</w:t>
            </w:r>
          </w:p>
        </w:tc>
        <w:tc>
          <w:tcPr>
            <w:tcW w:w="850" w:type="dxa"/>
            <w:gridSpan w:val="3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77" w:name="Q1302"/>
            <w:bookmarkEnd w:id="3277"/>
            <w:r>
              <w:rPr>
                <w:sz w:val="20"/>
                <w:szCs w:val="20"/>
              </w:rPr>
              <w:t xml:space="preserve"> 59</w:t>
            </w:r>
          </w:p>
        </w:tc>
        <w:tc>
          <w:tcPr>
            <w:tcW w:w="710" w:type="dxa"/>
            <w:gridSpan w:val="3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78" w:name="Q1303"/>
            <w:bookmarkEnd w:id="3278"/>
            <w:r>
              <w:rPr>
                <w:sz w:val="20"/>
                <w:szCs w:val="20"/>
              </w:rPr>
              <w:t xml:space="preserve"> 54</w:t>
            </w:r>
          </w:p>
        </w:tc>
        <w:tc>
          <w:tcPr>
            <w:tcW w:w="855" w:type="dxa"/>
            <w:gridSpan w:val="2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79" w:name="Q1304"/>
            <w:bookmarkEnd w:id="3279"/>
            <w:r>
              <w:rPr>
                <w:sz w:val="20"/>
                <w:szCs w:val="20"/>
              </w:rPr>
              <w:t xml:space="preserve"> 50</w:t>
            </w:r>
          </w:p>
        </w:tc>
        <w:tc>
          <w:tcPr>
            <w:tcW w:w="704" w:type="dxa"/>
            <w:gridSpan w:val="2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80" w:name="Q1305"/>
            <w:bookmarkEnd w:id="328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gridSpan w:val="2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81" w:name="Q1306"/>
            <w:bookmarkEnd w:id="32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82" w:name="Q1307"/>
            <w:bookmarkEnd w:id="32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83" w:name="Q1308"/>
            <w:bookmarkEnd w:id="32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84" w:name="Q1309"/>
            <w:bookmarkEnd w:id="3284"/>
            <w:r>
              <w:rPr>
                <w:sz w:val="20"/>
                <w:szCs w:val="20"/>
              </w:rPr>
              <w:t xml:space="preserve"> 57</w:t>
            </w:r>
          </w:p>
        </w:tc>
        <w:tc>
          <w:tcPr>
            <w:tcW w:w="709" w:type="dxa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85" w:name="Q1310"/>
            <w:bookmarkEnd w:id="3285"/>
            <w:r>
              <w:rPr>
                <w:sz w:val="20"/>
                <w:szCs w:val="20"/>
              </w:rPr>
              <w:t xml:space="preserve"> 56</w:t>
            </w:r>
          </w:p>
        </w:tc>
      </w:tr>
      <w:tr w:rsidR="00BA5368" w:rsidRPr="00E32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8" w:type="dxa"/>
            <w:gridSpan w:val="8"/>
          </w:tcPr>
          <w:p w:rsidR="00BA5368" w:rsidRPr="00E32DD6" w:rsidRDefault="00BA5368" w:rsidP="007B4494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Заведомо ложные показание, з</w:t>
            </w:r>
            <w:r w:rsidRPr="00E32DD6">
              <w:rPr>
                <w:sz w:val="20"/>
                <w:szCs w:val="20"/>
              </w:rPr>
              <w:t>а</w:t>
            </w:r>
            <w:r w:rsidRPr="00E32DD6">
              <w:rPr>
                <w:sz w:val="20"/>
                <w:szCs w:val="20"/>
              </w:rPr>
              <w:t xml:space="preserve">ключение эксперта, специалиста или неправильный перевод   </w:t>
            </w:r>
          </w:p>
          <w:p w:rsidR="00BA5368" w:rsidRPr="00E32DD6" w:rsidRDefault="00BA5368" w:rsidP="007B4494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 ст. 307 УК РФ</w:t>
            </w:r>
          </w:p>
        </w:tc>
        <w:tc>
          <w:tcPr>
            <w:tcW w:w="425" w:type="dxa"/>
            <w:gridSpan w:val="2"/>
            <w:vAlign w:val="bottom"/>
          </w:tcPr>
          <w:p w:rsidR="00BA5368" w:rsidRPr="00E32DD6" w:rsidRDefault="00BA5368" w:rsidP="00F8766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gridSpan w:val="3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86" w:name="Q1401"/>
            <w:bookmarkEnd w:id="3286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850" w:type="dxa"/>
            <w:gridSpan w:val="3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87" w:name="Q1402"/>
            <w:bookmarkEnd w:id="3287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10" w:type="dxa"/>
            <w:gridSpan w:val="3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88" w:name="Q1403"/>
            <w:bookmarkEnd w:id="3288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855" w:type="dxa"/>
            <w:gridSpan w:val="2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89" w:name="Q1404"/>
            <w:bookmarkEnd w:id="3289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04" w:type="dxa"/>
            <w:gridSpan w:val="2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90" w:name="Q1405"/>
            <w:bookmarkEnd w:id="32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91" w:name="Q1406"/>
            <w:bookmarkEnd w:id="329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92" w:name="Q1407"/>
            <w:bookmarkEnd w:id="32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93" w:name="Q1408"/>
            <w:bookmarkEnd w:id="32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94" w:name="Q1409"/>
            <w:bookmarkEnd w:id="3294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709" w:type="dxa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95" w:name="Q1410"/>
            <w:bookmarkEnd w:id="3295"/>
            <w:r>
              <w:rPr>
                <w:sz w:val="20"/>
                <w:szCs w:val="20"/>
              </w:rPr>
              <w:t xml:space="preserve"> 4</w:t>
            </w:r>
          </w:p>
        </w:tc>
      </w:tr>
      <w:tr w:rsidR="00BA5368" w:rsidRPr="00E32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8" w:type="dxa"/>
            <w:gridSpan w:val="8"/>
          </w:tcPr>
          <w:p w:rsidR="00BA5368" w:rsidRPr="00E32DD6" w:rsidRDefault="00BA5368" w:rsidP="00AC6B21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Отказ свидетеля или потерпевшего от дачи показаний     </w:t>
            </w:r>
          </w:p>
          <w:p w:rsidR="00BA5368" w:rsidRPr="00E32DD6" w:rsidRDefault="00BA5368" w:rsidP="00AC6B21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 ст. 308 УК РФ</w:t>
            </w:r>
          </w:p>
        </w:tc>
        <w:tc>
          <w:tcPr>
            <w:tcW w:w="425" w:type="dxa"/>
            <w:gridSpan w:val="2"/>
            <w:vAlign w:val="bottom"/>
          </w:tcPr>
          <w:p w:rsidR="00BA5368" w:rsidRPr="00E32DD6" w:rsidRDefault="00BA5368" w:rsidP="00F8766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15</w:t>
            </w:r>
          </w:p>
        </w:tc>
        <w:tc>
          <w:tcPr>
            <w:tcW w:w="850" w:type="dxa"/>
            <w:gridSpan w:val="3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96" w:name="Q1501"/>
            <w:bookmarkEnd w:id="329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  <w:gridSpan w:val="3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97" w:name="Q1502"/>
            <w:bookmarkEnd w:id="32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  <w:gridSpan w:val="3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98" w:name="Q1503"/>
            <w:bookmarkEnd w:id="329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5" w:type="dxa"/>
            <w:gridSpan w:val="2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299" w:name="Q1504"/>
            <w:bookmarkEnd w:id="329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4" w:type="dxa"/>
            <w:gridSpan w:val="2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00" w:name="Q1505"/>
            <w:bookmarkEnd w:id="330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gridSpan w:val="2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01" w:name="Q1506"/>
            <w:bookmarkEnd w:id="330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02" w:name="Q1507"/>
            <w:bookmarkEnd w:id="33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03" w:name="Q1508"/>
            <w:bookmarkEnd w:id="33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04" w:name="Q1509"/>
            <w:bookmarkEnd w:id="330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05" w:name="Q1510"/>
            <w:bookmarkEnd w:id="3305"/>
            <w:r>
              <w:rPr>
                <w:sz w:val="20"/>
                <w:szCs w:val="20"/>
              </w:rPr>
              <w:t xml:space="preserve"> 0</w:t>
            </w:r>
          </w:p>
        </w:tc>
      </w:tr>
      <w:tr w:rsidR="00BA5368" w:rsidRPr="00E32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8" w:type="dxa"/>
            <w:gridSpan w:val="8"/>
          </w:tcPr>
          <w:p w:rsidR="00BA5368" w:rsidRPr="00E32DD6" w:rsidRDefault="00BA5368" w:rsidP="00DD36CC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Подкуп или принуждение к даче показаний или уклонению от дачи показаний либо к неправильному переводу                       </w:t>
            </w:r>
          </w:p>
          <w:p w:rsidR="00BA5368" w:rsidRPr="00E32DD6" w:rsidRDefault="00BA5368" w:rsidP="00DD36CC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 ст. 309 УК РФ</w:t>
            </w:r>
          </w:p>
        </w:tc>
        <w:tc>
          <w:tcPr>
            <w:tcW w:w="425" w:type="dxa"/>
            <w:gridSpan w:val="2"/>
            <w:vAlign w:val="bottom"/>
          </w:tcPr>
          <w:p w:rsidR="00BA5368" w:rsidRPr="00E32DD6" w:rsidRDefault="00BA5368" w:rsidP="00F8766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16</w:t>
            </w:r>
          </w:p>
        </w:tc>
        <w:tc>
          <w:tcPr>
            <w:tcW w:w="850" w:type="dxa"/>
            <w:gridSpan w:val="3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06" w:name="Q1601"/>
            <w:bookmarkEnd w:id="3306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  <w:gridSpan w:val="3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07" w:name="Q1602"/>
            <w:bookmarkEnd w:id="33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  <w:gridSpan w:val="3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08" w:name="Q1603"/>
            <w:bookmarkEnd w:id="330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5" w:type="dxa"/>
            <w:gridSpan w:val="2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09" w:name="Q1604"/>
            <w:bookmarkEnd w:id="330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4" w:type="dxa"/>
            <w:gridSpan w:val="2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10" w:name="Q1605"/>
            <w:bookmarkEnd w:id="331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11" w:name="Q1606"/>
            <w:bookmarkEnd w:id="331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12" w:name="Q1607"/>
            <w:bookmarkEnd w:id="331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A5368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13" w:name="Q1608"/>
            <w:bookmarkEnd w:id="33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A5368" w:rsidRPr="00E32DD6" w:rsidRDefault="00D31E28" w:rsidP="00F7495A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314" w:name="Q1609"/>
            <w:bookmarkEnd w:id="33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BA5368" w:rsidRPr="00E32DD6" w:rsidRDefault="00D31E28" w:rsidP="00F7495A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315" w:name="Q1610"/>
            <w:bookmarkEnd w:id="3315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2814B8" w:rsidRPr="00E32DD6" w:rsidRDefault="002814B8">
      <w:r w:rsidRPr="00E32DD6">
        <w:br w:type="page"/>
      </w:r>
    </w:p>
    <w:tbl>
      <w:tblPr>
        <w:tblW w:w="11066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25"/>
        <w:gridCol w:w="424"/>
        <w:gridCol w:w="849"/>
        <w:gridCol w:w="850"/>
        <w:gridCol w:w="710"/>
        <w:gridCol w:w="855"/>
        <w:gridCol w:w="709"/>
        <w:gridCol w:w="709"/>
        <w:gridCol w:w="708"/>
        <w:gridCol w:w="709"/>
        <w:gridCol w:w="709"/>
        <w:gridCol w:w="709"/>
      </w:tblGrid>
      <w:tr w:rsidR="002D6E1A" w:rsidRPr="00E32DD6">
        <w:tblPrEx>
          <w:tblCellMar>
            <w:top w:w="0" w:type="dxa"/>
            <w:bottom w:w="0" w:type="dxa"/>
          </w:tblCellMar>
        </w:tblPrEx>
        <w:tc>
          <w:tcPr>
            <w:tcW w:w="3125" w:type="dxa"/>
          </w:tcPr>
          <w:p w:rsidR="002D6E1A" w:rsidRPr="00E32DD6" w:rsidRDefault="002D6E1A" w:rsidP="0092358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А</w:t>
            </w:r>
          </w:p>
        </w:tc>
        <w:tc>
          <w:tcPr>
            <w:tcW w:w="424" w:type="dxa"/>
          </w:tcPr>
          <w:p w:rsidR="002D6E1A" w:rsidRPr="00E32DD6" w:rsidRDefault="002D6E1A" w:rsidP="0092358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Б</w:t>
            </w:r>
          </w:p>
        </w:tc>
        <w:tc>
          <w:tcPr>
            <w:tcW w:w="849" w:type="dxa"/>
          </w:tcPr>
          <w:p w:rsidR="002D6E1A" w:rsidRPr="00E32DD6" w:rsidRDefault="002D6E1A" w:rsidP="0092358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2D6E1A" w:rsidRPr="00E32DD6" w:rsidRDefault="002D6E1A" w:rsidP="0092358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710" w:type="dxa"/>
          </w:tcPr>
          <w:p w:rsidR="002D6E1A" w:rsidRPr="00E32DD6" w:rsidRDefault="002D6E1A" w:rsidP="0092358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55" w:type="dxa"/>
          </w:tcPr>
          <w:p w:rsidR="002D6E1A" w:rsidRPr="00E32DD6" w:rsidRDefault="002D6E1A" w:rsidP="0092358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2D6E1A" w:rsidRPr="00E32DD6" w:rsidRDefault="002D6E1A" w:rsidP="0092358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2D6E1A" w:rsidRPr="00E32DD6" w:rsidRDefault="002D6E1A" w:rsidP="0092358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:rsidR="002D6E1A" w:rsidRPr="00E32DD6" w:rsidRDefault="002D6E1A" w:rsidP="0092358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2D6E1A" w:rsidRPr="00E32DD6" w:rsidRDefault="002D6E1A" w:rsidP="0092358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2D6E1A" w:rsidRPr="00E32DD6" w:rsidRDefault="002D6E1A" w:rsidP="0092358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2D6E1A" w:rsidRPr="00E32DD6" w:rsidRDefault="002D6E1A" w:rsidP="0092358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10</w:t>
            </w:r>
          </w:p>
        </w:tc>
      </w:tr>
      <w:tr w:rsidR="002D6E1A" w:rsidRPr="00E32DD6">
        <w:tblPrEx>
          <w:tblCellMar>
            <w:top w:w="0" w:type="dxa"/>
            <w:bottom w:w="0" w:type="dxa"/>
          </w:tblCellMar>
        </w:tblPrEx>
        <w:tc>
          <w:tcPr>
            <w:tcW w:w="3125" w:type="dxa"/>
          </w:tcPr>
          <w:p w:rsidR="002D6E1A" w:rsidRPr="00E32DD6" w:rsidRDefault="002D6E1A" w:rsidP="00E25C4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Разглашение данных  предвар</w:t>
            </w:r>
            <w:r w:rsidRPr="00E32DD6">
              <w:rPr>
                <w:sz w:val="20"/>
                <w:szCs w:val="20"/>
              </w:rPr>
              <w:t>и</w:t>
            </w:r>
            <w:r w:rsidRPr="00E32DD6">
              <w:rPr>
                <w:sz w:val="20"/>
                <w:szCs w:val="20"/>
              </w:rPr>
              <w:t xml:space="preserve">тельного расследования      </w:t>
            </w:r>
          </w:p>
          <w:p w:rsidR="002D6E1A" w:rsidRPr="00E32DD6" w:rsidRDefault="002D6E1A" w:rsidP="00E25C42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ст. 310 УК РФ</w:t>
            </w:r>
          </w:p>
        </w:tc>
        <w:tc>
          <w:tcPr>
            <w:tcW w:w="424" w:type="dxa"/>
            <w:vAlign w:val="bottom"/>
          </w:tcPr>
          <w:p w:rsidR="002D6E1A" w:rsidRPr="00E32DD6" w:rsidRDefault="002D6E1A" w:rsidP="00F8766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17</w:t>
            </w:r>
          </w:p>
        </w:tc>
        <w:tc>
          <w:tcPr>
            <w:tcW w:w="849" w:type="dxa"/>
          </w:tcPr>
          <w:p w:rsidR="002D6E1A" w:rsidRPr="00E32DD6" w:rsidRDefault="002D6E1A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16" w:name="Q1701"/>
            <w:bookmarkEnd w:id="3316"/>
          </w:p>
        </w:tc>
        <w:tc>
          <w:tcPr>
            <w:tcW w:w="850" w:type="dxa"/>
          </w:tcPr>
          <w:p w:rsidR="002D6E1A" w:rsidRPr="00E32DD6" w:rsidRDefault="002D6E1A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17" w:name="Q1702"/>
            <w:bookmarkEnd w:id="3317"/>
          </w:p>
        </w:tc>
        <w:tc>
          <w:tcPr>
            <w:tcW w:w="710" w:type="dxa"/>
          </w:tcPr>
          <w:p w:rsidR="002D6E1A" w:rsidRPr="00E32DD6" w:rsidRDefault="002D6E1A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18" w:name="Q1703"/>
            <w:bookmarkEnd w:id="3318"/>
          </w:p>
        </w:tc>
        <w:tc>
          <w:tcPr>
            <w:tcW w:w="855" w:type="dxa"/>
          </w:tcPr>
          <w:p w:rsidR="002D6E1A" w:rsidRPr="00E32DD6" w:rsidRDefault="002D6E1A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19" w:name="Q1704"/>
            <w:bookmarkEnd w:id="3319"/>
          </w:p>
        </w:tc>
        <w:tc>
          <w:tcPr>
            <w:tcW w:w="709" w:type="dxa"/>
          </w:tcPr>
          <w:p w:rsidR="002D6E1A" w:rsidRPr="00E32DD6" w:rsidRDefault="002D6E1A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20" w:name="Q1705"/>
            <w:bookmarkEnd w:id="3320"/>
          </w:p>
        </w:tc>
        <w:tc>
          <w:tcPr>
            <w:tcW w:w="709" w:type="dxa"/>
          </w:tcPr>
          <w:p w:rsidR="002D6E1A" w:rsidRPr="00E32DD6" w:rsidRDefault="002D6E1A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21" w:name="Q1706"/>
            <w:bookmarkEnd w:id="3321"/>
          </w:p>
        </w:tc>
        <w:tc>
          <w:tcPr>
            <w:tcW w:w="708" w:type="dxa"/>
          </w:tcPr>
          <w:p w:rsidR="002D6E1A" w:rsidRPr="00E32DD6" w:rsidRDefault="002D6E1A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22" w:name="Q1707"/>
            <w:bookmarkEnd w:id="3322"/>
          </w:p>
        </w:tc>
        <w:tc>
          <w:tcPr>
            <w:tcW w:w="709" w:type="dxa"/>
          </w:tcPr>
          <w:p w:rsidR="002D6E1A" w:rsidRPr="00E32DD6" w:rsidRDefault="002D6E1A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23" w:name="Q1708"/>
            <w:bookmarkEnd w:id="3323"/>
          </w:p>
        </w:tc>
        <w:tc>
          <w:tcPr>
            <w:tcW w:w="709" w:type="dxa"/>
          </w:tcPr>
          <w:p w:rsidR="002D6E1A" w:rsidRPr="00E32DD6" w:rsidRDefault="002D6E1A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24" w:name="Q1709"/>
            <w:bookmarkEnd w:id="3324"/>
          </w:p>
        </w:tc>
        <w:tc>
          <w:tcPr>
            <w:tcW w:w="709" w:type="dxa"/>
          </w:tcPr>
          <w:p w:rsidR="002D6E1A" w:rsidRPr="00E32DD6" w:rsidRDefault="002D6E1A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25" w:name="Q1710"/>
            <w:bookmarkEnd w:id="3325"/>
          </w:p>
        </w:tc>
      </w:tr>
      <w:tr w:rsidR="002D6E1A" w:rsidRPr="00E32DD6">
        <w:tblPrEx>
          <w:tblCellMar>
            <w:top w:w="0" w:type="dxa"/>
            <w:bottom w:w="0" w:type="dxa"/>
          </w:tblCellMar>
        </w:tblPrEx>
        <w:tc>
          <w:tcPr>
            <w:tcW w:w="3125" w:type="dxa"/>
          </w:tcPr>
          <w:p w:rsidR="002D6E1A" w:rsidRPr="00E32DD6" w:rsidRDefault="002D6E1A" w:rsidP="008C4C3C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Разглашение сведений о мерах без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пасности, применяемых в отнош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 xml:space="preserve">нии судьи и участников уголовного процесса                   </w:t>
            </w:r>
          </w:p>
          <w:p w:rsidR="002D6E1A" w:rsidRPr="00E32DD6" w:rsidRDefault="002D6E1A" w:rsidP="008C4C3C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 ст. 311 УК РФ</w:t>
            </w:r>
          </w:p>
        </w:tc>
        <w:tc>
          <w:tcPr>
            <w:tcW w:w="424" w:type="dxa"/>
            <w:vAlign w:val="bottom"/>
          </w:tcPr>
          <w:p w:rsidR="002D6E1A" w:rsidRPr="00E32DD6" w:rsidRDefault="002D6E1A" w:rsidP="00F8766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18</w:t>
            </w:r>
          </w:p>
        </w:tc>
        <w:tc>
          <w:tcPr>
            <w:tcW w:w="849" w:type="dxa"/>
          </w:tcPr>
          <w:p w:rsidR="002D6E1A" w:rsidRPr="00E32DD6" w:rsidRDefault="002D6E1A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26" w:name="Q1801"/>
            <w:bookmarkEnd w:id="3326"/>
          </w:p>
        </w:tc>
        <w:tc>
          <w:tcPr>
            <w:tcW w:w="850" w:type="dxa"/>
          </w:tcPr>
          <w:p w:rsidR="002D6E1A" w:rsidRPr="00E32DD6" w:rsidRDefault="002D6E1A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27" w:name="Q1802"/>
            <w:bookmarkEnd w:id="3327"/>
          </w:p>
        </w:tc>
        <w:tc>
          <w:tcPr>
            <w:tcW w:w="710" w:type="dxa"/>
          </w:tcPr>
          <w:p w:rsidR="002D6E1A" w:rsidRPr="00E32DD6" w:rsidRDefault="002D6E1A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28" w:name="Q1803"/>
            <w:bookmarkEnd w:id="3328"/>
          </w:p>
        </w:tc>
        <w:tc>
          <w:tcPr>
            <w:tcW w:w="855" w:type="dxa"/>
          </w:tcPr>
          <w:p w:rsidR="002D6E1A" w:rsidRPr="00E32DD6" w:rsidRDefault="002D6E1A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29" w:name="Q1804"/>
            <w:bookmarkEnd w:id="3329"/>
          </w:p>
        </w:tc>
        <w:tc>
          <w:tcPr>
            <w:tcW w:w="709" w:type="dxa"/>
          </w:tcPr>
          <w:p w:rsidR="002D6E1A" w:rsidRPr="00E32DD6" w:rsidRDefault="002D6E1A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30" w:name="Q1805"/>
            <w:bookmarkEnd w:id="3330"/>
          </w:p>
        </w:tc>
        <w:tc>
          <w:tcPr>
            <w:tcW w:w="709" w:type="dxa"/>
          </w:tcPr>
          <w:p w:rsidR="002D6E1A" w:rsidRPr="00E32DD6" w:rsidRDefault="002D6E1A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31" w:name="Q1806"/>
            <w:bookmarkEnd w:id="3331"/>
          </w:p>
        </w:tc>
        <w:tc>
          <w:tcPr>
            <w:tcW w:w="708" w:type="dxa"/>
          </w:tcPr>
          <w:p w:rsidR="002D6E1A" w:rsidRPr="00E32DD6" w:rsidRDefault="002D6E1A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32" w:name="Q1807"/>
            <w:bookmarkEnd w:id="3332"/>
          </w:p>
        </w:tc>
        <w:tc>
          <w:tcPr>
            <w:tcW w:w="709" w:type="dxa"/>
          </w:tcPr>
          <w:p w:rsidR="002D6E1A" w:rsidRPr="00E32DD6" w:rsidRDefault="002D6E1A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33" w:name="Q1808"/>
            <w:bookmarkEnd w:id="3333"/>
          </w:p>
        </w:tc>
        <w:tc>
          <w:tcPr>
            <w:tcW w:w="709" w:type="dxa"/>
          </w:tcPr>
          <w:p w:rsidR="002D6E1A" w:rsidRPr="00E32DD6" w:rsidRDefault="002D6E1A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34" w:name="Q1809"/>
            <w:bookmarkEnd w:id="3334"/>
          </w:p>
        </w:tc>
        <w:tc>
          <w:tcPr>
            <w:tcW w:w="709" w:type="dxa"/>
          </w:tcPr>
          <w:p w:rsidR="002D6E1A" w:rsidRPr="00E32DD6" w:rsidRDefault="002D6E1A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35" w:name="Q1810"/>
            <w:bookmarkEnd w:id="3335"/>
          </w:p>
        </w:tc>
      </w:tr>
      <w:tr w:rsidR="002D6E1A" w:rsidRPr="00E32DD6">
        <w:tblPrEx>
          <w:tblCellMar>
            <w:top w:w="0" w:type="dxa"/>
            <w:bottom w:w="0" w:type="dxa"/>
          </w:tblCellMar>
        </w:tblPrEx>
        <w:tc>
          <w:tcPr>
            <w:tcW w:w="3125" w:type="dxa"/>
          </w:tcPr>
          <w:p w:rsidR="002D6E1A" w:rsidRPr="00E32DD6" w:rsidRDefault="002D6E1A" w:rsidP="00DE5679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Незаконные действия в отношении имущества, подвергнутого описи или аресту либо подлежащего ко</w:t>
            </w:r>
            <w:r w:rsidRPr="00E32DD6">
              <w:rPr>
                <w:sz w:val="20"/>
                <w:szCs w:val="20"/>
              </w:rPr>
              <w:t>н</w:t>
            </w:r>
            <w:r w:rsidRPr="00E32DD6">
              <w:rPr>
                <w:sz w:val="20"/>
                <w:szCs w:val="20"/>
              </w:rPr>
              <w:t xml:space="preserve">фискации                      </w:t>
            </w:r>
          </w:p>
          <w:p w:rsidR="002D6E1A" w:rsidRPr="00E32DD6" w:rsidRDefault="002D6E1A" w:rsidP="00DE5679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 ст. 312 УК РФ</w:t>
            </w:r>
          </w:p>
        </w:tc>
        <w:tc>
          <w:tcPr>
            <w:tcW w:w="424" w:type="dxa"/>
            <w:vAlign w:val="bottom"/>
          </w:tcPr>
          <w:p w:rsidR="002D6E1A" w:rsidRPr="00E32DD6" w:rsidRDefault="002D6E1A" w:rsidP="00F8766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19</w:t>
            </w:r>
          </w:p>
        </w:tc>
        <w:tc>
          <w:tcPr>
            <w:tcW w:w="849" w:type="dxa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36" w:name="Q1901"/>
            <w:bookmarkEnd w:id="3336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850" w:type="dxa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37" w:name="Q1902"/>
            <w:bookmarkEnd w:id="3337"/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710" w:type="dxa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38" w:name="Q1903"/>
            <w:bookmarkEnd w:id="3338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855" w:type="dxa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39" w:name="Q1904"/>
            <w:bookmarkEnd w:id="3339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709" w:type="dxa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40" w:name="Q1905"/>
            <w:bookmarkEnd w:id="334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41" w:name="Q1906"/>
            <w:bookmarkEnd w:id="334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42" w:name="Q1907"/>
            <w:bookmarkEnd w:id="334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43" w:name="Q1908"/>
            <w:bookmarkEnd w:id="334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44" w:name="Q1909"/>
            <w:bookmarkEnd w:id="3344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709" w:type="dxa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45" w:name="Q1910"/>
            <w:bookmarkEnd w:id="3345"/>
            <w:r>
              <w:rPr>
                <w:sz w:val="20"/>
                <w:szCs w:val="20"/>
              </w:rPr>
              <w:t xml:space="preserve"> 7</w:t>
            </w:r>
          </w:p>
        </w:tc>
      </w:tr>
      <w:tr w:rsidR="002D6E1A" w:rsidRPr="00E32DD6">
        <w:tblPrEx>
          <w:tblCellMar>
            <w:top w:w="0" w:type="dxa"/>
            <w:bottom w:w="0" w:type="dxa"/>
          </w:tblCellMar>
        </w:tblPrEx>
        <w:tc>
          <w:tcPr>
            <w:tcW w:w="3125" w:type="dxa"/>
          </w:tcPr>
          <w:p w:rsidR="002D6E1A" w:rsidRPr="00E32DD6" w:rsidRDefault="002D6E1A" w:rsidP="00E25C4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Побег из места лишения свободы, из-под ареста или из-под стражи    </w:t>
            </w:r>
          </w:p>
          <w:p w:rsidR="002D6E1A" w:rsidRPr="00E32DD6" w:rsidRDefault="002D6E1A" w:rsidP="00E25C42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ст. 313 УК РФ</w:t>
            </w:r>
          </w:p>
        </w:tc>
        <w:tc>
          <w:tcPr>
            <w:tcW w:w="424" w:type="dxa"/>
            <w:vAlign w:val="bottom"/>
          </w:tcPr>
          <w:p w:rsidR="002D6E1A" w:rsidRPr="00E32DD6" w:rsidRDefault="002D6E1A" w:rsidP="00F8766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20</w:t>
            </w:r>
          </w:p>
        </w:tc>
        <w:tc>
          <w:tcPr>
            <w:tcW w:w="849" w:type="dxa"/>
          </w:tcPr>
          <w:p w:rsidR="002D6E1A" w:rsidRPr="00E32DD6" w:rsidRDefault="002D6E1A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46" w:name="Q2001"/>
            <w:bookmarkEnd w:id="3346"/>
          </w:p>
        </w:tc>
        <w:tc>
          <w:tcPr>
            <w:tcW w:w="850" w:type="dxa"/>
          </w:tcPr>
          <w:p w:rsidR="002D6E1A" w:rsidRPr="00E32DD6" w:rsidRDefault="002D6E1A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47" w:name="Q2002"/>
            <w:bookmarkEnd w:id="3347"/>
          </w:p>
        </w:tc>
        <w:tc>
          <w:tcPr>
            <w:tcW w:w="710" w:type="dxa"/>
          </w:tcPr>
          <w:p w:rsidR="002D6E1A" w:rsidRPr="00E32DD6" w:rsidRDefault="002D6E1A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48" w:name="Q2003"/>
            <w:bookmarkEnd w:id="3348"/>
          </w:p>
        </w:tc>
        <w:tc>
          <w:tcPr>
            <w:tcW w:w="855" w:type="dxa"/>
          </w:tcPr>
          <w:p w:rsidR="002D6E1A" w:rsidRPr="00E32DD6" w:rsidRDefault="002D6E1A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49" w:name="Q2004"/>
            <w:bookmarkEnd w:id="3349"/>
          </w:p>
        </w:tc>
        <w:tc>
          <w:tcPr>
            <w:tcW w:w="709" w:type="dxa"/>
          </w:tcPr>
          <w:p w:rsidR="002D6E1A" w:rsidRPr="00E32DD6" w:rsidRDefault="002D6E1A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50" w:name="Q2005"/>
            <w:bookmarkEnd w:id="3350"/>
          </w:p>
        </w:tc>
        <w:tc>
          <w:tcPr>
            <w:tcW w:w="709" w:type="dxa"/>
          </w:tcPr>
          <w:p w:rsidR="002D6E1A" w:rsidRPr="00E32DD6" w:rsidRDefault="002D6E1A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51" w:name="Q2006"/>
            <w:bookmarkEnd w:id="3351"/>
          </w:p>
        </w:tc>
        <w:tc>
          <w:tcPr>
            <w:tcW w:w="708" w:type="dxa"/>
          </w:tcPr>
          <w:p w:rsidR="002D6E1A" w:rsidRPr="00E32DD6" w:rsidRDefault="002D6E1A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52" w:name="Q2007"/>
            <w:bookmarkEnd w:id="3352"/>
          </w:p>
        </w:tc>
        <w:tc>
          <w:tcPr>
            <w:tcW w:w="709" w:type="dxa"/>
          </w:tcPr>
          <w:p w:rsidR="002D6E1A" w:rsidRPr="00E32DD6" w:rsidRDefault="002D6E1A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53" w:name="Q2008"/>
            <w:bookmarkEnd w:id="3353"/>
          </w:p>
        </w:tc>
        <w:tc>
          <w:tcPr>
            <w:tcW w:w="709" w:type="dxa"/>
          </w:tcPr>
          <w:p w:rsidR="002D6E1A" w:rsidRPr="00E32DD6" w:rsidRDefault="002D6E1A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54" w:name="Q2009"/>
            <w:bookmarkEnd w:id="3354"/>
          </w:p>
        </w:tc>
        <w:tc>
          <w:tcPr>
            <w:tcW w:w="709" w:type="dxa"/>
          </w:tcPr>
          <w:p w:rsidR="002D6E1A" w:rsidRPr="00E32DD6" w:rsidRDefault="002D6E1A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55" w:name="Q2010"/>
            <w:bookmarkEnd w:id="3355"/>
          </w:p>
        </w:tc>
      </w:tr>
      <w:tr w:rsidR="002D6E1A" w:rsidRPr="00E32DD6">
        <w:tblPrEx>
          <w:tblCellMar>
            <w:top w:w="0" w:type="dxa"/>
            <w:bottom w:w="0" w:type="dxa"/>
          </w:tblCellMar>
        </w:tblPrEx>
        <w:tc>
          <w:tcPr>
            <w:tcW w:w="3125" w:type="dxa"/>
          </w:tcPr>
          <w:p w:rsidR="002D6E1A" w:rsidRPr="00E32DD6" w:rsidRDefault="002D6E1A" w:rsidP="00E25C4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Уклонение от отбывания огран</w:t>
            </w:r>
            <w:r w:rsidRPr="00E32DD6">
              <w:rPr>
                <w:sz w:val="20"/>
                <w:szCs w:val="20"/>
              </w:rPr>
              <w:t>и</w:t>
            </w:r>
            <w:r w:rsidRPr="00E32DD6">
              <w:rPr>
                <w:sz w:val="20"/>
                <w:szCs w:val="20"/>
              </w:rPr>
              <w:t>чения свободы, л</w:t>
            </w:r>
            <w:r w:rsidRPr="00E32DD6">
              <w:rPr>
                <w:sz w:val="20"/>
                <w:szCs w:val="20"/>
              </w:rPr>
              <w:t>и</w:t>
            </w:r>
            <w:r w:rsidRPr="00E32DD6">
              <w:rPr>
                <w:sz w:val="20"/>
                <w:szCs w:val="20"/>
              </w:rPr>
              <w:t>шения свободы, а также от применения принуд</w:t>
            </w:r>
            <w:r w:rsidRPr="00E32DD6">
              <w:rPr>
                <w:sz w:val="20"/>
                <w:szCs w:val="20"/>
              </w:rPr>
              <w:t>и</w:t>
            </w:r>
            <w:r w:rsidRPr="00E32DD6">
              <w:rPr>
                <w:sz w:val="20"/>
                <w:szCs w:val="20"/>
              </w:rPr>
              <w:t>тельных мер медицинского хара</w:t>
            </w:r>
            <w:r w:rsidRPr="00E32DD6">
              <w:rPr>
                <w:sz w:val="20"/>
                <w:szCs w:val="20"/>
              </w:rPr>
              <w:t>к</w:t>
            </w:r>
            <w:r w:rsidRPr="00E32DD6">
              <w:rPr>
                <w:sz w:val="20"/>
                <w:szCs w:val="20"/>
              </w:rPr>
              <w:t>тера</w:t>
            </w:r>
          </w:p>
          <w:p w:rsidR="002D6E1A" w:rsidRPr="00E32DD6" w:rsidRDefault="002D6E1A" w:rsidP="00E25C42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ст. 314 УК РФ </w:t>
            </w:r>
          </w:p>
        </w:tc>
        <w:tc>
          <w:tcPr>
            <w:tcW w:w="424" w:type="dxa"/>
            <w:vAlign w:val="bottom"/>
          </w:tcPr>
          <w:p w:rsidR="002D6E1A" w:rsidRPr="00E32DD6" w:rsidRDefault="002D6E1A" w:rsidP="00F8766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21</w:t>
            </w:r>
          </w:p>
        </w:tc>
        <w:tc>
          <w:tcPr>
            <w:tcW w:w="849" w:type="dxa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56" w:name="Q2101"/>
            <w:bookmarkEnd w:id="3356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850" w:type="dxa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57" w:name="Q2102"/>
            <w:bookmarkEnd w:id="3357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710" w:type="dxa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58" w:name="Q2103"/>
            <w:bookmarkEnd w:id="3358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855" w:type="dxa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59" w:name="Q2104"/>
            <w:bookmarkEnd w:id="3359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709" w:type="dxa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60" w:name="Q2105"/>
            <w:bookmarkEnd w:id="336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61" w:name="Q2106"/>
            <w:bookmarkEnd w:id="336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8" w:type="dxa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62" w:name="Q2107"/>
            <w:bookmarkEnd w:id="336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63" w:name="Q2108"/>
            <w:bookmarkEnd w:id="336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64" w:name="Q2109"/>
            <w:bookmarkEnd w:id="3364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709" w:type="dxa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65" w:name="Q2110"/>
            <w:bookmarkEnd w:id="3365"/>
            <w:r>
              <w:rPr>
                <w:sz w:val="20"/>
                <w:szCs w:val="20"/>
              </w:rPr>
              <w:t xml:space="preserve"> 7</w:t>
            </w:r>
          </w:p>
        </w:tc>
      </w:tr>
      <w:tr w:rsidR="00405660" w:rsidRPr="00E32DD6">
        <w:tblPrEx>
          <w:tblCellMar>
            <w:top w:w="0" w:type="dxa"/>
            <w:bottom w:w="0" w:type="dxa"/>
          </w:tblCellMar>
        </w:tblPrEx>
        <w:tc>
          <w:tcPr>
            <w:tcW w:w="3125" w:type="dxa"/>
          </w:tcPr>
          <w:p w:rsidR="00405660" w:rsidRPr="00E32DD6" w:rsidRDefault="00405660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Уклонение от административного надзора или неоднократное нес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блюдение установленных судом в соответствии с федеральным зак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ном  ограничения или огранич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 xml:space="preserve">ний                  </w:t>
            </w:r>
          </w:p>
          <w:p w:rsidR="00405660" w:rsidRPr="00E32DD6" w:rsidRDefault="00405660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ст. 314.1 УК РФ</w:t>
            </w:r>
          </w:p>
        </w:tc>
        <w:tc>
          <w:tcPr>
            <w:tcW w:w="424" w:type="dxa"/>
            <w:vAlign w:val="bottom"/>
          </w:tcPr>
          <w:p w:rsidR="00405660" w:rsidRPr="00E32DD6" w:rsidRDefault="00405660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22</w:t>
            </w:r>
          </w:p>
        </w:tc>
        <w:tc>
          <w:tcPr>
            <w:tcW w:w="849" w:type="dxa"/>
          </w:tcPr>
          <w:p w:rsidR="00405660" w:rsidRPr="00E32DD6" w:rsidRDefault="00D31E28" w:rsidP="00405660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66" w:name="Q2201"/>
            <w:bookmarkEnd w:id="3366"/>
            <w:r>
              <w:rPr>
                <w:sz w:val="20"/>
                <w:szCs w:val="20"/>
              </w:rPr>
              <w:t xml:space="preserve"> 88</w:t>
            </w:r>
          </w:p>
        </w:tc>
        <w:tc>
          <w:tcPr>
            <w:tcW w:w="850" w:type="dxa"/>
          </w:tcPr>
          <w:p w:rsidR="00405660" w:rsidRPr="00E32DD6" w:rsidRDefault="00D31E28" w:rsidP="00405660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67" w:name="Q2202"/>
            <w:bookmarkEnd w:id="3367"/>
            <w:r>
              <w:rPr>
                <w:sz w:val="20"/>
                <w:szCs w:val="20"/>
              </w:rPr>
              <w:t xml:space="preserve"> 69</w:t>
            </w:r>
          </w:p>
        </w:tc>
        <w:tc>
          <w:tcPr>
            <w:tcW w:w="710" w:type="dxa"/>
          </w:tcPr>
          <w:p w:rsidR="00405660" w:rsidRPr="00E32DD6" w:rsidRDefault="00D31E28" w:rsidP="00405660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68" w:name="Q2203"/>
            <w:bookmarkEnd w:id="3368"/>
            <w:r>
              <w:rPr>
                <w:sz w:val="20"/>
                <w:szCs w:val="20"/>
              </w:rPr>
              <w:t xml:space="preserve"> 65</w:t>
            </w:r>
          </w:p>
        </w:tc>
        <w:tc>
          <w:tcPr>
            <w:tcW w:w="855" w:type="dxa"/>
          </w:tcPr>
          <w:p w:rsidR="00405660" w:rsidRPr="00E32DD6" w:rsidRDefault="00D31E28" w:rsidP="00405660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69" w:name="Q2204"/>
            <w:bookmarkEnd w:id="3369"/>
            <w:r>
              <w:rPr>
                <w:sz w:val="20"/>
                <w:szCs w:val="20"/>
              </w:rPr>
              <w:t xml:space="preserve"> 65</w:t>
            </w:r>
          </w:p>
        </w:tc>
        <w:tc>
          <w:tcPr>
            <w:tcW w:w="709" w:type="dxa"/>
          </w:tcPr>
          <w:p w:rsidR="00405660" w:rsidRPr="00E32DD6" w:rsidRDefault="00D31E28" w:rsidP="00405660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70" w:name="Q2205"/>
            <w:bookmarkEnd w:id="33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405660" w:rsidRPr="00E32DD6" w:rsidRDefault="00D31E28" w:rsidP="00405660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71" w:name="Q2206"/>
            <w:bookmarkEnd w:id="3371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08" w:type="dxa"/>
          </w:tcPr>
          <w:p w:rsidR="00405660" w:rsidRPr="00E32DD6" w:rsidRDefault="00D31E28" w:rsidP="00405660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72" w:name="Q2207"/>
            <w:bookmarkEnd w:id="33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405660" w:rsidRPr="00E32DD6" w:rsidRDefault="00D31E28" w:rsidP="00405660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73" w:name="Q2208"/>
            <w:bookmarkEnd w:id="33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405660" w:rsidRPr="00E32DD6" w:rsidRDefault="00D31E28" w:rsidP="00405660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74" w:name="Q2209"/>
            <w:bookmarkEnd w:id="3374"/>
            <w:r>
              <w:rPr>
                <w:sz w:val="20"/>
                <w:szCs w:val="20"/>
              </w:rPr>
              <w:t xml:space="preserve"> 73</w:t>
            </w:r>
          </w:p>
        </w:tc>
        <w:tc>
          <w:tcPr>
            <w:tcW w:w="709" w:type="dxa"/>
          </w:tcPr>
          <w:p w:rsidR="00405660" w:rsidRPr="00E32DD6" w:rsidRDefault="00D31E28" w:rsidP="00405660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75" w:name="Q2210"/>
            <w:bookmarkEnd w:id="3375"/>
            <w:r>
              <w:rPr>
                <w:sz w:val="20"/>
                <w:szCs w:val="20"/>
              </w:rPr>
              <w:t xml:space="preserve"> 60</w:t>
            </w:r>
          </w:p>
        </w:tc>
      </w:tr>
      <w:tr w:rsidR="00405660" w:rsidRPr="00E32DD6">
        <w:tblPrEx>
          <w:tblCellMar>
            <w:top w:w="0" w:type="dxa"/>
            <w:bottom w:w="0" w:type="dxa"/>
          </w:tblCellMar>
        </w:tblPrEx>
        <w:tc>
          <w:tcPr>
            <w:tcW w:w="3125" w:type="dxa"/>
          </w:tcPr>
          <w:p w:rsidR="00405660" w:rsidRPr="00E32DD6" w:rsidRDefault="00405660" w:rsidP="00884EBB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Неисполнение приговора суда, р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 xml:space="preserve">шения суда или иного судебного акта                           </w:t>
            </w:r>
          </w:p>
          <w:p w:rsidR="00405660" w:rsidRPr="00E32DD6" w:rsidRDefault="00405660" w:rsidP="00884EBB">
            <w:pPr>
              <w:numPr>
                <w:ilvl w:val="12"/>
                <w:numId w:val="0"/>
              </w:numPr>
              <w:ind w:left="-57" w:right="-57"/>
              <w:jc w:val="both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 ст. 315 УК РФ</w:t>
            </w:r>
          </w:p>
        </w:tc>
        <w:tc>
          <w:tcPr>
            <w:tcW w:w="424" w:type="dxa"/>
            <w:vAlign w:val="bottom"/>
          </w:tcPr>
          <w:p w:rsidR="00405660" w:rsidRPr="00E32DD6" w:rsidRDefault="00405660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23</w:t>
            </w:r>
          </w:p>
        </w:tc>
        <w:tc>
          <w:tcPr>
            <w:tcW w:w="849" w:type="dxa"/>
          </w:tcPr>
          <w:p w:rsidR="00405660" w:rsidRPr="00E32DD6" w:rsidRDefault="00D31E28" w:rsidP="00405660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76" w:name="Q2301"/>
            <w:bookmarkEnd w:id="3376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50" w:type="dxa"/>
          </w:tcPr>
          <w:p w:rsidR="00405660" w:rsidRPr="00E32DD6" w:rsidRDefault="00D31E28" w:rsidP="00405660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77" w:name="Q2302"/>
            <w:bookmarkEnd w:id="3377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10" w:type="dxa"/>
          </w:tcPr>
          <w:p w:rsidR="00405660" w:rsidRPr="00E32DD6" w:rsidRDefault="00D31E28" w:rsidP="00405660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78" w:name="Q2303"/>
            <w:bookmarkEnd w:id="337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5" w:type="dxa"/>
          </w:tcPr>
          <w:p w:rsidR="00405660" w:rsidRPr="00E32DD6" w:rsidRDefault="00D31E28" w:rsidP="00405660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79" w:name="Q2304"/>
            <w:bookmarkEnd w:id="337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</w:tcPr>
          <w:p w:rsidR="00405660" w:rsidRPr="00E32DD6" w:rsidRDefault="00D31E28" w:rsidP="00405660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80" w:name="Q2305"/>
            <w:bookmarkEnd w:id="338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405660" w:rsidRPr="00E32DD6" w:rsidRDefault="00D31E28" w:rsidP="00405660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81" w:name="Q2306"/>
            <w:bookmarkEnd w:id="338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405660" w:rsidRPr="00E32DD6" w:rsidRDefault="00D31E28" w:rsidP="00405660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82" w:name="Q2307"/>
            <w:bookmarkEnd w:id="33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405660" w:rsidRPr="00E32DD6" w:rsidRDefault="00D31E28" w:rsidP="00405660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83" w:name="Q2308"/>
            <w:bookmarkEnd w:id="33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405660" w:rsidRPr="00E32DD6" w:rsidRDefault="00D31E28" w:rsidP="00405660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84" w:name="Q2309"/>
            <w:bookmarkEnd w:id="33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405660" w:rsidRPr="00E32DD6" w:rsidRDefault="00D31E28" w:rsidP="00405660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85" w:name="Q2310"/>
            <w:bookmarkEnd w:id="3385"/>
            <w:r>
              <w:rPr>
                <w:sz w:val="20"/>
                <w:szCs w:val="20"/>
              </w:rPr>
              <w:t xml:space="preserve"> 0</w:t>
            </w:r>
          </w:p>
        </w:tc>
      </w:tr>
      <w:tr w:rsidR="00405660" w:rsidRPr="00E32DD6">
        <w:tblPrEx>
          <w:tblCellMar>
            <w:top w:w="0" w:type="dxa"/>
            <w:bottom w:w="0" w:type="dxa"/>
          </w:tblCellMar>
        </w:tblPrEx>
        <w:tc>
          <w:tcPr>
            <w:tcW w:w="3125" w:type="dxa"/>
            <w:tcBorders>
              <w:bottom w:val="double" w:sz="4" w:space="0" w:color="auto"/>
            </w:tcBorders>
          </w:tcPr>
          <w:p w:rsidR="00405660" w:rsidRPr="00E32DD6" w:rsidRDefault="00405660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Укрывательство преступлений          </w:t>
            </w:r>
          </w:p>
          <w:p w:rsidR="00405660" w:rsidRPr="00E32DD6" w:rsidRDefault="00405660" w:rsidP="00884EBB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316 УК РФ</w:t>
            </w:r>
          </w:p>
        </w:tc>
        <w:tc>
          <w:tcPr>
            <w:tcW w:w="424" w:type="dxa"/>
            <w:tcBorders>
              <w:bottom w:val="double" w:sz="4" w:space="0" w:color="auto"/>
            </w:tcBorders>
            <w:vAlign w:val="bottom"/>
          </w:tcPr>
          <w:p w:rsidR="00405660" w:rsidRPr="00E32DD6" w:rsidRDefault="00405660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24</w:t>
            </w:r>
          </w:p>
        </w:tc>
        <w:tc>
          <w:tcPr>
            <w:tcW w:w="849" w:type="dxa"/>
            <w:tcBorders>
              <w:bottom w:val="double" w:sz="4" w:space="0" w:color="auto"/>
            </w:tcBorders>
          </w:tcPr>
          <w:p w:rsidR="00405660" w:rsidRPr="00E32DD6" w:rsidRDefault="00D31E28" w:rsidP="00405660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86" w:name="Q2401"/>
            <w:bookmarkEnd w:id="3386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850" w:type="dxa"/>
            <w:tcBorders>
              <w:bottom w:val="double" w:sz="4" w:space="0" w:color="auto"/>
            </w:tcBorders>
          </w:tcPr>
          <w:p w:rsidR="00405660" w:rsidRPr="00E32DD6" w:rsidRDefault="00D31E28" w:rsidP="00405660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87" w:name="Q2402"/>
            <w:bookmarkEnd w:id="3387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10" w:type="dxa"/>
            <w:tcBorders>
              <w:bottom w:val="double" w:sz="4" w:space="0" w:color="auto"/>
            </w:tcBorders>
          </w:tcPr>
          <w:p w:rsidR="00405660" w:rsidRPr="00E32DD6" w:rsidRDefault="00D31E28" w:rsidP="00405660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88" w:name="Q2403"/>
            <w:bookmarkEnd w:id="3388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855" w:type="dxa"/>
            <w:tcBorders>
              <w:bottom w:val="double" w:sz="4" w:space="0" w:color="auto"/>
            </w:tcBorders>
          </w:tcPr>
          <w:p w:rsidR="00405660" w:rsidRPr="00E32DD6" w:rsidRDefault="00D31E28" w:rsidP="00405660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89" w:name="Q2404"/>
            <w:bookmarkEnd w:id="3389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405660" w:rsidRPr="00E32DD6" w:rsidRDefault="00D31E28" w:rsidP="00405660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90" w:name="Q2405"/>
            <w:bookmarkEnd w:id="33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405660" w:rsidRPr="00E32DD6" w:rsidRDefault="00D31E28" w:rsidP="00405660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91" w:name="Q2406"/>
            <w:bookmarkEnd w:id="339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bottom w:val="double" w:sz="4" w:space="0" w:color="auto"/>
            </w:tcBorders>
          </w:tcPr>
          <w:p w:rsidR="00405660" w:rsidRPr="00E32DD6" w:rsidRDefault="00D31E28" w:rsidP="00405660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92" w:name="Q2407"/>
            <w:bookmarkEnd w:id="33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405660" w:rsidRPr="00E32DD6" w:rsidRDefault="00D31E28" w:rsidP="00405660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93" w:name="Q2408"/>
            <w:bookmarkEnd w:id="33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405660" w:rsidRPr="00E32DD6" w:rsidRDefault="00D31E28" w:rsidP="00405660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94" w:name="Q2409"/>
            <w:bookmarkEnd w:id="3394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405660" w:rsidRPr="00E32DD6" w:rsidRDefault="00D31E28" w:rsidP="00405660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395" w:name="Q2410"/>
            <w:bookmarkEnd w:id="3395"/>
            <w:r>
              <w:rPr>
                <w:sz w:val="20"/>
                <w:szCs w:val="20"/>
              </w:rPr>
              <w:t xml:space="preserve"> 4</w:t>
            </w:r>
          </w:p>
        </w:tc>
      </w:tr>
      <w:tr w:rsidR="00405660" w:rsidRPr="00E32DD6">
        <w:tblPrEx>
          <w:tblCellMar>
            <w:top w:w="0" w:type="dxa"/>
            <w:bottom w:w="0" w:type="dxa"/>
          </w:tblCellMar>
        </w:tblPrEx>
        <w:tc>
          <w:tcPr>
            <w:tcW w:w="3125" w:type="dxa"/>
            <w:tcBorders>
              <w:top w:val="double" w:sz="4" w:space="0" w:color="auto"/>
            </w:tcBorders>
          </w:tcPr>
          <w:p w:rsidR="00405660" w:rsidRPr="00E32DD6" w:rsidRDefault="00405660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Итого</w:t>
            </w:r>
          </w:p>
        </w:tc>
        <w:tc>
          <w:tcPr>
            <w:tcW w:w="424" w:type="dxa"/>
            <w:tcBorders>
              <w:top w:val="double" w:sz="4" w:space="0" w:color="auto"/>
            </w:tcBorders>
            <w:vAlign w:val="bottom"/>
          </w:tcPr>
          <w:p w:rsidR="00405660" w:rsidRPr="00E32DD6" w:rsidRDefault="00405660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25</w:t>
            </w:r>
          </w:p>
        </w:tc>
        <w:tc>
          <w:tcPr>
            <w:tcW w:w="849" w:type="dxa"/>
            <w:tcBorders>
              <w:top w:val="double" w:sz="4" w:space="0" w:color="auto"/>
            </w:tcBorders>
          </w:tcPr>
          <w:p w:rsidR="00405660" w:rsidRPr="00E32DD6" w:rsidRDefault="00D31E28" w:rsidP="0040566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396" w:name="Q2501"/>
            <w:bookmarkEnd w:id="3396"/>
            <w:r>
              <w:rPr>
                <w:sz w:val="20"/>
                <w:szCs w:val="20"/>
              </w:rPr>
              <w:t xml:space="preserve"> 220</w:t>
            </w:r>
          </w:p>
        </w:tc>
        <w:tc>
          <w:tcPr>
            <w:tcW w:w="850" w:type="dxa"/>
            <w:tcBorders>
              <w:top w:val="double" w:sz="4" w:space="0" w:color="auto"/>
            </w:tcBorders>
          </w:tcPr>
          <w:p w:rsidR="00405660" w:rsidRPr="00E32DD6" w:rsidRDefault="00D31E28" w:rsidP="0040566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397" w:name="Q2502"/>
            <w:bookmarkEnd w:id="3397"/>
            <w:r>
              <w:rPr>
                <w:sz w:val="20"/>
                <w:szCs w:val="20"/>
              </w:rPr>
              <w:t xml:space="preserve"> 169</w:t>
            </w:r>
          </w:p>
        </w:tc>
        <w:tc>
          <w:tcPr>
            <w:tcW w:w="710" w:type="dxa"/>
            <w:tcBorders>
              <w:top w:val="double" w:sz="4" w:space="0" w:color="auto"/>
            </w:tcBorders>
          </w:tcPr>
          <w:p w:rsidR="00405660" w:rsidRPr="00E32DD6" w:rsidRDefault="00D31E28" w:rsidP="0040566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398" w:name="Q2503"/>
            <w:bookmarkEnd w:id="3398"/>
            <w:r>
              <w:rPr>
                <w:sz w:val="20"/>
                <w:szCs w:val="20"/>
              </w:rPr>
              <w:t xml:space="preserve"> 150</w:t>
            </w:r>
          </w:p>
        </w:tc>
        <w:tc>
          <w:tcPr>
            <w:tcW w:w="855" w:type="dxa"/>
            <w:tcBorders>
              <w:top w:val="double" w:sz="4" w:space="0" w:color="auto"/>
            </w:tcBorders>
          </w:tcPr>
          <w:p w:rsidR="00405660" w:rsidRPr="00E32DD6" w:rsidRDefault="00D31E28" w:rsidP="0040566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399" w:name="Q2504"/>
            <w:bookmarkEnd w:id="3399"/>
            <w:r>
              <w:rPr>
                <w:sz w:val="20"/>
                <w:szCs w:val="20"/>
              </w:rPr>
              <w:t xml:space="preserve"> 144</w:t>
            </w:r>
          </w:p>
        </w:tc>
        <w:tc>
          <w:tcPr>
            <w:tcW w:w="709" w:type="dxa"/>
            <w:tcBorders>
              <w:top w:val="double" w:sz="4" w:space="0" w:color="auto"/>
            </w:tcBorders>
          </w:tcPr>
          <w:p w:rsidR="00405660" w:rsidRPr="00E32DD6" w:rsidRDefault="00D31E28" w:rsidP="0040566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400" w:name="Q2505"/>
            <w:bookmarkEnd w:id="3400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09" w:type="dxa"/>
            <w:tcBorders>
              <w:top w:val="double" w:sz="4" w:space="0" w:color="auto"/>
            </w:tcBorders>
          </w:tcPr>
          <w:p w:rsidR="00405660" w:rsidRPr="00E32DD6" w:rsidRDefault="00D31E28" w:rsidP="0040566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401" w:name="Q2506"/>
            <w:bookmarkEnd w:id="3401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08" w:type="dxa"/>
            <w:tcBorders>
              <w:top w:val="double" w:sz="4" w:space="0" w:color="auto"/>
            </w:tcBorders>
          </w:tcPr>
          <w:p w:rsidR="00405660" w:rsidRPr="00E32DD6" w:rsidRDefault="00D31E28" w:rsidP="0040566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402" w:name="Q2507"/>
            <w:bookmarkEnd w:id="340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double" w:sz="4" w:space="0" w:color="auto"/>
            </w:tcBorders>
          </w:tcPr>
          <w:p w:rsidR="00405660" w:rsidRPr="00E32DD6" w:rsidRDefault="00D31E28" w:rsidP="0040566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403" w:name="Q2508"/>
            <w:bookmarkEnd w:id="340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double" w:sz="4" w:space="0" w:color="auto"/>
            </w:tcBorders>
          </w:tcPr>
          <w:p w:rsidR="00405660" w:rsidRPr="00E32DD6" w:rsidRDefault="00D31E28" w:rsidP="0040566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404" w:name="Q2509"/>
            <w:bookmarkEnd w:id="3404"/>
            <w:r>
              <w:rPr>
                <w:sz w:val="20"/>
                <w:szCs w:val="20"/>
              </w:rPr>
              <w:t xml:space="preserve"> 156</w:t>
            </w:r>
          </w:p>
        </w:tc>
        <w:tc>
          <w:tcPr>
            <w:tcW w:w="709" w:type="dxa"/>
            <w:tcBorders>
              <w:top w:val="double" w:sz="4" w:space="0" w:color="auto"/>
            </w:tcBorders>
          </w:tcPr>
          <w:p w:rsidR="00405660" w:rsidRPr="00E32DD6" w:rsidRDefault="00D31E28" w:rsidP="00405660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405" w:name="Q2510"/>
            <w:bookmarkEnd w:id="3405"/>
            <w:r>
              <w:rPr>
                <w:sz w:val="20"/>
                <w:szCs w:val="20"/>
              </w:rPr>
              <w:t xml:space="preserve"> 140</w:t>
            </w:r>
          </w:p>
        </w:tc>
      </w:tr>
    </w:tbl>
    <w:p w:rsidR="0046514D" w:rsidRPr="00E32DD6" w:rsidRDefault="0046514D" w:rsidP="00F8766D">
      <w:pPr>
        <w:ind w:left="-57" w:right="-57" w:hanging="369"/>
        <w:rPr>
          <w:sz w:val="24"/>
          <w:szCs w:val="24"/>
        </w:rPr>
      </w:pPr>
      <w:r w:rsidRPr="00E32DD6">
        <w:rPr>
          <w:sz w:val="24"/>
          <w:szCs w:val="24"/>
        </w:rPr>
        <w:t>Раздел 18. Преступления  против порядка управления</w:t>
      </w:r>
    </w:p>
    <w:p w:rsidR="0046514D" w:rsidRPr="00E32DD6" w:rsidRDefault="0046514D" w:rsidP="00F8766D">
      <w:pPr>
        <w:ind w:left="-57" w:right="-57"/>
        <w:rPr>
          <w:b/>
          <w:bCs/>
          <w:sz w:val="16"/>
          <w:szCs w:val="16"/>
        </w:rPr>
      </w:pPr>
    </w:p>
    <w:tbl>
      <w:tblPr>
        <w:tblW w:w="11058" w:type="dxa"/>
        <w:tblInd w:w="-318" w:type="dxa"/>
        <w:tblLayout w:type="fixed"/>
        <w:tblLook w:val="0000"/>
      </w:tblPr>
      <w:tblGrid>
        <w:gridCol w:w="454"/>
        <w:gridCol w:w="454"/>
        <w:gridCol w:w="454"/>
        <w:gridCol w:w="454"/>
        <w:gridCol w:w="454"/>
        <w:gridCol w:w="454"/>
        <w:gridCol w:w="396"/>
        <w:gridCol w:w="58"/>
        <w:gridCol w:w="367"/>
        <w:gridCol w:w="87"/>
        <w:gridCol w:w="454"/>
        <w:gridCol w:w="309"/>
        <w:gridCol w:w="145"/>
        <w:gridCol w:w="454"/>
        <w:gridCol w:w="251"/>
        <w:gridCol w:w="203"/>
        <w:gridCol w:w="454"/>
        <w:gridCol w:w="53"/>
        <w:gridCol w:w="401"/>
        <w:gridCol w:w="454"/>
        <w:gridCol w:w="454"/>
        <w:gridCol w:w="250"/>
        <w:gridCol w:w="204"/>
        <w:gridCol w:w="505"/>
        <w:gridCol w:w="708"/>
        <w:gridCol w:w="709"/>
        <w:gridCol w:w="709"/>
        <w:gridCol w:w="709"/>
      </w:tblGrid>
      <w:tr w:rsidR="00F8766D" w:rsidRPr="00E32DD6">
        <w:tblPrEx>
          <w:tblCellMar>
            <w:top w:w="0" w:type="dxa"/>
            <w:bottom w:w="0" w:type="dxa"/>
          </w:tblCellMar>
        </w:tblPrEx>
        <w:trPr>
          <w:gridAfter w:val="5"/>
          <w:wAfter w:w="3340" w:type="dxa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66D" w:rsidRPr="00E32DD6" w:rsidRDefault="00F8766D" w:rsidP="00F8766D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4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66D" w:rsidRPr="00E32DD6" w:rsidRDefault="00F8766D" w:rsidP="00F8766D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9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66D" w:rsidRPr="00E32DD6" w:rsidRDefault="00F8766D" w:rsidP="00F8766D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1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766D" w:rsidRPr="00E32DD6" w:rsidRDefault="00F8766D" w:rsidP="00F8766D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66D" w:rsidRPr="00E32DD6" w:rsidRDefault="00F8766D" w:rsidP="00F8766D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66D" w:rsidRPr="00E32DD6" w:rsidRDefault="00F8766D" w:rsidP="00F8766D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8</w:t>
            </w:r>
          </w:p>
        </w:tc>
        <w:tc>
          <w:tcPr>
            <w:tcW w:w="45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766D" w:rsidRPr="00E32DD6" w:rsidRDefault="00F8766D" w:rsidP="00F8766D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66D" w:rsidRPr="00E32DD6" w:rsidRDefault="00D31E28" w:rsidP="00F8766D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3406" w:name="GG181"/>
            <w:bookmarkEnd w:id="3406"/>
            <w:r>
              <w:rPr>
                <w:rFonts w:ascii="Times New Roman" w:eastAsia="MS Mincho" w:hAnsi="Times New Roman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66D" w:rsidRPr="00E32DD6" w:rsidRDefault="00D31E28" w:rsidP="00F8766D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3407" w:name="GG182"/>
            <w:bookmarkEnd w:id="3407"/>
            <w:r>
              <w:rPr>
                <w:rFonts w:ascii="Times New Roman" w:eastAsia="MS Mincho" w:hAnsi="Times New Roman"/>
              </w:rPr>
              <w:t>8</w:t>
            </w:r>
          </w:p>
        </w:tc>
        <w:tc>
          <w:tcPr>
            <w:tcW w:w="45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766D" w:rsidRPr="00E32DD6" w:rsidRDefault="00F8766D" w:rsidP="00F8766D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66D" w:rsidRPr="00E32DD6" w:rsidRDefault="00D31E28" w:rsidP="00F8766D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3408" w:name="MM181"/>
            <w:bookmarkEnd w:id="3408"/>
            <w:r>
              <w:rPr>
                <w:rFonts w:ascii="Times New Roman" w:eastAsia="MS Mincho" w:hAnsi="Times New Roman"/>
              </w:rPr>
              <w:t>0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66D" w:rsidRPr="00E32DD6" w:rsidRDefault="00D31E28" w:rsidP="00F8766D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3409" w:name="MM182"/>
            <w:bookmarkEnd w:id="3409"/>
            <w:r>
              <w:rPr>
                <w:rFonts w:ascii="Times New Roman" w:eastAsia="MS Mincho" w:hAnsi="Times New Roman"/>
              </w:rPr>
              <w:t>6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766D" w:rsidRPr="00E32DD6" w:rsidRDefault="00F8766D" w:rsidP="00F8766D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66D" w:rsidRPr="00E32DD6" w:rsidRDefault="00506102" w:rsidP="00F8766D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66D" w:rsidRPr="00E32DD6" w:rsidRDefault="00506102" w:rsidP="00F8766D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66D" w:rsidRPr="00E32DD6" w:rsidRDefault="00506102" w:rsidP="00F8766D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0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66D" w:rsidRPr="00E32DD6" w:rsidRDefault="00506102" w:rsidP="00F8766D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7</w:t>
            </w:r>
          </w:p>
        </w:tc>
      </w:tr>
      <w:tr w:rsidR="00F8766D" w:rsidRPr="00E32DD6">
        <w:tblPrEx>
          <w:tblCellMar>
            <w:top w:w="0" w:type="dxa"/>
            <w:bottom w:w="0" w:type="dxa"/>
          </w:tblCellMar>
        </w:tblPrEx>
        <w:trPr>
          <w:gridAfter w:val="5"/>
          <w:wAfter w:w="3340" w:type="dxa"/>
        </w:trPr>
        <w:tc>
          <w:tcPr>
            <w:tcW w:w="1362" w:type="dxa"/>
            <w:gridSpan w:val="3"/>
            <w:tcBorders>
              <w:top w:val="single" w:sz="4" w:space="0" w:color="auto"/>
            </w:tcBorders>
          </w:tcPr>
          <w:p w:rsidR="00F8766D" w:rsidRPr="00E32DD6" w:rsidRDefault="00F8766D" w:rsidP="00F8766D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код формы</w:t>
            </w:r>
          </w:p>
        </w:tc>
        <w:tc>
          <w:tcPr>
            <w:tcW w:w="454" w:type="dxa"/>
          </w:tcPr>
          <w:p w:rsidR="00F8766D" w:rsidRPr="00E32DD6" w:rsidRDefault="00F8766D" w:rsidP="00F8766D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F8766D" w:rsidRPr="00E32DD6" w:rsidRDefault="00F8766D" w:rsidP="00F8766D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раздел</w:t>
            </w:r>
          </w:p>
        </w:tc>
        <w:tc>
          <w:tcPr>
            <w:tcW w:w="454" w:type="dxa"/>
            <w:gridSpan w:val="2"/>
          </w:tcPr>
          <w:p w:rsidR="00F8766D" w:rsidRPr="00E32DD6" w:rsidRDefault="00F8766D" w:rsidP="00F8766D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3"/>
            <w:tcBorders>
              <w:top w:val="single" w:sz="4" w:space="0" w:color="auto"/>
            </w:tcBorders>
          </w:tcPr>
          <w:p w:rsidR="00F8766D" w:rsidRPr="00E32DD6" w:rsidRDefault="00F8766D" w:rsidP="00F8766D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год</w:t>
            </w:r>
          </w:p>
        </w:tc>
        <w:tc>
          <w:tcPr>
            <w:tcW w:w="454" w:type="dxa"/>
            <w:gridSpan w:val="2"/>
          </w:tcPr>
          <w:p w:rsidR="00F8766D" w:rsidRPr="00E32DD6" w:rsidRDefault="00F8766D" w:rsidP="00F8766D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3"/>
            <w:tcBorders>
              <w:top w:val="single" w:sz="4" w:space="0" w:color="auto"/>
            </w:tcBorders>
          </w:tcPr>
          <w:p w:rsidR="00F8766D" w:rsidRPr="00E32DD6" w:rsidRDefault="00F8766D" w:rsidP="00F8766D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период</w:t>
            </w:r>
          </w:p>
        </w:tc>
        <w:tc>
          <w:tcPr>
            <w:tcW w:w="454" w:type="dxa"/>
          </w:tcPr>
          <w:p w:rsidR="00F8766D" w:rsidRPr="00E32DD6" w:rsidRDefault="00F8766D" w:rsidP="00F8766D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gridSpan w:val="6"/>
            <w:tcBorders>
              <w:top w:val="single" w:sz="4" w:space="0" w:color="auto"/>
            </w:tcBorders>
          </w:tcPr>
          <w:p w:rsidR="00F8766D" w:rsidRPr="00E32DD6" w:rsidRDefault="00F8766D" w:rsidP="00F8766D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 xml:space="preserve">код </w:t>
            </w:r>
          </w:p>
        </w:tc>
      </w:tr>
      <w:tr w:rsidR="002D6E1A" w:rsidRPr="00E32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</w:tcPr>
          <w:p w:rsidR="002D6E1A" w:rsidRPr="00E32DD6" w:rsidRDefault="002D6E1A" w:rsidP="004143E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А</w:t>
            </w:r>
          </w:p>
        </w:tc>
        <w:tc>
          <w:tcPr>
            <w:tcW w:w="425" w:type="dxa"/>
            <w:gridSpan w:val="2"/>
          </w:tcPr>
          <w:p w:rsidR="002D6E1A" w:rsidRPr="00E32DD6" w:rsidRDefault="002D6E1A" w:rsidP="00F8766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Б</w:t>
            </w:r>
          </w:p>
        </w:tc>
        <w:tc>
          <w:tcPr>
            <w:tcW w:w="850" w:type="dxa"/>
            <w:gridSpan w:val="3"/>
          </w:tcPr>
          <w:p w:rsidR="002D6E1A" w:rsidRPr="00E32DD6" w:rsidRDefault="002D6E1A" w:rsidP="00F8766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:rsidR="002D6E1A" w:rsidRPr="00E32DD6" w:rsidRDefault="002D6E1A" w:rsidP="00F8766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710" w:type="dxa"/>
            <w:gridSpan w:val="3"/>
          </w:tcPr>
          <w:p w:rsidR="002D6E1A" w:rsidRPr="00E32DD6" w:rsidRDefault="002D6E1A" w:rsidP="00F8766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55" w:type="dxa"/>
            <w:gridSpan w:val="2"/>
          </w:tcPr>
          <w:p w:rsidR="002D6E1A" w:rsidRPr="00E32DD6" w:rsidRDefault="002D6E1A" w:rsidP="00F8766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704" w:type="dxa"/>
            <w:gridSpan w:val="2"/>
          </w:tcPr>
          <w:p w:rsidR="002D6E1A" w:rsidRPr="00E32DD6" w:rsidRDefault="002D6E1A" w:rsidP="00F8766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gridSpan w:val="2"/>
          </w:tcPr>
          <w:p w:rsidR="002D6E1A" w:rsidRPr="00E32DD6" w:rsidRDefault="002D6E1A" w:rsidP="00F8766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:rsidR="002D6E1A" w:rsidRPr="00E32DD6" w:rsidRDefault="002D6E1A" w:rsidP="00F8766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2D6E1A" w:rsidRPr="00E32DD6" w:rsidRDefault="002D6E1A" w:rsidP="00F8766D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2D6E1A" w:rsidRPr="00E32DD6" w:rsidRDefault="002D6E1A" w:rsidP="0092358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2D6E1A" w:rsidRPr="00E32DD6" w:rsidRDefault="002D6E1A" w:rsidP="0092358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10</w:t>
            </w:r>
          </w:p>
        </w:tc>
      </w:tr>
      <w:tr w:rsidR="002D6E1A" w:rsidRPr="00E32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</w:tcPr>
          <w:p w:rsidR="002D6E1A" w:rsidRPr="00E32DD6" w:rsidRDefault="002D6E1A" w:rsidP="004143E1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Посягательство на жизнь сотру</w:t>
            </w:r>
            <w:r w:rsidRPr="00E32DD6">
              <w:rPr>
                <w:sz w:val="20"/>
                <w:szCs w:val="20"/>
              </w:rPr>
              <w:t>д</w:t>
            </w:r>
            <w:r w:rsidRPr="00E32DD6">
              <w:rPr>
                <w:sz w:val="20"/>
                <w:szCs w:val="20"/>
              </w:rPr>
              <w:t xml:space="preserve">ника правоохранительного органа             </w:t>
            </w:r>
          </w:p>
          <w:p w:rsidR="002D6E1A" w:rsidRPr="00E32DD6" w:rsidRDefault="002D6E1A" w:rsidP="004143E1">
            <w:p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ст. 317 УК РФ</w:t>
            </w:r>
          </w:p>
        </w:tc>
        <w:tc>
          <w:tcPr>
            <w:tcW w:w="425" w:type="dxa"/>
            <w:gridSpan w:val="2"/>
            <w:vAlign w:val="bottom"/>
          </w:tcPr>
          <w:p w:rsidR="002D6E1A" w:rsidRPr="00E32DD6" w:rsidRDefault="002D6E1A" w:rsidP="0001273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3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10" w:name="R0101"/>
            <w:bookmarkEnd w:id="3410"/>
            <w:r>
              <w:rPr>
                <w:sz w:val="20"/>
                <w:szCs w:val="20"/>
              </w:rPr>
              <w:t xml:space="preserve"> 12</w:t>
            </w:r>
          </w:p>
        </w:tc>
        <w:tc>
          <w:tcPr>
            <w:tcW w:w="850" w:type="dxa"/>
            <w:gridSpan w:val="3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11" w:name="R0102"/>
            <w:bookmarkEnd w:id="3411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710" w:type="dxa"/>
            <w:gridSpan w:val="3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12" w:name="R0103"/>
            <w:bookmarkEnd w:id="3412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855" w:type="dxa"/>
            <w:gridSpan w:val="2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13" w:name="R0104"/>
            <w:bookmarkEnd w:id="3413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04" w:type="dxa"/>
            <w:gridSpan w:val="2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14" w:name="R0105"/>
            <w:bookmarkEnd w:id="341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15" w:name="R0106"/>
            <w:bookmarkEnd w:id="34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16" w:name="R0107"/>
            <w:bookmarkEnd w:id="34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17" w:name="R0108"/>
            <w:bookmarkEnd w:id="34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18" w:name="R0109"/>
            <w:bookmarkEnd w:id="3418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709" w:type="dxa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19" w:name="R0110"/>
            <w:bookmarkEnd w:id="3419"/>
            <w:r>
              <w:rPr>
                <w:sz w:val="20"/>
                <w:szCs w:val="20"/>
              </w:rPr>
              <w:t xml:space="preserve"> 9</w:t>
            </w:r>
          </w:p>
        </w:tc>
      </w:tr>
      <w:tr w:rsidR="002D6E1A" w:rsidRPr="00E32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</w:tcPr>
          <w:p w:rsidR="002D6E1A" w:rsidRPr="00E32DD6" w:rsidRDefault="002D6E1A" w:rsidP="004143E1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Применение насилия в отношении представителя власти                                   </w:t>
            </w:r>
          </w:p>
          <w:p w:rsidR="002D6E1A" w:rsidRPr="00E32DD6" w:rsidRDefault="002D6E1A" w:rsidP="004143E1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318 УК РФ</w:t>
            </w:r>
          </w:p>
        </w:tc>
        <w:tc>
          <w:tcPr>
            <w:tcW w:w="425" w:type="dxa"/>
            <w:gridSpan w:val="2"/>
            <w:vAlign w:val="bottom"/>
          </w:tcPr>
          <w:p w:rsidR="002D6E1A" w:rsidRPr="00E32DD6" w:rsidRDefault="002D6E1A" w:rsidP="0001273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3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20" w:name="R0201"/>
            <w:bookmarkEnd w:id="3420"/>
            <w:r>
              <w:rPr>
                <w:sz w:val="20"/>
                <w:szCs w:val="20"/>
              </w:rPr>
              <w:t xml:space="preserve"> 91</w:t>
            </w:r>
          </w:p>
        </w:tc>
        <w:tc>
          <w:tcPr>
            <w:tcW w:w="850" w:type="dxa"/>
            <w:gridSpan w:val="3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21" w:name="R0202"/>
            <w:bookmarkEnd w:id="3421"/>
            <w:r>
              <w:rPr>
                <w:sz w:val="20"/>
                <w:szCs w:val="20"/>
              </w:rPr>
              <w:t xml:space="preserve"> 80</w:t>
            </w:r>
          </w:p>
        </w:tc>
        <w:tc>
          <w:tcPr>
            <w:tcW w:w="710" w:type="dxa"/>
            <w:gridSpan w:val="3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22" w:name="R0203"/>
            <w:bookmarkEnd w:id="3422"/>
            <w:r>
              <w:rPr>
                <w:sz w:val="20"/>
                <w:szCs w:val="20"/>
              </w:rPr>
              <w:t xml:space="preserve"> 61</w:t>
            </w:r>
          </w:p>
        </w:tc>
        <w:tc>
          <w:tcPr>
            <w:tcW w:w="855" w:type="dxa"/>
            <w:gridSpan w:val="2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23" w:name="R0204"/>
            <w:bookmarkEnd w:id="3423"/>
            <w:r>
              <w:rPr>
                <w:sz w:val="20"/>
                <w:szCs w:val="20"/>
              </w:rPr>
              <w:t xml:space="preserve"> 56</w:t>
            </w:r>
          </w:p>
        </w:tc>
        <w:tc>
          <w:tcPr>
            <w:tcW w:w="704" w:type="dxa"/>
            <w:gridSpan w:val="2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24" w:name="R0205"/>
            <w:bookmarkEnd w:id="342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25" w:name="R0206"/>
            <w:bookmarkEnd w:id="3425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08" w:type="dxa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26" w:name="R0207"/>
            <w:bookmarkEnd w:id="34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27" w:name="R0208"/>
            <w:bookmarkEnd w:id="34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28" w:name="R0209"/>
            <w:bookmarkEnd w:id="3428"/>
            <w:r>
              <w:rPr>
                <w:sz w:val="20"/>
                <w:szCs w:val="20"/>
              </w:rPr>
              <w:t xml:space="preserve"> 66</w:t>
            </w:r>
          </w:p>
        </w:tc>
        <w:tc>
          <w:tcPr>
            <w:tcW w:w="709" w:type="dxa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29" w:name="R0210"/>
            <w:bookmarkEnd w:id="3429"/>
            <w:r>
              <w:rPr>
                <w:sz w:val="20"/>
                <w:szCs w:val="20"/>
              </w:rPr>
              <w:t xml:space="preserve"> 66</w:t>
            </w:r>
          </w:p>
        </w:tc>
      </w:tr>
      <w:tr w:rsidR="002D6E1A" w:rsidRPr="00E32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</w:tcPr>
          <w:p w:rsidR="002D6E1A" w:rsidRPr="00E32DD6" w:rsidRDefault="002D6E1A" w:rsidP="004143E1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Оскорбление представителя вл</w:t>
            </w:r>
            <w:r w:rsidRPr="00E32DD6">
              <w:rPr>
                <w:sz w:val="20"/>
                <w:szCs w:val="20"/>
              </w:rPr>
              <w:t>а</w:t>
            </w:r>
            <w:r w:rsidRPr="00E32DD6">
              <w:rPr>
                <w:sz w:val="20"/>
                <w:szCs w:val="20"/>
              </w:rPr>
              <w:t xml:space="preserve">сти  </w:t>
            </w:r>
          </w:p>
          <w:p w:rsidR="002D6E1A" w:rsidRPr="00E32DD6" w:rsidRDefault="002D6E1A" w:rsidP="004143E1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319 УК РФ</w:t>
            </w:r>
          </w:p>
        </w:tc>
        <w:tc>
          <w:tcPr>
            <w:tcW w:w="425" w:type="dxa"/>
            <w:gridSpan w:val="2"/>
            <w:vAlign w:val="bottom"/>
          </w:tcPr>
          <w:p w:rsidR="002D6E1A" w:rsidRPr="00E32DD6" w:rsidRDefault="002D6E1A" w:rsidP="0001273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3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30" w:name="R0301"/>
            <w:bookmarkEnd w:id="3430"/>
            <w:r>
              <w:rPr>
                <w:sz w:val="20"/>
                <w:szCs w:val="20"/>
              </w:rPr>
              <w:t xml:space="preserve"> 127</w:t>
            </w:r>
          </w:p>
        </w:tc>
        <w:tc>
          <w:tcPr>
            <w:tcW w:w="850" w:type="dxa"/>
            <w:gridSpan w:val="3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31" w:name="R0302"/>
            <w:bookmarkEnd w:id="3431"/>
            <w:r>
              <w:rPr>
                <w:sz w:val="20"/>
                <w:szCs w:val="20"/>
              </w:rPr>
              <w:t xml:space="preserve"> 107</w:t>
            </w:r>
          </w:p>
        </w:tc>
        <w:tc>
          <w:tcPr>
            <w:tcW w:w="710" w:type="dxa"/>
            <w:gridSpan w:val="3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32" w:name="R0303"/>
            <w:bookmarkEnd w:id="3432"/>
            <w:r>
              <w:rPr>
                <w:sz w:val="20"/>
                <w:szCs w:val="20"/>
              </w:rPr>
              <w:t xml:space="preserve"> 112</w:t>
            </w:r>
          </w:p>
        </w:tc>
        <w:tc>
          <w:tcPr>
            <w:tcW w:w="855" w:type="dxa"/>
            <w:gridSpan w:val="2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33" w:name="R0304"/>
            <w:bookmarkEnd w:id="3433"/>
            <w:r>
              <w:rPr>
                <w:sz w:val="20"/>
                <w:szCs w:val="20"/>
              </w:rPr>
              <w:t xml:space="preserve"> 108</w:t>
            </w:r>
          </w:p>
        </w:tc>
        <w:tc>
          <w:tcPr>
            <w:tcW w:w="704" w:type="dxa"/>
            <w:gridSpan w:val="2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34" w:name="R0305"/>
            <w:bookmarkEnd w:id="343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35" w:name="R0306"/>
            <w:bookmarkEnd w:id="343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8" w:type="dxa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36" w:name="R0307"/>
            <w:bookmarkEnd w:id="34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37" w:name="R0308"/>
            <w:bookmarkEnd w:id="34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38" w:name="R0309"/>
            <w:bookmarkEnd w:id="3438"/>
            <w:r>
              <w:rPr>
                <w:sz w:val="20"/>
                <w:szCs w:val="20"/>
              </w:rPr>
              <w:t xml:space="preserve"> 112</w:t>
            </w:r>
          </w:p>
        </w:tc>
        <w:tc>
          <w:tcPr>
            <w:tcW w:w="709" w:type="dxa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39" w:name="R0310"/>
            <w:bookmarkEnd w:id="3439"/>
            <w:r>
              <w:rPr>
                <w:sz w:val="20"/>
                <w:szCs w:val="20"/>
              </w:rPr>
              <w:t xml:space="preserve"> 110</w:t>
            </w:r>
          </w:p>
        </w:tc>
      </w:tr>
      <w:tr w:rsidR="002D6E1A" w:rsidRPr="00E32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</w:tcPr>
          <w:p w:rsidR="002D6E1A" w:rsidRPr="00E32DD6" w:rsidRDefault="002D6E1A" w:rsidP="00284BF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Разглашение сведений о мерах безопасности, применяемых в отношении  должностного лица правоохранительного или контр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 xml:space="preserve">лирующего органа        </w:t>
            </w:r>
          </w:p>
          <w:p w:rsidR="002D6E1A" w:rsidRPr="00E32DD6" w:rsidRDefault="002D6E1A" w:rsidP="00284BF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320 УК РФ</w:t>
            </w:r>
          </w:p>
        </w:tc>
        <w:tc>
          <w:tcPr>
            <w:tcW w:w="425" w:type="dxa"/>
            <w:gridSpan w:val="2"/>
            <w:vAlign w:val="bottom"/>
          </w:tcPr>
          <w:p w:rsidR="002D6E1A" w:rsidRPr="00E32DD6" w:rsidRDefault="002D6E1A" w:rsidP="0001273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3"/>
          </w:tcPr>
          <w:p w:rsidR="002D6E1A" w:rsidRPr="00E32DD6" w:rsidRDefault="002D6E1A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40" w:name="R0401"/>
            <w:bookmarkEnd w:id="3440"/>
          </w:p>
        </w:tc>
        <w:tc>
          <w:tcPr>
            <w:tcW w:w="850" w:type="dxa"/>
            <w:gridSpan w:val="3"/>
          </w:tcPr>
          <w:p w:rsidR="002D6E1A" w:rsidRPr="00E32DD6" w:rsidRDefault="002D6E1A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41" w:name="R0402"/>
            <w:bookmarkEnd w:id="3441"/>
          </w:p>
        </w:tc>
        <w:tc>
          <w:tcPr>
            <w:tcW w:w="710" w:type="dxa"/>
            <w:gridSpan w:val="3"/>
          </w:tcPr>
          <w:p w:rsidR="002D6E1A" w:rsidRPr="00E32DD6" w:rsidRDefault="002D6E1A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42" w:name="R0403"/>
            <w:bookmarkEnd w:id="3442"/>
          </w:p>
        </w:tc>
        <w:tc>
          <w:tcPr>
            <w:tcW w:w="855" w:type="dxa"/>
            <w:gridSpan w:val="2"/>
          </w:tcPr>
          <w:p w:rsidR="002D6E1A" w:rsidRPr="00E32DD6" w:rsidRDefault="002D6E1A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43" w:name="R0404"/>
            <w:bookmarkEnd w:id="3443"/>
          </w:p>
        </w:tc>
        <w:tc>
          <w:tcPr>
            <w:tcW w:w="704" w:type="dxa"/>
            <w:gridSpan w:val="2"/>
          </w:tcPr>
          <w:p w:rsidR="002D6E1A" w:rsidRPr="00E32DD6" w:rsidRDefault="002D6E1A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44" w:name="R0405"/>
            <w:bookmarkEnd w:id="3444"/>
          </w:p>
        </w:tc>
        <w:tc>
          <w:tcPr>
            <w:tcW w:w="709" w:type="dxa"/>
            <w:gridSpan w:val="2"/>
          </w:tcPr>
          <w:p w:rsidR="002D6E1A" w:rsidRPr="00E32DD6" w:rsidRDefault="002D6E1A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45" w:name="R0406"/>
            <w:bookmarkEnd w:id="3445"/>
          </w:p>
        </w:tc>
        <w:tc>
          <w:tcPr>
            <w:tcW w:w="708" w:type="dxa"/>
          </w:tcPr>
          <w:p w:rsidR="002D6E1A" w:rsidRPr="00E32DD6" w:rsidRDefault="002D6E1A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46" w:name="R0407"/>
            <w:bookmarkEnd w:id="3446"/>
          </w:p>
        </w:tc>
        <w:tc>
          <w:tcPr>
            <w:tcW w:w="709" w:type="dxa"/>
          </w:tcPr>
          <w:p w:rsidR="002D6E1A" w:rsidRPr="00E32DD6" w:rsidRDefault="002D6E1A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47" w:name="R0408"/>
            <w:bookmarkEnd w:id="3447"/>
          </w:p>
        </w:tc>
        <w:tc>
          <w:tcPr>
            <w:tcW w:w="709" w:type="dxa"/>
          </w:tcPr>
          <w:p w:rsidR="002D6E1A" w:rsidRPr="00E32DD6" w:rsidRDefault="002D6E1A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48" w:name="R0409"/>
            <w:bookmarkEnd w:id="3448"/>
          </w:p>
        </w:tc>
        <w:tc>
          <w:tcPr>
            <w:tcW w:w="709" w:type="dxa"/>
          </w:tcPr>
          <w:p w:rsidR="002D6E1A" w:rsidRPr="00E32DD6" w:rsidRDefault="002D6E1A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49" w:name="R0410"/>
            <w:bookmarkEnd w:id="3449"/>
          </w:p>
        </w:tc>
      </w:tr>
      <w:tr w:rsidR="002D6E1A" w:rsidRPr="00E32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</w:tcPr>
          <w:p w:rsidR="002D6E1A" w:rsidRPr="00E32DD6" w:rsidRDefault="002D6E1A" w:rsidP="00513C77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Дезорганизация деятельности у</w:t>
            </w:r>
            <w:r w:rsidRPr="00E32DD6">
              <w:rPr>
                <w:sz w:val="20"/>
                <w:szCs w:val="20"/>
              </w:rPr>
              <w:t>ч</w:t>
            </w:r>
            <w:r w:rsidRPr="00E32DD6">
              <w:rPr>
                <w:sz w:val="20"/>
                <w:szCs w:val="20"/>
              </w:rPr>
              <w:t>реждений, обеспечивающих из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 xml:space="preserve">ляцию от общества                </w:t>
            </w:r>
          </w:p>
          <w:p w:rsidR="002D6E1A" w:rsidRPr="00E32DD6" w:rsidRDefault="002D6E1A" w:rsidP="00513C77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321 УК РФ</w:t>
            </w:r>
          </w:p>
        </w:tc>
        <w:tc>
          <w:tcPr>
            <w:tcW w:w="425" w:type="dxa"/>
            <w:gridSpan w:val="2"/>
            <w:vAlign w:val="bottom"/>
          </w:tcPr>
          <w:p w:rsidR="002D6E1A" w:rsidRPr="00E32DD6" w:rsidRDefault="002D6E1A" w:rsidP="0001273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3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50" w:name="R0501"/>
            <w:bookmarkEnd w:id="3450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  <w:gridSpan w:val="3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51" w:name="R0502"/>
            <w:bookmarkEnd w:id="34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  <w:gridSpan w:val="3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52" w:name="R0503"/>
            <w:bookmarkEnd w:id="345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5" w:type="dxa"/>
            <w:gridSpan w:val="2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53" w:name="R0504"/>
            <w:bookmarkEnd w:id="345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4" w:type="dxa"/>
            <w:gridSpan w:val="2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54" w:name="R0505"/>
            <w:bookmarkEnd w:id="345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55" w:name="R0506"/>
            <w:bookmarkEnd w:id="345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56" w:name="R0507"/>
            <w:bookmarkEnd w:id="34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57" w:name="R0508"/>
            <w:bookmarkEnd w:id="34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58" w:name="R0509"/>
            <w:bookmarkEnd w:id="345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59" w:name="R0510"/>
            <w:bookmarkEnd w:id="3459"/>
            <w:r>
              <w:rPr>
                <w:sz w:val="20"/>
                <w:szCs w:val="20"/>
              </w:rPr>
              <w:t xml:space="preserve"> 1</w:t>
            </w:r>
          </w:p>
        </w:tc>
      </w:tr>
      <w:tr w:rsidR="002D6E1A" w:rsidRPr="00E32D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3120" w:type="dxa"/>
            <w:gridSpan w:val="7"/>
          </w:tcPr>
          <w:p w:rsidR="002D6E1A" w:rsidRPr="00E32DD6" w:rsidRDefault="002D6E1A" w:rsidP="001E1973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Незаконное пересечение Госуда</w:t>
            </w:r>
            <w:r w:rsidRPr="00E32DD6">
              <w:rPr>
                <w:sz w:val="20"/>
                <w:szCs w:val="20"/>
              </w:rPr>
              <w:t>р</w:t>
            </w:r>
            <w:r w:rsidRPr="00E32DD6">
              <w:rPr>
                <w:sz w:val="20"/>
                <w:szCs w:val="20"/>
              </w:rPr>
              <w:t>ственной границы Российской Фед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 xml:space="preserve">рации                            </w:t>
            </w:r>
          </w:p>
          <w:p w:rsidR="002D6E1A" w:rsidRPr="00E32DD6" w:rsidRDefault="002D6E1A" w:rsidP="001E1973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322 УК РФ</w:t>
            </w:r>
          </w:p>
        </w:tc>
        <w:tc>
          <w:tcPr>
            <w:tcW w:w="425" w:type="dxa"/>
            <w:gridSpan w:val="2"/>
            <w:vAlign w:val="bottom"/>
          </w:tcPr>
          <w:p w:rsidR="002D6E1A" w:rsidRPr="00E32DD6" w:rsidRDefault="002D6E1A" w:rsidP="0001273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3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60" w:name="R0601"/>
            <w:bookmarkEnd w:id="3460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850" w:type="dxa"/>
            <w:gridSpan w:val="3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61" w:name="R0602"/>
            <w:bookmarkEnd w:id="3461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10" w:type="dxa"/>
            <w:gridSpan w:val="3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62" w:name="R0603"/>
            <w:bookmarkEnd w:id="346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5" w:type="dxa"/>
            <w:gridSpan w:val="2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63" w:name="R0604"/>
            <w:bookmarkEnd w:id="346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4" w:type="dxa"/>
            <w:gridSpan w:val="2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64" w:name="R0605"/>
            <w:bookmarkEnd w:id="346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gridSpan w:val="2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65" w:name="R0606"/>
            <w:bookmarkEnd w:id="34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66" w:name="R0607"/>
            <w:bookmarkEnd w:id="34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67" w:name="R0608"/>
            <w:bookmarkEnd w:id="34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68" w:name="R0609"/>
            <w:bookmarkEnd w:id="34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2D6E1A" w:rsidRPr="00E32DD6" w:rsidRDefault="00D31E28" w:rsidP="00F7495A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69" w:name="R0610"/>
            <w:bookmarkEnd w:id="3469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EE6E8E" w:rsidRPr="00E32DD6" w:rsidRDefault="00EE6E8E">
      <w:r w:rsidRPr="00E32DD6">
        <w:br w:type="page"/>
      </w:r>
    </w:p>
    <w:tbl>
      <w:tblPr>
        <w:tblW w:w="1105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15"/>
        <w:gridCol w:w="425"/>
        <w:gridCol w:w="850"/>
        <w:gridCol w:w="850"/>
        <w:gridCol w:w="710"/>
        <w:gridCol w:w="855"/>
        <w:gridCol w:w="709"/>
        <w:gridCol w:w="709"/>
        <w:gridCol w:w="708"/>
        <w:gridCol w:w="709"/>
        <w:gridCol w:w="709"/>
        <w:gridCol w:w="709"/>
      </w:tblGrid>
      <w:tr w:rsidR="00EE6E8E" w:rsidRPr="00E32DD6">
        <w:tblPrEx>
          <w:tblCellMar>
            <w:top w:w="0" w:type="dxa"/>
            <w:bottom w:w="0" w:type="dxa"/>
          </w:tblCellMar>
        </w:tblPrEx>
        <w:tc>
          <w:tcPr>
            <w:tcW w:w="3117" w:type="dxa"/>
          </w:tcPr>
          <w:p w:rsidR="00EE6E8E" w:rsidRPr="00E32DD6" w:rsidRDefault="00EE6E8E" w:rsidP="002652D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А</w:t>
            </w:r>
          </w:p>
        </w:tc>
        <w:tc>
          <w:tcPr>
            <w:tcW w:w="424" w:type="dxa"/>
          </w:tcPr>
          <w:p w:rsidR="00EE6E8E" w:rsidRPr="00E32DD6" w:rsidRDefault="00EE6E8E" w:rsidP="002652D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Б</w:t>
            </w:r>
          </w:p>
        </w:tc>
        <w:tc>
          <w:tcPr>
            <w:tcW w:w="849" w:type="dxa"/>
          </w:tcPr>
          <w:p w:rsidR="00EE6E8E" w:rsidRPr="00E32DD6" w:rsidRDefault="00EE6E8E" w:rsidP="002652D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EE6E8E" w:rsidRPr="00E32DD6" w:rsidRDefault="00EE6E8E" w:rsidP="002652D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710" w:type="dxa"/>
          </w:tcPr>
          <w:p w:rsidR="00EE6E8E" w:rsidRPr="00E32DD6" w:rsidRDefault="00EE6E8E" w:rsidP="002652D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55" w:type="dxa"/>
          </w:tcPr>
          <w:p w:rsidR="00EE6E8E" w:rsidRPr="00E32DD6" w:rsidRDefault="00EE6E8E" w:rsidP="002652D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EE6E8E" w:rsidRPr="00E32DD6" w:rsidRDefault="00EE6E8E" w:rsidP="002652D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EE6E8E" w:rsidRPr="00E32DD6" w:rsidRDefault="00EE6E8E" w:rsidP="002652D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:rsidR="00EE6E8E" w:rsidRPr="00E32DD6" w:rsidRDefault="00EE6E8E" w:rsidP="002652D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EE6E8E" w:rsidRPr="00E32DD6" w:rsidRDefault="00EE6E8E" w:rsidP="002652D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EE6E8E" w:rsidRPr="00E32DD6" w:rsidRDefault="00EE6E8E" w:rsidP="002652D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EE6E8E" w:rsidRPr="00E32DD6" w:rsidRDefault="00EE6E8E" w:rsidP="002652D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10</w:t>
            </w:r>
          </w:p>
        </w:tc>
      </w:tr>
      <w:tr w:rsidR="00EE6E8E" w:rsidRPr="00E32DD6" w:rsidTr="00A379E2">
        <w:tblPrEx>
          <w:tblCellMar>
            <w:top w:w="0" w:type="dxa"/>
            <w:bottom w:w="0" w:type="dxa"/>
          </w:tblCellMar>
        </w:tblPrEx>
        <w:tc>
          <w:tcPr>
            <w:tcW w:w="3117" w:type="dxa"/>
          </w:tcPr>
          <w:p w:rsidR="00EE6E8E" w:rsidRPr="00E32DD6" w:rsidRDefault="00EE6E8E" w:rsidP="004143E1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Организация незаконной миграции</w:t>
            </w:r>
          </w:p>
          <w:p w:rsidR="00EE6E8E" w:rsidRPr="00E32DD6" w:rsidRDefault="00EE6E8E" w:rsidP="004143E1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322.1 УК РФ</w:t>
            </w:r>
          </w:p>
        </w:tc>
        <w:tc>
          <w:tcPr>
            <w:tcW w:w="424" w:type="dxa"/>
            <w:vAlign w:val="bottom"/>
          </w:tcPr>
          <w:p w:rsidR="00EE6E8E" w:rsidRPr="00E32DD6" w:rsidRDefault="00EE6E8E" w:rsidP="0001273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7</w:t>
            </w:r>
          </w:p>
        </w:tc>
        <w:tc>
          <w:tcPr>
            <w:tcW w:w="84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70" w:name="R0701"/>
            <w:bookmarkEnd w:id="3470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850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71" w:name="R0702"/>
            <w:bookmarkEnd w:id="3471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710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72" w:name="R0703"/>
            <w:bookmarkEnd w:id="3472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855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73" w:name="R0704"/>
            <w:bookmarkEnd w:id="3473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74" w:name="R0705"/>
            <w:bookmarkEnd w:id="3474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75" w:name="R0706"/>
            <w:bookmarkEnd w:id="347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76" w:name="R0707"/>
            <w:bookmarkEnd w:id="34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77" w:name="R0708"/>
            <w:bookmarkEnd w:id="347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78" w:name="R0709"/>
            <w:bookmarkEnd w:id="3478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79" w:name="R0710"/>
            <w:bookmarkEnd w:id="3479"/>
            <w:r>
              <w:rPr>
                <w:sz w:val="20"/>
                <w:szCs w:val="20"/>
              </w:rPr>
              <w:t xml:space="preserve"> 4</w:t>
            </w:r>
          </w:p>
        </w:tc>
      </w:tr>
      <w:tr w:rsidR="00EE6E8E" w:rsidRPr="00E32DD6" w:rsidTr="00A379E2">
        <w:tblPrEx>
          <w:tblCellMar>
            <w:top w:w="0" w:type="dxa"/>
            <w:bottom w:w="0" w:type="dxa"/>
          </w:tblCellMar>
        </w:tblPrEx>
        <w:tc>
          <w:tcPr>
            <w:tcW w:w="3117" w:type="dxa"/>
          </w:tcPr>
          <w:p w:rsidR="00EE6E8E" w:rsidRPr="00E32DD6" w:rsidRDefault="00EE6E8E" w:rsidP="00830DD3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Фиктивная регистрация граждан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на Российской Федерации по ме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ту пребывания или по месту ж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тельс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ва в жилом помещении в Российской Федерации и фикти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ная рег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страция иностранного гражданина или лица без гражда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ства по месту жительства в жилом помещении в Российской Федер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ции</w:t>
            </w:r>
          </w:p>
          <w:p w:rsidR="00EE6E8E" w:rsidRPr="00E32DD6" w:rsidRDefault="00EE6E8E" w:rsidP="00830DD3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322.2 УК РФ</w:t>
            </w:r>
          </w:p>
        </w:tc>
        <w:tc>
          <w:tcPr>
            <w:tcW w:w="424" w:type="dxa"/>
            <w:vAlign w:val="bottom"/>
          </w:tcPr>
          <w:p w:rsidR="00EE6E8E" w:rsidRPr="00E32DD6" w:rsidRDefault="00EE6E8E" w:rsidP="0001273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8</w:t>
            </w:r>
          </w:p>
        </w:tc>
        <w:tc>
          <w:tcPr>
            <w:tcW w:w="84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80" w:name="R0801"/>
            <w:bookmarkEnd w:id="3480"/>
            <w:r>
              <w:rPr>
                <w:sz w:val="20"/>
                <w:szCs w:val="20"/>
              </w:rPr>
              <w:t xml:space="preserve"> 33</w:t>
            </w:r>
          </w:p>
        </w:tc>
        <w:tc>
          <w:tcPr>
            <w:tcW w:w="850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81" w:name="R0802"/>
            <w:bookmarkEnd w:id="3481"/>
            <w:r>
              <w:rPr>
                <w:sz w:val="20"/>
                <w:szCs w:val="20"/>
              </w:rPr>
              <w:t xml:space="preserve"> 31</w:t>
            </w:r>
          </w:p>
        </w:tc>
        <w:tc>
          <w:tcPr>
            <w:tcW w:w="710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82" w:name="R0803"/>
            <w:bookmarkEnd w:id="3482"/>
            <w:r>
              <w:rPr>
                <w:sz w:val="20"/>
                <w:szCs w:val="20"/>
              </w:rPr>
              <w:t xml:space="preserve"> 26</w:t>
            </w:r>
          </w:p>
        </w:tc>
        <w:tc>
          <w:tcPr>
            <w:tcW w:w="855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83" w:name="R0804"/>
            <w:bookmarkEnd w:id="3483"/>
            <w:r>
              <w:rPr>
                <w:sz w:val="20"/>
                <w:szCs w:val="20"/>
              </w:rPr>
              <w:t xml:space="preserve"> 17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84" w:name="R0805"/>
            <w:bookmarkEnd w:id="34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85" w:name="R0806"/>
            <w:bookmarkEnd w:id="348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86" w:name="R0807"/>
            <w:bookmarkEnd w:id="34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87" w:name="R0808"/>
            <w:bookmarkEnd w:id="34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88" w:name="R0809"/>
            <w:bookmarkEnd w:id="3488"/>
            <w:r>
              <w:rPr>
                <w:sz w:val="20"/>
                <w:szCs w:val="20"/>
              </w:rPr>
              <w:t xml:space="preserve"> 25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89" w:name="R0810"/>
            <w:bookmarkEnd w:id="3489"/>
            <w:r>
              <w:rPr>
                <w:sz w:val="20"/>
                <w:szCs w:val="20"/>
              </w:rPr>
              <w:t xml:space="preserve"> 22</w:t>
            </w:r>
          </w:p>
        </w:tc>
      </w:tr>
      <w:tr w:rsidR="00EE6E8E" w:rsidRPr="00E32DD6" w:rsidTr="00A379E2">
        <w:tblPrEx>
          <w:tblCellMar>
            <w:top w:w="0" w:type="dxa"/>
            <w:bottom w:w="0" w:type="dxa"/>
          </w:tblCellMar>
        </w:tblPrEx>
        <w:tc>
          <w:tcPr>
            <w:tcW w:w="3117" w:type="dxa"/>
          </w:tcPr>
          <w:p w:rsidR="00EE6E8E" w:rsidRPr="00E32DD6" w:rsidRDefault="00EE6E8E" w:rsidP="00830DD3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Фиктивная постановка на учет ин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странного гражданина или лица без гражданства по месту пребывания в жилом помещении в Российской Федерации</w:t>
            </w:r>
          </w:p>
          <w:p w:rsidR="00EE6E8E" w:rsidRPr="00E32DD6" w:rsidRDefault="00EE6E8E" w:rsidP="00830DD3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322.3 УК РФ</w:t>
            </w:r>
          </w:p>
        </w:tc>
        <w:tc>
          <w:tcPr>
            <w:tcW w:w="424" w:type="dxa"/>
            <w:vAlign w:val="bottom"/>
          </w:tcPr>
          <w:p w:rsidR="00EE6E8E" w:rsidRPr="00E32DD6" w:rsidRDefault="00EE6E8E" w:rsidP="0001273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9</w:t>
            </w:r>
          </w:p>
        </w:tc>
        <w:tc>
          <w:tcPr>
            <w:tcW w:w="84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90" w:name="R0901"/>
            <w:bookmarkEnd w:id="3490"/>
            <w:r>
              <w:rPr>
                <w:sz w:val="20"/>
                <w:szCs w:val="20"/>
              </w:rPr>
              <w:t xml:space="preserve"> 80</w:t>
            </w:r>
          </w:p>
        </w:tc>
        <w:tc>
          <w:tcPr>
            <w:tcW w:w="850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91" w:name="R0902"/>
            <w:bookmarkEnd w:id="3491"/>
            <w:r>
              <w:rPr>
                <w:sz w:val="20"/>
                <w:szCs w:val="20"/>
              </w:rPr>
              <w:t xml:space="preserve"> 67</w:t>
            </w:r>
          </w:p>
        </w:tc>
        <w:tc>
          <w:tcPr>
            <w:tcW w:w="710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92" w:name="R0903"/>
            <w:bookmarkEnd w:id="3492"/>
            <w:r>
              <w:rPr>
                <w:sz w:val="20"/>
                <w:szCs w:val="20"/>
              </w:rPr>
              <w:t xml:space="preserve"> 51</w:t>
            </w:r>
          </w:p>
        </w:tc>
        <w:tc>
          <w:tcPr>
            <w:tcW w:w="855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93" w:name="R0904"/>
            <w:bookmarkEnd w:id="3493"/>
            <w:r>
              <w:rPr>
                <w:sz w:val="20"/>
                <w:szCs w:val="20"/>
              </w:rPr>
              <w:t xml:space="preserve"> 38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94" w:name="R0905"/>
            <w:bookmarkEnd w:id="3494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95" w:name="R0906"/>
            <w:bookmarkEnd w:id="349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8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96" w:name="R0907"/>
            <w:bookmarkEnd w:id="34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97" w:name="R0908"/>
            <w:bookmarkEnd w:id="349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98" w:name="R0909"/>
            <w:bookmarkEnd w:id="3498"/>
            <w:r>
              <w:rPr>
                <w:sz w:val="20"/>
                <w:szCs w:val="20"/>
              </w:rPr>
              <w:t xml:space="preserve"> 41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499" w:name="R0910"/>
            <w:bookmarkEnd w:id="3499"/>
            <w:r>
              <w:rPr>
                <w:sz w:val="20"/>
                <w:szCs w:val="20"/>
              </w:rPr>
              <w:t xml:space="preserve"> 41</w:t>
            </w:r>
          </w:p>
        </w:tc>
      </w:tr>
      <w:tr w:rsidR="00EE6E8E" w:rsidRPr="00E32DD6" w:rsidTr="00A379E2">
        <w:tblPrEx>
          <w:tblCellMar>
            <w:top w:w="0" w:type="dxa"/>
            <w:bottom w:w="0" w:type="dxa"/>
          </w:tblCellMar>
        </w:tblPrEx>
        <w:tc>
          <w:tcPr>
            <w:tcW w:w="3117" w:type="dxa"/>
          </w:tcPr>
          <w:p w:rsidR="00EE6E8E" w:rsidRPr="00E32DD6" w:rsidRDefault="00EE6E8E" w:rsidP="001E1973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Противоправное изменение Гос</w:t>
            </w:r>
            <w:r w:rsidRPr="00E32DD6">
              <w:rPr>
                <w:sz w:val="20"/>
                <w:szCs w:val="20"/>
              </w:rPr>
              <w:t>у</w:t>
            </w:r>
            <w:r w:rsidRPr="00E32DD6">
              <w:rPr>
                <w:sz w:val="20"/>
                <w:szCs w:val="20"/>
              </w:rPr>
              <w:t xml:space="preserve">дарственной границы Российской Федерации                 </w:t>
            </w:r>
          </w:p>
          <w:p w:rsidR="00EE6E8E" w:rsidRPr="00E32DD6" w:rsidRDefault="00EE6E8E" w:rsidP="001E1973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323 УК РФ</w:t>
            </w:r>
          </w:p>
        </w:tc>
        <w:tc>
          <w:tcPr>
            <w:tcW w:w="424" w:type="dxa"/>
            <w:vAlign w:val="bottom"/>
          </w:tcPr>
          <w:p w:rsidR="00EE6E8E" w:rsidRPr="00E32DD6" w:rsidRDefault="00EE6E8E" w:rsidP="0001273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10</w:t>
            </w:r>
          </w:p>
        </w:tc>
        <w:tc>
          <w:tcPr>
            <w:tcW w:w="849" w:type="dxa"/>
            <w:vAlign w:val="center"/>
          </w:tcPr>
          <w:p w:rsidR="00EE6E8E" w:rsidRPr="00E32DD6" w:rsidRDefault="00EE6E8E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00" w:name="R1001"/>
            <w:bookmarkEnd w:id="3500"/>
          </w:p>
        </w:tc>
        <w:tc>
          <w:tcPr>
            <w:tcW w:w="850" w:type="dxa"/>
            <w:vAlign w:val="center"/>
          </w:tcPr>
          <w:p w:rsidR="00EE6E8E" w:rsidRPr="00E32DD6" w:rsidRDefault="00EE6E8E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01" w:name="R1002"/>
            <w:bookmarkEnd w:id="3501"/>
          </w:p>
        </w:tc>
        <w:tc>
          <w:tcPr>
            <w:tcW w:w="710" w:type="dxa"/>
            <w:vAlign w:val="center"/>
          </w:tcPr>
          <w:p w:rsidR="00EE6E8E" w:rsidRPr="00E32DD6" w:rsidRDefault="00EE6E8E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02" w:name="R1003"/>
            <w:bookmarkEnd w:id="3502"/>
          </w:p>
        </w:tc>
        <w:tc>
          <w:tcPr>
            <w:tcW w:w="855" w:type="dxa"/>
            <w:vAlign w:val="center"/>
          </w:tcPr>
          <w:p w:rsidR="00EE6E8E" w:rsidRPr="00E32DD6" w:rsidRDefault="00EE6E8E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03" w:name="R1004"/>
            <w:bookmarkEnd w:id="3503"/>
          </w:p>
        </w:tc>
        <w:tc>
          <w:tcPr>
            <w:tcW w:w="709" w:type="dxa"/>
            <w:vAlign w:val="center"/>
          </w:tcPr>
          <w:p w:rsidR="00EE6E8E" w:rsidRPr="00E32DD6" w:rsidRDefault="00EE6E8E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04" w:name="R1005"/>
            <w:bookmarkEnd w:id="3504"/>
          </w:p>
        </w:tc>
        <w:tc>
          <w:tcPr>
            <w:tcW w:w="709" w:type="dxa"/>
            <w:vAlign w:val="center"/>
          </w:tcPr>
          <w:p w:rsidR="00EE6E8E" w:rsidRPr="00E32DD6" w:rsidRDefault="00EE6E8E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05" w:name="R1006"/>
            <w:bookmarkEnd w:id="3505"/>
          </w:p>
        </w:tc>
        <w:tc>
          <w:tcPr>
            <w:tcW w:w="708" w:type="dxa"/>
            <w:vAlign w:val="center"/>
          </w:tcPr>
          <w:p w:rsidR="00EE6E8E" w:rsidRPr="00E32DD6" w:rsidRDefault="00EE6E8E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06" w:name="R1007"/>
            <w:bookmarkEnd w:id="3506"/>
          </w:p>
        </w:tc>
        <w:tc>
          <w:tcPr>
            <w:tcW w:w="709" w:type="dxa"/>
            <w:vAlign w:val="center"/>
          </w:tcPr>
          <w:p w:rsidR="00EE6E8E" w:rsidRPr="00E32DD6" w:rsidRDefault="00EE6E8E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07" w:name="R1008"/>
            <w:bookmarkEnd w:id="3507"/>
          </w:p>
        </w:tc>
        <w:tc>
          <w:tcPr>
            <w:tcW w:w="709" w:type="dxa"/>
            <w:vAlign w:val="center"/>
          </w:tcPr>
          <w:p w:rsidR="00EE6E8E" w:rsidRPr="00E32DD6" w:rsidRDefault="00EE6E8E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08" w:name="R1009"/>
            <w:bookmarkEnd w:id="3508"/>
          </w:p>
        </w:tc>
        <w:tc>
          <w:tcPr>
            <w:tcW w:w="709" w:type="dxa"/>
            <w:vAlign w:val="center"/>
          </w:tcPr>
          <w:p w:rsidR="00EE6E8E" w:rsidRPr="00E32DD6" w:rsidRDefault="00EE6E8E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09" w:name="R1010"/>
            <w:bookmarkEnd w:id="3509"/>
          </w:p>
        </w:tc>
      </w:tr>
      <w:tr w:rsidR="00EE6E8E" w:rsidRPr="00E32DD6" w:rsidTr="00A379E2">
        <w:tblPrEx>
          <w:tblCellMar>
            <w:top w:w="0" w:type="dxa"/>
            <w:bottom w:w="0" w:type="dxa"/>
          </w:tblCellMar>
        </w:tblPrEx>
        <w:tc>
          <w:tcPr>
            <w:tcW w:w="3117" w:type="dxa"/>
          </w:tcPr>
          <w:p w:rsidR="00EE6E8E" w:rsidRPr="00E32DD6" w:rsidRDefault="00EE6E8E" w:rsidP="002D6E1A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Приобретение или сбыт офиц</w:t>
            </w:r>
            <w:r w:rsidRPr="00E32DD6">
              <w:rPr>
                <w:sz w:val="20"/>
                <w:szCs w:val="20"/>
              </w:rPr>
              <w:t>и</w:t>
            </w:r>
            <w:r w:rsidRPr="00E32DD6">
              <w:rPr>
                <w:sz w:val="20"/>
                <w:szCs w:val="20"/>
              </w:rPr>
              <w:t>альных документов и государс</w:t>
            </w:r>
            <w:r w:rsidRPr="00E32DD6">
              <w:rPr>
                <w:sz w:val="20"/>
                <w:szCs w:val="20"/>
              </w:rPr>
              <w:t>т</w:t>
            </w:r>
            <w:r w:rsidRPr="00E32DD6">
              <w:rPr>
                <w:sz w:val="20"/>
                <w:szCs w:val="20"/>
              </w:rPr>
              <w:t xml:space="preserve">венных наград                         </w:t>
            </w:r>
          </w:p>
          <w:p w:rsidR="00EE6E8E" w:rsidRPr="00E32DD6" w:rsidRDefault="00EE6E8E" w:rsidP="002D6E1A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ст. 324 УК РФ</w:t>
            </w:r>
          </w:p>
        </w:tc>
        <w:tc>
          <w:tcPr>
            <w:tcW w:w="424" w:type="dxa"/>
            <w:vAlign w:val="bottom"/>
          </w:tcPr>
          <w:p w:rsidR="00EE6E8E" w:rsidRPr="00E32DD6" w:rsidRDefault="00EE6E8E" w:rsidP="0001273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11</w:t>
            </w:r>
          </w:p>
        </w:tc>
        <w:tc>
          <w:tcPr>
            <w:tcW w:w="84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10" w:name="R1101"/>
            <w:bookmarkEnd w:id="3510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850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11" w:name="R1102"/>
            <w:bookmarkEnd w:id="3511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10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12" w:name="R1103"/>
            <w:bookmarkEnd w:id="351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5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13" w:name="R1104"/>
            <w:bookmarkEnd w:id="351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14" w:name="R1105"/>
            <w:bookmarkEnd w:id="3514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15" w:name="R1106"/>
            <w:bookmarkEnd w:id="351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16" w:name="R1107"/>
            <w:bookmarkEnd w:id="351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17" w:name="R1108"/>
            <w:bookmarkEnd w:id="351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18" w:name="R1109"/>
            <w:bookmarkEnd w:id="351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19" w:name="R1110"/>
            <w:bookmarkEnd w:id="3519"/>
            <w:r>
              <w:rPr>
                <w:sz w:val="20"/>
                <w:szCs w:val="20"/>
              </w:rPr>
              <w:t xml:space="preserve"> 1</w:t>
            </w:r>
          </w:p>
        </w:tc>
      </w:tr>
      <w:tr w:rsidR="00EE6E8E" w:rsidRPr="00E32DD6" w:rsidTr="00A379E2">
        <w:tblPrEx>
          <w:tblCellMar>
            <w:top w:w="0" w:type="dxa"/>
            <w:bottom w:w="0" w:type="dxa"/>
          </w:tblCellMar>
        </w:tblPrEx>
        <w:trPr>
          <w:trHeight w:val="1102"/>
        </w:trPr>
        <w:tc>
          <w:tcPr>
            <w:tcW w:w="3117" w:type="dxa"/>
          </w:tcPr>
          <w:p w:rsidR="00EE6E8E" w:rsidRPr="00E32DD6" w:rsidRDefault="00EE6E8E" w:rsidP="00E95D26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Похищение или повреждение д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кументов, штампов, печатей либо похищение акцизных марок, сп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циальных марок или знаков соо</w:t>
            </w:r>
            <w:r w:rsidRPr="00E32DD6">
              <w:rPr>
                <w:sz w:val="20"/>
                <w:szCs w:val="20"/>
              </w:rPr>
              <w:t>т</w:t>
            </w:r>
            <w:r w:rsidRPr="00E32DD6">
              <w:rPr>
                <w:sz w:val="20"/>
                <w:szCs w:val="20"/>
              </w:rPr>
              <w:t>ветс</w:t>
            </w:r>
            <w:r w:rsidRPr="00E32DD6">
              <w:rPr>
                <w:sz w:val="20"/>
                <w:szCs w:val="20"/>
              </w:rPr>
              <w:t>т</w:t>
            </w:r>
            <w:r w:rsidRPr="00E32DD6">
              <w:rPr>
                <w:sz w:val="20"/>
                <w:szCs w:val="20"/>
              </w:rPr>
              <w:t xml:space="preserve">вия                  </w:t>
            </w:r>
          </w:p>
          <w:p w:rsidR="00EE6E8E" w:rsidRPr="00E32DD6" w:rsidRDefault="00EE6E8E" w:rsidP="00E95D26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325 УК РФ</w:t>
            </w:r>
          </w:p>
        </w:tc>
        <w:tc>
          <w:tcPr>
            <w:tcW w:w="424" w:type="dxa"/>
            <w:vAlign w:val="bottom"/>
          </w:tcPr>
          <w:p w:rsidR="00EE6E8E" w:rsidRPr="00E32DD6" w:rsidRDefault="00EE6E8E" w:rsidP="0001273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12</w:t>
            </w:r>
          </w:p>
        </w:tc>
        <w:tc>
          <w:tcPr>
            <w:tcW w:w="84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20" w:name="R1201"/>
            <w:bookmarkEnd w:id="3520"/>
            <w:r>
              <w:rPr>
                <w:sz w:val="20"/>
                <w:szCs w:val="20"/>
              </w:rPr>
              <w:t xml:space="preserve"> 137</w:t>
            </w:r>
          </w:p>
        </w:tc>
        <w:tc>
          <w:tcPr>
            <w:tcW w:w="850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21" w:name="R1202"/>
            <w:bookmarkEnd w:id="3521"/>
            <w:r>
              <w:rPr>
                <w:sz w:val="20"/>
                <w:szCs w:val="20"/>
              </w:rPr>
              <w:t xml:space="preserve"> 95</w:t>
            </w:r>
          </w:p>
        </w:tc>
        <w:tc>
          <w:tcPr>
            <w:tcW w:w="710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22" w:name="R1203"/>
            <w:bookmarkEnd w:id="3522"/>
            <w:r>
              <w:rPr>
                <w:sz w:val="20"/>
                <w:szCs w:val="20"/>
              </w:rPr>
              <w:t xml:space="preserve"> 17</w:t>
            </w:r>
          </w:p>
        </w:tc>
        <w:tc>
          <w:tcPr>
            <w:tcW w:w="855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23" w:name="R1204"/>
            <w:bookmarkEnd w:id="3523"/>
            <w:r>
              <w:rPr>
                <w:sz w:val="20"/>
                <w:szCs w:val="20"/>
              </w:rPr>
              <w:t xml:space="preserve"> 17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24" w:name="R1205"/>
            <w:bookmarkEnd w:id="3524"/>
            <w:r>
              <w:rPr>
                <w:sz w:val="20"/>
                <w:szCs w:val="20"/>
              </w:rPr>
              <w:t xml:space="preserve"> 97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25" w:name="R1206"/>
            <w:bookmarkEnd w:id="352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8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26" w:name="R1207"/>
            <w:bookmarkEnd w:id="352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27" w:name="R1208"/>
            <w:bookmarkEnd w:id="352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28" w:name="R1209"/>
            <w:bookmarkEnd w:id="3528"/>
            <w:r>
              <w:rPr>
                <w:sz w:val="20"/>
                <w:szCs w:val="20"/>
              </w:rPr>
              <w:t xml:space="preserve"> 14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29" w:name="R1210"/>
            <w:bookmarkEnd w:id="3529"/>
            <w:r>
              <w:rPr>
                <w:sz w:val="20"/>
                <w:szCs w:val="20"/>
              </w:rPr>
              <w:t xml:space="preserve"> 9</w:t>
            </w:r>
          </w:p>
        </w:tc>
      </w:tr>
      <w:tr w:rsidR="00EE6E8E" w:rsidRPr="00E32DD6" w:rsidTr="00A379E2">
        <w:tblPrEx>
          <w:tblCellMar>
            <w:top w:w="0" w:type="dxa"/>
            <w:bottom w:w="0" w:type="dxa"/>
          </w:tblCellMar>
        </w:tblPrEx>
        <w:tc>
          <w:tcPr>
            <w:tcW w:w="3117" w:type="dxa"/>
          </w:tcPr>
          <w:p w:rsidR="00EE6E8E" w:rsidRPr="00E32DD6" w:rsidRDefault="00EE6E8E" w:rsidP="001E1973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Неправомерное завладение гос</w:t>
            </w:r>
            <w:r w:rsidRPr="00E32DD6">
              <w:rPr>
                <w:sz w:val="20"/>
                <w:szCs w:val="20"/>
              </w:rPr>
              <w:t>у</w:t>
            </w:r>
            <w:r w:rsidRPr="00E32DD6">
              <w:rPr>
                <w:sz w:val="20"/>
                <w:szCs w:val="20"/>
              </w:rPr>
              <w:t>дарственным регистрационным знаком транспортного средства</w:t>
            </w:r>
          </w:p>
          <w:p w:rsidR="00EE6E8E" w:rsidRPr="00E32DD6" w:rsidRDefault="00EE6E8E" w:rsidP="001E1973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ст. 325.1 УК РФ</w:t>
            </w:r>
          </w:p>
        </w:tc>
        <w:tc>
          <w:tcPr>
            <w:tcW w:w="424" w:type="dxa"/>
            <w:vAlign w:val="bottom"/>
          </w:tcPr>
          <w:p w:rsidR="00EE6E8E" w:rsidRPr="00E32DD6" w:rsidRDefault="00EE6E8E" w:rsidP="0001273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13</w:t>
            </w:r>
          </w:p>
        </w:tc>
        <w:tc>
          <w:tcPr>
            <w:tcW w:w="84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30" w:name="R1301"/>
            <w:bookmarkEnd w:id="3530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850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31" w:name="R1302"/>
            <w:bookmarkEnd w:id="3531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710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32" w:name="R1303"/>
            <w:bookmarkEnd w:id="3532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855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33" w:name="R1304"/>
            <w:bookmarkEnd w:id="3533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34" w:name="R1305"/>
            <w:bookmarkEnd w:id="3534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35" w:name="R1306"/>
            <w:bookmarkEnd w:id="353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36" w:name="R1307"/>
            <w:bookmarkEnd w:id="35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37" w:name="R1308"/>
            <w:bookmarkEnd w:id="35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38" w:name="R1309"/>
            <w:bookmarkEnd w:id="353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39" w:name="R1310"/>
            <w:bookmarkEnd w:id="3539"/>
            <w:r>
              <w:rPr>
                <w:sz w:val="20"/>
                <w:szCs w:val="20"/>
              </w:rPr>
              <w:t xml:space="preserve"> 1</w:t>
            </w:r>
          </w:p>
        </w:tc>
      </w:tr>
      <w:tr w:rsidR="00EE6E8E" w:rsidRPr="00E32DD6" w:rsidTr="00A379E2">
        <w:tblPrEx>
          <w:tblCellMar>
            <w:top w:w="0" w:type="dxa"/>
            <w:bottom w:w="0" w:type="dxa"/>
          </w:tblCellMar>
        </w:tblPrEx>
        <w:tc>
          <w:tcPr>
            <w:tcW w:w="3117" w:type="dxa"/>
          </w:tcPr>
          <w:p w:rsidR="00EE6E8E" w:rsidRPr="00E32DD6" w:rsidRDefault="00EE6E8E" w:rsidP="001E1973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Подделка или уничтожение иде</w:t>
            </w:r>
            <w:r w:rsidRPr="00E32DD6">
              <w:rPr>
                <w:sz w:val="20"/>
                <w:szCs w:val="20"/>
              </w:rPr>
              <w:t>н</w:t>
            </w:r>
            <w:r w:rsidRPr="00E32DD6">
              <w:rPr>
                <w:sz w:val="20"/>
                <w:szCs w:val="20"/>
              </w:rPr>
              <w:t>тификационного номера тран</w:t>
            </w:r>
            <w:r w:rsidRPr="00E32DD6">
              <w:rPr>
                <w:sz w:val="20"/>
                <w:szCs w:val="20"/>
              </w:rPr>
              <w:t>с</w:t>
            </w:r>
            <w:r w:rsidRPr="00E32DD6">
              <w:rPr>
                <w:sz w:val="20"/>
                <w:szCs w:val="20"/>
              </w:rPr>
              <w:t>портн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 xml:space="preserve">го средства                 </w:t>
            </w:r>
          </w:p>
          <w:p w:rsidR="00EE6E8E" w:rsidRPr="00E32DD6" w:rsidRDefault="00EE6E8E" w:rsidP="001E1973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326 УК РФ</w:t>
            </w:r>
          </w:p>
        </w:tc>
        <w:tc>
          <w:tcPr>
            <w:tcW w:w="424" w:type="dxa"/>
            <w:vAlign w:val="bottom"/>
          </w:tcPr>
          <w:p w:rsidR="00EE6E8E" w:rsidRPr="00E32DD6" w:rsidRDefault="00EE6E8E" w:rsidP="0001273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14</w:t>
            </w:r>
          </w:p>
        </w:tc>
        <w:tc>
          <w:tcPr>
            <w:tcW w:w="84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40" w:name="R1401"/>
            <w:bookmarkEnd w:id="3540"/>
            <w:r>
              <w:rPr>
                <w:sz w:val="20"/>
                <w:szCs w:val="20"/>
              </w:rPr>
              <w:t xml:space="preserve"> 38</w:t>
            </w:r>
          </w:p>
        </w:tc>
        <w:tc>
          <w:tcPr>
            <w:tcW w:w="850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41" w:name="R1402"/>
            <w:bookmarkEnd w:id="3541"/>
            <w:r>
              <w:rPr>
                <w:sz w:val="20"/>
                <w:szCs w:val="20"/>
              </w:rPr>
              <w:t xml:space="preserve"> 28</w:t>
            </w:r>
          </w:p>
        </w:tc>
        <w:tc>
          <w:tcPr>
            <w:tcW w:w="710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42" w:name="R1403"/>
            <w:bookmarkEnd w:id="3542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5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43" w:name="R1404"/>
            <w:bookmarkEnd w:id="3543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44" w:name="R1405"/>
            <w:bookmarkEnd w:id="3544"/>
            <w:r>
              <w:rPr>
                <w:sz w:val="20"/>
                <w:szCs w:val="20"/>
              </w:rPr>
              <w:t xml:space="preserve"> 32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45" w:name="R1406"/>
            <w:bookmarkEnd w:id="35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46" w:name="R1407"/>
            <w:bookmarkEnd w:id="35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47" w:name="R1408"/>
            <w:bookmarkEnd w:id="35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48" w:name="R1409"/>
            <w:bookmarkEnd w:id="35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49" w:name="R1410"/>
            <w:bookmarkEnd w:id="3549"/>
            <w:r>
              <w:rPr>
                <w:sz w:val="20"/>
                <w:szCs w:val="20"/>
              </w:rPr>
              <w:t xml:space="preserve"> 0</w:t>
            </w:r>
          </w:p>
        </w:tc>
      </w:tr>
      <w:tr w:rsidR="00EE6E8E" w:rsidRPr="00E32DD6" w:rsidTr="00A379E2">
        <w:tblPrEx>
          <w:tblCellMar>
            <w:top w:w="0" w:type="dxa"/>
            <w:bottom w:w="0" w:type="dxa"/>
          </w:tblCellMar>
        </w:tblPrEx>
        <w:tc>
          <w:tcPr>
            <w:tcW w:w="3117" w:type="dxa"/>
          </w:tcPr>
          <w:p w:rsidR="00EE6E8E" w:rsidRPr="00E32DD6" w:rsidRDefault="00EE6E8E" w:rsidP="00E95D26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Подделка, изготовление или сбыт поддельных документов, госуда</w:t>
            </w:r>
            <w:r w:rsidRPr="00E32DD6">
              <w:rPr>
                <w:sz w:val="20"/>
                <w:szCs w:val="20"/>
              </w:rPr>
              <w:t>р</w:t>
            </w:r>
            <w:r w:rsidRPr="00E32DD6">
              <w:rPr>
                <w:sz w:val="20"/>
                <w:szCs w:val="20"/>
              </w:rPr>
              <w:t>ственных наград,  штампов, печ</w:t>
            </w:r>
            <w:r w:rsidRPr="00E32DD6">
              <w:rPr>
                <w:sz w:val="20"/>
                <w:szCs w:val="20"/>
              </w:rPr>
              <w:t>а</w:t>
            </w:r>
            <w:r w:rsidRPr="00E32DD6">
              <w:rPr>
                <w:sz w:val="20"/>
                <w:szCs w:val="20"/>
              </w:rPr>
              <w:t xml:space="preserve">тей, бланков                       </w:t>
            </w:r>
          </w:p>
          <w:p w:rsidR="00EE6E8E" w:rsidRPr="00E32DD6" w:rsidRDefault="00EE6E8E" w:rsidP="00E95D26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327 УК РФ</w:t>
            </w:r>
          </w:p>
        </w:tc>
        <w:tc>
          <w:tcPr>
            <w:tcW w:w="424" w:type="dxa"/>
            <w:vAlign w:val="bottom"/>
          </w:tcPr>
          <w:p w:rsidR="00EE6E8E" w:rsidRPr="00E32DD6" w:rsidRDefault="00EE6E8E" w:rsidP="0001273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15</w:t>
            </w:r>
          </w:p>
        </w:tc>
        <w:tc>
          <w:tcPr>
            <w:tcW w:w="84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50" w:name="R1501"/>
            <w:bookmarkEnd w:id="3550"/>
            <w:r>
              <w:rPr>
                <w:sz w:val="20"/>
                <w:szCs w:val="20"/>
              </w:rPr>
              <w:t xml:space="preserve"> 286</w:t>
            </w:r>
          </w:p>
        </w:tc>
        <w:tc>
          <w:tcPr>
            <w:tcW w:w="850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51" w:name="R1502"/>
            <w:bookmarkEnd w:id="3551"/>
            <w:r>
              <w:rPr>
                <w:sz w:val="20"/>
                <w:szCs w:val="20"/>
              </w:rPr>
              <w:t xml:space="preserve"> 125</w:t>
            </w:r>
          </w:p>
        </w:tc>
        <w:tc>
          <w:tcPr>
            <w:tcW w:w="710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52" w:name="R1503"/>
            <w:bookmarkEnd w:id="3552"/>
            <w:r>
              <w:rPr>
                <w:sz w:val="20"/>
                <w:szCs w:val="20"/>
              </w:rPr>
              <w:t xml:space="preserve"> 64</w:t>
            </w:r>
          </w:p>
        </w:tc>
        <w:tc>
          <w:tcPr>
            <w:tcW w:w="855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53" w:name="R1504"/>
            <w:bookmarkEnd w:id="3553"/>
            <w:r>
              <w:rPr>
                <w:sz w:val="20"/>
                <w:szCs w:val="20"/>
              </w:rPr>
              <w:t xml:space="preserve"> 54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54" w:name="R1505"/>
            <w:bookmarkEnd w:id="3554"/>
            <w:r>
              <w:rPr>
                <w:sz w:val="20"/>
                <w:szCs w:val="20"/>
              </w:rPr>
              <w:t xml:space="preserve"> 67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55" w:name="R1506"/>
            <w:bookmarkEnd w:id="355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8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56" w:name="R1507"/>
            <w:bookmarkEnd w:id="355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57" w:name="R1508"/>
            <w:bookmarkEnd w:id="355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58" w:name="R1509"/>
            <w:bookmarkEnd w:id="3558"/>
            <w:r>
              <w:rPr>
                <w:sz w:val="20"/>
                <w:szCs w:val="20"/>
              </w:rPr>
              <w:t xml:space="preserve"> 58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59" w:name="R1510"/>
            <w:bookmarkEnd w:id="3559"/>
            <w:r>
              <w:rPr>
                <w:sz w:val="20"/>
                <w:szCs w:val="20"/>
              </w:rPr>
              <w:t xml:space="preserve"> 55</w:t>
            </w:r>
          </w:p>
        </w:tc>
      </w:tr>
      <w:tr w:rsidR="00EE6E8E" w:rsidRPr="00E32DD6" w:rsidTr="00A379E2">
        <w:tblPrEx>
          <w:tblCellMar>
            <w:top w:w="0" w:type="dxa"/>
            <w:bottom w:w="0" w:type="dxa"/>
          </w:tblCellMar>
        </w:tblPrEx>
        <w:tc>
          <w:tcPr>
            <w:tcW w:w="3117" w:type="dxa"/>
          </w:tcPr>
          <w:p w:rsidR="00EE6E8E" w:rsidRPr="00E32DD6" w:rsidRDefault="00EE6E8E" w:rsidP="004143E1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Изготовление, сбыт поддельных акцизных марок, специальных м</w:t>
            </w:r>
            <w:r w:rsidRPr="00E32DD6">
              <w:rPr>
                <w:sz w:val="20"/>
                <w:szCs w:val="20"/>
              </w:rPr>
              <w:t>а</w:t>
            </w:r>
            <w:r w:rsidRPr="00E32DD6">
              <w:rPr>
                <w:sz w:val="20"/>
                <w:szCs w:val="20"/>
              </w:rPr>
              <w:t>рок или знаков соответствия либо их использ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вание</w:t>
            </w:r>
          </w:p>
          <w:p w:rsidR="00EE6E8E" w:rsidRPr="00E32DD6" w:rsidRDefault="00EE6E8E" w:rsidP="004143E1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ст.327.1 УК РФ</w:t>
            </w:r>
          </w:p>
        </w:tc>
        <w:tc>
          <w:tcPr>
            <w:tcW w:w="424" w:type="dxa"/>
            <w:vAlign w:val="bottom"/>
          </w:tcPr>
          <w:p w:rsidR="00EE6E8E" w:rsidRPr="00E32DD6" w:rsidRDefault="00EE6E8E" w:rsidP="00012738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16</w:t>
            </w:r>
          </w:p>
        </w:tc>
        <w:tc>
          <w:tcPr>
            <w:tcW w:w="84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60" w:name="R1601"/>
            <w:bookmarkEnd w:id="3560"/>
            <w:r>
              <w:rPr>
                <w:sz w:val="20"/>
                <w:szCs w:val="20"/>
              </w:rPr>
              <w:t xml:space="preserve"> 135</w:t>
            </w:r>
          </w:p>
        </w:tc>
        <w:tc>
          <w:tcPr>
            <w:tcW w:w="850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61" w:name="R1602"/>
            <w:bookmarkEnd w:id="3561"/>
            <w:r>
              <w:rPr>
                <w:sz w:val="20"/>
                <w:szCs w:val="20"/>
              </w:rPr>
              <w:t xml:space="preserve"> 90</w:t>
            </w:r>
          </w:p>
        </w:tc>
        <w:tc>
          <w:tcPr>
            <w:tcW w:w="710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62" w:name="R1603"/>
            <w:bookmarkEnd w:id="3562"/>
            <w:r>
              <w:rPr>
                <w:sz w:val="20"/>
                <w:szCs w:val="20"/>
              </w:rPr>
              <w:t xml:space="preserve"> 5</w:t>
            </w:r>
          </w:p>
        </w:tc>
        <w:tc>
          <w:tcPr>
            <w:tcW w:w="855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63" w:name="R1604"/>
            <w:bookmarkEnd w:id="3563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64" w:name="R1605"/>
            <w:bookmarkEnd w:id="3564"/>
            <w:r>
              <w:rPr>
                <w:sz w:val="20"/>
                <w:szCs w:val="20"/>
              </w:rPr>
              <w:t xml:space="preserve"> 96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65" w:name="R1606"/>
            <w:bookmarkEnd w:id="356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66" w:name="R1607"/>
            <w:bookmarkEnd w:id="356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67" w:name="R1608"/>
            <w:bookmarkEnd w:id="356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68" w:name="R1609"/>
            <w:bookmarkEnd w:id="3568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709" w:type="dxa"/>
            <w:vAlign w:val="center"/>
          </w:tcPr>
          <w:p w:rsidR="00EE6E8E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69" w:name="R1610"/>
            <w:bookmarkEnd w:id="3569"/>
            <w:r>
              <w:rPr>
                <w:sz w:val="20"/>
                <w:szCs w:val="20"/>
              </w:rPr>
              <w:t xml:space="preserve"> 1</w:t>
            </w:r>
          </w:p>
        </w:tc>
      </w:tr>
      <w:tr w:rsidR="00405660" w:rsidRPr="00E32DD6" w:rsidTr="00A379E2">
        <w:tblPrEx>
          <w:tblCellMar>
            <w:top w:w="0" w:type="dxa"/>
            <w:bottom w:w="0" w:type="dxa"/>
          </w:tblCellMar>
        </w:tblPrEx>
        <w:tc>
          <w:tcPr>
            <w:tcW w:w="3115" w:type="dxa"/>
          </w:tcPr>
          <w:p w:rsidR="00405660" w:rsidRPr="00E32DD6" w:rsidRDefault="00405660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Подделка документов на лекарс</w:t>
            </w:r>
            <w:r w:rsidRPr="00E32DD6">
              <w:rPr>
                <w:sz w:val="20"/>
                <w:szCs w:val="20"/>
              </w:rPr>
              <w:t>т</w:t>
            </w:r>
            <w:r w:rsidRPr="00E32DD6">
              <w:rPr>
                <w:sz w:val="20"/>
                <w:szCs w:val="20"/>
              </w:rPr>
              <w:t>венные средства или медицинские изделия или упаковки лекарстве</w:t>
            </w:r>
            <w:r w:rsidRPr="00E32DD6">
              <w:rPr>
                <w:sz w:val="20"/>
                <w:szCs w:val="20"/>
              </w:rPr>
              <w:t>н</w:t>
            </w:r>
            <w:r w:rsidRPr="00E32DD6">
              <w:rPr>
                <w:sz w:val="20"/>
                <w:szCs w:val="20"/>
              </w:rPr>
              <w:t>ных средств или медицинских изделий</w:t>
            </w:r>
          </w:p>
          <w:p w:rsidR="00405660" w:rsidRPr="00E32DD6" w:rsidRDefault="00405660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ст. 327.2 УК РФ</w:t>
            </w:r>
          </w:p>
        </w:tc>
        <w:tc>
          <w:tcPr>
            <w:tcW w:w="425" w:type="dxa"/>
            <w:vAlign w:val="bottom"/>
          </w:tcPr>
          <w:p w:rsidR="00405660" w:rsidRPr="00E32DD6" w:rsidRDefault="00405660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17</w:t>
            </w:r>
          </w:p>
        </w:tc>
        <w:tc>
          <w:tcPr>
            <w:tcW w:w="850" w:type="dxa"/>
            <w:vAlign w:val="center"/>
          </w:tcPr>
          <w:p w:rsidR="00405660" w:rsidRPr="00E32DD6" w:rsidRDefault="00405660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70" w:name="R1701"/>
            <w:bookmarkEnd w:id="3570"/>
          </w:p>
        </w:tc>
        <w:tc>
          <w:tcPr>
            <w:tcW w:w="850" w:type="dxa"/>
            <w:vAlign w:val="center"/>
          </w:tcPr>
          <w:p w:rsidR="00405660" w:rsidRPr="00E32DD6" w:rsidRDefault="00405660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71" w:name="R1702"/>
            <w:bookmarkEnd w:id="3571"/>
          </w:p>
        </w:tc>
        <w:tc>
          <w:tcPr>
            <w:tcW w:w="710" w:type="dxa"/>
            <w:vAlign w:val="center"/>
          </w:tcPr>
          <w:p w:rsidR="00405660" w:rsidRPr="00E32DD6" w:rsidRDefault="00405660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72" w:name="R1703"/>
            <w:bookmarkEnd w:id="3572"/>
          </w:p>
        </w:tc>
        <w:tc>
          <w:tcPr>
            <w:tcW w:w="855" w:type="dxa"/>
            <w:vAlign w:val="center"/>
          </w:tcPr>
          <w:p w:rsidR="00405660" w:rsidRPr="00E32DD6" w:rsidRDefault="00405660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73" w:name="R1704"/>
            <w:bookmarkEnd w:id="3573"/>
          </w:p>
        </w:tc>
        <w:tc>
          <w:tcPr>
            <w:tcW w:w="709" w:type="dxa"/>
            <w:vAlign w:val="center"/>
          </w:tcPr>
          <w:p w:rsidR="00405660" w:rsidRPr="00E32DD6" w:rsidRDefault="00405660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74" w:name="R1705"/>
            <w:bookmarkEnd w:id="3574"/>
          </w:p>
        </w:tc>
        <w:tc>
          <w:tcPr>
            <w:tcW w:w="709" w:type="dxa"/>
            <w:vAlign w:val="center"/>
          </w:tcPr>
          <w:p w:rsidR="00405660" w:rsidRPr="00E32DD6" w:rsidRDefault="00405660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75" w:name="R1706"/>
            <w:bookmarkEnd w:id="3575"/>
          </w:p>
        </w:tc>
        <w:tc>
          <w:tcPr>
            <w:tcW w:w="708" w:type="dxa"/>
            <w:vAlign w:val="center"/>
          </w:tcPr>
          <w:p w:rsidR="00405660" w:rsidRPr="00E32DD6" w:rsidRDefault="00405660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76" w:name="R1707"/>
            <w:bookmarkEnd w:id="3576"/>
          </w:p>
        </w:tc>
        <w:tc>
          <w:tcPr>
            <w:tcW w:w="709" w:type="dxa"/>
            <w:vAlign w:val="center"/>
          </w:tcPr>
          <w:p w:rsidR="00405660" w:rsidRPr="00E32DD6" w:rsidRDefault="00405660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77" w:name="R1708"/>
            <w:bookmarkEnd w:id="3577"/>
          </w:p>
        </w:tc>
        <w:tc>
          <w:tcPr>
            <w:tcW w:w="709" w:type="dxa"/>
            <w:vAlign w:val="center"/>
          </w:tcPr>
          <w:p w:rsidR="00405660" w:rsidRPr="00E32DD6" w:rsidRDefault="00405660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78" w:name="R1709"/>
            <w:bookmarkEnd w:id="3578"/>
          </w:p>
        </w:tc>
        <w:tc>
          <w:tcPr>
            <w:tcW w:w="709" w:type="dxa"/>
            <w:vAlign w:val="center"/>
          </w:tcPr>
          <w:p w:rsidR="00405660" w:rsidRPr="00E32DD6" w:rsidRDefault="00405660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79" w:name="R1710"/>
            <w:bookmarkEnd w:id="3579"/>
          </w:p>
        </w:tc>
      </w:tr>
      <w:tr w:rsidR="00405660" w:rsidRPr="00E32DD6" w:rsidTr="00A379E2">
        <w:tblPrEx>
          <w:tblCellMar>
            <w:top w:w="0" w:type="dxa"/>
            <w:bottom w:w="0" w:type="dxa"/>
          </w:tblCellMar>
        </w:tblPrEx>
        <w:tc>
          <w:tcPr>
            <w:tcW w:w="3115" w:type="dxa"/>
          </w:tcPr>
          <w:p w:rsidR="00405660" w:rsidRPr="00E32DD6" w:rsidRDefault="00405660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Уклонение от прохождения вое</w:t>
            </w:r>
            <w:r w:rsidRPr="00E32DD6">
              <w:rPr>
                <w:sz w:val="20"/>
                <w:szCs w:val="20"/>
              </w:rPr>
              <w:t>н</w:t>
            </w:r>
            <w:r w:rsidRPr="00E32DD6">
              <w:rPr>
                <w:sz w:val="20"/>
                <w:szCs w:val="20"/>
              </w:rPr>
              <w:t>ной и  альтернативной гражда</w:t>
            </w:r>
            <w:r w:rsidRPr="00E32DD6">
              <w:rPr>
                <w:sz w:val="20"/>
                <w:szCs w:val="20"/>
              </w:rPr>
              <w:t>н</w:t>
            </w:r>
            <w:r w:rsidRPr="00E32DD6">
              <w:rPr>
                <w:sz w:val="20"/>
                <w:szCs w:val="20"/>
              </w:rPr>
              <w:t xml:space="preserve">ской службы                       </w:t>
            </w:r>
          </w:p>
          <w:p w:rsidR="00405660" w:rsidRPr="00E32DD6" w:rsidRDefault="00405660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328 УК РФ</w:t>
            </w:r>
          </w:p>
        </w:tc>
        <w:tc>
          <w:tcPr>
            <w:tcW w:w="425" w:type="dxa"/>
            <w:vAlign w:val="bottom"/>
          </w:tcPr>
          <w:p w:rsidR="00405660" w:rsidRPr="00E32DD6" w:rsidRDefault="00405660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18</w:t>
            </w:r>
          </w:p>
        </w:tc>
        <w:tc>
          <w:tcPr>
            <w:tcW w:w="850" w:type="dxa"/>
            <w:vAlign w:val="center"/>
          </w:tcPr>
          <w:p w:rsidR="00405660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80" w:name="R1801"/>
            <w:bookmarkEnd w:id="3580"/>
            <w:r>
              <w:rPr>
                <w:sz w:val="20"/>
                <w:szCs w:val="20"/>
              </w:rPr>
              <w:t xml:space="preserve"> 25</w:t>
            </w:r>
          </w:p>
        </w:tc>
        <w:tc>
          <w:tcPr>
            <w:tcW w:w="850" w:type="dxa"/>
            <w:vAlign w:val="center"/>
          </w:tcPr>
          <w:p w:rsidR="00405660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81" w:name="R1802"/>
            <w:bookmarkEnd w:id="3581"/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710" w:type="dxa"/>
            <w:vAlign w:val="center"/>
          </w:tcPr>
          <w:p w:rsidR="00405660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82" w:name="R1803"/>
            <w:bookmarkEnd w:id="3582"/>
            <w:r>
              <w:rPr>
                <w:sz w:val="20"/>
                <w:szCs w:val="20"/>
              </w:rPr>
              <w:t xml:space="preserve"> 21</w:t>
            </w:r>
          </w:p>
        </w:tc>
        <w:tc>
          <w:tcPr>
            <w:tcW w:w="855" w:type="dxa"/>
            <w:vAlign w:val="center"/>
          </w:tcPr>
          <w:p w:rsidR="00405660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83" w:name="R1804"/>
            <w:bookmarkEnd w:id="3583"/>
            <w:r>
              <w:rPr>
                <w:sz w:val="20"/>
                <w:szCs w:val="20"/>
              </w:rPr>
              <w:t xml:space="preserve"> 20</w:t>
            </w:r>
          </w:p>
        </w:tc>
        <w:tc>
          <w:tcPr>
            <w:tcW w:w="709" w:type="dxa"/>
            <w:vAlign w:val="center"/>
          </w:tcPr>
          <w:p w:rsidR="00405660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84" w:name="R1805"/>
            <w:bookmarkEnd w:id="35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405660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85" w:name="R1806"/>
            <w:bookmarkEnd w:id="3585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08" w:type="dxa"/>
            <w:vAlign w:val="center"/>
          </w:tcPr>
          <w:p w:rsidR="00405660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86" w:name="R1807"/>
            <w:bookmarkEnd w:id="358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405660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87" w:name="R1808"/>
            <w:bookmarkEnd w:id="35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405660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88" w:name="R1809"/>
            <w:bookmarkEnd w:id="3588"/>
            <w:r>
              <w:rPr>
                <w:sz w:val="20"/>
                <w:szCs w:val="20"/>
              </w:rPr>
              <w:t xml:space="preserve"> 25</w:t>
            </w:r>
          </w:p>
        </w:tc>
        <w:tc>
          <w:tcPr>
            <w:tcW w:w="709" w:type="dxa"/>
            <w:vAlign w:val="center"/>
          </w:tcPr>
          <w:p w:rsidR="00405660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89" w:name="R1810"/>
            <w:bookmarkEnd w:id="3589"/>
            <w:r>
              <w:rPr>
                <w:sz w:val="20"/>
                <w:szCs w:val="20"/>
              </w:rPr>
              <w:t xml:space="preserve"> 25</w:t>
            </w:r>
          </w:p>
        </w:tc>
      </w:tr>
      <w:tr w:rsidR="00405660" w:rsidRPr="00E32DD6" w:rsidTr="00A379E2">
        <w:tblPrEx>
          <w:tblCellMar>
            <w:top w:w="0" w:type="dxa"/>
            <w:bottom w:w="0" w:type="dxa"/>
          </w:tblCellMar>
        </w:tblPrEx>
        <w:tc>
          <w:tcPr>
            <w:tcW w:w="3115" w:type="dxa"/>
          </w:tcPr>
          <w:p w:rsidR="00405660" w:rsidRPr="00E32DD6" w:rsidRDefault="00405660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Надругательство над Государс</w:t>
            </w:r>
            <w:r w:rsidRPr="00E32DD6">
              <w:rPr>
                <w:sz w:val="20"/>
                <w:szCs w:val="20"/>
              </w:rPr>
              <w:t>т</w:t>
            </w:r>
            <w:r w:rsidRPr="00E32DD6">
              <w:rPr>
                <w:sz w:val="20"/>
                <w:szCs w:val="20"/>
              </w:rPr>
              <w:t>венным гербом  Российской Фед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рации или Государственным фл</w:t>
            </w:r>
            <w:r w:rsidRPr="00E32DD6">
              <w:rPr>
                <w:sz w:val="20"/>
                <w:szCs w:val="20"/>
              </w:rPr>
              <w:t>а</w:t>
            </w:r>
            <w:r w:rsidRPr="00E32DD6">
              <w:rPr>
                <w:sz w:val="20"/>
                <w:szCs w:val="20"/>
              </w:rPr>
              <w:t>гом Ро</w:t>
            </w:r>
            <w:r w:rsidRPr="00E32DD6">
              <w:rPr>
                <w:sz w:val="20"/>
                <w:szCs w:val="20"/>
              </w:rPr>
              <w:t>с</w:t>
            </w:r>
            <w:r w:rsidRPr="00E32DD6">
              <w:rPr>
                <w:sz w:val="20"/>
                <w:szCs w:val="20"/>
              </w:rPr>
              <w:t xml:space="preserve">сийской Федерации    </w:t>
            </w:r>
          </w:p>
          <w:p w:rsidR="00405660" w:rsidRPr="00E32DD6" w:rsidRDefault="00405660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329 УК РФ</w:t>
            </w:r>
          </w:p>
        </w:tc>
        <w:tc>
          <w:tcPr>
            <w:tcW w:w="425" w:type="dxa"/>
            <w:vAlign w:val="bottom"/>
          </w:tcPr>
          <w:p w:rsidR="00405660" w:rsidRPr="00E32DD6" w:rsidRDefault="00405660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19</w:t>
            </w:r>
          </w:p>
        </w:tc>
        <w:tc>
          <w:tcPr>
            <w:tcW w:w="850" w:type="dxa"/>
            <w:vAlign w:val="center"/>
          </w:tcPr>
          <w:p w:rsidR="00405660" w:rsidRPr="00E32DD6" w:rsidRDefault="00405660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90" w:name="R1901"/>
            <w:bookmarkEnd w:id="3590"/>
          </w:p>
        </w:tc>
        <w:tc>
          <w:tcPr>
            <w:tcW w:w="850" w:type="dxa"/>
            <w:vAlign w:val="center"/>
          </w:tcPr>
          <w:p w:rsidR="00405660" w:rsidRPr="00E32DD6" w:rsidRDefault="00405660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91" w:name="R1902"/>
            <w:bookmarkEnd w:id="3591"/>
          </w:p>
        </w:tc>
        <w:tc>
          <w:tcPr>
            <w:tcW w:w="710" w:type="dxa"/>
            <w:vAlign w:val="center"/>
          </w:tcPr>
          <w:p w:rsidR="00405660" w:rsidRPr="00E32DD6" w:rsidRDefault="00405660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92" w:name="R1903"/>
            <w:bookmarkEnd w:id="3592"/>
          </w:p>
        </w:tc>
        <w:tc>
          <w:tcPr>
            <w:tcW w:w="855" w:type="dxa"/>
            <w:vAlign w:val="center"/>
          </w:tcPr>
          <w:p w:rsidR="00405660" w:rsidRPr="00E32DD6" w:rsidRDefault="00405660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93" w:name="R1904"/>
            <w:bookmarkEnd w:id="3593"/>
          </w:p>
        </w:tc>
        <w:tc>
          <w:tcPr>
            <w:tcW w:w="709" w:type="dxa"/>
            <w:vAlign w:val="center"/>
          </w:tcPr>
          <w:p w:rsidR="00405660" w:rsidRPr="00E32DD6" w:rsidRDefault="00405660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94" w:name="R1905"/>
            <w:bookmarkEnd w:id="3594"/>
          </w:p>
        </w:tc>
        <w:tc>
          <w:tcPr>
            <w:tcW w:w="709" w:type="dxa"/>
            <w:vAlign w:val="center"/>
          </w:tcPr>
          <w:p w:rsidR="00405660" w:rsidRPr="00E32DD6" w:rsidRDefault="00405660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95" w:name="R1906"/>
            <w:bookmarkEnd w:id="3595"/>
          </w:p>
        </w:tc>
        <w:tc>
          <w:tcPr>
            <w:tcW w:w="708" w:type="dxa"/>
            <w:vAlign w:val="center"/>
          </w:tcPr>
          <w:p w:rsidR="00405660" w:rsidRPr="00E32DD6" w:rsidRDefault="00405660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96" w:name="R1907"/>
            <w:bookmarkEnd w:id="3596"/>
          </w:p>
        </w:tc>
        <w:tc>
          <w:tcPr>
            <w:tcW w:w="709" w:type="dxa"/>
            <w:vAlign w:val="center"/>
          </w:tcPr>
          <w:p w:rsidR="00405660" w:rsidRPr="00E32DD6" w:rsidRDefault="00405660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97" w:name="R1908"/>
            <w:bookmarkEnd w:id="3597"/>
          </w:p>
        </w:tc>
        <w:tc>
          <w:tcPr>
            <w:tcW w:w="709" w:type="dxa"/>
            <w:vAlign w:val="center"/>
          </w:tcPr>
          <w:p w:rsidR="00405660" w:rsidRPr="00E32DD6" w:rsidRDefault="00405660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98" w:name="R1909"/>
            <w:bookmarkEnd w:id="3598"/>
          </w:p>
        </w:tc>
        <w:tc>
          <w:tcPr>
            <w:tcW w:w="709" w:type="dxa"/>
            <w:vAlign w:val="center"/>
          </w:tcPr>
          <w:p w:rsidR="00405660" w:rsidRPr="00E32DD6" w:rsidRDefault="00405660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599" w:name="R1910"/>
            <w:bookmarkEnd w:id="3599"/>
          </w:p>
        </w:tc>
      </w:tr>
      <w:tr w:rsidR="00405660" w:rsidRPr="00E32DD6" w:rsidTr="00A379E2">
        <w:tblPrEx>
          <w:tblCellMar>
            <w:top w:w="0" w:type="dxa"/>
            <w:bottom w:w="0" w:type="dxa"/>
          </w:tblCellMar>
        </w:tblPrEx>
        <w:tc>
          <w:tcPr>
            <w:tcW w:w="3115" w:type="dxa"/>
          </w:tcPr>
          <w:p w:rsidR="00405660" w:rsidRPr="00E32DD6" w:rsidRDefault="00405660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lastRenderedPageBreak/>
              <w:t xml:space="preserve">Самоуправство            </w:t>
            </w:r>
          </w:p>
          <w:p w:rsidR="00405660" w:rsidRPr="00E32DD6" w:rsidRDefault="00405660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330 УК РФ</w:t>
            </w:r>
          </w:p>
        </w:tc>
        <w:tc>
          <w:tcPr>
            <w:tcW w:w="425" w:type="dxa"/>
            <w:vAlign w:val="bottom"/>
          </w:tcPr>
          <w:p w:rsidR="00405660" w:rsidRPr="00E32DD6" w:rsidRDefault="00405660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20</w:t>
            </w:r>
          </w:p>
        </w:tc>
        <w:tc>
          <w:tcPr>
            <w:tcW w:w="850" w:type="dxa"/>
            <w:vAlign w:val="center"/>
          </w:tcPr>
          <w:p w:rsidR="00405660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00" w:name="R2001"/>
            <w:bookmarkEnd w:id="3600"/>
            <w:r>
              <w:rPr>
                <w:sz w:val="20"/>
                <w:szCs w:val="20"/>
              </w:rPr>
              <w:t xml:space="preserve"> 35</w:t>
            </w:r>
          </w:p>
        </w:tc>
        <w:tc>
          <w:tcPr>
            <w:tcW w:w="850" w:type="dxa"/>
            <w:vAlign w:val="center"/>
          </w:tcPr>
          <w:p w:rsidR="00405660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01" w:name="R2002"/>
            <w:bookmarkEnd w:id="3601"/>
            <w:r>
              <w:rPr>
                <w:sz w:val="20"/>
                <w:szCs w:val="20"/>
              </w:rPr>
              <w:t xml:space="preserve"> 22</w:t>
            </w:r>
          </w:p>
        </w:tc>
        <w:tc>
          <w:tcPr>
            <w:tcW w:w="710" w:type="dxa"/>
            <w:vAlign w:val="center"/>
          </w:tcPr>
          <w:p w:rsidR="00405660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02" w:name="R2003"/>
            <w:bookmarkEnd w:id="3602"/>
            <w:r>
              <w:rPr>
                <w:sz w:val="20"/>
                <w:szCs w:val="20"/>
              </w:rPr>
              <w:t xml:space="preserve"> 20</w:t>
            </w:r>
          </w:p>
        </w:tc>
        <w:tc>
          <w:tcPr>
            <w:tcW w:w="855" w:type="dxa"/>
            <w:vAlign w:val="center"/>
          </w:tcPr>
          <w:p w:rsidR="00405660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03" w:name="R2004"/>
            <w:bookmarkEnd w:id="3603"/>
            <w:r>
              <w:rPr>
                <w:sz w:val="20"/>
                <w:szCs w:val="20"/>
              </w:rPr>
              <w:t xml:space="preserve"> 16</w:t>
            </w:r>
          </w:p>
        </w:tc>
        <w:tc>
          <w:tcPr>
            <w:tcW w:w="709" w:type="dxa"/>
            <w:vAlign w:val="center"/>
          </w:tcPr>
          <w:p w:rsidR="00405660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04" w:name="R2005"/>
            <w:bookmarkEnd w:id="3604"/>
            <w:r>
              <w:rPr>
                <w:sz w:val="20"/>
                <w:szCs w:val="20"/>
              </w:rPr>
              <w:t xml:space="preserve"> 6</w:t>
            </w:r>
          </w:p>
        </w:tc>
        <w:tc>
          <w:tcPr>
            <w:tcW w:w="709" w:type="dxa"/>
            <w:vAlign w:val="center"/>
          </w:tcPr>
          <w:p w:rsidR="00405660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05" w:name="R2006"/>
            <w:bookmarkEnd w:id="360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vAlign w:val="center"/>
          </w:tcPr>
          <w:p w:rsidR="00405660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06" w:name="R2007"/>
            <w:bookmarkEnd w:id="360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405660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07" w:name="R2008"/>
            <w:bookmarkEnd w:id="360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vAlign w:val="center"/>
          </w:tcPr>
          <w:p w:rsidR="00405660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08" w:name="R2009"/>
            <w:bookmarkEnd w:id="3608"/>
            <w:r>
              <w:rPr>
                <w:sz w:val="20"/>
                <w:szCs w:val="20"/>
              </w:rPr>
              <w:t xml:space="preserve"> 28</w:t>
            </w:r>
          </w:p>
        </w:tc>
        <w:tc>
          <w:tcPr>
            <w:tcW w:w="709" w:type="dxa"/>
            <w:vAlign w:val="center"/>
          </w:tcPr>
          <w:p w:rsidR="00405660" w:rsidRPr="00E32DD6" w:rsidRDefault="00D31E28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09" w:name="R2010"/>
            <w:bookmarkEnd w:id="3609"/>
            <w:r>
              <w:rPr>
                <w:sz w:val="20"/>
                <w:szCs w:val="20"/>
              </w:rPr>
              <w:t xml:space="preserve"> 27</w:t>
            </w:r>
          </w:p>
        </w:tc>
      </w:tr>
      <w:tr w:rsidR="00405660" w:rsidRPr="00E32DD6" w:rsidTr="00A379E2">
        <w:tblPrEx>
          <w:tblCellMar>
            <w:top w:w="0" w:type="dxa"/>
            <w:bottom w:w="0" w:type="dxa"/>
          </w:tblCellMar>
        </w:tblPrEx>
        <w:trPr>
          <w:trHeight w:val="404"/>
        </w:trPr>
        <w:tc>
          <w:tcPr>
            <w:tcW w:w="3115" w:type="dxa"/>
          </w:tcPr>
          <w:p w:rsidR="00405660" w:rsidRPr="00E32DD6" w:rsidRDefault="00405660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Злостное уклонение от исполнения обязанностей, определенных зак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нодательством Российской Фед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рации о некоммерческих орган</w:t>
            </w:r>
            <w:r w:rsidRPr="00E32DD6">
              <w:rPr>
                <w:sz w:val="20"/>
                <w:szCs w:val="20"/>
              </w:rPr>
              <w:t>и</w:t>
            </w:r>
            <w:r w:rsidRPr="00E32DD6">
              <w:rPr>
                <w:sz w:val="20"/>
                <w:szCs w:val="20"/>
              </w:rPr>
              <w:t>зац</w:t>
            </w:r>
            <w:r w:rsidRPr="00E32DD6">
              <w:rPr>
                <w:sz w:val="20"/>
                <w:szCs w:val="20"/>
              </w:rPr>
              <w:t>и</w:t>
            </w:r>
            <w:r w:rsidRPr="00E32DD6">
              <w:rPr>
                <w:sz w:val="20"/>
                <w:szCs w:val="20"/>
              </w:rPr>
              <w:t xml:space="preserve">ях, выполняющих функции </w:t>
            </w:r>
          </w:p>
          <w:p w:rsidR="00405660" w:rsidRPr="00E32DD6" w:rsidRDefault="00405660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ин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 xml:space="preserve">странного агента </w:t>
            </w:r>
          </w:p>
          <w:p w:rsidR="00405660" w:rsidRPr="00E32DD6" w:rsidRDefault="00405660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ст. 330.1 УК РФ</w:t>
            </w:r>
          </w:p>
        </w:tc>
        <w:tc>
          <w:tcPr>
            <w:tcW w:w="425" w:type="dxa"/>
            <w:vAlign w:val="bottom"/>
          </w:tcPr>
          <w:p w:rsidR="00405660" w:rsidRPr="00E32DD6" w:rsidRDefault="00405660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21</w:t>
            </w:r>
          </w:p>
        </w:tc>
        <w:tc>
          <w:tcPr>
            <w:tcW w:w="850" w:type="dxa"/>
            <w:vAlign w:val="center"/>
          </w:tcPr>
          <w:p w:rsidR="00405660" w:rsidRPr="00E32DD6" w:rsidRDefault="00405660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10" w:name="R2101"/>
            <w:bookmarkEnd w:id="3610"/>
          </w:p>
        </w:tc>
        <w:tc>
          <w:tcPr>
            <w:tcW w:w="850" w:type="dxa"/>
            <w:vAlign w:val="center"/>
          </w:tcPr>
          <w:p w:rsidR="00405660" w:rsidRPr="00E32DD6" w:rsidRDefault="00405660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11" w:name="R2102"/>
            <w:bookmarkEnd w:id="3611"/>
          </w:p>
        </w:tc>
        <w:tc>
          <w:tcPr>
            <w:tcW w:w="710" w:type="dxa"/>
            <w:vAlign w:val="center"/>
          </w:tcPr>
          <w:p w:rsidR="00405660" w:rsidRPr="00E32DD6" w:rsidRDefault="00405660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12" w:name="R2103"/>
            <w:bookmarkEnd w:id="3612"/>
          </w:p>
        </w:tc>
        <w:tc>
          <w:tcPr>
            <w:tcW w:w="855" w:type="dxa"/>
            <w:vAlign w:val="center"/>
          </w:tcPr>
          <w:p w:rsidR="00405660" w:rsidRPr="00E32DD6" w:rsidRDefault="00405660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13" w:name="R2104"/>
            <w:bookmarkEnd w:id="3613"/>
          </w:p>
        </w:tc>
        <w:tc>
          <w:tcPr>
            <w:tcW w:w="709" w:type="dxa"/>
            <w:vAlign w:val="center"/>
          </w:tcPr>
          <w:p w:rsidR="00405660" w:rsidRPr="00E32DD6" w:rsidRDefault="00405660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14" w:name="R2105"/>
            <w:bookmarkEnd w:id="3614"/>
          </w:p>
        </w:tc>
        <w:tc>
          <w:tcPr>
            <w:tcW w:w="709" w:type="dxa"/>
            <w:vAlign w:val="center"/>
          </w:tcPr>
          <w:p w:rsidR="00405660" w:rsidRPr="00E32DD6" w:rsidRDefault="00405660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15" w:name="R2106"/>
            <w:bookmarkEnd w:id="3615"/>
          </w:p>
        </w:tc>
        <w:tc>
          <w:tcPr>
            <w:tcW w:w="708" w:type="dxa"/>
            <w:vAlign w:val="center"/>
          </w:tcPr>
          <w:p w:rsidR="00405660" w:rsidRPr="00E32DD6" w:rsidRDefault="00405660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16" w:name="R2107"/>
            <w:bookmarkEnd w:id="3616"/>
          </w:p>
        </w:tc>
        <w:tc>
          <w:tcPr>
            <w:tcW w:w="709" w:type="dxa"/>
            <w:vAlign w:val="center"/>
          </w:tcPr>
          <w:p w:rsidR="00405660" w:rsidRPr="00E32DD6" w:rsidRDefault="00405660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17" w:name="R2108"/>
            <w:bookmarkEnd w:id="3617"/>
          </w:p>
        </w:tc>
        <w:tc>
          <w:tcPr>
            <w:tcW w:w="709" w:type="dxa"/>
            <w:vAlign w:val="center"/>
          </w:tcPr>
          <w:p w:rsidR="00405660" w:rsidRPr="00E32DD6" w:rsidRDefault="00405660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18" w:name="R2109"/>
            <w:bookmarkEnd w:id="3618"/>
          </w:p>
        </w:tc>
        <w:tc>
          <w:tcPr>
            <w:tcW w:w="709" w:type="dxa"/>
            <w:vAlign w:val="center"/>
          </w:tcPr>
          <w:p w:rsidR="00405660" w:rsidRPr="00E32DD6" w:rsidRDefault="00405660" w:rsidP="00A379E2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19" w:name="R2110"/>
            <w:bookmarkEnd w:id="3619"/>
          </w:p>
        </w:tc>
      </w:tr>
      <w:tr w:rsidR="00405660" w:rsidRPr="00E32DD6" w:rsidTr="00A379E2">
        <w:tblPrEx>
          <w:tblCellMar>
            <w:top w:w="0" w:type="dxa"/>
            <w:bottom w:w="0" w:type="dxa"/>
          </w:tblCellMar>
        </w:tblPrEx>
        <w:tc>
          <w:tcPr>
            <w:tcW w:w="3115" w:type="dxa"/>
            <w:tcBorders>
              <w:bottom w:val="double" w:sz="4" w:space="0" w:color="auto"/>
            </w:tcBorders>
          </w:tcPr>
          <w:p w:rsidR="00405660" w:rsidRPr="00E32DD6" w:rsidRDefault="00405660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Неисполнение обязанности по подаче уведомления о наличии у гражданина Российской Федер</w:t>
            </w:r>
            <w:r w:rsidRPr="00E32DD6">
              <w:rPr>
                <w:sz w:val="20"/>
                <w:szCs w:val="20"/>
              </w:rPr>
              <w:t>а</w:t>
            </w:r>
            <w:r w:rsidRPr="00E32DD6">
              <w:rPr>
                <w:sz w:val="20"/>
                <w:szCs w:val="20"/>
              </w:rPr>
              <w:t>ции гражданства (подданства) иностранного государства либо вида на жительство или иного действительного документа, по</w:t>
            </w:r>
            <w:r w:rsidRPr="00E32DD6">
              <w:rPr>
                <w:sz w:val="20"/>
                <w:szCs w:val="20"/>
              </w:rPr>
              <w:t>д</w:t>
            </w:r>
            <w:r w:rsidRPr="00E32DD6">
              <w:rPr>
                <w:sz w:val="20"/>
                <w:szCs w:val="20"/>
              </w:rPr>
              <w:t>тверждающего право на его пост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янное проживание в иностранном государстве</w:t>
            </w:r>
          </w:p>
          <w:p w:rsidR="00405660" w:rsidRPr="00E32DD6" w:rsidRDefault="00405660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ст. 330.2 УК РФ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vAlign w:val="bottom"/>
          </w:tcPr>
          <w:p w:rsidR="00405660" w:rsidRPr="00E32DD6" w:rsidRDefault="00405660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22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:rsidR="00405660" w:rsidRPr="00E32DD6" w:rsidRDefault="00405660" w:rsidP="00A379E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20" w:name="R2201"/>
            <w:bookmarkEnd w:id="3620"/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:rsidR="00405660" w:rsidRPr="00E32DD6" w:rsidRDefault="00405660" w:rsidP="00A379E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21" w:name="R2202"/>
            <w:bookmarkEnd w:id="3621"/>
          </w:p>
        </w:tc>
        <w:tc>
          <w:tcPr>
            <w:tcW w:w="710" w:type="dxa"/>
            <w:tcBorders>
              <w:bottom w:val="double" w:sz="4" w:space="0" w:color="auto"/>
            </w:tcBorders>
            <w:vAlign w:val="center"/>
          </w:tcPr>
          <w:p w:rsidR="00405660" w:rsidRPr="00E32DD6" w:rsidRDefault="00405660" w:rsidP="00A379E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22" w:name="R2203"/>
            <w:bookmarkEnd w:id="3622"/>
          </w:p>
        </w:tc>
        <w:tc>
          <w:tcPr>
            <w:tcW w:w="855" w:type="dxa"/>
            <w:tcBorders>
              <w:bottom w:val="double" w:sz="4" w:space="0" w:color="auto"/>
            </w:tcBorders>
            <w:vAlign w:val="center"/>
          </w:tcPr>
          <w:p w:rsidR="00405660" w:rsidRPr="00E32DD6" w:rsidRDefault="00405660" w:rsidP="00A379E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23" w:name="R2204"/>
            <w:bookmarkEnd w:id="3623"/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:rsidR="00405660" w:rsidRPr="00E32DD6" w:rsidRDefault="00405660" w:rsidP="00A379E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24" w:name="R2205"/>
            <w:bookmarkEnd w:id="3624"/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:rsidR="00405660" w:rsidRPr="00E32DD6" w:rsidRDefault="00405660" w:rsidP="00A379E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25" w:name="R2206"/>
            <w:bookmarkEnd w:id="3625"/>
          </w:p>
        </w:tc>
        <w:tc>
          <w:tcPr>
            <w:tcW w:w="708" w:type="dxa"/>
            <w:tcBorders>
              <w:bottom w:val="double" w:sz="4" w:space="0" w:color="auto"/>
            </w:tcBorders>
            <w:vAlign w:val="center"/>
          </w:tcPr>
          <w:p w:rsidR="00405660" w:rsidRPr="00E32DD6" w:rsidRDefault="00405660" w:rsidP="00A379E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26" w:name="R2207"/>
            <w:bookmarkEnd w:id="3626"/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:rsidR="00405660" w:rsidRPr="00E32DD6" w:rsidRDefault="00405660" w:rsidP="00A379E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27" w:name="R2208"/>
            <w:bookmarkEnd w:id="3627"/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:rsidR="00405660" w:rsidRPr="00E32DD6" w:rsidRDefault="00405660" w:rsidP="00A379E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28" w:name="R2209"/>
            <w:bookmarkEnd w:id="3628"/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:rsidR="00405660" w:rsidRPr="00E32DD6" w:rsidRDefault="00405660" w:rsidP="00A379E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29" w:name="R2210"/>
            <w:bookmarkEnd w:id="3629"/>
          </w:p>
        </w:tc>
      </w:tr>
      <w:tr w:rsidR="00405660" w:rsidRPr="00E32DD6" w:rsidTr="00A379E2">
        <w:tblPrEx>
          <w:tblCellMar>
            <w:top w:w="0" w:type="dxa"/>
            <w:bottom w:w="0" w:type="dxa"/>
          </w:tblCellMar>
        </w:tblPrEx>
        <w:tc>
          <w:tcPr>
            <w:tcW w:w="3115" w:type="dxa"/>
            <w:tcBorders>
              <w:top w:val="double" w:sz="4" w:space="0" w:color="auto"/>
            </w:tcBorders>
          </w:tcPr>
          <w:p w:rsidR="00405660" w:rsidRPr="00E32DD6" w:rsidRDefault="00405660" w:rsidP="00884EBB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Итого</w:t>
            </w:r>
          </w:p>
        </w:tc>
        <w:tc>
          <w:tcPr>
            <w:tcW w:w="425" w:type="dxa"/>
            <w:tcBorders>
              <w:top w:val="double" w:sz="4" w:space="0" w:color="auto"/>
            </w:tcBorders>
            <w:vAlign w:val="bottom"/>
          </w:tcPr>
          <w:p w:rsidR="00405660" w:rsidRPr="00E32DD6" w:rsidRDefault="00405660" w:rsidP="00884EB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23</w:t>
            </w:r>
          </w:p>
        </w:tc>
        <w:tc>
          <w:tcPr>
            <w:tcW w:w="850" w:type="dxa"/>
            <w:tcBorders>
              <w:top w:val="double" w:sz="4" w:space="0" w:color="auto"/>
            </w:tcBorders>
            <w:vAlign w:val="center"/>
          </w:tcPr>
          <w:p w:rsidR="00405660" w:rsidRPr="00E32DD6" w:rsidRDefault="00D31E28" w:rsidP="00A379E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30" w:name="R2301"/>
            <w:bookmarkEnd w:id="3630"/>
            <w:r>
              <w:rPr>
                <w:sz w:val="20"/>
                <w:szCs w:val="20"/>
              </w:rPr>
              <w:t xml:space="preserve"> 1026</w:t>
            </w:r>
          </w:p>
        </w:tc>
        <w:tc>
          <w:tcPr>
            <w:tcW w:w="850" w:type="dxa"/>
            <w:tcBorders>
              <w:top w:val="double" w:sz="4" w:space="0" w:color="auto"/>
            </w:tcBorders>
            <w:vAlign w:val="center"/>
          </w:tcPr>
          <w:p w:rsidR="00405660" w:rsidRPr="00E32DD6" w:rsidRDefault="00D31E28" w:rsidP="00A379E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31" w:name="R2302"/>
            <w:bookmarkEnd w:id="3631"/>
            <w:r>
              <w:rPr>
                <w:sz w:val="20"/>
                <w:szCs w:val="20"/>
              </w:rPr>
              <w:t xml:space="preserve"> 675</w:t>
            </w:r>
          </w:p>
        </w:tc>
        <w:tc>
          <w:tcPr>
            <w:tcW w:w="710" w:type="dxa"/>
            <w:tcBorders>
              <w:top w:val="double" w:sz="4" w:space="0" w:color="auto"/>
            </w:tcBorders>
            <w:vAlign w:val="center"/>
          </w:tcPr>
          <w:p w:rsidR="00405660" w:rsidRPr="00E32DD6" w:rsidRDefault="00D31E28" w:rsidP="00A379E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32" w:name="R2303"/>
            <w:bookmarkEnd w:id="3632"/>
            <w:r>
              <w:rPr>
                <w:sz w:val="20"/>
                <w:szCs w:val="20"/>
              </w:rPr>
              <w:t xml:space="preserve"> 395</w:t>
            </w:r>
          </w:p>
        </w:tc>
        <w:tc>
          <w:tcPr>
            <w:tcW w:w="855" w:type="dxa"/>
            <w:tcBorders>
              <w:top w:val="double" w:sz="4" w:space="0" w:color="auto"/>
            </w:tcBorders>
            <w:vAlign w:val="center"/>
          </w:tcPr>
          <w:p w:rsidR="00405660" w:rsidRPr="00E32DD6" w:rsidRDefault="00D31E28" w:rsidP="00A379E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33" w:name="R2304"/>
            <w:bookmarkEnd w:id="3633"/>
            <w:r>
              <w:rPr>
                <w:sz w:val="20"/>
                <w:szCs w:val="20"/>
              </w:rPr>
              <w:t xml:space="preserve"> 343</w:t>
            </w:r>
          </w:p>
        </w:tc>
        <w:tc>
          <w:tcPr>
            <w:tcW w:w="709" w:type="dxa"/>
            <w:tcBorders>
              <w:top w:val="double" w:sz="4" w:space="0" w:color="auto"/>
            </w:tcBorders>
            <w:vAlign w:val="center"/>
          </w:tcPr>
          <w:p w:rsidR="00405660" w:rsidRPr="00E32DD6" w:rsidRDefault="00D31E28" w:rsidP="00A379E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34" w:name="R2305"/>
            <w:bookmarkEnd w:id="3634"/>
            <w:r>
              <w:rPr>
                <w:sz w:val="20"/>
                <w:szCs w:val="20"/>
              </w:rPr>
              <w:t xml:space="preserve"> 308</w:t>
            </w:r>
          </w:p>
        </w:tc>
        <w:tc>
          <w:tcPr>
            <w:tcW w:w="709" w:type="dxa"/>
            <w:tcBorders>
              <w:top w:val="double" w:sz="4" w:space="0" w:color="auto"/>
            </w:tcBorders>
            <w:vAlign w:val="center"/>
          </w:tcPr>
          <w:p w:rsidR="00405660" w:rsidRPr="00E32DD6" w:rsidRDefault="00D31E28" w:rsidP="00A379E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35" w:name="R2306"/>
            <w:bookmarkEnd w:id="3635"/>
            <w:r>
              <w:rPr>
                <w:sz w:val="20"/>
                <w:szCs w:val="20"/>
              </w:rPr>
              <w:t xml:space="preserve"> 7</w:t>
            </w:r>
          </w:p>
        </w:tc>
        <w:tc>
          <w:tcPr>
            <w:tcW w:w="708" w:type="dxa"/>
            <w:tcBorders>
              <w:top w:val="double" w:sz="4" w:space="0" w:color="auto"/>
            </w:tcBorders>
            <w:vAlign w:val="center"/>
          </w:tcPr>
          <w:p w:rsidR="00405660" w:rsidRPr="00E32DD6" w:rsidRDefault="00D31E28" w:rsidP="00A379E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36" w:name="R2307"/>
            <w:bookmarkEnd w:id="363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double" w:sz="4" w:space="0" w:color="auto"/>
            </w:tcBorders>
            <w:vAlign w:val="center"/>
          </w:tcPr>
          <w:p w:rsidR="00405660" w:rsidRPr="00E32DD6" w:rsidRDefault="00D31E28" w:rsidP="00A379E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37" w:name="R2308"/>
            <w:bookmarkEnd w:id="363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double" w:sz="4" w:space="0" w:color="auto"/>
            </w:tcBorders>
            <w:vAlign w:val="center"/>
          </w:tcPr>
          <w:p w:rsidR="00405660" w:rsidRPr="00E32DD6" w:rsidRDefault="00D31E28" w:rsidP="00A379E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38" w:name="R2309"/>
            <w:bookmarkEnd w:id="3638"/>
            <w:r>
              <w:rPr>
                <w:sz w:val="20"/>
                <w:szCs w:val="20"/>
              </w:rPr>
              <w:t xml:space="preserve"> 391</w:t>
            </w:r>
          </w:p>
        </w:tc>
        <w:tc>
          <w:tcPr>
            <w:tcW w:w="709" w:type="dxa"/>
            <w:tcBorders>
              <w:top w:val="double" w:sz="4" w:space="0" w:color="auto"/>
            </w:tcBorders>
            <w:vAlign w:val="center"/>
          </w:tcPr>
          <w:p w:rsidR="00405660" w:rsidRPr="00E32DD6" w:rsidRDefault="00D31E28" w:rsidP="00A379E2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639" w:name="R2310"/>
            <w:bookmarkEnd w:id="3639"/>
            <w:r>
              <w:rPr>
                <w:sz w:val="20"/>
                <w:szCs w:val="20"/>
              </w:rPr>
              <w:t xml:space="preserve"> 372</w:t>
            </w:r>
          </w:p>
        </w:tc>
      </w:tr>
    </w:tbl>
    <w:p w:rsidR="00405660" w:rsidRPr="00E32DD6" w:rsidRDefault="00405660" w:rsidP="00FA250E">
      <w:pPr>
        <w:ind w:left="-57" w:right="-57" w:hanging="369"/>
        <w:rPr>
          <w:sz w:val="24"/>
          <w:szCs w:val="24"/>
          <w:lang w:val="en-US"/>
        </w:rPr>
      </w:pPr>
    </w:p>
    <w:p w:rsidR="0046514D" w:rsidRPr="00E32DD6" w:rsidRDefault="00FA250E" w:rsidP="00FA250E">
      <w:pPr>
        <w:ind w:left="-57" w:right="-57" w:hanging="369"/>
        <w:rPr>
          <w:sz w:val="24"/>
          <w:szCs w:val="24"/>
        </w:rPr>
      </w:pPr>
      <w:r w:rsidRPr="00E32DD6">
        <w:rPr>
          <w:sz w:val="24"/>
          <w:szCs w:val="24"/>
        </w:rPr>
        <w:t>Р</w:t>
      </w:r>
      <w:r w:rsidR="0046514D" w:rsidRPr="00E32DD6">
        <w:rPr>
          <w:sz w:val="24"/>
          <w:szCs w:val="24"/>
        </w:rPr>
        <w:t>аздел 19. Преступления  против военной службы</w:t>
      </w:r>
    </w:p>
    <w:p w:rsidR="0046514D" w:rsidRPr="00E32DD6" w:rsidRDefault="0046514D" w:rsidP="002C70EA">
      <w:pPr>
        <w:ind w:left="-57" w:right="-57"/>
        <w:rPr>
          <w:sz w:val="20"/>
          <w:szCs w:val="20"/>
        </w:rPr>
      </w:pPr>
    </w:p>
    <w:tbl>
      <w:tblPr>
        <w:tblW w:w="0" w:type="auto"/>
        <w:tblInd w:w="-318" w:type="dxa"/>
        <w:tblLayout w:type="fixed"/>
        <w:tblLook w:val="000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FA250E" w:rsidRPr="00E32DD6">
        <w:tblPrEx>
          <w:tblCellMar>
            <w:top w:w="0" w:type="dxa"/>
            <w:bottom w:w="0" w:type="dxa"/>
          </w:tblCellMar>
        </w:tblPrEx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50E" w:rsidRPr="00E32DD6" w:rsidRDefault="00FA250E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4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50E" w:rsidRPr="00E32DD6" w:rsidRDefault="00FA250E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9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50E" w:rsidRPr="00E32DD6" w:rsidRDefault="00FA250E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1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50E" w:rsidRPr="00E32DD6" w:rsidRDefault="00FA250E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50E" w:rsidRPr="00E32DD6" w:rsidRDefault="00FA250E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50E" w:rsidRPr="00E32DD6" w:rsidRDefault="00FA250E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9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50E" w:rsidRPr="00E32DD6" w:rsidRDefault="00FA250E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50E" w:rsidRPr="00E32DD6" w:rsidRDefault="00D31E28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3640" w:name="GG191"/>
            <w:bookmarkEnd w:id="3640"/>
            <w:r>
              <w:rPr>
                <w:rFonts w:ascii="Times New Roman" w:eastAsia="MS Mincho" w:hAnsi="Times New Roman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50E" w:rsidRPr="00E32DD6" w:rsidRDefault="00D31E28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3641" w:name="GG192"/>
            <w:bookmarkEnd w:id="3641"/>
            <w:r>
              <w:rPr>
                <w:rFonts w:ascii="Times New Roman" w:eastAsia="MS Mincho" w:hAnsi="Times New Roman"/>
              </w:rPr>
              <w:t>8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50E" w:rsidRPr="00E32DD6" w:rsidRDefault="00FA250E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50E" w:rsidRPr="00E32DD6" w:rsidRDefault="00D31E28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3642" w:name="MM191"/>
            <w:bookmarkEnd w:id="3642"/>
            <w:r>
              <w:rPr>
                <w:rFonts w:ascii="Times New Roman" w:eastAsia="MS Mincho" w:hAnsi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50E" w:rsidRPr="00E32DD6" w:rsidRDefault="00D31E28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3643" w:name="MM192"/>
            <w:bookmarkEnd w:id="3643"/>
            <w:r>
              <w:rPr>
                <w:rFonts w:ascii="Times New Roman" w:eastAsia="MS Mincho" w:hAnsi="Times New Roman"/>
              </w:rPr>
              <w:t>6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50E" w:rsidRPr="00E32DD6" w:rsidRDefault="00FA250E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50E" w:rsidRPr="00E32DD6" w:rsidRDefault="00506102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50E" w:rsidRPr="00E32DD6" w:rsidRDefault="00506102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50E" w:rsidRPr="00E32DD6" w:rsidRDefault="00506102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50E" w:rsidRPr="00E32DD6" w:rsidRDefault="00506102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7</w:t>
            </w:r>
          </w:p>
        </w:tc>
      </w:tr>
      <w:tr w:rsidR="00FA250E" w:rsidRPr="00E32DD6">
        <w:tblPrEx>
          <w:tblCellMar>
            <w:top w:w="0" w:type="dxa"/>
            <w:bottom w:w="0" w:type="dxa"/>
          </w:tblCellMar>
        </w:tblPrEx>
        <w:tc>
          <w:tcPr>
            <w:tcW w:w="1362" w:type="dxa"/>
            <w:gridSpan w:val="3"/>
            <w:tcBorders>
              <w:top w:val="single" w:sz="4" w:space="0" w:color="auto"/>
            </w:tcBorders>
          </w:tcPr>
          <w:p w:rsidR="00FA250E" w:rsidRPr="00E32DD6" w:rsidRDefault="00FA250E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код формы</w:t>
            </w:r>
          </w:p>
        </w:tc>
        <w:tc>
          <w:tcPr>
            <w:tcW w:w="454" w:type="dxa"/>
          </w:tcPr>
          <w:p w:rsidR="00FA250E" w:rsidRPr="00E32DD6" w:rsidRDefault="00FA250E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FA250E" w:rsidRPr="00E32DD6" w:rsidRDefault="00FA250E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раздел</w:t>
            </w:r>
          </w:p>
        </w:tc>
        <w:tc>
          <w:tcPr>
            <w:tcW w:w="454" w:type="dxa"/>
          </w:tcPr>
          <w:p w:rsidR="00FA250E" w:rsidRPr="00E32DD6" w:rsidRDefault="00FA250E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FA250E" w:rsidRPr="00E32DD6" w:rsidRDefault="00FA250E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год</w:t>
            </w:r>
          </w:p>
        </w:tc>
        <w:tc>
          <w:tcPr>
            <w:tcW w:w="454" w:type="dxa"/>
          </w:tcPr>
          <w:p w:rsidR="00FA250E" w:rsidRPr="00E32DD6" w:rsidRDefault="00FA250E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FA250E" w:rsidRPr="00E32DD6" w:rsidRDefault="00FA250E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период</w:t>
            </w:r>
          </w:p>
        </w:tc>
        <w:tc>
          <w:tcPr>
            <w:tcW w:w="454" w:type="dxa"/>
          </w:tcPr>
          <w:p w:rsidR="00FA250E" w:rsidRPr="00E32DD6" w:rsidRDefault="00FA250E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gridSpan w:val="4"/>
            <w:tcBorders>
              <w:top w:val="single" w:sz="4" w:space="0" w:color="auto"/>
            </w:tcBorders>
          </w:tcPr>
          <w:p w:rsidR="00FA250E" w:rsidRPr="00E32DD6" w:rsidRDefault="00FA250E" w:rsidP="00297D32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 xml:space="preserve">код </w:t>
            </w:r>
          </w:p>
        </w:tc>
      </w:tr>
    </w:tbl>
    <w:p w:rsidR="0046514D" w:rsidRPr="00E32DD6" w:rsidRDefault="0046514D" w:rsidP="002C70EA">
      <w:pPr>
        <w:ind w:left="-57" w:right="-57"/>
        <w:rPr>
          <w:sz w:val="20"/>
          <w:szCs w:val="20"/>
        </w:rPr>
      </w:pPr>
    </w:p>
    <w:tbl>
      <w:tblPr>
        <w:tblW w:w="1105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20"/>
        <w:gridCol w:w="425"/>
        <w:gridCol w:w="850"/>
        <w:gridCol w:w="850"/>
        <w:gridCol w:w="710"/>
        <w:gridCol w:w="850"/>
        <w:gridCol w:w="709"/>
        <w:gridCol w:w="709"/>
        <w:gridCol w:w="708"/>
        <w:gridCol w:w="709"/>
        <w:gridCol w:w="709"/>
        <w:gridCol w:w="709"/>
      </w:tblGrid>
      <w:tr w:rsidR="005D1E52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5D1E52" w:rsidRPr="00E32DD6" w:rsidRDefault="005D1E52" w:rsidP="00FA250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А</w:t>
            </w:r>
          </w:p>
        </w:tc>
        <w:tc>
          <w:tcPr>
            <w:tcW w:w="425" w:type="dxa"/>
          </w:tcPr>
          <w:p w:rsidR="005D1E52" w:rsidRPr="00E32DD6" w:rsidRDefault="005D1E52" w:rsidP="00FA250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Б</w:t>
            </w:r>
          </w:p>
        </w:tc>
        <w:tc>
          <w:tcPr>
            <w:tcW w:w="850" w:type="dxa"/>
          </w:tcPr>
          <w:p w:rsidR="005D1E52" w:rsidRPr="00E32DD6" w:rsidRDefault="005D1E52" w:rsidP="00FA250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5D1E52" w:rsidRPr="00E32DD6" w:rsidRDefault="005D1E52" w:rsidP="00FA250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710" w:type="dxa"/>
          </w:tcPr>
          <w:p w:rsidR="005D1E52" w:rsidRPr="00E32DD6" w:rsidRDefault="005D1E52" w:rsidP="00FA250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5D1E52" w:rsidRPr="00E32DD6" w:rsidRDefault="005D1E52" w:rsidP="00FA250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5D1E52" w:rsidRPr="00E32DD6" w:rsidRDefault="005D1E52" w:rsidP="00FA250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5D1E52" w:rsidRPr="00E32DD6" w:rsidRDefault="005D1E52" w:rsidP="00FA250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:rsidR="005D1E52" w:rsidRPr="00E32DD6" w:rsidRDefault="005D1E52" w:rsidP="00FA250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5D1E52" w:rsidRPr="00E32DD6" w:rsidRDefault="005D1E52" w:rsidP="00FA250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5D1E52" w:rsidRPr="00E32DD6" w:rsidRDefault="005D1E52" w:rsidP="00FA250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5D1E52" w:rsidRPr="00E32DD6" w:rsidRDefault="005D1E52" w:rsidP="00FA250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10</w:t>
            </w:r>
          </w:p>
        </w:tc>
      </w:tr>
      <w:tr w:rsidR="005D1E52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5D1E52" w:rsidRPr="00E32DD6" w:rsidRDefault="005D1E52" w:rsidP="00FA250E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Неисполнение приказа                     </w:t>
            </w:r>
          </w:p>
          <w:p w:rsidR="005D1E52" w:rsidRPr="00E32DD6" w:rsidRDefault="005D1E52" w:rsidP="00297D32">
            <w:p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332 УК РФ</w:t>
            </w:r>
          </w:p>
        </w:tc>
        <w:tc>
          <w:tcPr>
            <w:tcW w:w="425" w:type="dxa"/>
            <w:vAlign w:val="bottom"/>
          </w:tcPr>
          <w:p w:rsidR="005D1E52" w:rsidRPr="00E32DD6" w:rsidRDefault="005D1E52" w:rsidP="006418D7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5D1E52" w:rsidRPr="00E32DD6" w:rsidRDefault="00D31E28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44" w:name="S0101"/>
            <w:bookmarkEnd w:id="364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D1E52" w:rsidRPr="00E32DD6" w:rsidRDefault="00D31E28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45" w:name="S0102"/>
            <w:bookmarkEnd w:id="364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</w:tcPr>
          <w:p w:rsidR="005D1E52" w:rsidRPr="00E32DD6" w:rsidRDefault="00D31E28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46" w:name="S0103"/>
            <w:bookmarkEnd w:id="364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5D1E52" w:rsidRPr="00E32DD6" w:rsidRDefault="00D31E28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47" w:name="S0104"/>
            <w:bookmarkEnd w:id="364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5D1E52" w:rsidRPr="00E32DD6" w:rsidRDefault="00D31E28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48" w:name="S0105"/>
            <w:bookmarkEnd w:id="364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5D1E52" w:rsidRPr="00E32DD6" w:rsidRDefault="00D31E28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49" w:name="S0106"/>
            <w:bookmarkEnd w:id="364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5D1E52" w:rsidRPr="00E32DD6" w:rsidRDefault="00D31E28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50" w:name="S0107"/>
            <w:bookmarkEnd w:id="365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5D1E52" w:rsidRPr="00E32DD6" w:rsidRDefault="00D31E28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51" w:name="S0108"/>
            <w:bookmarkEnd w:id="365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5D1E52" w:rsidRPr="00E32DD6" w:rsidRDefault="00D31E28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52" w:name="S0109"/>
            <w:bookmarkEnd w:id="365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5D1E52" w:rsidRPr="00E32DD6" w:rsidRDefault="00D31E28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53" w:name="S0110"/>
            <w:bookmarkEnd w:id="3653"/>
            <w:r>
              <w:rPr>
                <w:sz w:val="20"/>
                <w:szCs w:val="20"/>
              </w:rPr>
              <w:t xml:space="preserve"> 0</w:t>
            </w:r>
          </w:p>
        </w:tc>
      </w:tr>
      <w:tr w:rsidR="005D1E52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5D1E52" w:rsidRPr="00E32DD6" w:rsidRDefault="005D1E52" w:rsidP="00FA250E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Сопротивление начальнику или принуждение его к нарушению об</w:t>
            </w:r>
            <w:r w:rsidRPr="00E32DD6">
              <w:rPr>
                <w:sz w:val="20"/>
                <w:szCs w:val="20"/>
              </w:rPr>
              <w:t>я</w:t>
            </w:r>
            <w:r w:rsidRPr="00E32DD6">
              <w:rPr>
                <w:sz w:val="20"/>
                <w:szCs w:val="20"/>
              </w:rPr>
              <w:t xml:space="preserve">занностей военной службы                                            </w:t>
            </w:r>
          </w:p>
          <w:p w:rsidR="005D1E52" w:rsidRPr="00E32DD6" w:rsidRDefault="005D1E52" w:rsidP="00297D32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333 УК РФ</w:t>
            </w:r>
          </w:p>
        </w:tc>
        <w:tc>
          <w:tcPr>
            <w:tcW w:w="425" w:type="dxa"/>
            <w:vAlign w:val="bottom"/>
          </w:tcPr>
          <w:p w:rsidR="005D1E52" w:rsidRPr="00E32DD6" w:rsidRDefault="005D1E52" w:rsidP="006418D7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54" w:name="S0201"/>
            <w:bookmarkEnd w:id="3654"/>
          </w:p>
        </w:tc>
        <w:tc>
          <w:tcPr>
            <w:tcW w:w="850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55" w:name="S0202"/>
            <w:bookmarkEnd w:id="3655"/>
          </w:p>
        </w:tc>
        <w:tc>
          <w:tcPr>
            <w:tcW w:w="710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56" w:name="S0203"/>
            <w:bookmarkEnd w:id="3656"/>
          </w:p>
        </w:tc>
        <w:tc>
          <w:tcPr>
            <w:tcW w:w="850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57" w:name="S0204"/>
            <w:bookmarkEnd w:id="3657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58" w:name="S0205"/>
            <w:bookmarkEnd w:id="3658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59" w:name="S0206"/>
            <w:bookmarkEnd w:id="3659"/>
          </w:p>
        </w:tc>
        <w:tc>
          <w:tcPr>
            <w:tcW w:w="708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60" w:name="S0207"/>
            <w:bookmarkEnd w:id="3660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61" w:name="S0208"/>
            <w:bookmarkEnd w:id="3661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62" w:name="S0209"/>
            <w:bookmarkEnd w:id="3662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63" w:name="S0210"/>
            <w:bookmarkEnd w:id="3663"/>
          </w:p>
        </w:tc>
      </w:tr>
      <w:tr w:rsidR="005D1E52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5D1E52" w:rsidRPr="00E32DD6" w:rsidRDefault="005D1E52" w:rsidP="00E95D26">
            <w:pPr>
              <w:numPr>
                <w:ilvl w:val="12"/>
                <w:numId w:val="0"/>
              </w:numPr>
              <w:ind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Насильственные действия в о</w:t>
            </w:r>
            <w:r w:rsidRPr="00E32DD6">
              <w:rPr>
                <w:sz w:val="20"/>
                <w:szCs w:val="20"/>
              </w:rPr>
              <w:t>т</w:t>
            </w:r>
            <w:r w:rsidRPr="00E32DD6">
              <w:rPr>
                <w:sz w:val="20"/>
                <w:szCs w:val="20"/>
              </w:rPr>
              <w:t xml:space="preserve">ношении начальника    </w:t>
            </w:r>
          </w:p>
          <w:p w:rsidR="005D1E52" w:rsidRPr="00E32DD6" w:rsidRDefault="005D1E52" w:rsidP="00E95D26">
            <w:pPr>
              <w:numPr>
                <w:ilvl w:val="12"/>
                <w:numId w:val="0"/>
              </w:numPr>
              <w:ind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ст. 334 УК РФ</w:t>
            </w:r>
          </w:p>
        </w:tc>
        <w:tc>
          <w:tcPr>
            <w:tcW w:w="425" w:type="dxa"/>
            <w:vAlign w:val="bottom"/>
          </w:tcPr>
          <w:p w:rsidR="005D1E52" w:rsidRPr="00E32DD6" w:rsidRDefault="005D1E52" w:rsidP="006418D7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64" w:name="S0301"/>
            <w:bookmarkEnd w:id="3664"/>
          </w:p>
        </w:tc>
        <w:tc>
          <w:tcPr>
            <w:tcW w:w="850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65" w:name="S0302"/>
            <w:bookmarkEnd w:id="3665"/>
          </w:p>
        </w:tc>
        <w:tc>
          <w:tcPr>
            <w:tcW w:w="710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66" w:name="S0303"/>
            <w:bookmarkEnd w:id="3666"/>
          </w:p>
        </w:tc>
        <w:tc>
          <w:tcPr>
            <w:tcW w:w="850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67" w:name="S0304"/>
            <w:bookmarkEnd w:id="3667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68" w:name="S0305"/>
            <w:bookmarkEnd w:id="3668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69" w:name="S0306"/>
            <w:bookmarkEnd w:id="3669"/>
          </w:p>
        </w:tc>
        <w:tc>
          <w:tcPr>
            <w:tcW w:w="708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70" w:name="S0307"/>
            <w:bookmarkEnd w:id="3670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71" w:name="S0308"/>
            <w:bookmarkEnd w:id="3671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72" w:name="S0309"/>
            <w:bookmarkEnd w:id="3672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73" w:name="S0310"/>
            <w:bookmarkEnd w:id="3673"/>
          </w:p>
        </w:tc>
      </w:tr>
      <w:tr w:rsidR="005D1E52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5D1E52" w:rsidRPr="00E32DD6" w:rsidRDefault="005D1E52" w:rsidP="00FA250E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Нарушение уставных правил взаимоотношений  между военн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сл</w:t>
            </w:r>
            <w:r w:rsidRPr="00E32DD6">
              <w:rPr>
                <w:sz w:val="20"/>
                <w:szCs w:val="20"/>
              </w:rPr>
              <w:t>у</w:t>
            </w:r>
            <w:r w:rsidRPr="00E32DD6">
              <w:rPr>
                <w:sz w:val="20"/>
                <w:szCs w:val="20"/>
              </w:rPr>
              <w:t xml:space="preserve">жащими при отсутствии между ними отношений подчиненности                                           </w:t>
            </w:r>
          </w:p>
          <w:p w:rsidR="005D1E52" w:rsidRPr="00E32DD6" w:rsidRDefault="005D1E52" w:rsidP="00297D32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335 УК РФ</w:t>
            </w:r>
          </w:p>
        </w:tc>
        <w:tc>
          <w:tcPr>
            <w:tcW w:w="425" w:type="dxa"/>
            <w:vAlign w:val="bottom"/>
          </w:tcPr>
          <w:p w:rsidR="005D1E52" w:rsidRPr="00E32DD6" w:rsidRDefault="005D1E52" w:rsidP="006418D7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74" w:name="S0401"/>
            <w:bookmarkEnd w:id="3674"/>
          </w:p>
        </w:tc>
        <w:tc>
          <w:tcPr>
            <w:tcW w:w="850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75" w:name="S0402"/>
            <w:bookmarkEnd w:id="3675"/>
          </w:p>
        </w:tc>
        <w:tc>
          <w:tcPr>
            <w:tcW w:w="710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76" w:name="S0403"/>
            <w:bookmarkEnd w:id="3676"/>
          </w:p>
        </w:tc>
        <w:tc>
          <w:tcPr>
            <w:tcW w:w="850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77" w:name="S0404"/>
            <w:bookmarkEnd w:id="3677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78" w:name="S0405"/>
            <w:bookmarkEnd w:id="3678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79" w:name="S0406"/>
            <w:bookmarkEnd w:id="3679"/>
          </w:p>
        </w:tc>
        <w:tc>
          <w:tcPr>
            <w:tcW w:w="708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80" w:name="S0407"/>
            <w:bookmarkEnd w:id="3680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81" w:name="S0408"/>
            <w:bookmarkEnd w:id="3681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82" w:name="S0409"/>
            <w:bookmarkEnd w:id="3682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83" w:name="S0410"/>
            <w:bookmarkEnd w:id="3683"/>
          </w:p>
        </w:tc>
      </w:tr>
      <w:tr w:rsidR="005D1E52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5D1E52" w:rsidRPr="00E32DD6" w:rsidRDefault="005D1E52" w:rsidP="00FA250E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Оскорбление военнослужащего        </w:t>
            </w:r>
          </w:p>
          <w:p w:rsidR="005D1E52" w:rsidRPr="00E32DD6" w:rsidRDefault="005D1E52" w:rsidP="00297D32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336 УК РФ</w:t>
            </w:r>
          </w:p>
        </w:tc>
        <w:tc>
          <w:tcPr>
            <w:tcW w:w="425" w:type="dxa"/>
            <w:vAlign w:val="bottom"/>
          </w:tcPr>
          <w:p w:rsidR="005D1E52" w:rsidRPr="00E32DD6" w:rsidRDefault="005D1E52" w:rsidP="006418D7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84" w:name="S0501"/>
            <w:bookmarkEnd w:id="3684"/>
          </w:p>
        </w:tc>
        <w:tc>
          <w:tcPr>
            <w:tcW w:w="850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85" w:name="S0502"/>
            <w:bookmarkEnd w:id="3685"/>
          </w:p>
        </w:tc>
        <w:tc>
          <w:tcPr>
            <w:tcW w:w="710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86" w:name="S0503"/>
            <w:bookmarkEnd w:id="3686"/>
          </w:p>
        </w:tc>
        <w:tc>
          <w:tcPr>
            <w:tcW w:w="850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87" w:name="S0504"/>
            <w:bookmarkEnd w:id="3687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88" w:name="S0505"/>
            <w:bookmarkEnd w:id="3688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89" w:name="S0506"/>
            <w:bookmarkEnd w:id="3689"/>
          </w:p>
        </w:tc>
        <w:tc>
          <w:tcPr>
            <w:tcW w:w="708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90" w:name="S0507"/>
            <w:bookmarkEnd w:id="3690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91" w:name="S0508"/>
            <w:bookmarkEnd w:id="3691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92" w:name="S0509"/>
            <w:bookmarkEnd w:id="3692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93" w:name="S0510"/>
            <w:bookmarkEnd w:id="3693"/>
          </w:p>
        </w:tc>
      </w:tr>
      <w:tr w:rsidR="005D1E52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5D1E52" w:rsidRPr="00E32DD6" w:rsidRDefault="005D1E52" w:rsidP="001B4689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Самовольное оставление части или места службы              </w:t>
            </w:r>
          </w:p>
          <w:p w:rsidR="005D1E52" w:rsidRPr="00E32DD6" w:rsidRDefault="005D1E52" w:rsidP="001B4689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337 УК РФ</w:t>
            </w:r>
          </w:p>
        </w:tc>
        <w:tc>
          <w:tcPr>
            <w:tcW w:w="425" w:type="dxa"/>
            <w:vAlign w:val="bottom"/>
          </w:tcPr>
          <w:p w:rsidR="005D1E52" w:rsidRPr="00E32DD6" w:rsidRDefault="005D1E52" w:rsidP="006418D7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94" w:name="S0601"/>
            <w:bookmarkEnd w:id="3694"/>
          </w:p>
        </w:tc>
        <w:tc>
          <w:tcPr>
            <w:tcW w:w="850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95" w:name="S0602"/>
            <w:bookmarkEnd w:id="3695"/>
          </w:p>
        </w:tc>
        <w:tc>
          <w:tcPr>
            <w:tcW w:w="710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96" w:name="S0603"/>
            <w:bookmarkEnd w:id="3696"/>
          </w:p>
        </w:tc>
        <w:tc>
          <w:tcPr>
            <w:tcW w:w="850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97" w:name="S0604"/>
            <w:bookmarkEnd w:id="3697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98" w:name="S0605"/>
            <w:bookmarkEnd w:id="3698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699" w:name="S0606"/>
            <w:bookmarkEnd w:id="3699"/>
          </w:p>
        </w:tc>
        <w:tc>
          <w:tcPr>
            <w:tcW w:w="708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00" w:name="S0607"/>
            <w:bookmarkEnd w:id="3700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01" w:name="S0608"/>
            <w:bookmarkEnd w:id="3701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02" w:name="S0609"/>
            <w:bookmarkEnd w:id="3702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03" w:name="S0610"/>
            <w:bookmarkEnd w:id="3703"/>
          </w:p>
        </w:tc>
      </w:tr>
      <w:tr w:rsidR="005D1E52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5D1E52" w:rsidRPr="00E32DD6" w:rsidRDefault="005D1E52" w:rsidP="001E1973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Дезертирство               </w:t>
            </w:r>
          </w:p>
          <w:p w:rsidR="005D1E52" w:rsidRPr="00E32DD6" w:rsidRDefault="005D1E52" w:rsidP="001E1973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338 УК РФ</w:t>
            </w:r>
          </w:p>
        </w:tc>
        <w:tc>
          <w:tcPr>
            <w:tcW w:w="425" w:type="dxa"/>
            <w:vAlign w:val="bottom"/>
          </w:tcPr>
          <w:p w:rsidR="005D1E52" w:rsidRPr="00E32DD6" w:rsidRDefault="005D1E52" w:rsidP="006418D7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04" w:name="S0701"/>
            <w:bookmarkEnd w:id="3704"/>
          </w:p>
        </w:tc>
        <w:tc>
          <w:tcPr>
            <w:tcW w:w="850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05" w:name="S0702"/>
            <w:bookmarkEnd w:id="3705"/>
          </w:p>
        </w:tc>
        <w:tc>
          <w:tcPr>
            <w:tcW w:w="710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06" w:name="S0703"/>
            <w:bookmarkEnd w:id="3706"/>
          </w:p>
        </w:tc>
        <w:tc>
          <w:tcPr>
            <w:tcW w:w="850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07" w:name="S0704"/>
            <w:bookmarkEnd w:id="3707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08" w:name="S0705"/>
            <w:bookmarkEnd w:id="3708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09" w:name="S0706"/>
            <w:bookmarkEnd w:id="3709"/>
          </w:p>
        </w:tc>
        <w:tc>
          <w:tcPr>
            <w:tcW w:w="708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10" w:name="S0707"/>
            <w:bookmarkEnd w:id="3710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11" w:name="S0708"/>
            <w:bookmarkEnd w:id="3711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12" w:name="S0709"/>
            <w:bookmarkEnd w:id="3712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13" w:name="S0710"/>
            <w:bookmarkEnd w:id="3713"/>
          </w:p>
        </w:tc>
      </w:tr>
      <w:tr w:rsidR="005D1E52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5D1E52" w:rsidRPr="00E32DD6" w:rsidRDefault="005D1E52" w:rsidP="00AC6B21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Уклонение от исполнения обяза</w:t>
            </w:r>
            <w:r w:rsidRPr="00E32DD6">
              <w:rPr>
                <w:sz w:val="20"/>
                <w:szCs w:val="20"/>
              </w:rPr>
              <w:t>н</w:t>
            </w:r>
            <w:r w:rsidRPr="00E32DD6">
              <w:rPr>
                <w:sz w:val="20"/>
                <w:szCs w:val="20"/>
              </w:rPr>
              <w:t>ностей военной службы путем сим</w:t>
            </w:r>
            <w:r w:rsidRPr="00E32DD6">
              <w:rPr>
                <w:sz w:val="20"/>
                <w:szCs w:val="20"/>
              </w:rPr>
              <w:t>у</w:t>
            </w:r>
            <w:r w:rsidRPr="00E32DD6">
              <w:rPr>
                <w:sz w:val="20"/>
                <w:szCs w:val="20"/>
              </w:rPr>
              <w:t>ляции болезни  или иными способ</w:t>
            </w:r>
            <w:r w:rsidRPr="00E32DD6">
              <w:rPr>
                <w:sz w:val="20"/>
                <w:szCs w:val="20"/>
              </w:rPr>
              <w:t>а</w:t>
            </w:r>
            <w:r w:rsidRPr="00E32DD6">
              <w:rPr>
                <w:sz w:val="20"/>
                <w:szCs w:val="20"/>
              </w:rPr>
              <w:t xml:space="preserve">ми                                 </w:t>
            </w:r>
          </w:p>
          <w:p w:rsidR="005D1E52" w:rsidRPr="00E32DD6" w:rsidRDefault="005D1E52" w:rsidP="00AC6B21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339 УК РФ</w:t>
            </w:r>
          </w:p>
        </w:tc>
        <w:tc>
          <w:tcPr>
            <w:tcW w:w="425" w:type="dxa"/>
            <w:vAlign w:val="bottom"/>
          </w:tcPr>
          <w:p w:rsidR="005D1E52" w:rsidRPr="00E32DD6" w:rsidRDefault="005D1E52" w:rsidP="006418D7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14" w:name="S0801"/>
            <w:bookmarkEnd w:id="3714"/>
          </w:p>
        </w:tc>
        <w:tc>
          <w:tcPr>
            <w:tcW w:w="850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15" w:name="S0802"/>
            <w:bookmarkEnd w:id="3715"/>
          </w:p>
        </w:tc>
        <w:tc>
          <w:tcPr>
            <w:tcW w:w="710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16" w:name="S0803"/>
            <w:bookmarkEnd w:id="3716"/>
          </w:p>
        </w:tc>
        <w:tc>
          <w:tcPr>
            <w:tcW w:w="850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17" w:name="S0804"/>
            <w:bookmarkEnd w:id="3717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18" w:name="S0805"/>
            <w:bookmarkEnd w:id="3718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19" w:name="S0806"/>
            <w:bookmarkEnd w:id="3719"/>
          </w:p>
        </w:tc>
        <w:tc>
          <w:tcPr>
            <w:tcW w:w="708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20" w:name="S0807"/>
            <w:bookmarkEnd w:id="3720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21" w:name="S0808"/>
            <w:bookmarkEnd w:id="3721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22" w:name="S0809"/>
            <w:bookmarkEnd w:id="3722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23" w:name="S0810"/>
            <w:bookmarkEnd w:id="3723"/>
          </w:p>
        </w:tc>
      </w:tr>
      <w:tr w:rsidR="005D1E52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5D1E52" w:rsidRPr="00E32DD6" w:rsidRDefault="005D1E52" w:rsidP="00FA250E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Нарушение правил несения боев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 xml:space="preserve">го дежурства            </w:t>
            </w:r>
          </w:p>
          <w:p w:rsidR="005D1E52" w:rsidRPr="00E32DD6" w:rsidRDefault="005D1E52" w:rsidP="00297D32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ст. 340 УК РФ</w:t>
            </w:r>
          </w:p>
        </w:tc>
        <w:tc>
          <w:tcPr>
            <w:tcW w:w="425" w:type="dxa"/>
            <w:vAlign w:val="bottom"/>
          </w:tcPr>
          <w:p w:rsidR="005D1E52" w:rsidRPr="00E32DD6" w:rsidRDefault="005D1E52" w:rsidP="006418D7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24" w:name="S0901"/>
            <w:bookmarkEnd w:id="3724"/>
          </w:p>
        </w:tc>
        <w:tc>
          <w:tcPr>
            <w:tcW w:w="850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25" w:name="S0902"/>
            <w:bookmarkEnd w:id="3725"/>
          </w:p>
        </w:tc>
        <w:tc>
          <w:tcPr>
            <w:tcW w:w="710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26" w:name="S0903"/>
            <w:bookmarkEnd w:id="3726"/>
          </w:p>
        </w:tc>
        <w:tc>
          <w:tcPr>
            <w:tcW w:w="850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27" w:name="S0904"/>
            <w:bookmarkEnd w:id="3727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28" w:name="S0905"/>
            <w:bookmarkEnd w:id="3728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29" w:name="S0906"/>
            <w:bookmarkEnd w:id="3729"/>
          </w:p>
        </w:tc>
        <w:tc>
          <w:tcPr>
            <w:tcW w:w="708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30" w:name="S0907"/>
            <w:bookmarkEnd w:id="3730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31" w:name="S0908"/>
            <w:bookmarkEnd w:id="3731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32" w:name="S0909"/>
            <w:bookmarkEnd w:id="3732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33" w:name="S0910"/>
            <w:bookmarkEnd w:id="3733"/>
          </w:p>
        </w:tc>
      </w:tr>
      <w:tr w:rsidR="005D1E52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5D1E52" w:rsidRPr="00E32DD6" w:rsidRDefault="005D1E52" w:rsidP="00FA250E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Нарушение правил несения погр</w:t>
            </w:r>
            <w:r w:rsidRPr="00E32DD6">
              <w:rPr>
                <w:sz w:val="20"/>
                <w:szCs w:val="20"/>
              </w:rPr>
              <w:t>а</w:t>
            </w:r>
            <w:r w:rsidRPr="00E32DD6">
              <w:rPr>
                <w:sz w:val="20"/>
                <w:szCs w:val="20"/>
              </w:rPr>
              <w:t xml:space="preserve">ничной  службы                       </w:t>
            </w:r>
          </w:p>
          <w:p w:rsidR="005D1E52" w:rsidRPr="00E32DD6" w:rsidRDefault="005D1E52" w:rsidP="00297D32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ст. 341 УК РФ</w:t>
            </w:r>
          </w:p>
        </w:tc>
        <w:tc>
          <w:tcPr>
            <w:tcW w:w="425" w:type="dxa"/>
            <w:vAlign w:val="bottom"/>
          </w:tcPr>
          <w:p w:rsidR="005D1E52" w:rsidRPr="00E32DD6" w:rsidRDefault="005D1E52" w:rsidP="006418D7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34" w:name="S1001"/>
            <w:bookmarkEnd w:id="3734"/>
          </w:p>
        </w:tc>
        <w:tc>
          <w:tcPr>
            <w:tcW w:w="850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35" w:name="S1002"/>
            <w:bookmarkEnd w:id="3735"/>
          </w:p>
        </w:tc>
        <w:tc>
          <w:tcPr>
            <w:tcW w:w="710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36" w:name="S1003"/>
            <w:bookmarkEnd w:id="3736"/>
          </w:p>
        </w:tc>
        <w:tc>
          <w:tcPr>
            <w:tcW w:w="850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37" w:name="S1004"/>
            <w:bookmarkEnd w:id="3737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38" w:name="S1005"/>
            <w:bookmarkEnd w:id="3738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39" w:name="S1006"/>
            <w:bookmarkEnd w:id="3739"/>
          </w:p>
        </w:tc>
        <w:tc>
          <w:tcPr>
            <w:tcW w:w="708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40" w:name="S1007"/>
            <w:bookmarkEnd w:id="3740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41" w:name="S1008"/>
            <w:bookmarkEnd w:id="3741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42" w:name="S1009"/>
            <w:bookmarkEnd w:id="3742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43" w:name="S1010"/>
            <w:bookmarkEnd w:id="3743"/>
          </w:p>
        </w:tc>
      </w:tr>
      <w:tr w:rsidR="005D1E52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5D1E52" w:rsidRPr="00E32DD6" w:rsidRDefault="005D1E52" w:rsidP="00FA250E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Нарушение уставных правил кар</w:t>
            </w:r>
            <w:r w:rsidRPr="00E32DD6">
              <w:rPr>
                <w:sz w:val="20"/>
                <w:szCs w:val="20"/>
              </w:rPr>
              <w:t>а</w:t>
            </w:r>
            <w:r w:rsidRPr="00E32DD6">
              <w:rPr>
                <w:sz w:val="20"/>
                <w:szCs w:val="20"/>
              </w:rPr>
              <w:t xml:space="preserve">ульной службы               </w:t>
            </w:r>
          </w:p>
          <w:p w:rsidR="005D1E52" w:rsidRPr="00E32DD6" w:rsidRDefault="005D1E52" w:rsidP="00297D32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ст. 342 УК РФ</w:t>
            </w:r>
          </w:p>
        </w:tc>
        <w:tc>
          <w:tcPr>
            <w:tcW w:w="425" w:type="dxa"/>
            <w:vAlign w:val="bottom"/>
          </w:tcPr>
          <w:p w:rsidR="005D1E52" w:rsidRPr="00E32DD6" w:rsidRDefault="005D1E52" w:rsidP="006418D7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44" w:name="S1101"/>
            <w:bookmarkEnd w:id="3744"/>
          </w:p>
        </w:tc>
        <w:tc>
          <w:tcPr>
            <w:tcW w:w="850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45" w:name="S1102"/>
            <w:bookmarkEnd w:id="3745"/>
          </w:p>
        </w:tc>
        <w:tc>
          <w:tcPr>
            <w:tcW w:w="710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46" w:name="S1103"/>
            <w:bookmarkEnd w:id="3746"/>
          </w:p>
        </w:tc>
        <w:tc>
          <w:tcPr>
            <w:tcW w:w="850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47" w:name="S1104"/>
            <w:bookmarkEnd w:id="3747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48" w:name="S1105"/>
            <w:bookmarkEnd w:id="3748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49" w:name="S1106"/>
            <w:bookmarkEnd w:id="3749"/>
          </w:p>
        </w:tc>
        <w:tc>
          <w:tcPr>
            <w:tcW w:w="708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50" w:name="S1107"/>
            <w:bookmarkEnd w:id="3750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51" w:name="S1108"/>
            <w:bookmarkEnd w:id="3751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52" w:name="S1109"/>
            <w:bookmarkEnd w:id="3752"/>
          </w:p>
        </w:tc>
        <w:tc>
          <w:tcPr>
            <w:tcW w:w="709" w:type="dxa"/>
          </w:tcPr>
          <w:p w:rsidR="005D1E52" w:rsidRPr="00E32DD6" w:rsidRDefault="005D1E52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53" w:name="S1110"/>
            <w:bookmarkEnd w:id="3753"/>
          </w:p>
        </w:tc>
      </w:tr>
    </w:tbl>
    <w:p w:rsidR="00EE6E8E" w:rsidRPr="00E32DD6" w:rsidRDefault="00EE6E8E">
      <w:r w:rsidRPr="00E32DD6">
        <w:br w:type="page"/>
      </w:r>
    </w:p>
    <w:tbl>
      <w:tblPr>
        <w:tblW w:w="1105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20"/>
        <w:gridCol w:w="425"/>
        <w:gridCol w:w="850"/>
        <w:gridCol w:w="850"/>
        <w:gridCol w:w="710"/>
        <w:gridCol w:w="850"/>
        <w:gridCol w:w="709"/>
        <w:gridCol w:w="709"/>
        <w:gridCol w:w="708"/>
        <w:gridCol w:w="709"/>
        <w:gridCol w:w="709"/>
        <w:gridCol w:w="709"/>
      </w:tblGrid>
      <w:tr w:rsidR="00396E19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396E19" w:rsidRPr="00E32DD6" w:rsidRDefault="00396E19" w:rsidP="002652D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А</w:t>
            </w:r>
          </w:p>
        </w:tc>
        <w:tc>
          <w:tcPr>
            <w:tcW w:w="425" w:type="dxa"/>
          </w:tcPr>
          <w:p w:rsidR="00396E19" w:rsidRPr="00E32DD6" w:rsidRDefault="00396E19" w:rsidP="002652D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Б</w:t>
            </w:r>
          </w:p>
        </w:tc>
        <w:tc>
          <w:tcPr>
            <w:tcW w:w="850" w:type="dxa"/>
          </w:tcPr>
          <w:p w:rsidR="00396E19" w:rsidRPr="00E32DD6" w:rsidRDefault="00396E19" w:rsidP="002652D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396E19" w:rsidRPr="00E32DD6" w:rsidRDefault="00396E19" w:rsidP="002652D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710" w:type="dxa"/>
          </w:tcPr>
          <w:p w:rsidR="00396E19" w:rsidRPr="00E32DD6" w:rsidRDefault="00396E19" w:rsidP="002652D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396E19" w:rsidRPr="00E32DD6" w:rsidRDefault="00396E19" w:rsidP="002652D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396E19" w:rsidRPr="00E32DD6" w:rsidRDefault="00396E19" w:rsidP="002652D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396E19" w:rsidRPr="00E32DD6" w:rsidRDefault="00396E19" w:rsidP="002652D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:rsidR="00396E19" w:rsidRPr="00E32DD6" w:rsidRDefault="00396E19" w:rsidP="002652D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396E19" w:rsidRPr="00E32DD6" w:rsidRDefault="00396E19" w:rsidP="002652D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396E19" w:rsidRPr="00E32DD6" w:rsidRDefault="00396E19" w:rsidP="002652D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396E19" w:rsidRPr="00E32DD6" w:rsidRDefault="00396E19" w:rsidP="002652D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10</w:t>
            </w:r>
          </w:p>
        </w:tc>
      </w:tr>
      <w:tr w:rsidR="00396E19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396E19" w:rsidRPr="00E32DD6" w:rsidRDefault="00396E19" w:rsidP="00FA250E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Нарушение правил несения слу</w:t>
            </w:r>
            <w:r w:rsidRPr="00E32DD6">
              <w:rPr>
                <w:sz w:val="20"/>
                <w:szCs w:val="20"/>
              </w:rPr>
              <w:t>ж</w:t>
            </w:r>
            <w:r w:rsidRPr="00E32DD6">
              <w:rPr>
                <w:sz w:val="20"/>
                <w:szCs w:val="20"/>
              </w:rPr>
              <w:t>бы по охране общественного п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рядка и обеспечению обществе</w:t>
            </w:r>
            <w:r w:rsidRPr="00E32DD6">
              <w:rPr>
                <w:sz w:val="20"/>
                <w:szCs w:val="20"/>
              </w:rPr>
              <w:t>н</w:t>
            </w:r>
            <w:r w:rsidRPr="00E32DD6">
              <w:rPr>
                <w:sz w:val="20"/>
                <w:szCs w:val="20"/>
              </w:rPr>
              <w:t>ной без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 xml:space="preserve">пасности  </w:t>
            </w:r>
          </w:p>
          <w:p w:rsidR="00396E19" w:rsidRPr="00E32DD6" w:rsidRDefault="00396E19" w:rsidP="00297D32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343 УК РФ</w:t>
            </w:r>
          </w:p>
        </w:tc>
        <w:tc>
          <w:tcPr>
            <w:tcW w:w="425" w:type="dxa"/>
            <w:vAlign w:val="bottom"/>
          </w:tcPr>
          <w:p w:rsidR="00396E19" w:rsidRPr="00E32DD6" w:rsidRDefault="00396E19" w:rsidP="006418D7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54" w:name="S1201"/>
            <w:bookmarkEnd w:id="3754"/>
          </w:p>
        </w:tc>
        <w:tc>
          <w:tcPr>
            <w:tcW w:w="85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55" w:name="S1202"/>
            <w:bookmarkEnd w:id="3755"/>
          </w:p>
        </w:tc>
        <w:tc>
          <w:tcPr>
            <w:tcW w:w="71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56" w:name="S1203"/>
            <w:bookmarkEnd w:id="3756"/>
          </w:p>
        </w:tc>
        <w:tc>
          <w:tcPr>
            <w:tcW w:w="85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57" w:name="S1204"/>
            <w:bookmarkEnd w:id="3757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58" w:name="S1205"/>
            <w:bookmarkEnd w:id="3758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59" w:name="S1206"/>
            <w:bookmarkEnd w:id="3759"/>
          </w:p>
        </w:tc>
        <w:tc>
          <w:tcPr>
            <w:tcW w:w="708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60" w:name="S1207"/>
            <w:bookmarkEnd w:id="3760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61" w:name="S1208"/>
            <w:bookmarkEnd w:id="3761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62" w:name="S1209"/>
            <w:bookmarkEnd w:id="3762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63" w:name="S1210"/>
            <w:bookmarkEnd w:id="3763"/>
          </w:p>
        </w:tc>
      </w:tr>
      <w:tr w:rsidR="00396E19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396E19" w:rsidRPr="00E32DD6" w:rsidRDefault="00396E19" w:rsidP="00FA250E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Нарушение уставных правил нес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>ния внутренней службы и патр</w:t>
            </w:r>
            <w:r w:rsidRPr="00E32DD6">
              <w:rPr>
                <w:sz w:val="20"/>
                <w:szCs w:val="20"/>
              </w:rPr>
              <w:t>у</w:t>
            </w:r>
            <w:r w:rsidRPr="00E32DD6">
              <w:rPr>
                <w:sz w:val="20"/>
                <w:szCs w:val="20"/>
              </w:rPr>
              <w:t xml:space="preserve">лирования в гарнизоне                                                </w:t>
            </w:r>
          </w:p>
          <w:p w:rsidR="00396E19" w:rsidRPr="00E32DD6" w:rsidRDefault="00396E19" w:rsidP="00297D32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344 УК РФ</w:t>
            </w:r>
          </w:p>
        </w:tc>
        <w:tc>
          <w:tcPr>
            <w:tcW w:w="425" w:type="dxa"/>
            <w:vAlign w:val="bottom"/>
          </w:tcPr>
          <w:p w:rsidR="00396E19" w:rsidRPr="00E32DD6" w:rsidRDefault="00396E19" w:rsidP="006418D7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64" w:name="S1301"/>
            <w:bookmarkEnd w:id="3764"/>
          </w:p>
        </w:tc>
        <w:tc>
          <w:tcPr>
            <w:tcW w:w="85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65" w:name="S1302"/>
            <w:bookmarkEnd w:id="3765"/>
          </w:p>
        </w:tc>
        <w:tc>
          <w:tcPr>
            <w:tcW w:w="71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66" w:name="S1303"/>
            <w:bookmarkEnd w:id="3766"/>
          </w:p>
        </w:tc>
        <w:tc>
          <w:tcPr>
            <w:tcW w:w="85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67" w:name="S1304"/>
            <w:bookmarkEnd w:id="3767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68" w:name="S1305"/>
            <w:bookmarkEnd w:id="3768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69" w:name="S1306"/>
            <w:bookmarkEnd w:id="3769"/>
          </w:p>
        </w:tc>
        <w:tc>
          <w:tcPr>
            <w:tcW w:w="708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70" w:name="S1307"/>
            <w:bookmarkEnd w:id="3770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71" w:name="S1308"/>
            <w:bookmarkEnd w:id="3771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72" w:name="S1309"/>
            <w:bookmarkEnd w:id="3772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73" w:name="S1310"/>
            <w:bookmarkEnd w:id="3773"/>
          </w:p>
        </w:tc>
      </w:tr>
      <w:tr w:rsidR="00396E19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396E19" w:rsidRPr="00E32DD6" w:rsidRDefault="00396E19" w:rsidP="00FA250E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Оставление погибающего военн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го корабля</w:t>
            </w:r>
          </w:p>
          <w:p w:rsidR="00396E19" w:rsidRPr="00E32DD6" w:rsidRDefault="00396E19" w:rsidP="00297D32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ст. 345 УК РФ</w:t>
            </w:r>
          </w:p>
        </w:tc>
        <w:tc>
          <w:tcPr>
            <w:tcW w:w="425" w:type="dxa"/>
            <w:vAlign w:val="bottom"/>
          </w:tcPr>
          <w:p w:rsidR="00396E19" w:rsidRPr="00E32DD6" w:rsidRDefault="00396E19" w:rsidP="006418D7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74" w:name="S1401"/>
            <w:bookmarkEnd w:id="3774"/>
          </w:p>
        </w:tc>
        <w:tc>
          <w:tcPr>
            <w:tcW w:w="85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75" w:name="S1402"/>
            <w:bookmarkEnd w:id="3775"/>
          </w:p>
        </w:tc>
        <w:tc>
          <w:tcPr>
            <w:tcW w:w="71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76" w:name="S1403"/>
            <w:bookmarkEnd w:id="3776"/>
          </w:p>
        </w:tc>
        <w:tc>
          <w:tcPr>
            <w:tcW w:w="85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77" w:name="S1404"/>
            <w:bookmarkEnd w:id="3777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78" w:name="S1405"/>
            <w:bookmarkEnd w:id="3778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79" w:name="S1406"/>
            <w:bookmarkEnd w:id="3779"/>
          </w:p>
        </w:tc>
        <w:tc>
          <w:tcPr>
            <w:tcW w:w="708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80" w:name="S1407"/>
            <w:bookmarkEnd w:id="3780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81" w:name="S1408"/>
            <w:bookmarkEnd w:id="3781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82" w:name="S1409"/>
            <w:bookmarkEnd w:id="3782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83" w:name="S1410"/>
            <w:bookmarkEnd w:id="3783"/>
          </w:p>
        </w:tc>
      </w:tr>
      <w:tr w:rsidR="00396E19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396E19" w:rsidRPr="00E32DD6" w:rsidRDefault="00396E19" w:rsidP="00FA250E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Умышленные уничтожение или повреждение военного имущества                   </w:t>
            </w:r>
          </w:p>
          <w:p w:rsidR="00396E19" w:rsidRPr="00E32DD6" w:rsidRDefault="00396E19" w:rsidP="00297D32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346 УК РФ</w:t>
            </w:r>
          </w:p>
        </w:tc>
        <w:tc>
          <w:tcPr>
            <w:tcW w:w="425" w:type="dxa"/>
            <w:vAlign w:val="bottom"/>
          </w:tcPr>
          <w:p w:rsidR="00396E19" w:rsidRPr="00E32DD6" w:rsidRDefault="00396E19" w:rsidP="006418D7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84" w:name="S1501"/>
            <w:bookmarkEnd w:id="3784"/>
          </w:p>
        </w:tc>
        <w:tc>
          <w:tcPr>
            <w:tcW w:w="85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85" w:name="S1502"/>
            <w:bookmarkEnd w:id="3785"/>
          </w:p>
        </w:tc>
        <w:tc>
          <w:tcPr>
            <w:tcW w:w="71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86" w:name="S1503"/>
            <w:bookmarkEnd w:id="3786"/>
          </w:p>
        </w:tc>
        <w:tc>
          <w:tcPr>
            <w:tcW w:w="85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87" w:name="S1504"/>
            <w:bookmarkEnd w:id="3787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88" w:name="S1505"/>
            <w:bookmarkEnd w:id="3788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89" w:name="S1506"/>
            <w:bookmarkEnd w:id="3789"/>
          </w:p>
        </w:tc>
        <w:tc>
          <w:tcPr>
            <w:tcW w:w="708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90" w:name="S1507"/>
            <w:bookmarkEnd w:id="3790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91" w:name="S1508"/>
            <w:bookmarkEnd w:id="3791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92" w:name="S1509"/>
            <w:bookmarkEnd w:id="3792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93" w:name="S1510"/>
            <w:bookmarkEnd w:id="3793"/>
          </w:p>
        </w:tc>
      </w:tr>
      <w:tr w:rsidR="00396E19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396E19" w:rsidRPr="00E32DD6" w:rsidRDefault="00396E19" w:rsidP="00AC6B21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Уничтожение или повреждение военного имущества по неост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 xml:space="preserve">рожности                            </w:t>
            </w:r>
          </w:p>
          <w:p w:rsidR="00396E19" w:rsidRPr="00E32DD6" w:rsidRDefault="00396E19" w:rsidP="00AC6B21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ст. 347 УК РФ</w:t>
            </w:r>
          </w:p>
        </w:tc>
        <w:tc>
          <w:tcPr>
            <w:tcW w:w="425" w:type="dxa"/>
            <w:vAlign w:val="bottom"/>
          </w:tcPr>
          <w:p w:rsidR="00396E19" w:rsidRPr="00E32DD6" w:rsidRDefault="00396E19" w:rsidP="006418D7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16</w:t>
            </w:r>
          </w:p>
        </w:tc>
        <w:tc>
          <w:tcPr>
            <w:tcW w:w="85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94" w:name="S1601"/>
            <w:bookmarkEnd w:id="3794"/>
          </w:p>
        </w:tc>
        <w:tc>
          <w:tcPr>
            <w:tcW w:w="85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95" w:name="S1602"/>
            <w:bookmarkEnd w:id="3795"/>
          </w:p>
        </w:tc>
        <w:tc>
          <w:tcPr>
            <w:tcW w:w="71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96" w:name="S1603"/>
            <w:bookmarkEnd w:id="3796"/>
          </w:p>
        </w:tc>
        <w:tc>
          <w:tcPr>
            <w:tcW w:w="85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97" w:name="S1604"/>
            <w:bookmarkEnd w:id="3797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98" w:name="S1605"/>
            <w:bookmarkEnd w:id="3798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799" w:name="S1606"/>
            <w:bookmarkEnd w:id="3799"/>
          </w:p>
        </w:tc>
        <w:tc>
          <w:tcPr>
            <w:tcW w:w="708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00" w:name="S1607"/>
            <w:bookmarkEnd w:id="3800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01" w:name="S1608"/>
            <w:bookmarkEnd w:id="3801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02" w:name="S1609"/>
            <w:bookmarkEnd w:id="3802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03" w:name="S1610"/>
            <w:bookmarkEnd w:id="3803"/>
          </w:p>
        </w:tc>
      </w:tr>
      <w:tr w:rsidR="00396E19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396E19" w:rsidRPr="00E32DD6" w:rsidRDefault="00396E19" w:rsidP="00FA250E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Утрата военного имущества     </w:t>
            </w:r>
          </w:p>
          <w:p w:rsidR="00396E19" w:rsidRPr="00E32DD6" w:rsidRDefault="00396E19" w:rsidP="00297D32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ст. 348 УК РФ</w:t>
            </w:r>
          </w:p>
        </w:tc>
        <w:tc>
          <w:tcPr>
            <w:tcW w:w="425" w:type="dxa"/>
            <w:vAlign w:val="bottom"/>
          </w:tcPr>
          <w:p w:rsidR="00396E19" w:rsidRPr="00E32DD6" w:rsidRDefault="00396E19" w:rsidP="006418D7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17</w:t>
            </w:r>
          </w:p>
        </w:tc>
        <w:tc>
          <w:tcPr>
            <w:tcW w:w="85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04" w:name="S1701"/>
            <w:bookmarkEnd w:id="3804"/>
          </w:p>
        </w:tc>
        <w:tc>
          <w:tcPr>
            <w:tcW w:w="85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05" w:name="S1702"/>
            <w:bookmarkEnd w:id="3805"/>
          </w:p>
        </w:tc>
        <w:tc>
          <w:tcPr>
            <w:tcW w:w="71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06" w:name="S1703"/>
            <w:bookmarkEnd w:id="3806"/>
          </w:p>
        </w:tc>
        <w:tc>
          <w:tcPr>
            <w:tcW w:w="85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07" w:name="S1704"/>
            <w:bookmarkEnd w:id="3807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08" w:name="S1705"/>
            <w:bookmarkEnd w:id="3808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09" w:name="S1706"/>
            <w:bookmarkEnd w:id="3809"/>
          </w:p>
        </w:tc>
        <w:tc>
          <w:tcPr>
            <w:tcW w:w="708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10" w:name="S1707"/>
            <w:bookmarkEnd w:id="3810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11" w:name="S1708"/>
            <w:bookmarkEnd w:id="3811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12" w:name="S1709"/>
            <w:bookmarkEnd w:id="3812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13" w:name="S1710"/>
            <w:bookmarkEnd w:id="3813"/>
          </w:p>
        </w:tc>
      </w:tr>
      <w:tr w:rsidR="00396E19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396E19" w:rsidRPr="00E32DD6" w:rsidRDefault="00396E19" w:rsidP="00FA250E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Нарушение правил обращения с оружием и предметами, предста</w:t>
            </w:r>
            <w:r w:rsidRPr="00E32DD6">
              <w:rPr>
                <w:sz w:val="20"/>
                <w:szCs w:val="20"/>
              </w:rPr>
              <w:t>в</w:t>
            </w:r>
            <w:r w:rsidRPr="00E32DD6">
              <w:rPr>
                <w:sz w:val="20"/>
                <w:szCs w:val="20"/>
              </w:rPr>
              <w:t xml:space="preserve">ляющими повышенную опасность для окружающих </w:t>
            </w:r>
          </w:p>
          <w:p w:rsidR="00396E19" w:rsidRPr="00E32DD6" w:rsidRDefault="00396E19" w:rsidP="00297D32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ст. 349 УК РФ</w:t>
            </w:r>
          </w:p>
        </w:tc>
        <w:tc>
          <w:tcPr>
            <w:tcW w:w="425" w:type="dxa"/>
            <w:vAlign w:val="bottom"/>
          </w:tcPr>
          <w:p w:rsidR="00396E19" w:rsidRPr="00E32DD6" w:rsidRDefault="00396E19" w:rsidP="006418D7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18</w:t>
            </w:r>
          </w:p>
        </w:tc>
        <w:tc>
          <w:tcPr>
            <w:tcW w:w="85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14" w:name="S1801"/>
            <w:bookmarkEnd w:id="3814"/>
          </w:p>
        </w:tc>
        <w:tc>
          <w:tcPr>
            <w:tcW w:w="85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15" w:name="S1802"/>
            <w:bookmarkEnd w:id="3815"/>
          </w:p>
        </w:tc>
        <w:tc>
          <w:tcPr>
            <w:tcW w:w="71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16" w:name="S1803"/>
            <w:bookmarkEnd w:id="3816"/>
          </w:p>
        </w:tc>
        <w:tc>
          <w:tcPr>
            <w:tcW w:w="85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17" w:name="S1804"/>
            <w:bookmarkEnd w:id="3817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18" w:name="S1805"/>
            <w:bookmarkEnd w:id="3818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19" w:name="S1806"/>
            <w:bookmarkEnd w:id="3819"/>
          </w:p>
        </w:tc>
        <w:tc>
          <w:tcPr>
            <w:tcW w:w="708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20" w:name="S1807"/>
            <w:bookmarkEnd w:id="3820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21" w:name="S1808"/>
            <w:bookmarkEnd w:id="3821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22" w:name="S1809"/>
            <w:bookmarkEnd w:id="3822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23" w:name="S1810"/>
            <w:bookmarkEnd w:id="3823"/>
          </w:p>
        </w:tc>
      </w:tr>
      <w:tr w:rsidR="00396E19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396E19" w:rsidRPr="00E32DD6" w:rsidRDefault="00396E19" w:rsidP="00FA250E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Нарушение правил вождения или  эксплуатации машин                                    </w:t>
            </w:r>
          </w:p>
          <w:p w:rsidR="00396E19" w:rsidRPr="00E32DD6" w:rsidRDefault="00396E19" w:rsidP="00297D32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350 УК РФ</w:t>
            </w:r>
          </w:p>
        </w:tc>
        <w:tc>
          <w:tcPr>
            <w:tcW w:w="425" w:type="dxa"/>
            <w:vAlign w:val="bottom"/>
          </w:tcPr>
          <w:p w:rsidR="00396E19" w:rsidRPr="00E32DD6" w:rsidRDefault="00396E19" w:rsidP="006418D7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19</w:t>
            </w:r>
          </w:p>
        </w:tc>
        <w:tc>
          <w:tcPr>
            <w:tcW w:w="85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24" w:name="S1901"/>
            <w:bookmarkEnd w:id="3824"/>
          </w:p>
        </w:tc>
        <w:tc>
          <w:tcPr>
            <w:tcW w:w="85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25" w:name="S1902"/>
            <w:bookmarkEnd w:id="3825"/>
          </w:p>
        </w:tc>
        <w:tc>
          <w:tcPr>
            <w:tcW w:w="71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26" w:name="S1903"/>
            <w:bookmarkEnd w:id="3826"/>
          </w:p>
        </w:tc>
        <w:tc>
          <w:tcPr>
            <w:tcW w:w="85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27" w:name="S1904"/>
            <w:bookmarkEnd w:id="3827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28" w:name="S1905"/>
            <w:bookmarkEnd w:id="3828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29" w:name="S1906"/>
            <w:bookmarkEnd w:id="3829"/>
          </w:p>
        </w:tc>
        <w:tc>
          <w:tcPr>
            <w:tcW w:w="708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30" w:name="S1907"/>
            <w:bookmarkEnd w:id="3830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31" w:name="S1908"/>
            <w:bookmarkEnd w:id="3831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32" w:name="S1909"/>
            <w:bookmarkEnd w:id="3832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33" w:name="S1910"/>
            <w:bookmarkEnd w:id="3833"/>
          </w:p>
        </w:tc>
      </w:tr>
      <w:tr w:rsidR="00396E19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</w:tcPr>
          <w:p w:rsidR="00396E19" w:rsidRPr="00E32DD6" w:rsidRDefault="00396E19" w:rsidP="00FA250E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Нарушение правил полетов или подготовки к ним                                                </w:t>
            </w:r>
          </w:p>
          <w:p w:rsidR="00396E19" w:rsidRPr="00E32DD6" w:rsidRDefault="00396E19" w:rsidP="00297D32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351 УК РФ</w:t>
            </w:r>
          </w:p>
        </w:tc>
        <w:tc>
          <w:tcPr>
            <w:tcW w:w="425" w:type="dxa"/>
            <w:vAlign w:val="bottom"/>
          </w:tcPr>
          <w:p w:rsidR="00396E19" w:rsidRPr="00E32DD6" w:rsidRDefault="00396E19" w:rsidP="006418D7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34" w:name="S2001"/>
            <w:bookmarkEnd w:id="3834"/>
          </w:p>
        </w:tc>
        <w:tc>
          <w:tcPr>
            <w:tcW w:w="85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35" w:name="S2002"/>
            <w:bookmarkEnd w:id="3835"/>
          </w:p>
        </w:tc>
        <w:tc>
          <w:tcPr>
            <w:tcW w:w="71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36" w:name="S2003"/>
            <w:bookmarkEnd w:id="3836"/>
          </w:p>
        </w:tc>
        <w:tc>
          <w:tcPr>
            <w:tcW w:w="85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37" w:name="S2004"/>
            <w:bookmarkEnd w:id="3837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38" w:name="S2005"/>
            <w:bookmarkEnd w:id="3838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39" w:name="S2006"/>
            <w:bookmarkEnd w:id="3839"/>
          </w:p>
        </w:tc>
        <w:tc>
          <w:tcPr>
            <w:tcW w:w="708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40" w:name="S2007"/>
            <w:bookmarkEnd w:id="3840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41" w:name="S2008"/>
            <w:bookmarkEnd w:id="3841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42" w:name="S2009"/>
            <w:bookmarkEnd w:id="3842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43" w:name="S2010"/>
            <w:bookmarkEnd w:id="3843"/>
          </w:p>
        </w:tc>
      </w:tr>
      <w:tr w:rsidR="00396E19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bottom w:val="double" w:sz="4" w:space="0" w:color="auto"/>
            </w:tcBorders>
          </w:tcPr>
          <w:p w:rsidR="00396E19" w:rsidRPr="00E32DD6" w:rsidRDefault="00396E19" w:rsidP="00FA250E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Нарушение правил кораблевожд</w:t>
            </w:r>
            <w:r w:rsidRPr="00E32DD6">
              <w:rPr>
                <w:sz w:val="20"/>
                <w:szCs w:val="20"/>
              </w:rPr>
              <w:t>е</w:t>
            </w:r>
            <w:r w:rsidRPr="00E32DD6">
              <w:rPr>
                <w:sz w:val="20"/>
                <w:szCs w:val="20"/>
              </w:rPr>
              <w:t xml:space="preserve">ния </w:t>
            </w:r>
          </w:p>
          <w:p w:rsidR="00396E19" w:rsidRPr="00E32DD6" w:rsidRDefault="00396E19" w:rsidP="00297D32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352 УК РФ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vAlign w:val="bottom"/>
          </w:tcPr>
          <w:p w:rsidR="00396E19" w:rsidRPr="00E32DD6" w:rsidRDefault="00396E19" w:rsidP="006418D7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21</w:t>
            </w:r>
          </w:p>
        </w:tc>
        <w:tc>
          <w:tcPr>
            <w:tcW w:w="850" w:type="dxa"/>
            <w:tcBorders>
              <w:bottom w:val="double" w:sz="4" w:space="0" w:color="auto"/>
            </w:tcBorders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44" w:name="S2101"/>
            <w:bookmarkEnd w:id="3844"/>
          </w:p>
        </w:tc>
        <w:tc>
          <w:tcPr>
            <w:tcW w:w="850" w:type="dxa"/>
            <w:tcBorders>
              <w:bottom w:val="double" w:sz="4" w:space="0" w:color="auto"/>
            </w:tcBorders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45" w:name="S2102"/>
            <w:bookmarkEnd w:id="3845"/>
          </w:p>
        </w:tc>
        <w:tc>
          <w:tcPr>
            <w:tcW w:w="710" w:type="dxa"/>
            <w:tcBorders>
              <w:bottom w:val="double" w:sz="4" w:space="0" w:color="auto"/>
            </w:tcBorders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46" w:name="S2103"/>
            <w:bookmarkEnd w:id="3846"/>
          </w:p>
        </w:tc>
        <w:tc>
          <w:tcPr>
            <w:tcW w:w="850" w:type="dxa"/>
            <w:tcBorders>
              <w:bottom w:val="double" w:sz="4" w:space="0" w:color="auto"/>
            </w:tcBorders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47" w:name="S2104"/>
            <w:bookmarkEnd w:id="3847"/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48" w:name="S2105"/>
            <w:bookmarkEnd w:id="3848"/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49" w:name="S2106"/>
            <w:bookmarkEnd w:id="3849"/>
          </w:p>
        </w:tc>
        <w:tc>
          <w:tcPr>
            <w:tcW w:w="708" w:type="dxa"/>
            <w:tcBorders>
              <w:bottom w:val="double" w:sz="4" w:space="0" w:color="auto"/>
            </w:tcBorders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50" w:name="S2107"/>
            <w:bookmarkEnd w:id="3850"/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51" w:name="S2108"/>
            <w:bookmarkEnd w:id="3851"/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52" w:name="S2109"/>
            <w:bookmarkEnd w:id="3852"/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53" w:name="S2110"/>
            <w:bookmarkEnd w:id="3853"/>
          </w:p>
        </w:tc>
      </w:tr>
      <w:tr w:rsidR="00396E19" w:rsidRPr="00E32DD6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double" w:sz="4" w:space="0" w:color="auto"/>
            </w:tcBorders>
          </w:tcPr>
          <w:p w:rsidR="00396E19" w:rsidRPr="00E32DD6" w:rsidRDefault="00396E19" w:rsidP="00FA250E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Итого</w:t>
            </w:r>
          </w:p>
        </w:tc>
        <w:tc>
          <w:tcPr>
            <w:tcW w:w="425" w:type="dxa"/>
            <w:tcBorders>
              <w:top w:val="double" w:sz="4" w:space="0" w:color="auto"/>
            </w:tcBorders>
            <w:vAlign w:val="bottom"/>
          </w:tcPr>
          <w:p w:rsidR="00396E19" w:rsidRPr="00E32DD6" w:rsidRDefault="00396E19" w:rsidP="006418D7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22</w:t>
            </w:r>
          </w:p>
        </w:tc>
        <w:tc>
          <w:tcPr>
            <w:tcW w:w="850" w:type="dxa"/>
            <w:tcBorders>
              <w:top w:val="double" w:sz="4" w:space="0" w:color="auto"/>
            </w:tcBorders>
          </w:tcPr>
          <w:p w:rsidR="00396E19" w:rsidRPr="00E32DD6" w:rsidRDefault="00396E19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854" w:name="S2201"/>
            <w:bookmarkEnd w:id="3854"/>
          </w:p>
        </w:tc>
        <w:tc>
          <w:tcPr>
            <w:tcW w:w="850" w:type="dxa"/>
            <w:tcBorders>
              <w:top w:val="double" w:sz="4" w:space="0" w:color="auto"/>
            </w:tcBorders>
          </w:tcPr>
          <w:p w:rsidR="00396E19" w:rsidRPr="00E32DD6" w:rsidRDefault="00396E19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855" w:name="S2202"/>
            <w:bookmarkEnd w:id="3855"/>
          </w:p>
        </w:tc>
        <w:tc>
          <w:tcPr>
            <w:tcW w:w="710" w:type="dxa"/>
            <w:tcBorders>
              <w:top w:val="double" w:sz="4" w:space="0" w:color="auto"/>
            </w:tcBorders>
          </w:tcPr>
          <w:p w:rsidR="00396E19" w:rsidRPr="00E32DD6" w:rsidRDefault="00396E19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856" w:name="S2203"/>
            <w:bookmarkEnd w:id="3856"/>
          </w:p>
        </w:tc>
        <w:tc>
          <w:tcPr>
            <w:tcW w:w="850" w:type="dxa"/>
            <w:tcBorders>
              <w:top w:val="double" w:sz="4" w:space="0" w:color="auto"/>
            </w:tcBorders>
          </w:tcPr>
          <w:p w:rsidR="00396E19" w:rsidRPr="00E32DD6" w:rsidRDefault="00396E19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857" w:name="S2204"/>
            <w:bookmarkEnd w:id="3857"/>
          </w:p>
        </w:tc>
        <w:tc>
          <w:tcPr>
            <w:tcW w:w="709" w:type="dxa"/>
            <w:tcBorders>
              <w:top w:val="double" w:sz="4" w:space="0" w:color="auto"/>
            </w:tcBorders>
          </w:tcPr>
          <w:p w:rsidR="00396E19" w:rsidRPr="00E32DD6" w:rsidRDefault="00396E19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858" w:name="S2205"/>
            <w:bookmarkEnd w:id="3858"/>
          </w:p>
        </w:tc>
        <w:tc>
          <w:tcPr>
            <w:tcW w:w="709" w:type="dxa"/>
            <w:tcBorders>
              <w:top w:val="double" w:sz="4" w:space="0" w:color="auto"/>
            </w:tcBorders>
          </w:tcPr>
          <w:p w:rsidR="00396E19" w:rsidRPr="00E32DD6" w:rsidRDefault="00396E19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859" w:name="S2206"/>
            <w:bookmarkEnd w:id="3859"/>
          </w:p>
        </w:tc>
        <w:tc>
          <w:tcPr>
            <w:tcW w:w="708" w:type="dxa"/>
            <w:tcBorders>
              <w:top w:val="double" w:sz="4" w:space="0" w:color="auto"/>
            </w:tcBorders>
          </w:tcPr>
          <w:p w:rsidR="00396E19" w:rsidRPr="00E32DD6" w:rsidRDefault="00396E19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860" w:name="S2207"/>
            <w:bookmarkEnd w:id="3860"/>
          </w:p>
        </w:tc>
        <w:tc>
          <w:tcPr>
            <w:tcW w:w="709" w:type="dxa"/>
            <w:tcBorders>
              <w:top w:val="double" w:sz="4" w:space="0" w:color="auto"/>
            </w:tcBorders>
          </w:tcPr>
          <w:p w:rsidR="00396E19" w:rsidRPr="00E32DD6" w:rsidRDefault="00396E19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861" w:name="S2208"/>
            <w:bookmarkEnd w:id="3861"/>
          </w:p>
        </w:tc>
        <w:tc>
          <w:tcPr>
            <w:tcW w:w="709" w:type="dxa"/>
            <w:tcBorders>
              <w:top w:val="double" w:sz="4" w:space="0" w:color="auto"/>
            </w:tcBorders>
          </w:tcPr>
          <w:p w:rsidR="00396E19" w:rsidRPr="00E32DD6" w:rsidRDefault="00396E19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862" w:name="S2209"/>
            <w:bookmarkEnd w:id="3862"/>
          </w:p>
        </w:tc>
        <w:tc>
          <w:tcPr>
            <w:tcW w:w="709" w:type="dxa"/>
            <w:tcBorders>
              <w:top w:val="double" w:sz="4" w:space="0" w:color="auto"/>
            </w:tcBorders>
          </w:tcPr>
          <w:p w:rsidR="00396E19" w:rsidRPr="00E32DD6" w:rsidRDefault="00396E19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863" w:name="S2210"/>
            <w:bookmarkEnd w:id="3863"/>
          </w:p>
        </w:tc>
      </w:tr>
    </w:tbl>
    <w:p w:rsidR="0046514D" w:rsidRPr="00E32DD6" w:rsidRDefault="0046514D" w:rsidP="002C70EA">
      <w:pPr>
        <w:ind w:left="-57" w:right="-57"/>
        <w:rPr>
          <w:sz w:val="20"/>
          <w:szCs w:val="20"/>
        </w:rPr>
      </w:pPr>
    </w:p>
    <w:p w:rsidR="0046514D" w:rsidRPr="00E32DD6" w:rsidRDefault="0046514D" w:rsidP="002C70EA">
      <w:pPr>
        <w:ind w:left="-57" w:right="-57"/>
        <w:rPr>
          <w:sz w:val="20"/>
          <w:szCs w:val="20"/>
        </w:rPr>
      </w:pPr>
    </w:p>
    <w:p w:rsidR="0046514D" w:rsidRPr="00E32DD6" w:rsidRDefault="0046514D" w:rsidP="00EE5AEC">
      <w:pPr>
        <w:ind w:left="-57" w:right="-57" w:hanging="369"/>
        <w:rPr>
          <w:sz w:val="24"/>
          <w:szCs w:val="24"/>
        </w:rPr>
      </w:pPr>
      <w:r w:rsidRPr="00E32DD6">
        <w:rPr>
          <w:sz w:val="24"/>
          <w:szCs w:val="24"/>
        </w:rPr>
        <w:t>Раздел 20. Преступления  против мира и безопасности человечества</w:t>
      </w:r>
    </w:p>
    <w:p w:rsidR="0046514D" w:rsidRPr="00E32DD6" w:rsidRDefault="0046514D" w:rsidP="002C70EA">
      <w:pPr>
        <w:ind w:left="-57" w:right="-57"/>
        <w:rPr>
          <w:sz w:val="20"/>
          <w:szCs w:val="20"/>
        </w:rPr>
      </w:pPr>
    </w:p>
    <w:tbl>
      <w:tblPr>
        <w:tblW w:w="0" w:type="auto"/>
        <w:tblInd w:w="-318" w:type="dxa"/>
        <w:tblLayout w:type="fixed"/>
        <w:tblLook w:val="000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EE5AEC" w:rsidRPr="00E32DD6">
        <w:tblPrEx>
          <w:tblCellMar>
            <w:top w:w="0" w:type="dxa"/>
            <w:bottom w:w="0" w:type="dxa"/>
          </w:tblCellMar>
        </w:tblPrEx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AEC" w:rsidRPr="00E32DD6" w:rsidRDefault="00EE5AEC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4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AEC" w:rsidRPr="00E32DD6" w:rsidRDefault="00EE5AEC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9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AEC" w:rsidRPr="00E32DD6" w:rsidRDefault="00EE5AEC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1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5AEC" w:rsidRPr="00E32DD6" w:rsidRDefault="00EE5AEC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AEC" w:rsidRPr="00E32DD6" w:rsidRDefault="00EE5AEC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AEC" w:rsidRPr="00E32DD6" w:rsidRDefault="00EE5AEC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0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5AEC" w:rsidRPr="00E32DD6" w:rsidRDefault="00EE5AEC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AEC" w:rsidRPr="00E32DD6" w:rsidRDefault="00D31E28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3864" w:name="GG201"/>
            <w:bookmarkEnd w:id="3864"/>
            <w:r>
              <w:rPr>
                <w:rFonts w:ascii="Times New Roman" w:eastAsia="MS Mincho" w:hAnsi="Times New Roman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AEC" w:rsidRPr="00E32DD6" w:rsidRDefault="00D31E28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3865" w:name="GG202"/>
            <w:bookmarkEnd w:id="3865"/>
            <w:r>
              <w:rPr>
                <w:rFonts w:ascii="Times New Roman" w:eastAsia="MS Mincho" w:hAnsi="Times New Roman"/>
              </w:rPr>
              <w:t>8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5AEC" w:rsidRPr="00E32DD6" w:rsidRDefault="00EE5AEC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AEC" w:rsidRPr="00E32DD6" w:rsidRDefault="00D31E28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3866" w:name="MM201"/>
            <w:bookmarkEnd w:id="3866"/>
            <w:r>
              <w:rPr>
                <w:rFonts w:ascii="Times New Roman" w:eastAsia="MS Mincho" w:hAnsi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AEC" w:rsidRPr="00E32DD6" w:rsidRDefault="00D31E28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3867" w:name="MM202"/>
            <w:bookmarkEnd w:id="3867"/>
            <w:r>
              <w:rPr>
                <w:rFonts w:ascii="Times New Roman" w:eastAsia="MS Mincho" w:hAnsi="Times New Roman"/>
              </w:rPr>
              <w:t>6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5AEC" w:rsidRPr="00E32DD6" w:rsidRDefault="00EE5AEC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AEC" w:rsidRPr="00E32DD6" w:rsidRDefault="00506102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AEC" w:rsidRPr="00E32DD6" w:rsidRDefault="00506102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AEC" w:rsidRPr="00E32DD6" w:rsidRDefault="00506102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AEC" w:rsidRPr="00E32DD6" w:rsidRDefault="00506102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7</w:t>
            </w:r>
          </w:p>
        </w:tc>
      </w:tr>
      <w:tr w:rsidR="00EE5AEC" w:rsidRPr="00E32DD6">
        <w:tblPrEx>
          <w:tblCellMar>
            <w:top w:w="0" w:type="dxa"/>
            <w:bottom w:w="0" w:type="dxa"/>
          </w:tblCellMar>
        </w:tblPrEx>
        <w:tc>
          <w:tcPr>
            <w:tcW w:w="1362" w:type="dxa"/>
            <w:gridSpan w:val="3"/>
            <w:tcBorders>
              <w:top w:val="single" w:sz="4" w:space="0" w:color="auto"/>
            </w:tcBorders>
          </w:tcPr>
          <w:p w:rsidR="00EE5AEC" w:rsidRPr="00E32DD6" w:rsidRDefault="00EE5AEC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код формы</w:t>
            </w:r>
          </w:p>
        </w:tc>
        <w:tc>
          <w:tcPr>
            <w:tcW w:w="454" w:type="dxa"/>
          </w:tcPr>
          <w:p w:rsidR="00EE5AEC" w:rsidRPr="00E32DD6" w:rsidRDefault="00EE5AEC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EE5AEC" w:rsidRPr="00E32DD6" w:rsidRDefault="00EE5AEC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раздел</w:t>
            </w:r>
          </w:p>
        </w:tc>
        <w:tc>
          <w:tcPr>
            <w:tcW w:w="454" w:type="dxa"/>
          </w:tcPr>
          <w:p w:rsidR="00EE5AEC" w:rsidRPr="00E32DD6" w:rsidRDefault="00EE5AEC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EE5AEC" w:rsidRPr="00E32DD6" w:rsidRDefault="00EE5AEC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год</w:t>
            </w:r>
          </w:p>
        </w:tc>
        <w:tc>
          <w:tcPr>
            <w:tcW w:w="454" w:type="dxa"/>
          </w:tcPr>
          <w:p w:rsidR="00EE5AEC" w:rsidRPr="00E32DD6" w:rsidRDefault="00EE5AEC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EE5AEC" w:rsidRPr="00E32DD6" w:rsidRDefault="00EE5AEC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период</w:t>
            </w:r>
          </w:p>
        </w:tc>
        <w:tc>
          <w:tcPr>
            <w:tcW w:w="454" w:type="dxa"/>
          </w:tcPr>
          <w:p w:rsidR="00EE5AEC" w:rsidRPr="00E32DD6" w:rsidRDefault="00EE5AEC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gridSpan w:val="4"/>
            <w:tcBorders>
              <w:top w:val="single" w:sz="4" w:space="0" w:color="auto"/>
            </w:tcBorders>
          </w:tcPr>
          <w:p w:rsidR="00EE5AEC" w:rsidRPr="00E32DD6" w:rsidRDefault="00EE5AEC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 xml:space="preserve">код </w:t>
            </w:r>
          </w:p>
        </w:tc>
      </w:tr>
    </w:tbl>
    <w:p w:rsidR="0046514D" w:rsidRPr="00E32DD6" w:rsidRDefault="0046514D" w:rsidP="002C70EA">
      <w:pPr>
        <w:ind w:left="-57" w:right="-57"/>
        <w:rPr>
          <w:sz w:val="20"/>
          <w:szCs w:val="20"/>
        </w:rPr>
      </w:pPr>
    </w:p>
    <w:tbl>
      <w:tblPr>
        <w:tblW w:w="11066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28"/>
        <w:gridCol w:w="425"/>
        <w:gridCol w:w="850"/>
        <w:gridCol w:w="850"/>
        <w:gridCol w:w="710"/>
        <w:gridCol w:w="850"/>
        <w:gridCol w:w="709"/>
        <w:gridCol w:w="709"/>
        <w:gridCol w:w="708"/>
        <w:gridCol w:w="709"/>
        <w:gridCol w:w="709"/>
        <w:gridCol w:w="709"/>
      </w:tblGrid>
      <w:tr w:rsidR="00396E19" w:rsidRPr="00E32DD6">
        <w:tblPrEx>
          <w:tblCellMar>
            <w:top w:w="0" w:type="dxa"/>
            <w:bottom w:w="0" w:type="dxa"/>
          </w:tblCellMar>
        </w:tblPrEx>
        <w:tc>
          <w:tcPr>
            <w:tcW w:w="3128" w:type="dxa"/>
          </w:tcPr>
          <w:p w:rsidR="00396E19" w:rsidRPr="00E32DD6" w:rsidRDefault="00396E19" w:rsidP="00EE5AEC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А</w:t>
            </w:r>
          </w:p>
        </w:tc>
        <w:tc>
          <w:tcPr>
            <w:tcW w:w="425" w:type="dxa"/>
          </w:tcPr>
          <w:p w:rsidR="00396E19" w:rsidRPr="00E32DD6" w:rsidRDefault="00396E19" w:rsidP="00EE5AEC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Б</w:t>
            </w:r>
          </w:p>
        </w:tc>
        <w:tc>
          <w:tcPr>
            <w:tcW w:w="850" w:type="dxa"/>
          </w:tcPr>
          <w:p w:rsidR="00396E19" w:rsidRPr="00E32DD6" w:rsidRDefault="00396E19" w:rsidP="00EE5AEC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396E19" w:rsidRPr="00E32DD6" w:rsidRDefault="00396E19" w:rsidP="00EE5AEC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710" w:type="dxa"/>
          </w:tcPr>
          <w:p w:rsidR="00396E19" w:rsidRPr="00E32DD6" w:rsidRDefault="00396E19" w:rsidP="00EE5AEC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396E19" w:rsidRPr="00E32DD6" w:rsidRDefault="00396E19" w:rsidP="00EE5AEC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396E19" w:rsidRPr="00E32DD6" w:rsidRDefault="00396E19" w:rsidP="00EE5AEC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396E19" w:rsidRPr="00E32DD6" w:rsidRDefault="00396E19" w:rsidP="00EE5AEC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:rsidR="00396E19" w:rsidRPr="00E32DD6" w:rsidRDefault="00396E19" w:rsidP="00EE5AEC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396E19" w:rsidRPr="00E32DD6" w:rsidRDefault="00396E19" w:rsidP="00EE5AEC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396E19" w:rsidRPr="00E32DD6" w:rsidRDefault="00396E19" w:rsidP="00EE5AEC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396E19" w:rsidRPr="00E32DD6" w:rsidRDefault="00396E19" w:rsidP="00EE5AEC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10</w:t>
            </w:r>
          </w:p>
        </w:tc>
      </w:tr>
      <w:tr w:rsidR="00396E19" w:rsidRPr="00E32DD6">
        <w:tblPrEx>
          <w:tblCellMar>
            <w:top w:w="0" w:type="dxa"/>
            <w:bottom w:w="0" w:type="dxa"/>
          </w:tblCellMar>
        </w:tblPrEx>
        <w:tc>
          <w:tcPr>
            <w:tcW w:w="3128" w:type="dxa"/>
          </w:tcPr>
          <w:p w:rsidR="00396E19" w:rsidRPr="00E32DD6" w:rsidRDefault="00396E19" w:rsidP="001B4689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Планирование, подготовка, разв</w:t>
            </w:r>
            <w:r w:rsidRPr="00E32DD6">
              <w:rPr>
                <w:sz w:val="20"/>
                <w:szCs w:val="20"/>
              </w:rPr>
              <w:t>я</w:t>
            </w:r>
            <w:r w:rsidRPr="00E32DD6">
              <w:rPr>
                <w:sz w:val="20"/>
                <w:szCs w:val="20"/>
              </w:rPr>
              <w:t>зывание или ведение агрессивной во</w:t>
            </w:r>
            <w:r w:rsidRPr="00E32DD6">
              <w:rPr>
                <w:sz w:val="20"/>
                <w:szCs w:val="20"/>
              </w:rPr>
              <w:t>й</w:t>
            </w:r>
            <w:r w:rsidRPr="00E32DD6">
              <w:rPr>
                <w:sz w:val="20"/>
                <w:szCs w:val="20"/>
              </w:rPr>
              <w:t xml:space="preserve">ны                                </w:t>
            </w:r>
          </w:p>
          <w:p w:rsidR="00396E19" w:rsidRPr="00E32DD6" w:rsidRDefault="00396E19" w:rsidP="001B4689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                                   ст. 353 УК РФ</w:t>
            </w:r>
          </w:p>
        </w:tc>
        <w:tc>
          <w:tcPr>
            <w:tcW w:w="425" w:type="dxa"/>
            <w:vAlign w:val="bottom"/>
          </w:tcPr>
          <w:p w:rsidR="00396E19" w:rsidRPr="00E32DD6" w:rsidRDefault="00396E19" w:rsidP="00EE5AEC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396E19" w:rsidRPr="00E32DD6" w:rsidRDefault="00D31E28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68" w:name="T0101"/>
            <w:bookmarkEnd w:id="386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396E19" w:rsidRPr="00E32DD6" w:rsidRDefault="00D31E28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69" w:name="T0102"/>
            <w:bookmarkEnd w:id="386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</w:tcPr>
          <w:p w:rsidR="00396E19" w:rsidRPr="00E32DD6" w:rsidRDefault="00D31E28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70" w:name="T0103"/>
            <w:bookmarkEnd w:id="38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396E19" w:rsidRPr="00E32DD6" w:rsidRDefault="00D31E28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71" w:name="T0104"/>
            <w:bookmarkEnd w:id="38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396E19" w:rsidRPr="00E32DD6" w:rsidRDefault="00D31E28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72" w:name="T0105"/>
            <w:bookmarkEnd w:id="38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396E19" w:rsidRPr="00E32DD6" w:rsidRDefault="00D31E28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73" w:name="T0106"/>
            <w:bookmarkEnd w:id="38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396E19" w:rsidRPr="00E32DD6" w:rsidRDefault="00D31E28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74" w:name="T0107"/>
            <w:bookmarkEnd w:id="38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396E19" w:rsidRPr="00E32DD6" w:rsidRDefault="00D31E28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75" w:name="T0108"/>
            <w:bookmarkEnd w:id="387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396E19" w:rsidRPr="00E32DD6" w:rsidRDefault="00D31E28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76" w:name="T0109"/>
            <w:bookmarkEnd w:id="38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396E19" w:rsidRPr="00E32DD6" w:rsidRDefault="00D31E28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77" w:name="T0110"/>
            <w:bookmarkEnd w:id="3877"/>
            <w:r>
              <w:rPr>
                <w:sz w:val="20"/>
                <w:szCs w:val="20"/>
              </w:rPr>
              <w:t xml:space="preserve"> 0</w:t>
            </w:r>
          </w:p>
        </w:tc>
      </w:tr>
      <w:tr w:rsidR="00396E19" w:rsidRPr="00E32DD6">
        <w:tblPrEx>
          <w:tblCellMar>
            <w:top w:w="0" w:type="dxa"/>
            <w:bottom w:w="0" w:type="dxa"/>
          </w:tblCellMar>
        </w:tblPrEx>
        <w:tc>
          <w:tcPr>
            <w:tcW w:w="3128" w:type="dxa"/>
          </w:tcPr>
          <w:p w:rsidR="00396E19" w:rsidRPr="00E32DD6" w:rsidRDefault="00396E19" w:rsidP="00791BE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Публичные призывы </w:t>
            </w:r>
            <w:r w:rsidRPr="00E32DD6">
              <w:rPr>
                <w:color w:val="000000"/>
                <w:sz w:val="20"/>
                <w:szCs w:val="20"/>
              </w:rPr>
              <w:t>к</w:t>
            </w:r>
            <w:r w:rsidRPr="00E32DD6">
              <w:rPr>
                <w:color w:val="FF0000"/>
                <w:sz w:val="20"/>
                <w:szCs w:val="20"/>
              </w:rPr>
              <w:t xml:space="preserve"> </w:t>
            </w:r>
            <w:r w:rsidRPr="00E32DD6">
              <w:rPr>
                <w:sz w:val="20"/>
                <w:szCs w:val="20"/>
              </w:rPr>
              <w:t>развязыв</w:t>
            </w:r>
            <w:r w:rsidRPr="00E32DD6">
              <w:rPr>
                <w:sz w:val="20"/>
                <w:szCs w:val="20"/>
              </w:rPr>
              <w:t>а</w:t>
            </w:r>
            <w:r w:rsidRPr="00E32DD6">
              <w:rPr>
                <w:sz w:val="20"/>
                <w:szCs w:val="20"/>
              </w:rPr>
              <w:t xml:space="preserve">нию агрессивной войны                                     </w:t>
            </w:r>
          </w:p>
          <w:p w:rsidR="00396E19" w:rsidRPr="00E32DD6" w:rsidRDefault="00396E19" w:rsidP="00B86106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354 УК РФ</w:t>
            </w:r>
          </w:p>
        </w:tc>
        <w:tc>
          <w:tcPr>
            <w:tcW w:w="425" w:type="dxa"/>
            <w:vAlign w:val="bottom"/>
          </w:tcPr>
          <w:p w:rsidR="00396E19" w:rsidRPr="00E32DD6" w:rsidRDefault="00396E19" w:rsidP="00EE5AEC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78" w:name="T0201"/>
            <w:bookmarkEnd w:id="3878"/>
          </w:p>
        </w:tc>
        <w:tc>
          <w:tcPr>
            <w:tcW w:w="85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79" w:name="T0202"/>
            <w:bookmarkEnd w:id="3879"/>
          </w:p>
        </w:tc>
        <w:tc>
          <w:tcPr>
            <w:tcW w:w="71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80" w:name="T0203"/>
            <w:bookmarkEnd w:id="3880"/>
          </w:p>
        </w:tc>
        <w:tc>
          <w:tcPr>
            <w:tcW w:w="85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81" w:name="T0204"/>
            <w:bookmarkEnd w:id="3881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82" w:name="T0205"/>
            <w:bookmarkEnd w:id="3882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83" w:name="T0206"/>
            <w:bookmarkEnd w:id="3883"/>
          </w:p>
        </w:tc>
        <w:tc>
          <w:tcPr>
            <w:tcW w:w="708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84" w:name="T0207"/>
            <w:bookmarkEnd w:id="3884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85" w:name="T0208"/>
            <w:bookmarkEnd w:id="3885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86" w:name="T0209"/>
            <w:bookmarkEnd w:id="3886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87" w:name="T0210"/>
            <w:bookmarkEnd w:id="3887"/>
          </w:p>
        </w:tc>
      </w:tr>
      <w:tr w:rsidR="00396E19" w:rsidRPr="00E32DD6">
        <w:tblPrEx>
          <w:tblCellMar>
            <w:top w:w="0" w:type="dxa"/>
            <w:bottom w:w="0" w:type="dxa"/>
          </w:tblCellMar>
        </w:tblPrEx>
        <w:tc>
          <w:tcPr>
            <w:tcW w:w="3128" w:type="dxa"/>
          </w:tcPr>
          <w:p w:rsidR="00396E19" w:rsidRPr="00E32DD6" w:rsidRDefault="00396E19" w:rsidP="00EF5509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Реабилитация нацизма                                     </w:t>
            </w:r>
          </w:p>
          <w:p w:rsidR="00396E19" w:rsidRPr="00E32DD6" w:rsidRDefault="00396E19" w:rsidP="00EF5509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354.1 УК РФ</w:t>
            </w:r>
          </w:p>
        </w:tc>
        <w:tc>
          <w:tcPr>
            <w:tcW w:w="425" w:type="dxa"/>
            <w:vAlign w:val="bottom"/>
          </w:tcPr>
          <w:p w:rsidR="00396E19" w:rsidRPr="00E32DD6" w:rsidRDefault="00396E19" w:rsidP="00EF550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396E19" w:rsidRPr="00E32DD6" w:rsidRDefault="00D31E28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88" w:name="T0301"/>
            <w:bookmarkEnd w:id="388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</w:tcPr>
          <w:p w:rsidR="00396E19" w:rsidRPr="00E32DD6" w:rsidRDefault="00D31E28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89" w:name="T0302"/>
            <w:bookmarkEnd w:id="388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10" w:type="dxa"/>
          </w:tcPr>
          <w:p w:rsidR="00396E19" w:rsidRPr="00E32DD6" w:rsidRDefault="00D31E28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90" w:name="T0303"/>
            <w:bookmarkEnd w:id="38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0" w:type="dxa"/>
          </w:tcPr>
          <w:p w:rsidR="00396E19" w:rsidRPr="00E32DD6" w:rsidRDefault="00D31E28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91" w:name="T0304"/>
            <w:bookmarkEnd w:id="389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396E19" w:rsidRPr="00E32DD6" w:rsidRDefault="00D31E28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92" w:name="T0305"/>
            <w:bookmarkEnd w:id="389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396E19" w:rsidRPr="00E32DD6" w:rsidRDefault="00D31E28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93" w:name="T0306"/>
            <w:bookmarkEnd w:id="389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</w:tcPr>
          <w:p w:rsidR="00396E19" w:rsidRPr="00E32DD6" w:rsidRDefault="00D31E28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94" w:name="T0307"/>
            <w:bookmarkEnd w:id="389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396E19" w:rsidRPr="00E32DD6" w:rsidRDefault="00D31E28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95" w:name="T0308"/>
            <w:bookmarkEnd w:id="389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396E19" w:rsidRPr="00E32DD6" w:rsidRDefault="00D31E28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96" w:name="T0309"/>
            <w:bookmarkEnd w:id="389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</w:tcPr>
          <w:p w:rsidR="00396E19" w:rsidRPr="00E32DD6" w:rsidRDefault="00D31E28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97" w:name="T0310"/>
            <w:bookmarkEnd w:id="3897"/>
            <w:r>
              <w:rPr>
                <w:sz w:val="20"/>
                <w:szCs w:val="20"/>
              </w:rPr>
              <w:t xml:space="preserve"> 0</w:t>
            </w:r>
          </w:p>
        </w:tc>
      </w:tr>
      <w:tr w:rsidR="00396E19" w:rsidRPr="00E32DD6">
        <w:tblPrEx>
          <w:tblCellMar>
            <w:top w:w="0" w:type="dxa"/>
            <w:bottom w:w="0" w:type="dxa"/>
          </w:tblCellMar>
        </w:tblPrEx>
        <w:tc>
          <w:tcPr>
            <w:tcW w:w="3128" w:type="dxa"/>
          </w:tcPr>
          <w:p w:rsidR="00396E19" w:rsidRPr="00E32DD6" w:rsidRDefault="00396E19" w:rsidP="00791BE2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Разработка, производство, нако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ление, приобретение или сбыт оружия массового поражения</w:t>
            </w:r>
          </w:p>
          <w:p w:rsidR="00396E19" w:rsidRPr="00E32DD6" w:rsidRDefault="00396E19" w:rsidP="00B86106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ст. 355 УК РФ</w:t>
            </w:r>
          </w:p>
        </w:tc>
        <w:tc>
          <w:tcPr>
            <w:tcW w:w="425" w:type="dxa"/>
            <w:vAlign w:val="bottom"/>
          </w:tcPr>
          <w:p w:rsidR="00396E19" w:rsidRPr="00E32DD6" w:rsidRDefault="00396E19" w:rsidP="00EE5AEC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98" w:name="T0401"/>
            <w:bookmarkEnd w:id="3898"/>
          </w:p>
        </w:tc>
        <w:tc>
          <w:tcPr>
            <w:tcW w:w="85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899" w:name="T0402"/>
            <w:bookmarkEnd w:id="3899"/>
          </w:p>
        </w:tc>
        <w:tc>
          <w:tcPr>
            <w:tcW w:w="71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00" w:name="T0403"/>
            <w:bookmarkEnd w:id="3900"/>
          </w:p>
        </w:tc>
        <w:tc>
          <w:tcPr>
            <w:tcW w:w="85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01" w:name="T0404"/>
            <w:bookmarkEnd w:id="3901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02" w:name="T0405"/>
            <w:bookmarkEnd w:id="3902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03" w:name="T0406"/>
            <w:bookmarkEnd w:id="3903"/>
          </w:p>
        </w:tc>
        <w:tc>
          <w:tcPr>
            <w:tcW w:w="708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04" w:name="T0407"/>
            <w:bookmarkEnd w:id="3904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05" w:name="T0408"/>
            <w:bookmarkEnd w:id="3905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06" w:name="T0409"/>
            <w:bookmarkEnd w:id="3906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07" w:name="T0410"/>
            <w:bookmarkEnd w:id="3907"/>
          </w:p>
        </w:tc>
      </w:tr>
      <w:tr w:rsidR="00396E19" w:rsidRPr="00E32DD6">
        <w:tblPrEx>
          <w:tblCellMar>
            <w:top w:w="0" w:type="dxa"/>
            <w:bottom w:w="0" w:type="dxa"/>
          </w:tblCellMar>
        </w:tblPrEx>
        <w:tc>
          <w:tcPr>
            <w:tcW w:w="3128" w:type="dxa"/>
          </w:tcPr>
          <w:p w:rsidR="00396E19" w:rsidRPr="00E32DD6" w:rsidRDefault="00396E19" w:rsidP="00791BE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Применение запрещенных средств и методов  ведения войны                          </w:t>
            </w:r>
          </w:p>
          <w:p w:rsidR="00396E19" w:rsidRPr="00E32DD6" w:rsidRDefault="00396E19" w:rsidP="00B86106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356 УК РФ</w:t>
            </w:r>
          </w:p>
        </w:tc>
        <w:tc>
          <w:tcPr>
            <w:tcW w:w="425" w:type="dxa"/>
            <w:vAlign w:val="bottom"/>
          </w:tcPr>
          <w:p w:rsidR="00396E19" w:rsidRPr="00E32DD6" w:rsidRDefault="00396E19" w:rsidP="00EE5AEC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08" w:name="T0501"/>
            <w:bookmarkEnd w:id="3908"/>
          </w:p>
        </w:tc>
        <w:tc>
          <w:tcPr>
            <w:tcW w:w="85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09" w:name="T0502"/>
            <w:bookmarkEnd w:id="3909"/>
          </w:p>
        </w:tc>
        <w:tc>
          <w:tcPr>
            <w:tcW w:w="71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10" w:name="T0503"/>
            <w:bookmarkEnd w:id="3910"/>
          </w:p>
        </w:tc>
        <w:tc>
          <w:tcPr>
            <w:tcW w:w="85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11" w:name="T0504"/>
            <w:bookmarkEnd w:id="3911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12" w:name="T0505"/>
            <w:bookmarkEnd w:id="3912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13" w:name="T0506"/>
            <w:bookmarkEnd w:id="3913"/>
          </w:p>
        </w:tc>
        <w:tc>
          <w:tcPr>
            <w:tcW w:w="708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14" w:name="T0507"/>
            <w:bookmarkEnd w:id="3914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15" w:name="T0508"/>
            <w:bookmarkEnd w:id="3915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16" w:name="T0509"/>
            <w:bookmarkEnd w:id="3916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17" w:name="T0510"/>
            <w:bookmarkEnd w:id="3917"/>
          </w:p>
        </w:tc>
      </w:tr>
      <w:tr w:rsidR="00396E19" w:rsidRPr="00E32DD6">
        <w:tblPrEx>
          <w:tblCellMar>
            <w:top w:w="0" w:type="dxa"/>
            <w:bottom w:w="0" w:type="dxa"/>
          </w:tblCellMar>
        </w:tblPrEx>
        <w:tc>
          <w:tcPr>
            <w:tcW w:w="3128" w:type="dxa"/>
          </w:tcPr>
          <w:p w:rsidR="00396E19" w:rsidRPr="00E32DD6" w:rsidRDefault="00396E19" w:rsidP="00791BE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Геноцид                                            </w:t>
            </w:r>
          </w:p>
          <w:p w:rsidR="00396E19" w:rsidRPr="00E32DD6" w:rsidRDefault="00396E19" w:rsidP="00B86106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357 УК РФ</w:t>
            </w:r>
          </w:p>
        </w:tc>
        <w:tc>
          <w:tcPr>
            <w:tcW w:w="425" w:type="dxa"/>
            <w:vAlign w:val="bottom"/>
          </w:tcPr>
          <w:p w:rsidR="00396E19" w:rsidRPr="00E32DD6" w:rsidRDefault="00396E19" w:rsidP="00EE5AEC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18" w:name="T0601"/>
            <w:bookmarkEnd w:id="3918"/>
          </w:p>
        </w:tc>
        <w:tc>
          <w:tcPr>
            <w:tcW w:w="85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19" w:name="T0602"/>
            <w:bookmarkEnd w:id="3919"/>
          </w:p>
        </w:tc>
        <w:tc>
          <w:tcPr>
            <w:tcW w:w="71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20" w:name="T0603"/>
            <w:bookmarkEnd w:id="3920"/>
          </w:p>
        </w:tc>
        <w:tc>
          <w:tcPr>
            <w:tcW w:w="850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21" w:name="T0604"/>
            <w:bookmarkEnd w:id="3921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22" w:name="T0605"/>
            <w:bookmarkEnd w:id="3922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23" w:name="T0606"/>
            <w:bookmarkEnd w:id="3923"/>
          </w:p>
        </w:tc>
        <w:tc>
          <w:tcPr>
            <w:tcW w:w="708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24" w:name="T0607"/>
            <w:bookmarkEnd w:id="3924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25" w:name="T0608"/>
            <w:bookmarkEnd w:id="3925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26" w:name="T0609"/>
            <w:bookmarkEnd w:id="3926"/>
          </w:p>
        </w:tc>
        <w:tc>
          <w:tcPr>
            <w:tcW w:w="709" w:type="dxa"/>
          </w:tcPr>
          <w:p w:rsidR="00396E19" w:rsidRPr="00E32DD6" w:rsidRDefault="00396E19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27" w:name="T0610"/>
            <w:bookmarkEnd w:id="3927"/>
          </w:p>
        </w:tc>
      </w:tr>
    </w:tbl>
    <w:p w:rsidR="00EE6E8E" w:rsidRPr="00E32DD6" w:rsidRDefault="00EE6E8E">
      <w:r w:rsidRPr="00E32DD6">
        <w:br w:type="page"/>
      </w:r>
    </w:p>
    <w:tbl>
      <w:tblPr>
        <w:tblW w:w="11066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25"/>
        <w:gridCol w:w="425"/>
        <w:gridCol w:w="849"/>
        <w:gridCol w:w="850"/>
        <w:gridCol w:w="710"/>
        <w:gridCol w:w="852"/>
        <w:gridCol w:w="710"/>
        <w:gridCol w:w="710"/>
        <w:gridCol w:w="708"/>
        <w:gridCol w:w="709"/>
        <w:gridCol w:w="709"/>
        <w:gridCol w:w="709"/>
      </w:tblGrid>
      <w:tr w:rsidR="007B639A" w:rsidRPr="00E32DD6">
        <w:tblPrEx>
          <w:tblCellMar>
            <w:top w:w="0" w:type="dxa"/>
            <w:bottom w:w="0" w:type="dxa"/>
          </w:tblCellMar>
        </w:tblPrEx>
        <w:tc>
          <w:tcPr>
            <w:tcW w:w="3128" w:type="dxa"/>
          </w:tcPr>
          <w:p w:rsidR="007B639A" w:rsidRPr="00E32DD6" w:rsidRDefault="007B639A" w:rsidP="002652D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А</w:t>
            </w:r>
          </w:p>
        </w:tc>
        <w:tc>
          <w:tcPr>
            <w:tcW w:w="425" w:type="dxa"/>
          </w:tcPr>
          <w:p w:rsidR="007B639A" w:rsidRPr="00E32DD6" w:rsidRDefault="007B639A" w:rsidP="002652D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Б</w:t>
            </w:r>
          </w:p>
        </w:tc>
        <w:tc>
          <w:tcPr>
            <w:tcW w:w="850" w:type="dxa"/>
          </w:tcPr>
          <w:p w:rsidR="007B639A" w:rsidRPr="00E32DD6" w:rsidRDefault="007B639A" w:rsidP="002652D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7B639A" w:rsidRPr="00E32DD6" w:rsidRDefault="007B639A" w:rsidP="002652D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710" w:type="dxa"/>
          </w:tcPr>
          <w:p w:rsidR="007B639A" w:rsidRPr="00E32DD6" w:rsidRDefault="007B639A" w:rsidP="002652D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7B639A" w:rsidRPr="00E32DD6" w:rsidRDefault="007B639A" w:rsidP="002652D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7B639A" w:rsidRPr="00E32DD6" w:rsidRDefault="007B639A" w:rsidP="002652D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7B639A" w:rsidRPr="00E32DD6" w:rsidRDefault="007B639A" w:rsidP="002652D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:rsidR="007B639A" w:rsidRPr="00E32DD6" w:rsidRDefault="007B639A" w:rsidP="002652D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7B639A" w:rsidRPr="00E32DD6" w:rsidRDefault="007B639A" w:rsidP="002652D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7B639A" w:rsidRPr="00E32DD6" w:rsidRDefault="007B639A" w:rsidP="002652D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7B639A" w:rsidRPr="00E32DD6" w:rsidRDefault="007B639A" w:rsidP="002652D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10</w:t>
            </w:r>
          </w:p>
        </w:tc>
      </w:tr>
      <w:tr w:rsidR="007B639A" w:rsidRPr="00E32DD6">
        <w:tblPrEx>
          <w:tblCellMar>
            <w:top w:w="0" w:type="dxa"/>
            <w:bottom w:w="0" w:type="dxa"/>
          </w:tblCellMar>
        </w:tblPrEx>
        <w:tc>
          <w:tcPr>
            <w:tcW w:w="3128" w:type="dxa"/>
          </w:tcPr>
          <w:p w:rsidR="007B639A" w:rsidRPr="00E32DD6" w:rsidRDefault="007B639A" w:rsidP="00791BE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Экоцид                                              </w:t>
            </w:r>
          </w:p>
          <w:p w:rsidR="007B639A" w:rsidRPr="00E32DD6" w:rsidRDefault="007B639A" w:rsidP="00B86106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358 УК РФ</w:t>
            </w:r>
          </w:p>
        </w:tc>
        <w:tc>
          <w:tcPr>
            <w:tcW w:w="425" w:type="dxa"/>
            <w:vAlign w:val="bottom"/>
          </w:tcPr>
          <w:p w:rsidR="007B639A" w:rsidRPr="00E32DD6" w:rsidRDefault="007B639A" w:rsidP="00EE5AEC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7B639A" w:rsidRPr="00E32DD6" w:rsidRDefault="007B639A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28" w:name="T0701"/>
            <w:bookmarkEnd w:id="3928"/>
          </w:p>
        </w:tc>
        <w:tc>
          <w:tcPr>
            <w:tcW w:w="850" w:type="dxa"/>
          </w:tcPr>
          <w:p w:rsidR="007B639A" w:rsidRPr="00E32DD6" w:rsidRDefault="007B639A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29" w:name="T0702"/>
            <w:bookmarkEnd w:id="3929"/>
          </w:p>
        </w:tc>
        <w:tc>
          <w:tcPr>
            <w:tcW w:w="710" w:type="dxa"/>
          </w:tcPr>
          <w:p w:rsidR="007B639A" w:rsidRPr="00E32DD6" w:rsidRDefault="007B639A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30" w:name="T0703"/>
            <w:bookmarkEnd w:id="3930"/>
          </w:p>
        </w:tc>
        <w:tc>
          <w:tcPr>
            <w:tcW w:w="850" w:type="dxa"/>
          </w:tcPr>
          <w:p w:rsidR="007B639A" w:rsidRPr="00E32DD6" w:rsidRDefault="007B639A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31" w:name="T0704"/>
            <w:bookmarkEnd w:id="3931"/>
          </w:p>
        </w:tc>
        <w:tc>
          <w:tcPr>
            <w:tcW w:w="709" w:type="dxa"/>
          </w:tcPr>
          <w:p w:rsidR="007B639A" w:rsidRPr="00E32DD6" w:rsidRDefault="007B639A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32" w:name="T0705"/>
            <w:bookmarkEnd w:id="3932"/>
          </w:p>
        </w:tc>
        <w:tc>
          <w:tcPr>
            <w:tcW w:w="709" w:type="dxa"/>
          </w:tcPr>
          <w:p w:rsidR="007B639A" w:rsidRPr="00E32DD6" w:rsidRDefault="007B639A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33" w:name="T0706"/>
            <w:bookmarkEnd w:id="3933"/>
          </w:p>
        </w:tc>
        <w:tc>
          <w:tcPr>
            <w:tcW w:w="708" w:type="dxa"/>
          </w:tcPr>
          <w:p w:rsidR="007B639A" w:rsidRPr="00E32DD6" w:rsidRDefault="007B639A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34" w:name="T0707"/>
            <w:bookmarkEnd w:id="3934"/>
          </w:p>
        </w:tc>
        <w:tc>
          <w:tcPr>
            <w:tcW w:w="709" w:type="dxa"/>
          </w:tcPr>
          <w:p w:rsidR="007B639A" w:rsidRPr="00E32DD6" w:rsidRDefault="007B639A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35" w:name="T0708"/>
            <w:bookmarkEnd w:id="3935"/>
          </w:p>
        </w:tc>
        <w:tc>
          <w:tcPr>
            <w:tcW w:w="709" w:type="dxa"/>
          </w:tcPr>
          <w:p w:rsidR="007B639A" w:rsidRPr="00E32DD6" w:rsidRDefault="007B639A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36" w:name="T0709"/>
            <w:bookmarkEnd w:id="3936"/>
          </w:p>
        </w:tc>
        <w:tc>
          <w:tcPr>
            <w:tcW w:w="709" w:type="dxa"/>
          </w:tcPr>
          <w:p w:rsidR="007B639A" w:rsidRPr="00E32DD6" w:rsidRDefault="007B639A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37" w:name="T0710"/>
            <w:bookmarkEnd w:id="3937"/>
          </w:p>
        </w:tc>
      </w:tr>
      <w:tr w:rsidR="007B639A" w:rsidRPr="00E32DD6">
        <w:tblPrEx>
          <w:tblCellMar>
            <w:top w:w="0" w:type="dxa"/>
            <w:bottom w:w="0" w:type="dxa"/>
          </w:tblCellMar>
        </w:tblPrEx>
        <w:tc>
          <w:tcPr>
            <w:tcW w:w="3128" w:type="dxa"/>
          </w:tcPr>
          <w:p w:rsidR="007B639A" w:rsidRPr="00E32DD6" w:rsidRDefault="007B639A" w:rsidP="00791BE2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Наемничество                                   </w:t>
            </w:r>
          </w:p>
          <w:p w:rsidR="007B639A" w:rsidRPr="00E32DD6" w:rsidRDefault="007B639A" w:rsidP="00B86106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359 УК РФ</w:t>
            </w:r>
          </w:p>
        </w:tc>
        <w:tc>
          <w:tcPr>
            <w:tcW w:w="425" w:type="dxa"/>
            <w:vAlign w:val="bottom"/>
          </w:tcPr>
          <w:p w:rsidR="007B639A" w:rsidRPr="00E32DD6" w:rsidRDefault="007B639A" w:rsidP="00EE5AEC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:rsidR="007B639A" w:rsidRPr="00E32DD6" w:rsidRDefault="007B639A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38" w:name="T0801"/>
            <w:bookmarkEnd w:id="3938"/>
          </w:p>
        </w:tc>
        <w:tc>
          <w:tcPr>
            <w:tcW w:w="850" w:type="dxa"/>
          </w:tcPr>
          <w:p w:rsidR="007B639A" w:rsidRPr="00E32DD6" w:rsidRDefault="007B639A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39" w:name="T0802"/>
            <w:bookmarkEnd w:id="3939"/>
          </w:p>
        </w:tc>
        <w:tc>
          <w:tcPr>
            <w:tcW w:w="710" w:type="dxa"/>
          </w:tcPr>
          <w:p w:rsidR="007B639A" w:rsidRPr="00E32DD6" w:rsidRDefault="007B639A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40" w:name="T0803"/>
            <w:bookmarkEnd w:id="3940"/>
          </w:p>
        </w:tc>
        <w:tc>
          <w:tcPr>
            <w:tcW w:w="850" w:type="dxa"/>
          </w:tcPr>
          <w:p w:rsidR="007B639A" w:rsidRPr="00E32DD6" w:rsidRDefault="007B639A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41" w:name="T0804"/>
            <w:bookmarkEnd w:id="3941"/>
          </w:p>
        </w:tc>
        <w:tc>
          <w:tcPr>
            <w:tcW w:w="709" w:type="dxa"/>
          </w:tcPr>
          <w:p w:rsidR="007B639A" w:rsidRPr="00E32DD6" w:rsidRDefault="007B639A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42" w:name="T0805"/>
            <w:bookmarkEnd w:id="3942"/>
          </w:p>
        </w:tc>
        <w:tc>
          <w:tcPr>
            <w:tcW w:w="709" w:type="dxa"/>
          </w:tcPr>
          <w:p w:rsidR="007B639A" w:rsidRPr="00E32DD6" w:rsidRDefault="007B639A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43" w:name="T0806"/>
            <w:bookmarkEnd w:id="3943"/>
          </w:p>
        </w:tc>
        <w:tc>
          <w:tcPr>
            <w:tcW w:w="708" w:type="dxa"/>
          </w:tcPr>
          <w:p w:rsidR="007B639A" w:rsidRPr="00E32DD6" w:rsidRDefault="007B639A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44" w:name="T0807"/>
            <w:bookmarkEnd w:id="3944"/>
          </w:p>
        </w:tc>
        <w:tc>
          <w:tcPr>
            <w:tcW w:w="709" w:type="dxa"/>
          </w:tcPr>
          <w:p w:rsidR="007B639A" w:rsidRPr="00E32DD6" w:rsidRDefault="007B639A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45" w:name="T0808"/>
            <w:bookmarkEnd w:id="3945"/>
          </w:p>
        </w:tc>
        <w:tc>
          <w:tcPr>
            <w:tcW w:w="709" w:type="dxa"/>
          </w:tcPr>
          <w:p w:rsidR="007B639A" w:rsidRPr="00E32DD6" w:rsidRDefault="007B639A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46" w:name="T0809"/>
            <w:bookmarkEnd w:id="3946"/>
          </w:p>
        </w:tc>
        <w:tc>
          <w:tcPr>
            <w:tcW w:w="709" w:type="dxa"/>
          </w:tcPr>
          <w:p w:rsidR="007B639A" w:rsidRPr="00E32DD6" w:rsidRDefault="007B639A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47" w:name="T0810"/>
            <w:bookmarkEnd w:id="3947"/>
          </w:p>
        </w:tc>
      </w:tr>
      <w:tr w:rsidR="007B639A" w:rsidRPr="00E32DD6">
        <w:tblPrEx>
          <w:tblCellMar>
            <w:top w:w="0" w:type="dxa"/>
            <w:bottom w:w="0" w:type="dxa"/>
          </w:tblCellMar>
        </w:tblPrEx>
        <w:tc>
          <w:tcPr>
            <w:tcW w:w="3128" w:type="dxa"/>
            <w:tcBorders>
              <w:bottom w:val="single" w:sz="4" w:space="0" w:color="auto"/>
            </w:tcBorders>
          </w:tcPr>
          <w:p w:rsidR="007B639A" w:rsidRPr="00E32DD6" w:rsidRDefault="007B639A" w:rsidP="00791BE2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Нападение на лиц или учреждения, которые пользуются междунаро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>ной защитой</w:t>
            </w:r>
          </w:p>
          <w:p w:rsidR="007B639A" w:rsidRPr="00E32DD6" w:rsidRDefault="007B639A" w:rsidP="00B86106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ст. 360 УК РФ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bottom"/>
          </w:tcPr>
          <w:p w:rsidR="007B639A" w:rsidRPr="00E32DD6" w:rsidRDefault="007B639A" w:rsidP="00EE5AEC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B639A" w:rsidRPr="00E32DD6" w:rsidRDefault="007B639A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48" w:name="T0901"/>
            <w:bookmarkEnd w:id="3948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B639A" w:rsidRPr="00E32DD6" w:rsidRDefault="007B639A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49" w:name="T0902"/>
            <w:bookmarkEnd w:id="3949"/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7B639A" w:rsidRPr="00E32DD6" w:rsidRDefault="007B639A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50" w:name="T0903"/>
            <w:bookmarkEnd w:id="3950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B639A" w:rsidRPr="00E32DD6" w:rsidRDefault="007B639A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51" w:name="T0904"/>
            <w:bookmarkEnd w:id="3951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B639A" w:rsidRPr="00E32DD6" w:rsidRDefault="007B639A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52" w:name="T0905"/>
            <w:bookmarkEnd w:id="3952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B639A" w:rsidRPr="00E32DD6" w:rsidRDefault="007B639A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53" w:name="T0906"/>
            <w:bookmarkEnd w:id="3953"/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B639A" w:rsidRPr="00E32DD6" w:rsidRDefault="007B639A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54" w:name="T0907"/>
            <w:bookmarkEnd w:id="3954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B639A" w:rsidRPr="00E32DD6" w:rsidRDefault="007B639A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55" w:name="T0908"/>
            <w:bookmarkEnd w:id="3955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B639A" w:rsidRPr="00E32DD6" w:rsidRDefault="007B639A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56" w:name="T0909"/>
            <w:bookmarkEnd w:id="3956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B639A" w:rsidRPr="00E32DD6" w:rsidRDefault="007B639A" w:rsidP="00580F49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57" w:name="T0910"/>
            <w:bookmarkEnd w:id="3957"/>
          </w:p>
        </w:tc>
      </w:tr>
      <w:tr w:rsidR="00E32DD6" w:rsidRPr="00E32DD6">
        <w:tblPrEx>
          <w:tblCellMar>
            <w:top w:w="0" w:type="dxa"/>
            <w:bottom w:w="0" w:type="dxa"/>
          </w:tblCellMar>
        </w:tblPrEx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D6" w:rsidRPr="00E32DD6" w:rsidRDefault="00E32DD6" w:rsidP="008B3A35">
            <w:pPr>
              <w:adjustRightInd w:val="0"/>
              <w:ind w:left="-100"/>
              <w:jc w:val="both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Акт международного терроризма</w:t>
            </w:r>
          </w:p>
          <w:p w:rsidR="00E32DD6" w:rsidRPr="00E32DD6" w:rsidRDefault="00E32DD6" w:rsidP="008B3A35">
            <w:pPr>
              <w:pStyle w:val="ConsPlusNormal"/>
              <w:widowControl/>
              <w:ind w:left="-57" w:right="-57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2DD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ст. 361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2DD6" w:rsidRPr="00E32DD6" w:rsidRDefault="00E32DD6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D6" w:rsidRPr="00E32DD6" w:rsidRDefault="00E32DD6" w:rsidP="00E32DD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58" w:name="T1001"/>
            <w:bookmarkEnd w:id="3958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D6" w:rsidRPr="00E32DD6" w:rsidRDefault="00E32DD6" w:rsidP="00E32DD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59" w:name="T1002"/>
            <w:bookmarkEnd w:id="3959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D6" w:rsidRPr="00E32DD6" w:rsidRDefault="00E32DD6" w:rsidP="00E32DD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60" w:name="T1003"/>
            <w:bookmarkEnd w:id="3960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D6" w:rsidRPr="00E32DD6" w:rsidRDefault="00E32DD6" w:rsidP="00E32DD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61" w:name="T1004"/>
            <w:bookmarkEnd w:id="3961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D6" w:rsidRPr="00E32DD6" w:rsidRDefault="00E32DD6" w:rsidP="00E32DD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62" w:name="T1005"/>
            <w:bookmarkEnd w:id="3962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D6" w:rsidRPr="00E32DD6" w:rsidRDefault="00E32DD6" w:rsidP="00E32DD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63" w:name="T1006"/>
            <w:bookmarkEnd w:id="3963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D6" w:rsidRPr="00E32DD6" w:rsidRDefault="00E32DD6" w:rsidP="00E32DD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64" w:name="T1007"/>
            <w:bookmarkEnd w:id="396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D6" w:rsidRPr="00E32DD6" w:rsidRDefault="00E32DD6" w:rsidP="00E32DD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65" w:name="T1008"/>
            <w:bookmarkEnd w:id="396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D6" w:rsidRPr="00E32DD6" w:rsidRDefault="00E32DD6" w:rsidP="00E32DD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66" w:name="T1009"/>
            <w:bookmarkEnd w:id="396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D6" w:rsidRPr="00E32DD6" w:rsidRDefault="00E32DD6" w:rsidP="00E32DD6">
            <w:pPr>
              <w:numPr>
                <w:ilvl w:val="12"/>
                <w:numId w:val="0"/>
              </w:numPr>
              <w:ind w:left="-57" w:right="-57"/>
              <w:jc w:val="center"/>
              <w:rPr>
                <w:sz w:val="20"/>
                <w:szCs w:val="20"/>
              </w:rPr>
            </w:pPr>
            <w:bookmarkStart w:id="3967" w:name="T1010"/>
            <w:bookmarkEnd w:id="3967"/>
          </w:p>
        </w:tc>
      </w:tr>
      <w:tr w:rsidR="00E32DD6" w:rsidRPr="00E32DD6">
        <w:tblPrEx>
          <w:tblCellMar>
            <w:top w:w="0" w:type="dxa"/>
            <w:bottom w:w="0" w:type="dxa"/>
          </w:tblCellMar>
        </w:tblPrEx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D6" w:rsidRPr="00E32DD6" w:rsidRDefault="00E32DD6" w:rsidP="008B3A35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Итого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2DD6" w:rsidRPr="00E32DD6" w:rsidRDefault="00E32DD6" w:rsidP="008B3A3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D6" w:rsidRPr="00E32DD6" w:rsidRDefault="00D31E28" w:rsidP="00E32DD6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968" w:name="T1101"/>
            <w:bookmarkEnd w:id="3968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D6" w:rsidRPr="00E32DD6" w:rsidRDefault="00D31E28" w:rsidP="00E32DD6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969" w:name="T1102"/>
            <w:bookmarkEnd w:id="3969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D6" w:rsidRPr="00E32DD6" w:rsidRDefault="00D31E28" w:rsidP="00E32DD6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970" w:name="T1103"/>
            <w:bookmarkEnd w:id="397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D6" w:rsidRPr="00E32DD6" w:rsidRDefault="00D31E28" w:rsidP="00E32DD6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971" w:name="T1104"/>
            <w:bookmarkEnd w:id="3971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D6" w:rsidRPr="00E32DD6" w:rsidRDefault="00D31E28" w:rsidP="00E32DD6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972" w:name="T1105"/>
            <w:bookmarkEnd w:id="397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D6" w:rsidRPr="00E32DD6" w:rsidRDefault="00D31E28" w:rsidP="00E32DD6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973" w:name="T1106"/>
            <w:bookmarkEnd w:id="397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D6" w:rsidRPr="00E32DD6" w:rsidRDefault="00D31E28" w:rsidP="00E32DD6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974" w:name="T1107"/>
            <w:bookmarkEnd w:id="397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D6" w:rsidRPr="00E32DD6" w:rsidRDefault="00D31E28" w:rsidP="00E32DD6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975" w:name="T1108"/>
            <w:bookmarkEnd w:id="3975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D6" w:rsidRPr="00E32DD6" w:rsidRDefault="00D31E28" w:rsidP="00E32DD6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976" w:name="T1109"/>
            <w:bookmarkEnd w:id="3976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DD6" w:rsidRPr="00E32DD6" w:rsidRDefault="00D31E28" w:rsidP="00E32DD6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977" w:name="T1110"/>
            <w:bookmarkEnd w:id="3977"/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C27944" w:rsidRPr="00E32DD6" w:rsidRDefault="00C27944" w:rsidP="001B4689">
      <w:pPr>
        <w:ind w:right="-57"/>
        <w:rPr>
          <w:sz w:val="20"/>
          <w:szCs w:val="20"/>
        </w:rPr>
      </w:pPr>
    </w:p>
    <w:p w:rsidR="0046514D" w:rsidRPr="00E32DD6" w:rsidRDefault="0046514D" w:rsidP="00CA73F9">
      <w:pPr>
        <w:ind w:left="-57" w:right="-57" w:hanging="369"/>
        <w:rPr>
          <w:sz w:val="24"/>
          <w:szCs w:val="24"/>
        </w:rPr>
      </w:pPr>
      <w:r w:rsidRPr="00E32DD6">
        <w:rPr>
          <w:sz w:val="24"/>
          <w:szCs w:val="24"/>
        </w:rPr>
        <w:t>Раздел 21. Итоговый</w:t>
      </w:r>
      <w:r w:rsidR="0052061E" w:rsidRPr="00E32DD6">
        <w:rPr>
          <w:sz w:val="24"/>
          <w:szCs w:val="24"/>
        </w:rPr>
        <w:t xml:space="preserve"> </w:t>
      </w:r>
    </w:p>
    <w:p w:rsidR="0046514D" w:rsidRPr="00E32DD6" w:rsidRDefault="0046514D" w:rsidP="002C70EA">
      <w:pPr>
        <w:ind w:left="-57" w:right="-57"/>
        <w:rPr>
          <w:b/>
          <w:bCs/>
          <w:sz w:val="20"/>
          <w:szCs w:val="20"/>
        </w:rPr>
      </w:pPr>
    </w:p>
    <w:tbl>
      <w:tblPr>
        <w:tblW w:w="0" w:type="auto"/>
        <w:tblInd w:w="-318" w:type="dxa"/>
        <w:tblLayout w:type="fixed"/>
        <w:tblLook w:val="000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CA73F9" w:rsidRPr="00E32DD6">
        <w:tblPrEx>
          <w:tblCellMar>
            <w:top w:w="0" w:type="dxa"/>
            <w:bottom w:w="0" w:type="dxa"/>
          </w:tblCellMar>
        </w:tblPrEx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F9" w:rsidRPr="00E32DD6" w:rsidRDefault="00CA73F9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4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F9" w:rsidRPr="00E32DD6" w:rsidRDefault="00CA73F9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9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F9" w:rsidRPr="00E32DD6" w:rsidRDefault="00CA73F9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1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73F9" w:rsidRPr="00E32DD6" w:rsidRDefault="00CA73F9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F9" w:rsidRPr="00E32DD6" w:rsidRDefault="00CA73F9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F9" w:rsidRPr="00E32DD6" w:rsidRDefault="00CA73F9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1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73F9" w:rsidRPr="00E32DD6" w:rsidRDefault="00CA73F9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F9" w:rsidRPr="00E32DD6" w:rsidRDefault="00D31E28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3978" w:name="GG211"/>
            <w:bookmarkEnd w:id="3978"/>
            <w:r>
              <w:rPr>
                <w:rFonts w:ascii="Times New Roman" w:eastAsia="MS Mincho" w:hAnsi="Times New Roman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F9" w:rsidRPr="00E32DD6" w:rsidRDefault="00D31E28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3979" w:name="GG212"/>
            <w:bookmarkEnd w:id="3979"/>
            <w:r>
              <w:rPr>
                <w:rFonts w:ascii="Times New Roman" w:eastAsia="MS Mincho" w:hAnsi="Times New Roman"/>
              </w:rPr>
              <w:t>8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73F9" w:rsidRPr="00E32DD6" w:rsidRDefault="00CA73F9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F9" w:rsidRPr="00E32DD6" w:rsidRDefault="00D31E28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3980" w:name="MM211"/>
            <w:bookmarkEnd w:id="3980"/>
            <w:r>
              <w:rPr>
                <w:rFonts w:ascii="Times New Roman" w:eastAsia="MS Mincho" w:hAnsi="Times New Roman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F9" w:rsidRPr="00E32DD6" w:rsidRDefault="00D31E28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  <w:bookmarkStart w:id="3981" w:name="MM212"/>
            <w:bookmarkEnd w:id="3981"/>
            <w:r>
              <w:rPr>
                <w:rFonts w:ascii="Times New Roman" w:eastAsia="MS Mincho" w:hAnsi="Times New Roman"/>
              </w:rPr>
              <w:t>6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73F9" w:rsidRPr="00E32DD6" w:rsidRDefault="00CA73F9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F9" w:rsidRPr="00E32DD6" w:rsidRDefault="00506102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F9" w:rsidRPr="00E32DD6" w:rsidRDefault="00506102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F9" w:rsidRPr="00E32DD6" w:rsidRDefault="00506102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F9" w:rsidRPr="00E32DD6" w:rsidRDefault="00506102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/>
                <w:lang w:val="en-US"/>
              </w:rPr>
            </w:pPr>
            <w:r w:rsidRPr="00E32DD6">
              <w:rPr>
                <w:rFonts w:ascii="Times New Roman" w:eastAsia="MS Mincho" w:hAnsi="Times New Roman"/>
                <w:lang w:val="en-US"/>
              </w:rPr>
              <w:t>7</w:t>
            </w:r>
          </w:p>
        </w:tc>
      </w:tr>
      <w:tr w:rsidR="00CA73F9" w:rsidRPr="00E32DD6">
        <w:tblPrEx>
          <w:tblCellMar>
            <w:top w:w="0" w:type="dxa"/>
            <w:bottom w:w="0" w:type="dxa"/>
          </w:tblCellMar>
        </w:tblPrEx>
        <w:tc>
          <w:tcPr>
            <w:tcW w:w="1362" w:type="dxa"/>
            <w:gridSpan w:val="3"/>
            <w:tcBorders>
              <w:top w:val="single" w:sz="4" w:space="0" w:color="auto"/>
            </w:tcBorders>
          </w:tcPr>
          <w:p w:rsidR="00CA73F9" w:rsidRPr="00E32DD6" w:rsidRDefault="00CA73F9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код формы</w:t>
            </w:r>
          </w:p>
        </w:tc>
        <w:tc>
          <w:tcPr>
            <w:tcW w:w="454" w:type="dxa"/>
          </w:tcPr>
          <w:p w:rsidR="00CA73F9" w:rsidRPr="00E32DD6" w:rsidRDefault="00CA73F9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CA73F9" w:rsidRPr="00E32DD6" w:rsidRDefault="00CA73F9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раздел</w:t>
            </w:r>
          </w:p>
        </w:tc>
        <w:tc>
          <w:tcPr>
            <w:tcW w:w="454" w:type="dxa"/>
          </w:tcPr>
          <w:p w:rsidR="00CA73F9" w:rsidRPr="00E32DD6" w:rsidRDefault="00CA73F9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CA73F9" w:rsidRPr="00E32DD6" w:rsidRDefault="00CA73F9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год</w:t>
            </w:r>
          </w:p>
        </w:tc>
        <w:tc>
          <w:tcPr>
            <w:tcW w:w="454" w:type="dxa"/>
          </w:tcPr>
          <w:p w:rsidR="00CA73F9" w:rsidRPr="00E32DD6" w:rsidRDefault="00CA73F9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</w:tcPr>
          <w:p w:rsidR="00CA73F9" w:rsidRPr="00E32DD6" w:rsidRDefault="00CA73F9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>период</w:t>
            </w:r>
          </w:p>
        </w:tc>
        <w:tc>
          <w:tcPr>
            <w:tcW w:w="454" w:type="dxa"/>
          </w:tcPr>
          <w:p w:rsidR="00CA73F9" w:rsidRPr="00E32DD6" w:rsidRDefault="00CA73F9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gridSpan w:val="4"/>
            <w:tcBorders>
              <w:top w:val="single" w:sz="4" w:space="0" w:color="auto"/>
            </w:tcBorders>
          </w:tcPr>
          <w:p w:rsidR="00CA73F9" w:rsidRPr="00E32DD6" w:rsidRDefault="00CA73F9" w:rsidP="003D02AA">
            <w:pPr>
              <w:pStyle w:val="ab"/>
              <w:widowControl w:val="0"/>
              <w:ind w:left="-57" w:right="-57"/>
              <w:jc w:val="center"/>
              <w:rPr>
                <w:rFonts w:ascii="Times New Roman" w:eastAsia="MS Mincho" w:hAnsi="Times New Roman" w:cs="Times New Roman"/>
              </w:rPr>
            </w:pPr>
            <w:r w:rsidRPr="00E32DD6">
              <w:rPr>
                <w:rFonts w:ascii="Times New Roman" w:eastAsia="MS Mincho" w:hAnsi="Times New Roman" w:cs="Times New Roman"/>
              </w:rPr>
              <w:t xml:space="preserve">код </w:t>
            </w:r>
          </w:p>
        </w:tc>
      </w:tr>
    </w:tbl>
    <w:p w:rsidR="00CA73F9" w:rsidRPr="00E32DD6" w:rsidRDefault="00CA73F9" w:rsidP="002C70EA">
      <w:pPr>
        <w:ind w:left="-57" w:right="-57"/>
        <w:rPr>
          <w:b/>
          <w:bCs/>
          <w:sz w:val="20"/>
          <w:szCs w:val="20"/>
        </w:rPr>
      </w:pPr>
    </w:p>
    <w:tbl>
      <w:tblPr>
        <w:tblW w:w="11058" w:type="dxa"/>
        <w:tblInd w:w="-318" w:type="dxa"/>
        <w:tblLayout w:type="fixed"/>
        <w:tblLook w:val="0000"/>
      </w:tblPr>
      <w:tblGrid>
        <w:gridCol w:w="852"/>
        <w:gridCol w:w="2409"/>
        <w:gridCol w:w="426"/>
        <w:gridCol w:w="708"/>
        <w:gridCol w:w="851"/>
        <w:gridCol w:w="708"/>
        <w:gridCol w:w="851"/>
        <w:gridCol w:w="709"/>
        <w:gridCol w:w="708"/>
        <w:gridCol w:w="709"/>
        <w:gridCol w:w="709"/>
        <w:gridCol w:w="709"/>
        <w:gridCol w:w="709"/>
      </w:tblGrid>
      <w:tr w:rsidR="00C13E3D" w:rsidRPr="00E32DD6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C13E3D" w:rsidP="0002387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C13E3D" w:rsidP="005216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C13E3D" w:rsidP="0002387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C13E3D" w:rsidP="0002387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13E3D" w:rsidRPr="00E32DD6" w:rsidRDefault="00C13E3D" w:rsidP="0002387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3E3D" w:rsidRPr="00E32DD6" w:rsidRDefault="00C13E3D" w:rsidP="0002387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3E3D" w:rsidRPr="00E32DD6" w:rsidRDefault="00C13E3D" w:rsidP="0002387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C13E3D" w:rsidP="0002387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C13E3D" w:rsidP="0002387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32DD6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C13E3D" w:rsidP="0002387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32DD6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C13E3D" w:rsidP="0002387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32DD6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C13E3D" w:rsidP="0002387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32DD6">
              <w:rPr>
                <w:sz w:val="20"/>
                <w:szCs w:val="20"/>
                <w:lang w:val="en-US"/>
              </w:rPr>
              <w:t>10</w:t>
            </w:r>
          </w:p>
        </w:tc>
      </w:tr>
      <w:tr w:rsidR="00C13E3D" w:rsidRPr="00E32DD6">
        <w:tblPrEx>
          <w:tblCellMar>
            <w:top w:w="0" w:type="dxa"/>
            <w:bottom w:w="0" w:type="dxa"/>
          </w:tblCellMar>
        </w:tblPrEx>
        <w:trPr>
          <w:trHeight w:val="79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C13E3D" w:rsidP="005216F4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Преступления, квалифицируемые по статьям УК РСФСР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E3D" w:rsidRPr="00E32DD6" w:rsidRDefault="00C13E3D" w:rsidP="00E0514B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E3D" w:rsidRPr="00E32DD6" w:rsidRDefault="00D31E28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982" w:name="U0101"/>
            <w:bookmarkEnd w:id="3982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D31E28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983" w:name="U0102"/>
            <w:bookmarkEnd w:id="3983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13E3D" w:rsidRPr="00E32DD6" w:rsidRDefault="00D31E28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984" w:name="U0103"/>
            <w:bookmarkEnd w:id="3984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3E3D" w:rsidRPr="00E32DD6" w:rsidRDefault="00D31E28" w:rsidP="00580F4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bookmarkStart w:id="3985" w:name="U0104"/>
            <w:bookmarkEnd w:id="3985"/>
            <w:r>
              <w:rPr>
                <w:b/>
                <w:bCs/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3E3D" w:rsidRPr="00E32DD6" w:rsidRDefault="00D31E28" w:rsidP="00580F49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bookmarkStart w:id="3986" w:name="U0105"/>
            <w:bookmarkEnd w:id="3986"/>
            <w:r>
              <w:rPr>
                <w:b/>
                <w:bCs/>
                <w:sz w:val="20"/>
                <w:szCs w:val="20"/>
              </w:rPr>
              <w:t xml:space="preserve">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D31E28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987" w:name="U0106"/>
            <w:bookmarkEnd w:id="3987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D31E28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988" w:name="U0107"/>
            <w:bookmarkEnd w:id="3988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D31E28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989" w:name="U0108"/>
            <w:bookmarkEnd w:id="3989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D31E28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990" w:name="U0109"/>
            <w:bookmarkEnd w:id="3990"/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D31E28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991" w:name="U0110"/>
            <w:bookmarkEnd w:id="3991"/>
            <w:r>
              <w:rPr>
                <w:sz w:val="20"/>
                <w:szCs w:val="20"/>
              </w:rPr>
              <w:t xml:space="preserve"> 0</w:t>
            </w:r>
          </w:p>
        </w:tc>
      </w:tr>
      <w:tr w:rsidR="00C13E3D" w:rsidRPr="00E32DD6">
        <w:tblPrEx>
          <w:tblCellMar>
            <w:top w:w="0" w:type="dxa"/>
            <w:bottom w:w="0" w:type="dxa"/>
          </w:tblCellMar>
        </w:tblPrEx>
        <w:trPr>
          <w:trHeight w:val="268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C13E3D" w:rsidP="00220D25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Преступления, квалифицируемые по статьям УК РФ, утр</w:t>
            </w:r>
            <w:r w:rsidRPr="00E32DD6">
              <w:rPr>
                <w:sz w:val="20"/>
                <w:szCs w:val="20"/>
              </w:rPr>
              <w:t>а</w:t>
            </w:r>
            <w:r w:rsidRPr="00E32DD6">
              <w:rPr>
                <w:sz w:val="20"/>
                <w:szCs w:val="20"/>
              </w:rPr>
              <w:t>тившим силу в связи с принятием н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вого закона, усиливающего ответственность или иным образом ухудшающего пол</w:t>
            </w:r>
            <w:r w:rsidRPr="00E32DD6">
              <w:rPr>
                <w:sz w:val="20"/>
                <w:szCs w:val="20"/>
              </w:rPr>
              <w:t>о</w:t>
            </w:r>
            <w:r w:rsidRPr="00E32DD6">
              <w:rPr>
                <w:sz w:val="20"/>
                <w:szCs w:val="20"/>
              </w:rPr>
              <w:t>жение лица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E3D" w:rsidRPr="00E32DD6" w:rsidRDefault="00C13E3D" w:rsidP="00A972E1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C13E3D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992" w:name="U0201"/>
            <w:bookmarkEnd w:id="3992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C13E3D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993" w:name="U0202"/>
            <w:bookmarkEnd w:id="3993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C13E3D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994" w:name="U0203"/>
            <w:bookmarkEnd w:id="3994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C13E3D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995" w:name="U0204"/>
            <w:bookmarkEnd w:id="399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C13E3D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996" w:name="U0205"/>
            <w:bookmarkEnd w:id="3996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C13E3D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997" w:name="U0206"/>
            <w:bookmarkEnd w:id="3997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C13E3D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998" w:name="U0207"/>
            <w:bookmarkEnd w:id="399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C13E3D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3999" w:name="U0208"/>
            <w:bookmarkEnd w:id="3999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C13E3D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000" w:name="U0209"/>
            <w:bookmarkEnd w:id="400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C13E3D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001" w:name="U0210"/>
            <w:bookmarkEnd w:id="4001"/>
          </w:p>
        </w:tc>
      </w:tr>
      <w:tr w:rsidR="00C13E3D" w:rsidRPr="00E32DD6">
        <w:tblPrEx>
          <w:tblCellMar>
            <w:top w:w="0" w:type="dxa"/>
            <w:bottom w:w="0" w:type="dxa"/>
          </w:tblCellMar>
        </w:tblPrEx>
        <w:trPr>
          <w:trHeight w:val="26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C13E3D" w:rsidP="00CA73F9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из них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C13E3D" w:rsidP="00822C9C">
            <w:pPr>
              <w:numPr>
                <w:ilvl w:val="12"/>
                <w:numId w:val="0"/>
              </w:num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 xml:space="preserve"> контрабанда                                             </w:t>
            </w:r>
          </w:p>
          <w:p w:rsidR="00C13E3D" w:rsidRPr="00E32DD6" w:rsidRDefault="00C13E3D" w:rsidP="00822C9C">
            <w:pPr>
              <w:numPr>
                <w:ilvl w:val="12"/>
                <w:numId w:val="0"/>
              </w:numPr>
              <w:ind w:left="-57" w:right="-57"/>
              <w:jc w:val="right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ст. 188 УК РФ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C13E3D" w:rsidP="00CA73F9">
            <w:pPr>
              <w:ind w:left="-57" w:right="-57"/>
              <w:jc w:val="center"/>
              <w:rPr>
                <w:sz w:val="20"/>
                <w:szCs w:val="20"/>
              </w:rPr>
            </w:pPr>
          </w:p>
          <w:p w:rsidR="00C13E3D" w:rsidRPr="00E32DD6" w:rsidRDefault="00C13E3D" w:rsidP="00CA73F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C13E3D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002" w:name="U0301"/>
            <w:bookmarkEnd w:id="4002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C13E3D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003" w:name="U0302"/>
            <w:bookmarkEnd w:id="4003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C13E3D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004" w:name="U0303"/>
            <w:bookmarkEnd w:id="4004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C13E3D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005" w:name="U0304"/>
            <w:bookmarkEnd w:id="4005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C13E3D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006" w:name="U0305"/>
            <w:bookmarkEnd w:id="4006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C13E3D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007" w:name="U0306"/>
            <w:bookmarkEnd w:id="4007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C13E3D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008" w:name="U0307"/>
            <w:bookmarkEnd w:id="400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C13E3D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009" w:name="U0308"/>
            <w:bookmarkEnd w:id="4009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C13E3D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010" w:name="U0309"/>
            <w:bookmarkEnd w:id="401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C13E3D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011" w:name="U0310"/>
            <w:bookmarkEnd w:id="4011"/>
          </w:p>
        </w:tc>
      </w:tr>
      <w:tr w:rsidR="00C13E3D" w:rsidRPr="00E32DD6">
        <w:tblPrEx>
          <w:tblCellMar>
            <w:top w:w="0" w:type="dxa"/>
            <w:bottom w:w="0" w:type="dxa"/>
          </w:tblCellMar>
        </w:tblPrEx>
        <w:trPr>
          <w:trHeight w:val="268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C13E3D" w:rsidP="00CA73F9">
            <w:pPr>
              <w:ind w:left="-57" w:right="-57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Всего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C13E3D" w:rsidP="00CA73F9">
            <w:pPr>
              <w:ind w:left="-57" w:right="-57"/>
              <w:jc w:val="center"/>
              <w:rPr>
                <w:sz w:val="20"/>
                <w:szCs w:val="20"/>
              </w:rPr>
            </w:pPr>
            <w:r w:rsidRPr="00E32DD6">
              <w:rPr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D31E28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012" w:name="U0401"/>
            <w:bookmarkEnd w:id="4012"/>
            <w:r>
              <w:rPr>
                <w:sz w:val="20"/>
                <w:szCs w:val="20"/>
              </w:rPr>
              <w:t xml:space="preserve"> 22672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D31E28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013" w:name="U0402"/>
            <w:bookmarkEnd w:id="4013"/>
            <w:r>
              <w:rPr>
                <w:sz w:val="20"/>
                <w:szCs w:val="20"/>
              </w:rPr>
              <w:t xml:space="preserve"> 15930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D31E28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014" w:name="U0403"/>
            <w:bookmarkEnd w:id="4014"/>
            <w:r>
              <w:rPr>
                <w:sz w:val="20"/>
                <w:szCs w:val="20"/>
              </w:rPr>
              <w:t xml:space="preserve"> 8860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D31E28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015" w:name="U0404"/>
            <w:bookmarkEnd w:id="4015"/>
            <w:r>
              <w:rPr>
                <w:sz w:val="20"/>
                <w:szCs w:val="20"/>
              </w:rPr>
              <w:t xml:space="preserve"> 7884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D31E28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016" w:name="U0405"/>
            <w:bookmarkEnd w:id="4016"/>
            <w:r>
              <w:rPr>
                <w:sz w:val="20"/>
                <w:szCs w:val="20"/>
              </w:rPr>
              <w:t xml:space="preserve"> 6234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D31E28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017" w:name="U0406"/>
            <w:bookmarkEnd w:id="4017"/>
            <w:r>
              <w:rPr>
                <w:sz w:val="20"/>
                <w:szCs w:val="20"/>
              </w:rPr>
              <w:t xml:space="preserve"> 221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D31E28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018" w:name="U0407"/>
            <w:bookmarkEnd w:id="4018"/>
            <w:r>
              <w:rPr>
                <w:sz w:val="20"/>
                <w:szCs w:val="20"/>
              </w:rPr>
              <w:t xml:space="preserve"> 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D31E28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019" w:name="U0408"/>
            <w:bookmarkEnd w:id="4019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D31E28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020" w:name="U0409"/>
            <w:bookmarkEnd w:id="4020"/>
            <w:r>
              <w:rPr>
                <w:sz w:val="20"/>
                <w:szCs w:val="20"/>
              </w:rPr>
              <w:t xml:space="preserve"> 8029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D" w:rsidRPr="00E32DD6" w:rsidRDefault="00D31E28" w:rsidP="00580F49">
            <w:pPr>
              <w:ind w:left="-57" w:right="-57"/>
              <w:jc w:val="center"/>
              <w:rPr>
                <w:sz w:val="20"/>
                <w:szCs w:val="20"/>
              </w:rPr>
            </w:pPr>
            <w:bookmarkStart w:id="4021" w:name="U0410"/>
            <w:bookmarkEnd w:id="4021"/>
            <w:r>
              <w:rPr>
                <w:sz w:val="20"/>
                <w:szCs w:val="20"/>
              </w:rPr>
              <w:t xml:space="preserve"> 8029</w:t>
            </w:r>
          </w:p>
        </w:tc>
      </w:tr>
    </w:tbl>
    <w:p w:rsidR="008B624B" w:rsidRPr="00E32DD6" w:rsidRDefault="008B624B" w:rsidP="007C14EB">
      <w:pPr>
        <w:ind w:left="-426" w:right="-57"/>
        <w:rPr>
          <w:sz w:val="20"/>
          <w:szCs w:val="20"/>
        </w:rPr>
      </w:pPr>
    </w:p>
    <w:p w:rsidR="007C14EB" w:rsidRPr="00E32DD6" w:rsidRDefault="007C14EB" w:rsidP="007C14EB">
      <w:pPr>
        <w:rPr>
          <w:sz w:val="16"/>
          <w:szCs w:val="16"/>
        </w:rPr>
      </w:pPr>
    </w:p>
    <w:p w:rsidR="00A76740" w:rsidRPr="00E32DD6" w:rsidRDefault="00A76740" w:rsidP="007C14EB">
      <w:pPr>
        <w:rPr>
          <w:sz w:val="16"/>
          <w:szCs w:val="16"/>
        </w:rPr>
      </w:pPr>
    </w:p>
    <w:p w:rsidR="007C14EB" w:rsidRPr="00E32DD6" w:rsidRDefault="007C14EB" w:rsidP="007C14EB">
      <w:pPr>
        <w:ind w:firstLine="720"/>
        <w:rPr>
          <w:sz w:val="16"/>
          <w:szCs w:val="16"/>
        </w:rPr>
      </w:pPr>
    </w:p>
    <w:tbl>
      <w:tblPr>
        <w:tblW w:w="10543" w:type="dxa"/>
        <w:tblInd w:w="-318" w:type="dxa"/>
        <w:tblLayout w:type="fixed"/>
        <w:tblLook w:val="0000"/>
      </w:tblPr>
      <w:tblGrid>
        <w:gridCol w:w="1644"/>
        <w:gridCol w:w="1759"/>
        <w:gridCol w:w="425"/>
        <w:gridCol w:w="283"/>
        <w:gridCol w:w="510"/>
        <w:gridCol w:w="1334"/>
        <w:gridCol w:w="236"/>
        <w:gridCol w:w="106"/>
        <w:gridCol w:w="236"/>
        <w:gridCol w:w="1585"/>
        <w:gridCol w:w="388"/>
        <w:gridCol w:w="113"/>
        <w:gridCol w:w="70"/>
        <w:gridCol w:w="53"/>
        <w:gridCol w:w="1578"/>
        <w:gridCol w:w="223"/>
      </w:tblGrid>
      <w:tr w:rsidR="00A76740" w:rsidRPr="00E32DD6" w:rsidTr="00ED6A34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34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6740" w:rsidRPr="00E32DD6" w:rsidRDefault="00A76740" w:rsidP="00506102">
            <w:pPr>
              <w:pStyle w:val="ab"/>
              <w:keepLines/>
              <w:widowControl w:val="0"/>
              <w:ind w:left="-85"/>
              <w:rPr>
                <w:rFonts w:ascii="Times New Roman" w:hAnsi="Times New Roman" w:cs="Times New Roman"/>
              </w:rPr>
            </w:pPr>
            <w:bookmarkStart w:id="4022" w:name="_Hlk318293737"/>
          </w:p>
        </w:tc>
        <w:tc>
          <w:tcPr>
            <w:tcW w:w="7140" w:type="dxa"/>
            <w:gridSpan w:val="14"/>
            <w:tcBorders>
              <w:top w:val="nil"/>
              <w:left w:val="nil"/>
              <w:right w:val="nil"/>
            </w:tcBorders>
            <w:vAlign w:val="center"/>
          </w:tcPr>
          <w:p w:rsidR="00A76740" w:rsidRPr="00E32DD6" w:rsidRDefault="00A76740" w:rsidP="00D2157B">
            <w:pPr>
              <w:pStyle w:val="a8"/>
              <w:keepLines/>
              <w:widowControl w:val="0"/>
              <w:spacing w:after="0"/>
            </w:pPr>
          </w:p>
        </w:tc>
      </w:tr>
      <w:tr w:rsidR="00A76740" w:rsidRPr="00E32DD6" w:rsidTr="00ED6A34">
        <w:tblPrEx>
          <w:tblCellMar>
            <w:top w:w="0" w:type="dxa"/>
            <w:bottom w:w="0" w:type="dxa"/>
          </w:tblCellMar>
        </w:tblPrEx>
        <w:trPr>
          <w:trHeight w:hRule="exact" w:val="1017"/>
        </w:trPr>
        <w:tc>
          <w:tcPr>
            <w:tcW w:w="34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6740" w:rsidRPr="00E32DD6" w:rsidRDefault="00D31E28" w:rsidP="00097979">
            <w:pPr>
              <w:pStyle w:val="ab"/>
              <w:keepLines/>
              <w:widowControl w:val="0"/>
              <w:ind w:left="-85"/>
              <w:rPr>
                <w:rFonts w:ascii="Times New Roman" w:hAnsi="Times New Roman" w:cs="Times New Roman"/>
              </w:rPr>
            </w:pPr>
            <w:bookmarkStart w:id="4023" w:name="GUVD8"/>
            <w:bookmarkEnd w:id="4022"/>
            <w:bookmarkEnd w:id="4023"/>
            <w:r>
              <w:rPr>
                <w:rFonts w:ascii="Times New Roman" w:hAnsi="Times New Roman" w:cs="Times New Roman"/>
              </w:rPr>
              <w:t>Начальник ГУ МВД России по Ста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ропольскому краю</w:t>
            </w:r>
          </w:p>
        </w:tc>
        <w:tc>
          <w:tcPr>
            <w:tcW w:w="7140" w:type="dxa"/>
            <w:gridSpan w:val="1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76740" w:rsidRPr="00E32DD6" w:rsidRDefault="00D31E28" w:rsidP="00775695">
            <w:pPr>
              <w:pStyle w:val="ab"/>
              <w:keepLines/>
              <w:widowControl w:val="0"/>
              <w:rPr>
                <w:rFonts w:ascii="Times New Roman" w:hAnsi="Times New Roman" w:cs="Times New Roman"/>
              </w:rPr>
            </w:pPr>
            <w:bookmarkStart w:id="4024" w:name="GUVD1"/>
            <w:bookmarkEnd w:id="4024"/>
            <w:r>
              <w:rPr>
                <w:rFonts w:ascii="Times New Roman" w:hAnsi="Times New Roman" w:cs="Times New Roman"/>
              </w:rPr>
              <w:t>генерал-лейтенант полиции</w:t>
            </w:r>
            <w:r w:rsidR="00506102" w:rsidRPr="00E32DD6">
              <w:rPr>
                <w:rFonts w:ascii="Times New Roman" w:hAnsi="Times New Roman" w:cs="Times New Roman"/>
              </w:rPr>
              <w:t xml:space="preserve">            </w:t>
            </w:r>
            <w:bookmarkStart w:id="4025" w:name="GUVD2"/>
            <w:bookmarkEnd w:id="4025"/>
            <w:r>
              <w:rPr>
                <w:rFonts w:ascii="Times New Roman" w:hAnsi="Times New Roman" w:cs="Times New Roman"/>
              </w:rPr>
              <w:t>А.Г.Олдак</w:t>
            </w:r>
          </w:p>
        </w:tc>
      </w:tr>
      <w:tr w:rsidR="00A76740" w:rsidRPr="00E32DD6" w:rsidTr="00ED6A34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34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6740" w:rsidRPr="00E32DD6" w:rsidRDefault="00A76740" w:rsidP="00775695">
            <w:pPr>
              <w:pStyle w:val="ab"/>
              <w:keepLines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E32DD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10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6740" w:rsidRPr="00E32DD6" w:rsidRDefault="00A76740" w:rsidP="00775695">
            <w:pPr>
              <w:pStyle w:val="ab"/>
              <w:keepLines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32DD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(специальное звание)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6740" w:rsidRPr="00E32DD6" w:rsidRDefault="00A76740" w:rsidP="00775695">
            <w:pPr>
              <w:pStyle w:val="ab"/>
              <w:keepLines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6740" w:rsidRPr="00E32DD6" w:rsidRDefault="00A76740" w:rsidP="00775695">
            <w:pPr>
              <w:pStyle w:val="ab"/>
              <w:keepLines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32DD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(фамилия)</w:t>
            </w:r>
          </w:p>
        </w:tc>
      </w:tr>
      <w:tr w:rsidR="00A76740" w:rsidRPr="00E32DD6">
        <w:tblPrEx>
          <w:tblCellMar>
            <w:top w:w="0" w:type="dxa"/>
            <w:bottom w:w="0" w:type="dxa"/>
          </w:tblCellMar>
        </w:tblPrEx>
        <w:trPr>
          <w:gridAfter w:val="1"/>
          <w:wAfter w:w="223" w:type="dxa"/>
          <w:trHeight w:hRule="exact" w:val="670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6740" w:rsidRPr="00E32DD6" w:rsidRDefault="00D31E28" w:rsidP="00097979">
            <w:pPr>
              <w:pStyle w:val="ab"/>
              <w:keepLines/>
              <w:widowControl w:val="0"/>
              <w:ind w:left="-85"/>
              <w:rPr>
                <w:rFonts w:ascii="Times New Roman" w:hAnsi="Times New Roman" w:cs="Times New Roman"/>
              </w:rPr>
            </w:pPr>
            <w:bookmarkStart w:id="4026" w:name="GUVD9"/>
            <w:bookmarkEnd w:id="4026"/>
            <w:r>
              <w:rPr>
                <w:rFonts w:ascii="Times New Roman" w:hAnsi="Times New Roman" w:cs="Times New Roman"/>
              </w:rPr>
              <w:t>Начальник Информационного центра</w:t>
            </w: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76740" w:rsidRPr="00E32DD6" w:rsidRDefault="00D31E28" w:rsidP="00775695">
            <w:pPr>
              <w:pStyle w:val="a8"/>
              <w:keepLines/>
              <w:widowControl w:val="0"/>
              <w:jc w:val="center"/>
              <w:rPr>
                <w:sz w:val="20"/>
                <w:szCs w:val="20"/>
              </w:rPr>
            </w:pPr>
            <w:bookmarkStart w:id="4027" w:name="GUVD3"/>
            <w:bookmarkEnd w:id="4027"/>
            <w:r>
              <w:rPr>
                <w:sz w:val="20"/>
                <w:szCs w:val="20"/>
              </w:rPr>
              <w:t>полковник вн.службы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6740" w:rsidRPr="00E32DD6" w:rsidRDefault="00A76740" w:rsidP="00775695">
            <w:pPr>
              <w:pStyle w:val="ab"/>
              <w:keepLines/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92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76740" w:rsidRPr="00E32DD6" w:rsidRDefault="00D31E28" w:rsidP="00775695">
            <w:pPr>
              <w:pStyle w:val="ab"/>
              <w:keepLines/>
              <w:widowControl w:val="0"/>
              <w:jc w:val="center"/>
              <w:rPr>
                <w:rFonts w:ascii="Times New Roman" w:hAnsi="Times New Roman" w:cs="Times New Roman"/>
              </w:rPr>
            </w:pPr>
            <w:bookmarkStart w:id="4028" w:name="GUVD4"/>
            <w:bookmarkEnd w:id="4028"/>
            <w:r>
              <w:rPr>
                <w:rFonts w:ascii="Times New Roman" w:hAnsi="Times New Roman" w:cs="Times New Roman"/>
              </w:rPr>
              <w:t>И.В.Бунина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6740" w:rsidRPr="00E32DD6" w:rsidRDefault="00A76740" w:rsidP="00775695">
            <w:pPr>
              <w:pStyle w:val="ab"/>
              <w:keepLines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76740" w:rsidRPr="00E32DD6" w:rsidRDefault="00506102" w:rsidP="00775695">
            <w:pPr>
              <w:pStyle w:val="ab"/>
              <w:keepLines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32DD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30-44-10</w:t>
            </w:r>
          </w:p>
        </w:tc>
      </w:tr>
      <w:tr w:rsidR="00A76740" w:rsidRPr="00E32DD6">
        <w:tblPrEx>
          <w:tblCellMar>
            <w:top w:w="0" w:type="dxa"/>
            <w:bottom w:w="0" w:type="dxa"/>
          </w:tblCellMar>
        </w:tblPrEx>
        <w:trPr>
          <w:gridAfter w:val="1"/>
          <w:wAfter w:w="223" w:type="dxa"/>
          <w:trHeight w:hRule="exact" w:val="240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6740" w:rsidRPr="00E32DD6" w:rsidRDefault="00A76740" w:rsidP="00775695">
            <w:pPr>
              <w:pStyle w:val="ab"/>
              <w:keepLines/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6740" w:rsidRPr="00E32DD6" w:rsidRDefault="00A76740" w:rsidP="00775695">
            <w:pPr>
              <w:pStyle w:val="ab"/>
              <w:keepLines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32DD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(специальное звание)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6740" w:rsidRPr="00E32DD6" w:rsidRDefault="00A76740" w:rsidP="00775695">
            <w:pPr>
              <w:pStyle w:val="ab"/>
              <w:keepLines/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6740" w:rsidRPr="00E32DD6" w:rsidRDefault="00A76740" w:rsidP="00775695">
            <w:pPr>
              <w:pStyle w:val="ab"/>
              <w:keepLines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32DD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(фамилия)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6740" w:rsidRPr="00E32DD6" w:rsidRDefault="00A76740" w:rsidP="00775695">
            <w:pPr>
              <w:pStyle w:val="ab"/>
              <w:keepLines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6740" w:rsidRPr="00E32DD6" w:rsidRDefault="00A76740" w:rsidP="00775695">
            <w:pPr>
              <w:pStyle w:val="ab"/>
              <w:keepLines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32DD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(телефон)</w:t>
            </w:r>
          </w:p>
        </w:tc>
      </w:tr>
      <w:tr w:rsidR="00A76740" w:rsidRPr="00E32DD6">
        <w:tblPrEx>
          <w:tblCellMar>
            <w:top w:w="0" w:type="dxa"/>
            <w:bottom w:w="0" w:type="dxa"/>
          </w:tblCellMar>
        </w:tblPrEx>
        <w:trPr>
          <w:gridAfter w:val="3"/>
          <w:wAfter w:w="1854" w:type="dxa"/>
          <w:trHeight w:hRule="exact" w:val="240"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6740" w:rsidRPr="00E32DD6" w:rsidRDefault="00A76740" w:rsidP="00775695">
            <w:pPr>
              <w:pStyle w:val="ab"/>
              <w:keepLines/>
              <w:widowControl w:val="0"/>
              <w:ind w:left="-85"/>
              <w:rPr>
                <w:rFonts w:ascii="Times New Roman" w:hAnsi="Times New Roman" w:cs="Times New Roman"/>
              </w:rPr>
            </w:pPr>
            <w:r w:rsidRPr="00E32DD6">
              <w:rPr>
                <w:rFonts w:ascii="Times New Roman" w:hAnsi="Times New Roman" w:cs="Times New Roman"/>
              </w:rPr>
              <w:t>Исполнитель</w:t>
            </w:r>
          </w:p>
        </w:tc>
        <w:tc>
          <w:tcPr>
            <w:tcW w:w="21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76740" w:rsidRPr="00E32DD6" w:rsidRDefault="00D31E28" w:rsidP="00775695">
            <w:pPr>
              <w:pStyle w:val="ab"/>
              <w:keepLines/>
              <w:widowControl w:val="0"/>
              <w:jc w:val="center"/>
              <w:rPr>
                <w:rFonts w:ascii="Times New Roman" w:hAnsi="Times New Roman" w:cs="Times New Roman"/>
              </w:rPr>
            </w:pPr>
            <w:bookmarkStart w:id="4029" w:name="GUVD5"/>
            <w:bookmarkEnd w:id="4029"/>
            <w:r>
              <w:rPr>
                <w:rFonts w:ascii="Times New Roman" w:hAnsi="Times New Roman" w:cs="Times New Roman"/>
              </w:rPr>
              <w:t>подполковник вн.службы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6740" w:rsidRPr="00E32DD6" w:rsidRDefault="00A76740" w:rsidP="00775695">
            <w:pPr>
              <w:pStyle w:val="ab"/>
              <w:keepLines/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218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76740" w:rsidRPr="00E32DD6" w:rsidRDefault="00D31E28" w:rsidP="00775695">
            <w:pPr>
              <w:pStyle w:val="ab"/>
              <w:keepLines/>
              <w:widowControl w:val="0"/>
              <w:jc w:val="center"/>
              <w:rPr>
                <w:rFonts w:ascii="Times New Roman" w:hAnsi="Times New Roman" w:cs="Times New Roman"/>
              </w:rPr>
            </w:pPr>
            <w:bookmarkStart w:id="4030" w:name="GUVD6"/>
            <w:bookmarkEnd w:id="4030"/>
            <w:r>
              <w:rPr>
                <w:rFonts w:ascii="Times New Roman" w:hAnsi="Times New Roman" w:cs="Times New Roman"/>
              </w:rPr>
              <w:t>П.В.Казмерук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6740" w:rsidRPr="00E32DD6" w:rsidRDefault="00A76740" w:rsidP="00775695">
            <w:pPr>
              <w:pStyle w:val="ab"/>
              <w:keepLines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76740" w:rsidRPr="00E32DD6" w:rsidRDefault="00D31E28" w:rsidP="00775695">
            <w:pPr>
              <w:pStyle w:val="ab"/>
              <w:keepLines/>
              <w:widowControl w:val="0"/>
              <w:jc w:val="center"/>
              <w:rPr>
                <w:rFonts w:ascii="Times New Roman" w:hAnsi="Times New Roman" w:cs="Times New Roman"/>
              </w:rPr>
            </w:pPr>
            <w:bookmarkStart w:id="4031" w:name="GUVD7"/>
            <w:bookmarkEnd w:id="4031"/>
            <w:r>
              <w:rPr>
                <w:rFonts w:ascii="Times New Roman" w:hAnsi="Times New Roman" w:cs="Times New Roman"/>
              </w:rPr>
              <w:t>30-46-80</w:t>
            </w:r>
          </w:p>
        </w:tc>
      </w:tr>
      <w:tr w:rsidR="00A76740" w:rsidRPr="00E32DD6">
        <w:tblPrEx>
          <w:tblCellMar>
            <w:top w:w="0" w:type="dxa"/>
            <w:bottom w:w="0" w:type="dxa"/>
          </w:tblCellMar>
        </w:tblPrEx>
        <w:trPr>
          <w:gridAfter w:val="3"/>
          <w:wAfter w:w="1854" w:type="dxa"/>
          <w:trHeight w:hRule="exact" w:val="240"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6740" w:rsidRPr="00E32DD6" w:rsidRDefault="00A76740" w:rsidP="00775695">
            <w:pPr>
              <w:pStyle w:val="ab"/>
              <w:keepLines/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6740" w:rsidRPr="00E32DD6" w:rsidRDefault="00A76740" w:rsidP="00775695">
            <w:pPr>
              <w:pStyle w:val="ab"/>
              <w:keepLines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32DD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(специальное звание)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6740" w:rsidRPr="00E32DD6" w:rsidRDefault="00A76740" w:rsidP="00775695">
            <w:pPr>
              <w:pStyle w:val="ab"/>
              <w:keepLines/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6740" w:rsidRPr="00E32DD6" w:rsidRDefault="00A76740" w:rsidP="00775695">
            <w:pPr>
              <w:pStyle w:val="ab"/>
              <w:keepLines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32DD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(фамилия)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6740" w:rsidRPr="00E32DD6" w:rsidRDefault="00A76740" w:rsidP="00775695">
            <w:pPr>
              <w:pStyle w:val="ab"/>
              <w:keepLines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215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6740" w:rsidRPr="00E32DD6" w:rsidRDefault="00A76740" w:rsidP="00775695">
            <w:pPr>
              <w:pStyle w:val="ab"/>
              <w:keepLines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E32DD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(телефон)</w:t>
            </w:r>
          </w:p>
        </w:tc>
      </w:tr>
      <w:tr w:rsidR="00A76740" w:rsidRPr="00E32DD6">
        <w:tblPrEx>
          <w:tblCellMar>
            <w:top w:w="0" w:type="dxa"/>
            <w:bottom w:w="0" w:type="dxa"/>
          </w:tblCellMar>
        </w:tblPrEx>
        <w:trPr>
          <w:gridAfter w:val="11"/>
          <w:wAfter w:w="5922" w:type="dxa"/>
          <w:cantSplit/>
          <w:trHeight w:hRule="exact" w:val="240"/>
        </w:trPr>
        <w:tc>
          <w:tcPr>
            <w:tcW w:w="46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6740" w:rsidRPr="00E32DD6" w:rsidRDefault="00A76740" w:rsidP="00775695">
            <w:pPr>
              <w:pStyle w:val="ab"/>
              <w:keepLines/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76740" w:rsidRPr="006D455D">
        <w:tblPrEx>
          <w:tblCellMar>
            <w:top w:w="0" w:type="dxa"/>
            <w:bottom w:w="0" w:type="dxa"/>
          </w:tblCellMar>
        </w:tblPrEx>
        <w:trPr>
          <w:gridAfter w:val="11"/>
          <w:wAfter w:w="5922" w:type="dxa"/>
          <w:cantSplit/>
          <w:trHeight w:hRule="exact" w:val="240"/>
        </w:trPr>
        <w:tc>
          <w:tcPr>
            <w:tcW w:w="46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6740" w:rsidRPr="00E32DD6" w:rsidRDefault="00A76740" w:rsidP="00775695">
            <w:pPr>
              <w:pStyle w:val="ab"/>
              <w:keepLines/>
              <w:widowControl w:val="0"/>
              <w:ind w:left="-85"/>
              <w:rPr>
                <w:rFonts w:ascii="Times New Roman" w:hAnsi="Times New Roman" w:cs="Times New Roman"/>
                <w:sz w:val="18"/>
                <w:szCs w:val="18"/>
              </w:rPr>
            </w:pPr>
            <w:r w:rsidRPr="00E32DD6">
              <w:rPr>
                <w:rFonts w:ascii="Times New Roman" w:hAnsi="Times New Roman" w:cs="Times New Roman"/>
                <w:sz w:val="18"/>
                <w:szCs w:val="18"/>
              </w:rPr>
              <w:t xml:space="preserve">« ____ » _________________ 20 </w:t>
            </w:r>
            <w:r w:rsidR="00C838D4" w:rsidRPr="00E32DD6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E32DD6">
              <w:rPr>
                <w:rFonts w:ascii="Times New Roman" w:hAnsi="Times New Roman" w:cs="Times New Roman"/>
                <w:sz w:val="18"/>
                <w:szCs w:val="18"/>
              </w:rPr>
              <w:t>__ г.</w:t>
            </w:r>
          </w:p>
          <w:p w:rsidR="00A76740" w:rsidRPr="00E32DD6" w:rsidRDefault="00A76740" w:rsidP="00775695">
            <w:pPr>
              <w:pStyle w:val="ab"/>
              <w:keepLines/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76740" w:rsidRPr="00E32DD6" w:rsidRDefault="00A76740" w:rsidP="00775695">
            <w:pPr>
              <w:pStyle w:val="ab"/>
              <w:keepLines/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76740" w:rsidRPr="00E32DD6" w:rsidRDefault="00A76740" w:rsidP="00775695">
            <w:pPr>
              <w:pStyle w:val="ab"/>
              <w:keepLines/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76740" w:rsidRPr="006D455D" w:rsidRDefault="00A76740" w:rsidP="00775695">
            <w:pPr>
              <w:pStyle w:val="ab"/>
              <w:keepLines/>
              <w:widowControl w:val="0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E32DD6">
              <w:rPr>
                <w:rFonts w:ascii="Times New Roman" w:hAnsi="Times New Roman" w:cs="Times New Roman"/>
                <w:sz w:val="18"/>
                <w:szCs w:val="18"/>
              </w:rPr>
              <w:t>")_____"  ________________  200___  г.</w:t>
            </w:r>
          </w:p>
        </w:tc>
      </w:tr>
    </w:tbl>
    <w:p w:rsidR="007C14EB" w:rsidRDefault="007C14EB" w:rsidP="007C14EB"/>
    <w:p w:rsidR="008B624B" w:rsidRDefault="008B624B" w:rsidP="002C70EA">
      <w:pPr>
        <w:ind w:left="-57" w:right="-57"/>
        <w:rPr>
          <w:sz w:val="20"/>
          <w:szCs w:val="20"/>
        </w:rPr>
      </w:pPr>
    </w:p>
    <w:sectPr w:rsidR="008B624B" w:rsidSect="00380C5D">
      <w:headerReference w:type="even" r:id="rId7"/>
      <w:pgSz w:w="11964" w:h="16840" w:code="9"/>
      <w:pgMar w:top="426" w:right="907" w:bottom="426" w:left="993" w:header="709" w:footer="709" w:gutter="0"/>
      <w:pgNumType w:start="1"/>
      <w:cols w:space="709"/>
      <w:titlePg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4705" w:rsidRDefault="00284705" w:rsidP="00054628">
      <w:r>
        <w:separator/>
      </w:r>
    </w:p>
  </w:endnote>
  <w:endnote w:type="continuationSeparator" w:id="0">
    <w:p w:rsidR="00284705" w:rsidRDefault="00284705" w:rsidP="000546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4705" w:rsidRDefault="00284705" w:rsidP="00054628">
      <w:r>
        <w:separator/>
      </w:r>
    </w:p>
  </w:footnote>
  <w:footnote w:type="continuationSeparator" w:id="0">
    <w:p w:rsidR="00284705" w:rsidRDefault="00284705" w:rsidP="000546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A34" w:rsidRDefault="00ED6A34" w:rsidP="00380C5D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ED6A34" w:rsidRDefault="00ED6A3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417C6"/>
    <w:multiLevelType w:val="singleLevel"/>
    <w:tmpl w:val="D0FA85A4"/>
    <w:lvl w:ilvl="0">
      <w:start w:val="1"/>
      <w:numFmt w:val="decimal"/>
      <w:lvlText w:val="%1"/>
      <w:legacy w:legacy="1" w:legacySpace="0" w:legacyIndent="283"/>
      <w:lvlJc w:val="left"/>
      <w:pPr>
        <w:ind w:left="271" w:hanging="283"/>
      </w:pPr>
      <w:rPr>
        <w:rFonts w:cs="Times New Roman"/>
      </w:rPr>
    </w:lvl>
  </w:abstractNum>
  <w:abstractNum w:abstractNumId="1">
    <w:nsid w:val="078D5F64"/>
    <w:multiLevelType w:val="singleLevel"/>
    <w:tmpl w:val="D0FA85A4"/>
    <w:lvl w:ilvl="0">
      <w:start w:val="1"/>
      <w:numFmt w:val="decimal"/>
      <w:lvlText w:val="%1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2">
    <w:nsid w:val="0DFF1509"/>
    <w:multiLevelType w:val="singleLevel"/>
    <w:tmpl w:val="D0FA85A4"/>
    <w:lvl w:ilvl="0">
      <w:start w:val="1"/>
      <w:numFmt w:val="decimal"/>
      <w:lvlText w:val="%1"/>
      <w:legacy w:legacy="1" w:legacySpace="0" w:legacyIndent="283"/>
      <w:lvlJc w:val="left"/>
      <w:pPr>
        <w:ind w:left="271" w:hanging="283"/>
      </w:pPr>
      <w:rPr>
        <w:rFonts w:cs="Times New Roman"/>
      </w:rPr>
    </w:lvl>
  </w:abstractNum>
  <w:abstractNum w:abstractNumId="3">
    <w:nsid w:val="161D1CF7"/>
    <w:multiLevelType w:val="singleLevel"/>
    <w:tmpl w:val="D0FA85A4"/>
    <w:lvl w:ilvl="0">
      <w:start w:val="1"/>
      <w:numFmt w:val="decimal"/>
      <w:lvlText w:val="%1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4">
    <w:nsid w:val="1AEB7094"/>
    <w:multiLevelType w:val="singleLevel"/>
    <w:tmpl w:val="D0FA85A4"/>
    <w:lvl w:ilvl="0">
      <w:start w:val="1"/>
      <w:numFmt w:val="decimal"/>
      <w:lvlText w:val="%1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5">
    <w:nsid w:val="27D60609"/>
    <w:multiLevelType w:val="singleLevel"/>
    <w:tmpl w:val="D0FA85A4"/>
    <w:lvl w:ilvl="0">
      <w:start w:val="1"/>
      <w:numFmt w:val="decimal"/>
      <w:lvlText w:val="%1"/>
      <w:legacy w:legacy="1" w:legacySpace="0" w:legacyIndent="283"/>
      <w:lvlJc w:val="left"/>
      <w:pPr>
        <w:ind w:left="271" w:hanging="283"/>
      </w:pPr>
      <w:rPr>
        <w:rFonts w:cs="Times New Roman"/>
      </w:rPr>
    </w:lvl>
  </w:abstractNum>
  <w:abstractNum w:abstractNumId="6">
    <w:nsid w:val="283B0FDB"/>
    <w:multiLevelType w:val="singleLevel"/>
    <w:tmpl w:val="D0FA85A4"/>
    <w:lvl w:ilvl="0">
      <w:start w:val="1"/>
      <w:numFmt w:val="decimal"/>
      <w:lvlText w:val="%1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7">
    <w:nsid w:val="28451C48"/>
    <w:multiLevelType w:val="singleLevel"/>
    <w:tmpl w:val="D0FA85A4"/>
    <w:lvl w:ilvl="0">
      <w:start w:val="1"/>
      <w:numFmt w:val="decimal"/>
      <w:lvlText w:val="%1"/>
      <w:legacy w:legacy="1" w:legacySpace="0" w:legacyIndent="283"/>
      <w:lvlJc w:val="left"/>
      <w:pPr>
        <w:ind w:left="271" w:hanging="283"/>
      </w:pPr>
      <w:rPr>
        <w:rFonts w:cs="Times New Roman"/>
      </w:rPr>
    </w:lvl>
  </w:abstractNum>
  <w:abstractNum w:abstractNumId="8">
    <w:nsid w:val="2EFE7739"/>
    <w:multiLevelType w:val="singleLevel"/>
    <w:tmpl w:val="D0FA85A4"/>
    <w:lvl w:ilvl="0">
      <w:start w:val="1"/>
      <w:numFmt w:val="decimal"/>
      <w:lvlText w:val="%1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9">
    <w:nsid w:val="30C3647C"/>
    <w:multiLevelType w:val="singleLevel"/>
    <w:tmpl w:val="D0FA85A4"/>
    <w:lvl w:ilvl="0">
      <w:start w:val="1"/>
      <w:numFmt w:val="decimal"/>
      <w:lvlText w:val="%1"/>
      <w:legacy w:legacy="1" w:legacySpace="0" w:legacyIndent="283"/>
      <w:lvlJc w:val="left"/>
      <w:pPr>
        <w:ind w:left="271" w:hanging="283"/>
      </w:pPr>
      <w:rPr>
        <w:rFonts w:cs="Times New Roman"/>
      </w:rPr>
    </w:lvl>
  </w:abstractNum>
  <w:abstractNum w:abstractNumId="10">
    <w:nsid w:val="327D1A26"/>
    <w:multiLevelType w:val="singleLevel"/>
    <w:tmpl w:val="D0FA85A4"/>
    <w:lvl w:ilvl="0">
      <w:start w:val="1"/>
      <w:numFmt w:val="decimal"/>
      <w:lvlText w:val="%1"/>
      <w:legacy w:legacy="1" w:legacySpace="0" w:legacyIndent="283"/>
      <w:lvlJc w:val="left"/>
      <w:pPr>
        <w:ind w:left="271" w:hanging="283"/>
      </w:pPr>
      <w:rPr>
        <w:rFonts w:cs="Times New Roman"/>
      </w:rPr>
    </w:lvl>
  </w:abstractNum>
  <w:abstractNum w:abstractNumId="11">
    <w:nsid w:val="38BB1971"/>
    <w:multiLevelType w:val="singleLevel"/>
    <w:tmpl w:val="D0FA85A4"/>
    <w:lvl w:ilvl="0">
      <w:start w:val="1"/>
      <w:numFmt w:val="decimal"/>
      <w:lvlText w:val="%1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12">
    <w:nsid w:val="40761D51"/>
    <w:multiLevelType w:val="singleLevel"/>
    <w:tmpl w:val="D0FA85A4"/>
    <w:lvl w:ilvl="0">
      <w:start w:val="1"/>
      <w:numFmt w:val="decimal"/>
      <w:lvlText w:val="%1"/>
      <w:legacy w:legacy="1" w:legacySpace="0" w:legacyIndent="283"/>
      <w:lvlJc w:val="left"/>
      <w:pPr>
        <w:ind w:left="271" w:hanging="283"/>
      </w:pPr>
      <w:rPr>
        <w:rFonts w:cs="Times New Roman"/>
      </w:rPr>
    </w:lvl>
  </w:abstractNum>
  <w:abstractNum w:abstractNumId="13">
    <w:nsid w:val="4211521F"/>
    <w:multiLevelType w:val="singleLevel"/>
    <w:tmpl w:val="D0FA85A4"/>
    <w:lvl w:ilvl="0">
      <w:start w:val="1"/>
      <w:numFmt w:val="decimal"/>
      <w:lvlText w:val="%1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14">
    <w:nsid w:val="43D73FE3"/>
    <w:multiLevelType w:val="singleLevel"/>
    <w:tmpl w:val="D0FA85A4"/>
    <w:lvl w:ilvl="0">
      <w:start w:val="1"/>
      <w:numFmt w:val="decimal"/>
      <w:lvlText w:val="%1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15">
    <w:nsid w:val="49DB220E"/>
    <w:multiLevelType w:val="singleLevel"/>
    <w:tmpl w:val="D0FA85A4"/>
    <w:lvl w:ilvl="0">
      <w:start w:val="1"/>
      <w:numFmt w:val="decimal"/>
      <w:lvlText w:val="%1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16">
    <w:nsid w:val="4DBF70AB"/>
    <w:multiLevelType w:val="singleLevel"/>
    <w:tmpl w:val="D0FA85A4"/>
    <w:lvl w:ilvl="0">
      <w:start w:val="1"/>
      <w:numFmt w:val="decimal"/>
      <w:lvlText w:val="%1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17">
    <w:nsid w:val="5B4123DF"/>
    <w:multiLevelType w:val="singleLevel"/>
    <w:tmpl w:val="D0FA85A4"/>
    <w:lvl w:ilvl="0">
      <w:start w:val="1"/>
      <w:numFmt w:val="decimal"/>
      <w:lvlText w:val="%1"/>
      <w:legacy w:legacy="1" w:legacySpace="0" w:legacyIndent="283"/>
      <w:lvlJc w:val="left"/>
      <w:pPr>
        <w:ind w:left="271" w:hanging="283"/>
      </w:pPr>
      <w:rPr>
        <w:rFonts w:cs="Times New Roman"/>
      </w:rPr>
    </w:lvl>
  </w:abstractNum>
  <w:abstractNum w:abstractNumId="18">
    <w:nsid w:val="62DC7088"/>
    <w:multiLevelType w:val="singleLevel"/>
    <w:tmpl w:val="D0FA85A4"/>
    <w:lvl w:ilvl="0">
      <w:start w:val="1"/>
      <w:numFmt w:val="decimal"/>
      <w:lvlText w:val="%1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19">
    <w:nsid w:val="6DC56889"/>
    <w:multiLevelType w:val="singleLevel"/>
    <w:tmpl w:val="D0FA85A4"/>
    <w:lvl w:ilvl="0">
      <w:start w:val="1"/>
      <w:numFmt w:val="decimal"/>
      <w:lvlText w:val="%1"/>
      <w:legacy w:legacy="1" w:legacySpace="0" w:legacyIndent="283"/>
      <w:lvlJc w:val="left"/>
      <w:pPr>
        <w:ind w:left="271" w:hanging="283"/>
      </w:pPr>
      <w:rPr>
        <w:rFonts w:cs="Times New Roman"/>
      </w:rPr>
    </w:lvl>
  </w:abstractNum>
  <w:abstractNum w:abstractNumId="20">
    <w:nsid w:val="78CF7789"/>
    <w:multiLevelType w:val="singleLevel"/>
    <w:tmpl w:val="D0FA85A4"/>
    <w:lvl w:ilvl="0">
      <w:start w:val="1"/>
      <w:numFmt w:val="decimal"/>
      <w:lvlText w:val="%1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21">
    <w:nsid w:val="78D016C7"/>
    <w:multiLevelType w:val="singleLevel"/>
    <w:tmpl w:val="D0FA85A4"/>
    <w:lvl w:ilvl="0">
      <w:start w:val="1"/>
      <w:numFmt w:val="decimal"/>
      <w:lvlText w:val="%1"/>
      <w:legacy w:legacy="1" w:legacySpace="0" w:legacyIndent="283"/>
      <w:lvlJc w:val="left"/>
      <w:pPr>
        <w:ind w:left="271" w:hanging="283"/>
      </w:pPr>
      <w:rPr>
        <w:rFonts w:cs="Times New Roman"/>
      </w:r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3"/>
  </w:num>
  <w:num w:numId="5">
    <w:abstractNumId w:val="2"/>
  </w:num>
  <w:num w:numId="6">
    <w:abstractNumId w:val="12"/>
  </w:num>
  <w:num w:numId="7">
    <w:abstractNumId w:val="19"/>
  </w:num>
  <w:num w:numId="8">
    <w:abstractNumId w:val="7"/>
  </w:num>
  <w:num w:numId="9">
    <w:abstractNumId w:val="10"/>
  </w:num>
  <w:num w:numId="10">
    <w:abstractNumId w:val="14"/>
  </w:num>
  <w:num w:numId="11">
    <w:abstractNumId w:val="9"/>
  </w:num>
  <w:num w:numId="12">
    <w:abstractNumId w:val="21"/>
  </w:num>
  <w:num w:numId="13">
    <w:abstractNumId w:val="17"/>
  </w:num>
  <w:num w:numId="14">
    <w:abstractNumId w:val="5"/>
  </w:num>
  <w:num w:numId="15">
    <w:abstractNumId w:val="0"/>
  </w:num>
  <w:num w:numId="16">
    <w:abstractNumId w:val="1"/>
  </w:num>
  <w:num w:numId="17">
    <w:abstractNumId w:val="3"/>
  </w:num>
  <w:num w:numId="18">
    <w:abstractNumId w:val="4"/>
  </w:num>
  <w:num w:numId="19">
    <w:abstractNumId w:val="15"/>
  </w:num>
  <w:num w:numId="20">
    <w:abstractNumId w:val="8"/>
  </w:num>
  <w:num w:numId="21">
    <w:abstractNumId w:val="20"/>
  </w:num>
  <w:num w:numId="2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attachedTemplate r:id="rId1"/>
  <w:stylePaneFormatFilter w:val="3F01"/>
  <w:defaultTabStop w:val="720"/>
  <w:autoHyphenation/>
  <w:hyphenationZone w:val="357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 w:val="00003409"/>
    <w:rsid w:val="00012738"/>
    <w:rsid w:val="00013878"/>
    <w:rsid w:val="00016062"/>
    <w:rsid w:val="00021B82"/>
    <w:rsid w:val="00023796"/>
    <w:rsid w:val="0002387A"/>
    <w:rsid w:val="00024FB0"/>
    <w:rsid w:val="00031CEA"/>
    <w:rsid w:val="00035F17"/>
    <w:rsid w:val="00037831"/>
    <w:rsid w:val="000412F3"/>
    <w:rsid w:val="00044E91"/>
    <w:rsid w:val="000535B9"/>
    <w:rsid w:val="00054628"/>
    <w:rsid w:val="00060DAB"/>
    <w:rsid w:val="00063030"/>
    <w:rsid w:val="00063FF3"/>
    <w:rsid w:val="00064403"/>
    <w:rsid w:val="00064C47"/>
    <w:rsid w:val="000705FA"/>
    <w:rsid w:val="0007308C"/>
    <w:rsid w:val="00076493"/>
    <w:rsid w:val="000813F0"/>
    <w:rsid w:val="000815DD"/>
    <w:rsid w:val="0008246F"/>
    <w:rsid w:val="0008369D"/>
    <w:rsid w:val="00083BDF"/>
    <w:rsid w:val="00084B34"/>
    <w:rsid w:val="00087926"/>
    <w:rsid w:val="0009233C"/>
    <w:rsid w:val="00095294"/>
    <w:rsid w:val="000956CF"/>
    <w:rsid w:val="00097979"/>
    <w:rsid w:val="00097AA2"/>
    <w:rsid w:val="000A01FC"/>
    <w:rsid w:val="000A0723"/>
    <w:rsid w:val="000A0751"/>
    <w:rsid w:val="000A10F1"/>
    <w:rsid w:val="000A1B96"/>
    <w:rsid w:val="000A272D"/>
    <w:rsid w:val="000A329F"/>
    <w:rsid w:val="000A368C"/>
    <w:rsid w:val="000A422B"/>
    <w:rsid w:val="000A64C7"/>
    <w:rsid w:val="000A6C10"/>
    <w:rsid w:val="000B0D3D"/>
    <w:rsid w:val="000B214F"/>
    <w:rsid w:val="000C529C"/>
    <w:rsid w:val="000C5769"/>
    <w:rsid w:val="000C664F"/>
    <w:rsid w:val="000D09DE"/>
    <w:rsid w:val="000D2F03"/>
    <w:rsid w:val="000E3266"/>
    <w:rsid w:val="000E3370"/>
    <w:rsid w:val="000E377B"/>
    <w:rsid w:val="000E3D73"/>
    <w:rsid w:val="000E3DC4"/>
    <w:rsid w:val="000F0201"/>
    <w:rsid w:val="000F03A0"/>
    <w:rsid w:val="000F46F4"/>
    <w:rsid w:val="000F62B6"/>
    <w:rsid w:val="000F6B73"/>
    <w:rsid w:val="000F7CDF"/>
    <w:rsid w:val="00101C2D"/>
    <w:rsid w:val="00101FDD"/>
    <w:rsid w:val="00103BD3"/>
    <w:rsid w:val="0010622E"/>
    <w:rsid w:val="00110825"/>
    <w:rsid w:val="00111F4B"/>
    <w:rsid w:val="00115038"/>
    <w:rsid w:val="0011670E"/>
    <w:rsid w:val="0011676E"/>
    <w:rsid w:val="00122725"/>
    <w:rsid w:val="001241F8"/>
    <w:rsid w:val="0012651E"/>
    <w:rsid w:val="00130CD9"/>
    <w:rsid w:val="00130EB9"/>
    <w:rsid w:val="00140484"/>
    <w:rsid w:val="00142898"/>
    <w:rsid w:val="00142C47"/>
    <w:rsid w:val="00146203"/>
    <w:rsid w:val="00164D1E"/>
    <w:rsid w:val="001705FD"/>
    <w:rsid w:val="001719FB"/>
    <w:rsid w:val="00181E69"/>
    <w:rsid w:val="00184E10"/>
    <w:rsid w:val="001865E0"/>
    <w:rsid w:val="00186FF8"/>
    <w:rsid w:val="00187062"/>
    <w:rsid w:val="00191500"/>
    <w:rsid w:val="001945CF"/>
    <w:rsid w:val="0019505C"/>
    <w:rsid w:val="001A4D2A"/>
    <w:rsid w:val="001A564B"/>
    <w:rsid w:val="001A7A42"/>
    <w:rsid w:val="001B2EB0"/>
    <w:rsid w:val="001B4689"/>
    <w:rsid w:val="001B6498"/>
    <w:rsid w:val="001C4BE2"/>
    <w:rsid w:val="001C6EE1"/>
    <w:rsid w:val="001D438C"/>
    <w:rsid w:val="001E00A0"/>
    <w:rsid w:val="001E1973"/>
    <w:rsid w:val="001E43BF"/>
    <w:rsid w:val="001E4D18"/>
    <w:rsid w:val="001E51D5"/>
    <w:rsid w:val="001E5FF2"/>
    <w:rsid w:val="001F033C"/>
    <w:rsid w:val="001F3763"/>
    <w:rsid w:val="001F4236"/>
    <w:rsid w:val="002000C7"/>
    <w:rsid w:val="0020191D"/>
    <w:rsid w:val="00205FD5"/>
    <w:rsid w:val="00206060"/>
    <w:rsid w:val="00207FA2"/>
    <w:rsid w:val="0021289B"/>
    <w:rsid w:val="00214324"/>
    <w:rsid w:val="002145AE"/>
    <w:rsid w:val="002147D9"/>
    <w:rsid w:val="00216A79"/>
    <w:rsid w:val="00220D25"/>
    <w:rsid w:val="00226EC2"/>
    <w:rsid w:val="00226F5F"/>
    <w:rsid w:val="00231130"/>
    <w:rsid w:val="00231B90"/>
    <w:rsid w:val="0023299F"/>
    <w:rsid w:val="00232BB6"/>
    <w:rsid w:val="00235ACB"/>
    <w:rsid w:val="00244C83"/>
    <w:rsid w:val="002462CC"/>
    <w:rsid w:val="0024640F"/>
    <w:rsid w:val="002474A1"/>
    <w:rsid w:val="00250EBA"/>
    <w:rsid w:val="0025252F"/>
    <w:rsid w:val="0026066E"/>
    <w:rsid w:val="002609ED"/>
    <w:rsid w:val="002625BD"/>
    <w:rsid w:val="002634AB"/>
    <w:rsid w:val="0026523D"/>
    <w:rsid w:val="002652D6"/>
    <w:rsid w:val="00271759"/>
    <w:rsid w:val="00277273"/>
    <w:rsid w:val="002814B8"/>
    <w:rsid w:val="0028323E"/>
    <w:rsid w:val="00284705"/>
    <w:rsid w:val="00284AED"/>
    <w:rsid w:val="00284BF5"/>
    <w:rsid w:val="002869FC"/>
    <w:rsid w:val="00286E9D"/>
    <w:rsid w:val="00290E2F"/>
    <w:rsid w:val="002923C9"/>
    <w:rsid w:val="00296DFE"/>
    <w:rsid w:val="00297D32"/>
    <w:rsid w:val="002A6712"/>
    <w:rsid w:val="002A7DAE"/>
    <w:rsid w:val="002B1C4A"/>
    <w:rsid w:val="002B56AF"/>
    <w:rsid w:val="002B6B5F"/>
    <w:rsid w:val="002B715E"/>
    <w:rsid w:val="002C0331"/>
    <w:rsid w:val="002C236A"/>
    <w:rsid w:val="002C70EA"/>
    <w:rsid w:val="002D04E9"/>
    <w:rsid w:val="002D2D2C"/>
    <w:rsid w:val="002D2FB9"/>
    <w:rsid w:val="002D6E1A"/>
    <w:rsid w:val="002D787C"/>
    <w:rsid w:val="002E5F2D"/>
    <w:rsid w:val="002F06F2"/>
    <w:rsid w:val="002F101B"/>
    <w:rsid w:val="002F271B"/>
    <w:rsid w:val="002F365B"/>
    <w:rsid w:val="002F50E4"/>
    <w:rsid w:val="002F52D6"/>
    <w:rsid w:val="002F7834"/>
    <w:rsid w:val="00303EF7"/>
    <w:rsid w:val="00314032"/>
    <w:rsid w:val="0031480D"/>
    <w:rsid w:val="00323A95"/>
    <w:rsid w:val="0033130F"/>
    <w:rsid w:val="00333A34"/>
    <w:rsid w:val="003419FE"/>
    <w:rsid w:val="003429E5"/>
    <w:rsid w:val="003444D2"/>
    <w:rsid w:val="0035159B"/>
    <w:rsid w:val="003531ED"/>
    <w:rsid w:val="00361EE5"/>
    <w:rsid w:val="00363A4D"/>
    <w:rsid w:val="0036402A"/>
    <w:rsid w:val="00366DB3"/>
    <w:rsid w:val="00370D64"/>
    <w:rsid w:val="003804F5"/>
    <w:rsid w:val="00380C5D"/>
    <w:rsid w:val="00381070"/>
    <w:rsid w:val="00381DFA"/>
    <w:rsid w:val="003877B9"/>
    <w:rsid w:val="003903E7"/>
    <w:rsid w:val="00390427"/>
    <w:rsid w:val="0039114F"/>
    <w:rsid w:val="0039493F"/>
    <w:rsid w:val="00395FC6"/>
    <w:rsid w:val="00396E19"/>
    <w:rsid w:val="003A43B7"/>
    <w:rsid w:val="003B2885"/>
    <w:rsid w:val="003B3C60"/>
    <w:rsid w:val="003C4D62"/>
    <w:rsid w:val="003C52E8"/>
    <w:rsid w:val="003C541D"/>
    <w:rsid w:val="003D02AA"/>
    <w:rsid w:val="003D2813"/>
    <w:rsid w:val="003D72D5"/>
    <w:rsid w:val="003D7FF2"/>
    <w:rsid w:val="003E2E1F"/>
    <w:rsid w:val="003E3AF6"/>
    <w:rsid w:val="003F08FE"/>
    <w:rsid w:val="004049A2"/>
    <w:rsid w:val="00405660"/>
    <w:rsid w:val="00406522"/>
    <w:rsid w:val="00410A76"/>
    <w:rsid w:val="00411A03"/>
    <w:rsid w:val="00413B60"/>
    <w:rsid w:val="004143E1"/>
    <w:rsid w:val="004146F0"/>
    <w:rsid w:val="00422344"/>
    <w:rsid w:val="00423876"/>
    <w:rsid w:val="00431DEC"/>
    <w:rsid w:val="004366A2"/>
    <w:rsid w:val="00441E07"/>
    <w:rsid w:val="00442F62"/>
    <w:rsid w:val="004500BE"/>
    <w:rsid w:val="00452D75"/>
    <w:rsid w:val="00454082"/>
    <w:rsid w:val="00457902"/>
    <w:rsid w:val="0046514D"/>
    <w:rsid w:val="00467C57"/>
    <w:rsid w:val="004751F9"/>
    <w:rsid w:val="00475402"/>
    <w:rsid w:val="004769B5"/>
    <w:rsid w:val="00476B27"/>
    <w:rsid w:val="00496614"/>
    <w:rsid w:val="004A0020"/>
    <w:rsid w:val="004A08B7"/>
    <w:rsid w:val="004A1152"/>
    <w:rsid w:val="004A1FED"/>
    <w:rsid w:val="004A298B"/>
    <w:rsid w:val="004A63E9"/>
    <w:rsid w:val="004A6428"/>
    <w:rsid w:val="004A7F59"/>
    <w:rsid w:val="004B026A"/>
    <w:rsid w:val="004B0826"/>
    <w:rsid w:val="004B0A7D"/>
    <w:rsid w:val="004B1B3B"/>
    <w:rsid w:val="004B4B3C"/>
    <w:rsid w:val="004D2214"/>
    <w:rsid w:val="004D3B82"/>
    <w:rsid w:val="004D4905"/>
    <w:rsid w:val="004D49B6"/>
    <w:rsid w:val="004D6D02"/>
    <w:rsid w:val="004E12EE"/>
    <w:rsid w:val="004E2E7B"/>
    <w:rsid w:val="004E4A4E"/>
    <w:rsid w:val="004F4E24"/>
    <w:rsid w:val="00501699"/>
    <w:rsid w:val="00506102"/>
    <w:rsid w:val="00513C77"/>
    <w:rsid w:val="00514C9E"/>
    <w:rsid w:val="0051527C"/>
    <w:rsid w:val="00517869"/>
    <w:rsid w:val="00517BE1"/>
    <w:rsid w:val="0052061E"/>
    <w:rsid w:val="005216F4"/>
    <w:rsid w:val="00525C31"/>
    <w:rsid w:val="005303C6"/>
    <w:rsid w:val="00533B5A"/>
    <w:rsid w:val="005344FB"/>
    <w:rsid w:val="00537F58"/>
    <w:rsid w:val="00541D4F"/>
    <w:rsid w:val="00543AE2"/>
    <w:rsid w:val="0054799B"/>
    <w:rsid w:val="005503D0"/>
    <w:rsid w:val="00560D6C"/>
    <w:rsid w:val="00570332"/>
    <w:rsid w:val="00573552"/>
    <w:rsid w:val="00575D1C"/>
    <w:rsid w:val="00576980"/>
    <w:rsid w:val="005809E0"/>
    <w:rsid w:val="00580F49"/>
    <w:rsid w:val="0058279A"/>
    <w:rsid w:val="00582B09"/>
    <w:rsid w:val="005875F5"/>
    <w:rsid w:val="00587737"/>
    <w:rsid w:val="00590250"/>
    <w:rsid w:val="0059525E"/>
    <w:rsid w:val="005A4B12"/>
    <w:rsid w:val="005A5E62"/>
    <w:rsid w:val="005A7B08"/>
    <w:rsid w:val="005B1E1F"/>
    <w:rsid w:val="005B24E9"/>
    <w:rsid w:val="005B2786"/>
    <w:rsid w:val="005C78BE"/>
    <w:rsid w:val="005D05DC"/>
    <w:rsid w:val="005D1E52"/>
    <w:rsid w:val="005D5C10"/>
    <w:rsid w:val="005D7BD5"/>
    <w:rsid w:val="005E1051"/>
    <w:rsid w:val="005E2177"/>
    <w:rsid w:val="005F1C49"/>
    <w:rsid w:val="005F44E5"/>
    <w:rsid w:val="005F6041"/>
    <w:rsid w:val="005F63E0"/>
    <w:rsid w:val="0060574A"/>
    <w:rsid w:val="00612865"/>
    <w:rsid w:val="00613C7A"/>
    <w:rsid w:val="00615455"/>
    <w:rsid w:val="00617ABB"/>
    <w:rsid w:val="00623883"/>
    <w:rsid w:val="00625022"/>
    <w:rsid w:val="00630476"/>
    <w:rsid w:val="00630FFB"/>
    <w:rsid w:val="00632513"/>
    <w:rsid w:val="006350E2"/>
    <w:rsid w:val="006418D7"/>
    <w:rsid w:val="00642AFF"/>
    <w:rsid w:val="00643C91"/>
    <w:rsid w:val="00652FC5"/>
    <w:rsid w:val="00657CC9"/>
    <w:rsid w:val="00666502"/>
    <w:rsid w:val="00670719"/>
    <w:rsid w:val="00670BB8"/>
    <w:rsid w:val="00671838"/>
    <w:rsid w:val="00674CD3"/>
    <w:rsid w:val="00676854"/>
    <w:rsid w:val="006774D6"/>
    <w:rsid w:val="0068016C"/>
    <w:rsid w:val="00680E8F"/>
    <w:rsid w:val="0068204C"/>
    <w:rsid w:val="0068464A"/>
    <w:rsid w:val="00684848"/>
    <w:rsid w:val="006879F4"/>
    <w:rsid w:val="006904CD"/>
    <w:rsid w:val="006961F9"/>
    <w:rsid w:val="006A0B6F"/>
    <w:rsid w:val="006A676C"/>
    <w:rsid w:val="006C033F"/>
    <w:rsid w:val="006C41C5"/>
    <w:rsid w:val="006C487A"/>
    <w:rsid w:val="006C492A"/>
    <w:rsid w:val="006D0F9E"/>
    <w:rsid w:val="006D185B"/>
    <w:rsid w:val="006D1BCC"/>
    <w:rsid w:val="006D455D"/>
    <w:rsid w:val="006D6FCA"/>
    <w:rsid w:val="006E321F"/>
    <w:rsid w:val="006E7547"/>
    <w:rsid w:val="006E7785"/>
    <w:rsid w:val="006F7C06"/>
    <w:rsid w:val="00702C78"/>
    <w:rsid w:val="00703804"/>
    <w:rsid w:val="007069C2"/>
    <w:rsid w:val="00711D0B"/>
    <w:rsid w:val="007140CC"/>
    <w:rsid w:val="00716E5A"/>
    <w:rsid w:val="00717A1A"/>
    <w:rsid w:val="007212E1"/>
    <w:rsid w:val="0072135B"/>
    <w:rsid w:val="00721C74"/>
    <w:rsid w:val="00721DBC"/>
    <w:rsid w:val="00722898"/>
    <w:rsid w:val="00723A6A"/>
    <w:rsid w:val="00726717"/>
    <w:rsid w:val="00731813"/>
    <w:rsid w:val="00731C1A"/>
    <w:rsid w:val="007342D1"/>
    <w:rsid w:val="00735BD7"/>
    <w:rsid w:val="0073655F"/>
    <w:rsid w:val="0074130E"/>
    <w:rsid w:val="00751956"/>
    <w:rsid w:val="0075417F"/>
    <w:rsid w:val="00754AAD"/>
    <w:rsid w:val="00756769"/>
    <w:rsid w:val="00756E51"/>
    <w:rsid w:val="007601B1"/>
    <w:rsid w:val="00760BF3"/>
    <w:rsid w:val="007618CC"/>
    <w:rsid w:val="00766AEA"/>
    <w:rsid w:val="0077313E"/>
    <w:rsid w:val="0077464A"/>
    <w:rsid w:val="00775695"/>
    <w:rsid w:val="00791BE2"/>
    <w:rsid w:val="0079237E"/>
    <w:rsid w:val="007A2F26"/>
    <w:rsid w:val="007A387F"/>
    <w:rsid w:val="007A3AB3"/>
    <w:rsid w:val="007A3BA3"/>
    <w:rsid w:val="007A3C69"/>
    <w:rsid w:val="007A66DF"/>
    <w:rsid w:val="007B1F0A"/>
    <w:rsid w:val="007B2618"/>
    <w:rsid w:val="007B3DC7"/>
    <w:rsid w:val="007B4494"/>
    <w:rsid w:val="007B4A58"/>
    <w:rsid w:val="007B639A"/>
    <w:rsid w:val="007B7211"/>
    <w:rsid w:val="007B7FA8"/>
    <w:rsid w:val="007C14EB"/>
    <w:rsid w:val="007D6F3D"/>
    <w:rsid w:val="007E1A7A"/>
    <w:rsid w:val="007E5158"/>
    <w:rsid w:val="008057DA"/>
    <w:rsid w:val="00807B78"/>
    <w:rsid w:val="008110E6"/>
    <w:rsid w:val="0081152D"/>
    <w:rsid w:val="00817A65"/>
    <w:rsid w:val="00820779"/>
    <w:rsid w:val="00820D5E"/>
    <w:rsid w:val="0082196C"/>
    <w:rsid w:val="00822C9C"/>
    <w:rsid w:val="00822CBF"/>
    <w:rsid w:val="0082432E"/>
    <w:rsid w:val="0082508F"/>
    <w:rsid w:val="00826EBA"/>
    <w:rsid w:val="00830DD3"/>
    <w:rsid w:val="00831898"/>
    <w:rsid w:val="008320D9"/>
    <w:rsid w:val="00850FAA"/>
    <w:rsid w:val="00851CCE"/>
    <w:rsid w:val="0086088A"/>
    <w:rsid w:val="00860F73"/>
    <w:rsid w:val="00861778"/>
    <w:rsid w:val="00872C0B"/>
    <w:rsid w:val="00875142"/>
    <w:rsid w:val="008768A5"/>
    <w:rsid w:val="0087761E"/>
    <w:rsid w:val="00880298"/>
    <w:rsid w:val="00884D9F"/>
    <w:rsid w:val="00884EBB"/>
    <w:rsid w:val="008863AE"/>
    <w:rsid w:val="008875DF"/>
    <w:rsid w:val="00894E32"/>
    <w:rsid w:val="008A0C09"/>
    <w:rsid w:val="008A59FE"/>
    <w:rsid w:val="008A7530"/>
    <w:rsid w:val="008B3A35"/>
    <w:rsid w:val="008B624B"/>
    <w:rsid w:val="008C049A"/>
    <w:rsid w:val="008C4C3C"/>
    <w:rsid w:val="008D2044"/>
    <w:rsid w:val="008D4537"/>
    <w:rsid w:val="008D629D"/>
    <w:rsid w:val="008D691A"/>
    <w:rsid w:val="008E26BA"/>
    <w:rsid w:val="008E34A8"/>
    <w:rsid w:val="008E59B5"/>
    <w:rsid w:val="008E64CA"/>
    <w:rsid w:val="00900F60"/>
    <w:rsid w:val="0090397D"/>
    <w:rsid w:val="009067CC"/>
    <w:rsid w:val="009104D8"/>
    <w:rsid w:val="00912DB9"/>
    <w:rsid w:val="009133D5"/>
    <w:rsid w:val="00913E50"/>
    <w:rsid w:val="009168DC"/>
    <w:rsid w:val="009211E9"/>
    <w:rsid w:val="00923581"/>
    <w:rsid w:val="009243F1"/>
    <w:rsid w:val="0093158D"/>
    <w:rsid w:val="00932197"/>
    <w:rsid w:val="0093248F"/>
    <w:rsid w:val="00932DC7"/>
    <w:rsid w:val="00945D96"/>
    <w:rsid w:val="00950DBF"/>
    <w:rsid w:val="009517A0"/>
    <w:rsid w:val="00951C30"/>
    <w:rsid w:val="009608EE"/>
    <w:rsid w:val="009621F4"/>
    <w:rsid w:val="00962EBE"/>
    <w:rsid w:val="009701B4"/>
    <w:rsid w:val="00974E67"/>
    <w:rsid w:val="00974E71"/>
    <w:rsid w:val="009773AA"/>
    <w:rsid w:val="00980E19"/>
    <w:rsid w:val="00984DC6"/>
    <w:rsid w:val="009878F6"/>
    <w:rsid w:val="009953B1"/>
    <w:rsid w:val="009A05E5"/>
    <w:rsid w:val="009A41EE"/>
    <w:rsid w:val="009A6B69"/>
    <w:rsid w:val="009A7954"/>
    <w:rsid w:val="009B22EF"/>
    <w:rsid w:val="009B37F1"/>
    <w:rsid w:val="009B76FC"/>
    <w:rsid w:val="009C0284"/>
    <w:rsid w:val="009C1707"/>
    <w:rsid w:val="009C39B4"/>
    <w:rsid w:val="009C4563"/>
    <w:rsid w:val="009C5919"/>
    <w:rsid w:val="009D1451"/>
    <w:rsid w:val="009D1B71"/>
    <w:rsid w:val="009D293A"/>
    <w:rsid w:val="009D3908"/>
    <w:rsid w:val="009E06F6"/>
    <w:rsid w:val="009E7606"/>
    <w:rsid w:val="009F127C"/>
    <w:rsid w:val="009F29C8"/>
    <w:rsid w:val="00A02AE7"/>
    <w:rsid w:val="00A062B7"/>
    <w:rsid w:val="00A0730C"/>
    <w:rsid w:val="00A1094A"/>
    <w:rsid w:val="00A11F19"/>
    <w:rsid w:val="00A15955"/>
    <w:rsid w:val="00A217D7"/>
    <w:rsid w:val="00A227A0"/>
    <w:rsid w:val="00A2510F"/>
    <w:rsid w:val="00A2697B"/>
    <w:rsid w:val="00A33680"/>
    <w:rsid w:val="00A379E2"/>
    <w:rsid w:val="00A40D66"/>
    <w:rsid w:val="00A46075"/>
    <w:rsid w:val="00A51D16"/>
    <w:rsid w:val="00A5455D"/>
    <w:rsid w:val="00A577BA"/>
    <w:rsid w:val="00A61BA8"/>
    <w:rsid w:val="00A637FF"/>
    <w:rsid w:val="00A63B2E"/>
    <w:rsid w:val="00A76740"/>
    <w:rsid w:val="00A7795B"/>
    <w:rsid w:val="00A77AF5"/>
    <w:rsid w:val="00A82C3B"/>
    <w:rsid w:val="00A848EC"/>
    <w:rsid w:val="00A858F8"/>
    <w:rsid w:val="00A86955"/>
    <w:rsid w:val="00A972E1"/>
    <w:rsid w:val="00AA1E92"/>
    <w:rsid w:val="00AA3E35"/>
    <w:rsid w:val="00AA56FC"/>
    <w:rsid w:val="00AB406F"/>
    <w:rsid w:val="00AB6DC5"/>
    <w:rsid w:val="00AB7E3C"/>
    <w:rsid w:val="00AC6AF1"/>
    <w:rsid w:val="00AC6B21"/>
    <w:rsid w:val="00AD01CB"/>
    <w:rsid w:val="00AE267B"/>
    <w:rsid w:val="00AE3687"/>
    <w:rsid w:val="00AF360C"/>
    <w:rsid w:val="00AF669D"/>
    <w:rsid w:val="00B0533B"/>
    <w:rsid w:val="00B05F90"/>
    <w:rsid w:val="00B06703"/>
    <w:rsid w:val="00B067E3"/>
    <w:rsid w:val="00B10B49"/>
    <w:rsid w:val="00B10CFC"/>
    <w:rsid w:val="00B22F5A"/>
    <w:rsid w:val="00B3016E"/>
    <w:rsid w:val="00B30B19"/>
    <w:rsid w:val="00B365BC"/>
    <w:rsid w:val="00B44646"/>
    <w:rsid w:val="00B50241"/>
    <w:rsid w:val="00B51621"/>
    <w:rsid w:val="00B52AD5"/>
    <w:rsid w:val="00B56164"/>
    <w:rsid w:val="00B57084"/>
    <w:rsid w:val="00B575C0"/>
    <w:rsid w:val="00B741B9"/>
    <w:rsid w:val="00B77C1D"/>
    <w:rsid w:val="00B85728"/>
    <w:rsid w:val="00B85AC7"/>
    <w:rsid w:val="00B86106"/>
    <w:rsid w:val="00B9736A"/>
    <w:rsid w:val="00BA0E50"/>
    <w:rsid w:val="00BA34E9"/>
    <w:rsid w:val="00BA3E1C"/>
    <w:rsid w:val="00BA5368"/>
    <w:rsid w:val="00BA5A0E"/>
    <w:rsid w:val="00BA6541"/>
    <w:rsid w:val="00BB0755"/>
    <w:rsid w:val="00BB0957"/>
    <w:rsid w:val="00BB2468"/>
    <w:rsid w:val="00BC02FB"/>
    <w:rsid w:val="00BC1E86"/>
    <w:rsid w:val="00BC3731"/>
    <w:rsid w:val="00BC3819"/>
    <w:rsid w:val="00BD0E28"/>
    <w:rsid w:val="00BD30CB"/>
    <w:rsid w:val="00BD654E"/>
    <w:rsid w:val="00BD782D"/>
    <w:rsid w:val="00BE0584"/>
    <w:rsid w:val="00BE08FB"/>
    <w:rsid w:val="00BE1DA9"/>
    <w:rsid w:val="00BF01C4"/>
    <w:rsid w:val="00BF43ED"/>
    <w:rsid w:val="00BF66F0"/>
    <w:rsid w:val="00C01368"/>
    <w:rsid w:val="00C07A4D"/>
    <w:rsid w:val="00C13E3D"/>
    <w:rsid w:val="00C1521C"/>
    <w:rsid w:val="00C1538F"/>
    <w:rsid w:val="00C160D8"/>
    <w:rsid w:val="00C229DB"/>
    <w:rsid w:val="00C27944"/>
    <w:rsid w:val="00C41944"/>
    <w:rsid w:val="00C42C7B"/>
    <w:rsid w:val="00C43C89"/>
    <w:rsid w:val="00C47BD4"/>
    <w:rsid w:val="00C500BB"/>
    <w:rsid w:val="00C50C11"/>
    <w:rsid w:val="00C57C97"/>
    <w:rsid w:val="00C60168"/>
    <w:rsid w:val="00C61091"/>
    <w:rsid w:val="00C65ED1"/>
    <w:rsid w:val="00C66CBB"/>
    <w:rsid w:val="00C71C99"/>
    <w:rsid w:val="00C72376"/>
    <w:rsid w:val="00C730BE"/>
    <w:rsid w:val="00C75741"/>
    <w:rsid w:val="00C81077"/>
    <w:rsid w:val="00C811F3"/>
    <w:rsid w:val="00C838D4"/>
    <w:rsid w:val="00C93FE3"/>
    <w:rsid w:val="00C943D0"/>
    <w:rsid w:val="00C96E34"/>
    <w:rsid w:val="00CA58D9"/>
    <w:rsid w:val="00CA73F9"/>
    <w:rsid w:val="00CB6894"/>
    <w:rsid w:val="00CC07D4"/>
    <w:rsid w:val="00CC393C"/>
    <w:rsid w:val="00CD00B5"/>
    <w:rsid w:val="00CD71DB"/>
    <w:rsid w:val="00CE1563"/>
    <w:rsid w:val="00CF1824"/>
    <w:rsid w:val="00CF2980"/>
    <w:rsid w:val="00D053A0"/>
    <w:rsid w:val="00D06F04"/>
    <w:rsid w:val="00D07481"/>
    <w:rsid w:val="00D105C2"/>
    <w:rsid w:val="00D14B16"/>
    <w:rsid w:val="00D162CC"/>
    <w:rsid w:val="00D17109"/>
    <w:rsid w:val="00D2129C"/>
    <w:rsid w:val="00D2157B"/>
    <w:rsid w:val="00D21BBA"/>
    <w:rsid w:val="00D2277A"/>
    <w:rsid w:val="00D3090F"/>
    <w:rsid w:val="00D31E28"/>
    <w:rsid w:val="00D3202C"/>
    <w:rsid w:val="00D33F90"/>
    <w:rsid w:val="00D3496A"/>
    <w:rsid w:val="00D35345"/>
    <w:rsid w:val="00D4006D"/>
    <w:rsid w:val="00D403EB"/>
    <w:rsid w:val="00D404D5"/>
    <w:rsid w:val="00D461DE"/>
    <w:rsid w:val="00D46ECD"/>
    <w:rsid w:val="00D503C3"/>
    <w:rsid w:val="00D55210"/>
    <w:rsid w:val="00D57265"/>
    <w:rsid w:val="00D62210"/>
    <w:rsid w:val="00D62BAE"/>
    <w:rsid w:val="00D6602F"/>
    <w:rsid w:val="00D76BE2"/>
    <w:rsid w:val="00D8034C"/>
    <w:rsid w:val="00D86535"/>
    <w:rsid w:val="00D872EA"/>
    <w:rsid w:val="00D90535"/>
    <w:rsid w:val="00D90F6A"/>
    <w:rsid w:val="00D919F9"/>
    <w:rsid w:val="00D922E3"/>
    <w:rsid w:val="00D93BFE"/>
    <w:rsid w:val="00D948AA"/>
    <w:rsid w:val="00DA14E1"/>
    <w:rsid w:val="00DA1882"/>
    <w:rsid w:val="00DA2DC2"/>
    <w:rsid w:val="00DA3027"/>
    <w:rsid w:val="00DA33B6"/>
    <w:rsid w:val="00DA6E2F"/>
    <w:rsid w:val="00DB5A96"/>
    <w:rsid w:val="00DB65EF"/>
    <w:rsid w:val="00DB79E0"/>
    <w:rsid w:val="00DC0F58"/>
    <w:rsid w:val="00DC1A01"/>
    <w:rsid w:val="00DD36CC"/>
    <w:rsid w:val="00DD5A99"/>
    <w:rsid w:val="00DD757D"/>
    <w:rsid w:val="00DD7D48"/>
    <w:rsid w:val="00DE0350"/>
    <w:rsid w:val="00DE3C05"/>
    <w:rsid w:val="00DE5679"/>
    <w:rsid w:val="00DF0FB8"/>
    <w:rsid w:val="00E01D21"/>
    <w:rsid w:val="00E0514B"/>
    <w:rsid w:val="00E16303"/>
    <w:rsid w:val="00E20E6E"/>
    <w:rsid w:val="00E2180F"/>
    <w:rsid w:val="00E23AFA"/>
    <w:rsid w:val="00E25C42"/>
    <w:rsid w:val="00E30E2B"/>
    <w:rsid w:val="00E32DD6"/>
    <w:rsid w:val="00E32F03"/>
    <w:rsid w:val="00E33713"/>
    <w:rsid w:val="00E40B3E"/>
    <w:rsid w:val="00E45708"/>
    <w:rsid w:val="00E5278F"/>
    <w:rsid w:val="00E5576C"/>
    <w:rsid w:val="00E601EA"/>
    <w:rsid w:val="00E7368B"/>
    <w:rsid w:val="00E8072E"/>
    <w:rsid w:val="00E80F4A"/>
    <w:rsid w:val="00E8403A"/>
    <w:rsid w:val="00E92510"/>
    <w:rsid w:val="00E95D26"/>
    <w:rsid w:val="00E95F49"/>
    <w:rsid w:val="00EA20E5"/>
    <w:rsid w:val="00EA45C8"/>
    <w:rsid w:val="00EB762A"/>
    <w:rsid w:val="00EC10B9"/>
    <w:rsid w:val="00EC1383"/>
    <w:rsid w:val="00EC1B07"/>
    <w:rsid w:val="00ED0ACC"/>
    <w:rsid w:val="00ED3EE5"/>
    <w:rsid w:val="00ED549B"/>
    <w:rsid w:val="00ED6A34"/>
    <w:rsid w:val="00EE5AEC"/>
    <w:rsid w:val="00EE6206"/>
    <w:rsid w:val="00EE66E7"/>
    <w:rsid w:val="00EE6C7F"/>
    <w:rsid w:val="00EE6E8E"/>
    <w:rsid w:val="00EF5509"/>
    <w:rsid w:val="00EF6364"/>
    <w:rsid w:val="00EF6BAA"/>
    <w:rsid w:val="00F0728D"/>
    <w:rsid w:val="00F1160E"/>
    <w:rsid w:val="00F11902"/>
    <w:rsid w:val="00F12F26"/>
    <w:rsid w:val="00F13E94"/>
    <w:rsid w:val="00F156B9"/>
    <w:rsid w:val="00F33155"/>
    <w:rsid w:val="00F37A71"/>
    <w:rsid w:val="00F40B1A"/>
    <w:rsid w:val="00F457B1"/>
    <w:rsid w:val="00F546AD"/>
    <w:rsid w:val="00F576D1"/>
    <w:rsid w:val="00F60B4E"/>
    <w:rsid w:val="00F6146B"/>
    <w:rsid w:val="00F730E8"/>
    <w:rsid w:val="00F74775"/>
    <w:rsid w:val="00F7495A"/>
    <w:rsid w:val="00F82D23"/>
    <w:rsid w:val="00F84146"/>
    <w:rsid w:val="00F84B32"/>
    <w:rsid w:val="00F858B1"/>
    <w:rsid w:val="00F8760C"/>
    <w:rsid w:val="00F8766D"/>
    <w:rsid w:val="00F92B8B"/>
    <w:rsid w:val="00F95F6B"/>
    <w:rsid w:val="00F96D89"/>
    <w:rsid w:val="00FA1F90"/>
    <w:rsid w:val="00FA250E"/>
    <w:rsid w:val="00FB390B"/>
    <w:rsid w:val="00FB4436"/>
    <w:rsid w:val="00FB6BCA"/>
    <w:rsid w:val="00FC05C4"/>
    <w:rsid w:val="00FC5A7D"/>
    <w:rsid w:val="00FD257C"/>
    <w:rsid w:val="00FD3E3F"/>
    <w:rsid w:val="00FD5733"/>
    <w:rsid w:val="00FF16DD"/>
    <w:rsid w:val="00FF3889"/>
    <w:rsid w:val="00FF50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  <w:rPr>
      <w:sz w:val="28"/>
      <w:szCs w:val="28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  <w:uiPriority w:val="99"/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Pr>
      <w:rFonts w:cs="Times New Roman"/>
      <w:sz w:val="28"/>
      <w:szCs w:val="28"/>
    </w:rPr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cs="Times New Roman"/>
      <w:sz w:val="28"/>
      <w:szCs w:val="28"/>
    </w:rPr>
  </w:style>
  <w:style w:type="paragraph" w:styleId="a8">
    <w:name w:val="Body Text"/>
    <w:basedOn w:val="a"/>
    <w:link w:val="a9"/>
    <w:uiPriority w:val="99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locked/>
    <w:rPr>
      <w:rFonts w:cs="Times New Roman"/>
      <w:sz w:val="28"/>
      <w:szCs w:val="28"/>
    </w:rPr>
  </w:style>
  <w:style w:type="character" w:customStyle="1" w:styleId="aa">
    <w:name w:val="номер страницы"/>
    <w:basedOn w:val="a0"/>
    <w:uiPriority w:val="99"/>
    <w:rPr>
      <w:rFonts w:cs="Times New Roman"/>
    </w:rPr>
  </w:style>
  <w:style w:type="paragraph" w:styleId="ab">
    <w:name w:val="Plain Text"/>
    <w:basedOn w:val="a"/>
    <w:link w:val="1"/>
    <w:uiPriority w:val="99"/>
    <w:rsid w:val="009F127C"/>
    <w:pPr>
      <w:autoSpaceDE/>
      <w:autoSpaceDN/>
    </w:pPr>
    <w:rPr>
      <w:rFonts w:ascii="Courier New" w:hAnsi="Courier New" w:cs="Courier New"/>
      <w:sz w:val="20"/>
      <w:szCs w:val="20"/>
    </w:rPr>
  </w:style>
  <w:style w:type="character" w:customStyle="1" w:styleId="1">
    <w:name w:val="Текст Знак1"/>
    <w:basedOn w:val="a0"/>
    <w:link w:val="ab"/>
    <w:uiPriority w:val="99"/>
    <w:semiHidden/>
    <w:locked/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0C529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styleId="ac">
    <w:name w:val="page number"/>
    <w:basedOn w:val="a0"/>
    <w:uiPriority w:val="99"/>
    <w:rsid w:val="009133D5"/>
    <w:rPr>
      <w:rFonts w:cs="Times New Roman"/>
    </w:rPr>
  </w:style>
  <w:style w:type="character" w:customStyle="1" w:styleId="ad">
    <w:name w:val="Текст Знак"/>
    <w:basedOn w:val="a0"/>
    <w:semiHidden/>
    <w:locked/>
    <w:rsid w:val="00807B78"/>
    <w:rPr>
      <w:rFonts w:ascii="Courier New" w:hAnsi="Courier New" w:cs="Courier New"/>
      <w:sz w:val="20"/>
      <w:szCs w:val="20"/>
    </w:rPr>
  </w:style>
  <w:style w:type="paragraph" w:customStyle="1" w:styleId="Default">
    <w:name w:val="Default"/>
    <w:rsid w:val="00B0533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&#1057;&#1090;&#1072;&#1090;&#1080;&#1089;&#1090;&#1080;&#1082;&#1072;\11%20&#1054;&#1090;&#1095;&#1077;&#1090;&#1099;%20&#1086;%20&#1089;&#1086;&#1089;&#1090;&#1086;&#1103;&#1085;&#1080;&#1080;%20&#1087;&#1088;&#1077;&#1089;&#1090;&#1091;&#1087;&#1085;&#1086;&#1089;&#1090;&#1080;\2018\&#1080;&#1102;&#1085;&#1100;\491_06_18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491_06_18</Template>
  <TotalTime>0</TotalTime>
  <Pages>27</Pages>
  <Words>9433</Words>
  <Characters>53769</Characters>
  <Application>Microsoft Office Word</Application>
  <DocSecurity>0</DocSecurity>
  <Lines>448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ФЕДЕРАЛЬНАЯ ГОСУДАРСТВЕННАЯ СТАТИСТИЧЕСКАЯ ОТЧЕТНОСТЬ</vt:lpstr>
    </vt:vector>
  </TitlesOfParts>
  <Company>Microsoft</Company>
  <LinksUpToDate>false</LinksUpToDate>
  <CharactersWithSpaces>63076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ФЕДЕРАЛЬНАЯ ГОСУДАРСТВЕННАЯ СТАТИСТИЧЕСКАЯ ОТЧЕТНОСТЬ</dc:title>
  <dc:creator>kuzmina.m</dc:creator>
  <cp:lastModifiedBy>kuzmina.m</cp:lastModifiedBy>
  <cp:revision>1</cp:revision>
  <cp:lastPrinted>2014-12-12T12:28:00Z</cp:lastPrinted>
  <dcterms:created xsi:type="dcterms:W3CDTF">2018-08-08T10:13:00Z</dcterms:created>
  <dcterms:modified xsi:type="dcterms:W3CDTF">2018-08-08T10:13:00Z</dcterms:modified>
</cp:coreProperties>
</file>