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60E" w:rsidRPr="00D4630A" w:rsidRDefault="0036060E" w:rsidP="00207A38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1" w:color="auto"/>
        </w:pBdr>
        <w:jc w:val="center"/>
        <w:rPr>
          <w:b/>
          <w:bCs/>
          <w:sz w:val="16"/>
          <w:szCs w:val="16"/>
        </w:rPr>
      </w:pPr>
      <w:r w:rsidRPr="004C421C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ФЕДЕРАЛЬНОЕ СТАТИСТИЧЕСКОЕ НАБЛЮДЕНИЕ</w:t>
      </w:r>
    </w:p>
    <w:p w:rsidR="0036060E" w:rsidRDefault="0036060E" w:rsidP="00207A38">
      <w:pPr>
        <w:pBdr>
          <w:top w:val="single" w:sz="6" w:space="0" w:color="auto"/>
          <w:left w:val="single" w:sz="6" w:space="1" w:color="auto"/>
          <w:bottom w:val="single" w:sz="6" w:space="0" w:color="auto"/>
          <w:right w:val="single" w:sz="6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КОНФИДЕНЦИАЛЬНОСТЬ ГАРАНТИРУЕТСЯ ПОЛУЧАТЕЛЕМ ИНФОРМАЦИИ</w:t>
      </w:r>
    </w:p>
    <w:p w:rsidR="0036060E" w:rsidRPr="00207A38" w:rsidRDefault="0036060E" w:rsidP="0036060E">
      <w:pPr>
        <w:rPr>
          <w:b/>
          <w:bCs/>
          <w:sz w:val="10"/>
          <w:szCs w:val="10"/>
        </w:rPr>
      </w:pPr>
    </w:p>
    <w:tbl>
      <w:tblPr>
        <w:tblW w:w="14884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4884"/>
      </w:tblGrid>
      <w:tr w:rsidR="0036060E" w:rsidTr="00B84D68">
        <w:tc>
          <w:tcPr>
            <w:tcW w:w="14884" w:type="dxa"/>
            <w:tcBorders>
              <w:top w:val="single" w:sz="6" w:space="0" w:color="auto"/>
              <w:bottom w:val="single" w:sz="6" w:space="0" w:color="auto"/>
            </w:tcBorders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Нарушение порядка представления статистической информации, а равно представление недостоверной </w:t>
            </w:r>
          </w:p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статистической информации влечет ответственность, </w:t>
            </w:r>
            <w:r w:rsidRPr="00295A9C">
              <w:rPr>
                <w:color w:val="000000"/>
                <w:sz w:val="20"/>
                <w:szCs w:val="20"/>
              </w:rPr>
              <w:t>установленную законодательством Российской Федерации</w:t>
            </w:r>
            <w:r>
              <w:rPr>
                <w:sz w:val="20"/>
                <w:szCs w:val="20"/>
              </w:rPr>
              <w:t xml:space="preserve">      </w:t>
            </w:r>
          </w:p>
        </w:tc>
      </w:tr>
    </w:tbl>
    <w:p w:rsidR="0036060E" w:rsidRPr="00760AAA" w:rsidRDefault="0036060E" w:rsidP="0036060E">
      <w:pPr>
        <w:rPr>
          <w:sz w:val="16"/>
          <w:szCs w:val="16"/>
        </w:rPr>
      </w:pPr>
    </w:p>
    <w:tbl>
      <w:tblPr>
        <w:tblpPr w:leftFromText="180" w:rightFromText="180" w:vertAnchor="text" w:horzAnchor="margin" w:tblpXSpec="center" w:tblpYSpec="cen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4868"/>
      </w:tblGrid>
      <w:tr w:rsidR="0036060E" w:rsidTr="00207A38">
        <w:trPr>
          <w:trHeight w:val="978"/>
        </w:trPr>
        <w:tc>
          <w:tcPr>
            <w:tcW w:w="14868" w:type="dxa"/>
            <w:tcBorders>
              <w:top w:val="single" w:sz="6" w:space="0" w:color="auto"/>
              <w:bottom w:val="single" w:sz="6" w:space="0" w:color="auto"/>
            </w:tcBorders>
          </w:tcPr>
          <w:p w:rsidR="002326FB" w:rsidRDefault="002326FB" w:rsidP="002326FB">
            <w:pPr>
              <w:jc w:val="center"/>
            </w:pPr>
            <w:r w:rsidRPr="003D67C5">
              <w:t>о преступлениях террористического характера и экстремистской направленности</w:t>
            </w:r>
          </w:p>
          <w:p w:rsidR="002326FB" w:rsidRPr="00E32DD6" w:rsidRDefault="002326FB" w:rsidP="002326FB">
            <w:pPr>
              <w:jc w:val="center"/>
            </w:pPr>
            <w:bookmarkStart w:id="0" w:name="OVD"/>
            <w:bookmarkEnd w:id="0"/>
            <w:r>
              <w:t xml:space="preserve"> </w:t>
            </w:r>
            <w:r w:rsidRPr="00B725F1">
              <w:t xml:space="preserve">  </w:t>
            </w:r>
            <w:r w:rsidRPr="00E32DD6">
              <w:t>за</w:t>
            </w:r>
            <w:r w:rsidRPr="009E7BD2">
              <w:t xml:space="preserve"> </w:t>
            </w:r>
            <w:r w:rsidRPr="00E32DD6">
              <w:t xml:space="preserve"> </w:t>
            </w:r>
            <w:bookmarkStart w:id="1" w:name="MES"/>
            <w:bookmarkEnd w:id="1"/>
            <w:r w:rsidR="00012017">
              <w:t>январь-август</w:t>
            </w:r>
            <w:r w:rsidRPr="00E32DD6">
              <w:t xml:space="preserve"> </w:t>
            </w:r>
            <w:bookmarkStart w:id="2" w:name="GOD"/>
            <w:bookmarkEnd w:id="2"/>
            <w:r w:rsidR="00012017">
              <w:t>2020</w:t>
            </w:r>
            <w:r w:rsidRPr="00E32DD6">
              <w:t xml:space="preserve"> </w:t>
            </w:r>
            <w:r w:rsidRPr="009E7BD2">
              <w:t xml:space="preserve"> </w:t>
            </w:r>
            <w:r w:rsidRPr="00E32DD6">
              <w:t>г.</w:t>
            </w:r>
          </w:p>
          <w:p w:rsidR="002326FB" w:rsidRDefault="002326FB" w:rsidP="002326FB">
            <w:pPr>
              <w:jc w:val="center"/>
              <w:rPr>
                <w:sz w:val="20"/>
                <w:szCs w:val="20"/>
              </w:rPr>
            </w:pPr>
          </w:p>
          <w:p w:rsidR="0036060E" w:rsidRPr="009E7BD4" w:rsidRDefault="002326FB" w:rsidP="002326FB">
            <w:pPr>
              <w:jc w:val="center"/>
              <w:rPr>
                <w:sz w:val="10"/>
                <w:szCs w:val="10"/>
              </w:rPr>
            </w:pPr>
            <w:r>
              <w:rPr>
                <w:sz w:val="20"/>
                <w:szCs w:val="20"/>
              </w:rPr>
              <w:t xml:space="preserve"> (нарастающим итогом)</w:t>
            </w:r>
          </w:p>
        </w:tc>
      </w:tr>
    </w:tbl>
    <w:p w:rsidR="00505485" w:rsidRPr="00505485" w:rsidRDefault="00505485" w:rsidP="00505485">
      <w:pPr>
        <w:rPr>
          <w:vanish/>
        </w:rPr>
      </w:pPr>
    </w:p>
    <w:tbl>
      <w:tblPr>
        <w:tblW w:w="14940" w:type="dxa"/>
        <w:tblLayout w:type="fixed"/>
        <w:tblLook w:val="0000"/>
      </w:tblPr>
      <w:tblGrid>
        <w:gridCol w:w="8460"/>
        <w:gridCol w:w="1980"/>
        <w:gridCol w:w="360"/>
        <w:gridCol w:w="4140"/>
      </w:tblGrid>
      <w:tr w:rsidR="0036060E" w:rsidTr="00202FDE">
        <w:trPr>
          <w:trHeight w:val="308"/>
        </w:trPr>
        <w:tc>
          <w:tcPr>
            <w:tcW w:w="8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0E" w:rsidRDefault="0036060E" w:rsidP="0036060E">
            <w:pPr>
              <w:jc w:val="center"/>
              <w:rPr>
                <w:b/>
                <w:bCs/>
                <w:spacing w:val="4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Представляют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</w:t>
            </w:r>
          </w:p>
          <w:p w:rsidR="0036060E" w:rsidRDefault="0036060E" w:rsidP="0036060E">
            <w:pPr>
              <w:jc w:val="center"/>
              <w:rPr>
                <w:b/>
                <w:bCs/>
                <w:spacing w:val="4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представления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6060E" w:rsidRDefault="0036060E" w:rsidP="0036060E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0E" w:rsidRDefault="0036060E" w:rsidP="00DE4D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 О Р М А  № </w:t>
            </w:r>
            <w:r w:rsidR="00C06973">
              <w:rPr>
                <w:b/>
                <w:bCs/>
                <w:sz w:val="20"/>
                <w:szCs w:val="20"/>
              </w:rPr>
              <w:t>1-ФЭТ</w:t>
            </w:r>
          </w:p>
        </w:tc>
      </w:tr>
      <w:tr w:rsidR="0036060E" w:rsidTr="0036060E">
        <w:trPr>
          <w:trHeight w:val="3277"/>
        </w:trPr>
        <w:tc>
          <w:tcPr>
            <w:tcW w:w="8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060E" w:rsidRDefault="0036060E" w:rsidP="0036060E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  <w:lang w:val="en-US"/>
                </w:rPr>
                <w:t>I</w:t>
              </w:r>
              <w:r>
                <w:rPr>
                  <w:sz w:val="20"/>
                  <w:szCs w:val="20"/>
                </w:rPr>
                <w:t>.</w:t>
              </w:r>
            </w:smartTag>
            <w:bookmarkStart w:id="3" w:name="OLE_LINK3"/>
            <w:bookmarkStart w:id="4" w:name="OLE_LINK4"/>
            <w:r>
              <w:rPr>
                <w:sz w:val="20"/>
                <w:szCs w:val="20"/>
              </w:rPr>
              <w:t xml:space="preserve"> ИЦ УТ МВД России по ФО, </w:t>
            </w:r>
            <w:r w:rsidRPr="005746EC">
              <w:rPr>
                <w:sz w:val="20"/>
                <w:szCs w:val="20"/>
              </w:rPr>
              <w:t>Восточно-Сибирского и Забайкальского ЛУ МВД России на транспорте, МВД по республикам, главных управлений</w:t>
            </w:r>
            <w:r>
              <w:rPr>
                <w:sz w:val="20"/>
                <w:szCs w:val="20"/>
              </w:rPr>
              <w:t>, управлений МВД России по иным субъектам Российской Федерации</w:t>
            </w:r>
            <w:r w:rsidR="00205579">
              <w:rPr>
                <w:sz w:val="20"/>
                <w:szCs w:val="20"/>
              </w:rPr>
              <w:t>:</w:t>
            </w:r>
          </w:p>
          <w:bookmarkEnd w:id="3"/>
          <w:bookmarkEnd w:id="4"/>
          <w:p w:rsidR="0036060E" w:rsidRDefault="0036060E" w:rsidP="00360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по ИМТС в ФКУ «ГИАЦ МВД России»</w:t>
            </w:r>
            <w:r w:rsidR="00205579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</w:p>
          <w:p w:rsidR="0036060E" w:rsidRDefault="0036060E" w:rsidP="00360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на бумажном носителе прокурорам субъектов Российской Федерации и приравненным к ним  </w:t>
            </w:r>
          </w:p>
          <w:p w:rsidR="0036060E" w:rsidRDefault="0036060E" w:rsidP="00360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прокурорам специализированных прокуратур</w:t>
            </w:r>
            <w:r w:rsidR="00205579">
              <w:rPr>
                <w:sz w:val="20"/>
                <w:szCs w:val="20"/>
              </w:rPr>
              <w:t>;</w:t>
            </w:r>
          </w:p>
          <w:p w:rsidR="0036060E" w:rsidRPr="004B3692" w:rsidRDefault="001D2905" w:rsidP="0036060E">
            <w:pPr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 xml:space="preserve">    </w:t>
            </w:r>
            <w:r w:rsidR="003C01D2" w:rsidRPr="000A19EA">
              <w:rPr>
                <w:sz w:val="20"/>
                <w:szCs w:val="20"/>
              </w:rPr>
              <w:t xml:space="preserve">по электронным каналам связи и на бумажном носителе оперативным штабам </w:t>
            </w:r>
            <w:r w:rsidR="00535971" w:rsidRPr="000A19EA">
              <w:rPr>
                <w:sz w:val="20"/>
                <w:szCs w:val="20"/>
              </w:rPr>
              <w:t xml:space="preserve">в </w:t>
            </w:r>
            <w:r w:rsidR="00D81DBD" w:rsidRPr="000A19EA">
              <w:rPr>
                <w:sz w:val="20"/>
                <w:szCs w:val="20"/>
              </w:rPr>
              <w:t>субъект</w:t>
            </w:r>
            <w:r w:rsidR="00535971" w:rsidRPr="000A19EA">
              <w:rPr>
                <w:sz w:val="20"/>
                <w:szCs w:val="20"/>
              </w:rPr>
              <w:t>ах</w:t>
            </w:r>
            <w:r w:rsidR="00D81DBD" w:rsidRPr="000A19EA">
              <w:rPr>
                <w:sz w:val="20"/>
                <w:szCs w:val="20"/>
              </w:rPr>
              <w:t xml:space="preserve"> </w:t>
            </w:r>
            <w:r w:rsidRPr="000A19EA">
              <w:rPr>
                <w:sz w:val="20"/>
                <w:szCs w:val="20"/>
              </w:rPr>
              <w:t xml:space="preserve">   </w:t>
            </w:r>
            <w:r w:rsidR="00D81DBD" w:rsidRPr="000A19EA">
              <w:rPr>
                <w:sz w:val="20"/>
                <w:szCs w:val="20"/>
              </w:rPr>
              <w:t>Российской Федерации</w:t>
            </w:r>
            <w:r w:rsidR="00205579">
              <w:rPr>
                <w:sz w:val="20"/>
                <w:szCs w:val="20"/>
              </w:rPr>
              <w:t>;</w:t>
            </w:r>
          </w:p>
          <w:p w:rsidR="0036060E" w:rsidRDefault="0036060E" w:rsidP="00360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56E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623A9B"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>территориальны</w:t>
            </w:r>
            <w:r w:rsidR="00623A9B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 орган</w:t>
            </w:r>
            <w:r w:rsidR="00623A9B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субъектов регистрации</w:t>
            </w:r>
            <w:r w:rsidR="00205579">
              <w:rPr>
                <w:sz w:val="20"/>
                <w:szCs w:val="20"/>
              </w:rPr>
              <w:t>;</w:t>
            </w:r>
          </w:p>
          <w:p w:rsidR="0036060E" w:rsidRPr="00193971" w:rsidRDefault="0036060E" w:rsidP="0036060E">
            <w:pPr>
              <w:rPr>
                <w:sz w:val="10"/>
                <w:szCs w:val="10"/>
              </w:rPr>
            </w:pPr>
          </w:p>
          <w:p w:rsidR="0036060E" w:rsidRPr="00731C1A" w:rsidRDefault="0036060E" w:rsidP="00360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ГВП</w:t>
            </w:r>
            <w:r w:rsidR="00205579">
              <w:rPr>
                <w:sz w:val="20"/>
                <w:szCs w:val="20"/>
              </w:rPr>
              <w:t>:</w:t>
            </w:r>
          </w:p>
          <w:p w:rsidR="0036060E" w:rsidRDefault="0036060E" w:rsidP="00360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56E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по ИМТС в ФКУ «ГИАЦ МВД России»</w:t>
            </w:r>
            <w:r w:rsidR="0020557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36060E" w:rsidRPr="00193971" w:rsidRDefault="0036060E" w:rsidP="0036060E">
            <w:pPr>
              <w:rPr>
                <w:sz w:val="10"/>
                <w:szCs w:val="10"/>
              </w:rPr>
            </w:pPr>
            <w:r w:rsidRPr="00193971">
              <w:rPr>
                <w:sz w:val="10"/>
                <w:szCs w:val="10"/>
              </w:rPr>
              <w:t xml:space="preserve">      </w:t>
            </w:r>
          </w:p>
          <w:p w:rsidR="0036060E" w:rsidRDefault="0036060E" w:rsidP="00360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Pr="00366DB3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ФКУ «ГИАЦ МВД России»</w:t>
            </w:r>
            <w:r w:rsidR="00205579">
              <w:rPr>
                <w:sz w:val="20"/>
                <w:szCs w:val="20"/>
              </w:rPr>
              <w:t>:</w:t>
            </w:r>
          </w:p>
          <w:p w:rsidR="009F02A2" w:rsidRDefault="0036060E" w:rsidP="00360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56E47">
              <w:rPr>
                <w:sz w:val="20"/>
                <w:szCs w:val="20"/>
              </w:rPr>
              <w:t xml:space="preserve">  </w:t>
            </w:r>
            <w:r w:rsidRPr="00FB6BCA">
              <w:rPr>
                <w:sz w:val="20"/>
                <w:szCs w:val="20"/>
              </w:rPr>
              <w:t xml:space="preserve"> Генеральной прокуратуре Российской Федерации</w:t>
            </w:r>
            <w:r>
              <w:rPr>
                <w:sz w:val="20"/>
                <w:szCs w:val="20"/>
              </w:rPr>
              <w:t xml:space="preserve"> (</w:t>
            </w:r>
            <w:r w:rsidR="009F02A2">
              <w:rPr>
                <w:sz w:val="20"/>
                <w:szCs w:val="20"/>
              </w:rPr>
              <w:t xml:space="preserve">по электронным каналам связи и </w:t>
            </w:r>
            <w:r>
              <w:rPr>
                <w:sz w:val="20"/>
                <w:szCs w:val="20"/>
              </w:rPr>
              <w:t xml:space="preserve">на </w:t>
            </w:r>
            <w:r w:rsidR="009F02A2">
              <w:rPr>
                <w:sz w:val="20"/>
                <w:szCs w:val="20"/>
              </w:rPr>
              <w:t xml:space="preserve"> </w:t>
            </w:r>
          </w:p>
          <w:p w:rsidR="0036060E" w:rsidRDefault="0036060E" w:rsidP="00360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бумажном носителе)</w:t>
            </w:r>
            <w:r w:rsidR="00205579">
              <w:rPr>
                <w:sz w:val="20"/>
                <w:szCs w:val="20"/>
              </w:rPr>
              <w:t>;</w:t>
            </w:r>
          </w:p>
          <w:p w:rsidR="00CA02A9" w:rsidRDefault="00CA02A9" w:rsidP="0036060E">
            <w:pPr>
              <w:rPr>
                <w:b/>
                <w:bCs/>
                <w:spacing w:val="4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56E4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Pr="000F7636">
              <w:rPr>
                <w:sz w:val="20"/>
                <w:szCs w:val="20"/>
              </w:rPr>
              <w:t>Национальному антитеррористическому комитету</w:t>
            </w:r>
            <w:r w:rsidR="009F02A2">
              <w:rPr>
                <w:sz w:val="20"/>
                <w:szCs w:val="20"/>
              </w:rPr>
              <w:t xml:space="preserve"> (по электронным каналам </w:t>
            </w:r>
            <w:r w:rsidR="009F02A2" w:rsidRPr="004B3692">
              <w:rPr>
                <w:sz w:val="20"/>
                <w:szCs w:val="20"/>
              </w:rPr>
              <w:t>связи</w:t>
            </w:r>
            <w:r w:rsidR="003C01D2" w:rsidRPr="004B3692">
              <w:rPr>
                <w:sz w:val="20"/>
                <w:szCs w:val="20"/>
              </w:rPr>
              <w:t xml:space="preserve"> </w:t>
            </w:r>
            <w:r w:rsidR="003C01D2" w:rsidRPr="000A19EA">
              <w:rPr>
                <w:sz w:val="20"/>
                <w:szCs w:val="20"/>
              </w:rPr>
              <w:t>и на бумажном носителе</w:t>
            </w:r>
            <w:r w:rsidR="009F02A2" w:rsidRPr="000A19EA">
              <w:rPr>
                <w:sz w:val="20"/>
                <w:szCs w:val="20"/>
              </w:rPr>
              <w:t>)</w:t>
            </w:r>
            <w:r w:rsidR="00205579">
              <w:rPr>
                <w:sz w:val="20"/>
                <w:szCs w:val="20"/>
              </w:rPr>
              <w:t>;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6060E" w:rsidRPr="00DE4D35" w:rsidRDefault="0036060E" w:rsidP="0036060E">
            <w:pPr>
              <w:jc w:val="center"/>
              <w:rPr>
                <w:bCs/>
                <w:sz w:val="18"/>
                <w:szCs w:val="18"/>
                <w:highlight w:val="green"/>
              </w:rPr>
            </w:pPr>
          </w:p>
          <w:p w:rsidR="0036060E" w:rsidRPr="00CA02A9" w:rsidRDefault="0036060E" w:rsidP="0036060E">
            <w:pPr>
              <w:jc w:val="center"/>
              <w:rPr>
                <w:sz w:val="18"/>
                <w:szCs w:val="18"/>
                <w:highlight w:val="green"/>
              </w:rPr>
            </w:pPr>
          </w:p>
          <w:p w:rsidR="00EB321B" w:rsidRPr="00CA02A9" w:rsidRDefault="00EB321B" w:rsidP="0036060E">
            <w:pPr>
              <w:jc w:val="center"/>
              <w:rPr>
                <w:sz w:val="18"/>
                <w:szCs w:val="18"/>
                <w:highlight w:val="green"/>
              </w:rPr>
            </w:pPr>
          </w:p>
          <w:p w:rsidR="00EB321B" w:rsidRPr="001B5586" w:rsidRDefault="00EB321B" w:rsidP="00EB321B">
            <w:pPr>
              <w:jc w:val="center"/>
              <w:rPr>
                <w:sz w:val="20"/>
                <w:szCs w:val="20"/>
              </w:rPr>
            </w:pPr>
            <w:r w:rsidRPr="001B5586">
              <w:rPr>
                <w:sz w:val="20"/>
                <w:szCs w:val="20"/>
              </w:rPr>
              <w:t>4 числа после</w:t>
            </w:r>
          </w:p>
          <w:p w:rsidR="00EB321B" w:rsidRPr="00D93E7F" w:rsidRDefault="00EB321B" w:rsidP="00EB321B">
            <w:pPr>
              <w:jc w:val="center"/>
              <w:rPr>
                <w:sz w:val="20"/>
                <w:szCs w:val="20"/>
              </w:rPr>
            </w:pPr>
            <w:r w:rsidRPr="001B5586">
              <w:rPr>
                <w:sz w:val="20"/>
                <w:szCs w:val="20"/>
              </w:rPr>
              <w:t>отчетного периода</w:t>
            </w:r>
          </w:p>
          <w:p w:rsidR="0036060E" w:rsidRPr="00EB321B" w:rsidRDefault="0036060E" w:rsidP="0036060E">
            <w:pPr>
              <w:jc w:val="center"/>
              <w:rPr>
                <w:sz w:val="18"/>
                <w:szCs w:val="18"/>
                <w:highlight w:val="green"/>
              </w:rPr>
            </w:pPr>
          </w:p>
          <w:p w:rsidR="0036060E" w:rsidRDefault="0036060E" w:rsidP="0036060E">
            <w:pPr>
              <w:jc w:val="center"/>
              <w:rPr>
                <w:sz w:val="18"/>
                <w:szCs w:val="18"/>
                <w:highlight w:val="green"/>
              </w:rPr>
            </w:pPr>
          </w:p>
          <w:p w:rsidR="003C01D2" w:rsidRPr="004B3692" w:rsidRDefault="003C01D2" w:rsidP="0036060E">
            <w:pPr>
              <w:jc w:val="center"/>
              <w:rPr>
                <w:sz w:val="18"/>
                <w:szCs w:val="18"/>
                <w:highlight w:val="green"/>
              </w:rPr>
            </w:pPr>
          </w:p>
          <w:p w:rsidR="00EB321B" w:rsidRPr="004B3692" w:rsidRDefault="00EB321B" w:rsidP="00EB321B">
            <w:pPr>
              <w:jc w:val="center"/>
              <w:rPr>
                <w:sz w:val="20"/>
                <w:szCs w:val="20"/>
              </w:rPr>
            </w:pPr>
            <w:r w:rsidRPr="004B3692">
              <w:rPr>
                <w:sz w:val="20"/>
                <w:szCs w:val="20"/>
              </w:rPr>
              <w:t>7 числа после</w:t>
            </w:r>
          </w:p>
          <w:p w:rsidR="00EB321B" w:rsidRPr="004B3692" w:rsidRDefault="00EB321B" w:rsidP="00EB321B">
            <w:pPr>
              <w:jc w:val="center"/>
              <w:rPr>
                <w:sz w:val="20"/>
                <w:szCs w:val="20"/>
              </w:rPr>
            </w:pPr>
            <w:r w:rsidRPr="004B3692">
              <w:rPr>
                <w:sz w:val="20"/>
                <w:szCs w:val="20"/>
              </w:rPr>
              <w:t>отчетного периода</w:t>
            </w:r>
          </w:p>
          <w:p w:rsidR="0036060E" w:rsidRPr="004B3692" w:rsidRDefault="0036060E" w:rsidP="0036060E">
            <w:pPr>
              <w:jc w:val="center"/>
              <w:rPr>
                <w:spacing w:val="40"/>
                <w:sz w:val="18"/>
                <w:szCs w:val="18"/>
                <w:highlight w:val="green"/>
              </w:rPr>
            </w:pPr>
          </w:p>
          <w:p w:rsidR="00EB321B" w:rsidRPr="004B3692" w:rsidRDefault="00EB321B" w:rsidP="00EB321B">
            <w:pPr>
              <w:jc w:val="center"/>
              <w:rPr>
                <w:sz w:val="20"/>
                <w:szCs w:val="20"/>
              </w:rPr>
            </w:pPr>
            <w:r w:rsidRPr="004B3692">
              <w:rPr>
                <w:sz w:val="20"/>
                <w:szCs w:val="20"/>
              </w:rPr>
              <w:t>5 числа после</w:t>
            </w:r>
          </w:p>
          <w:p w:rsidR="00EB321B" w:rsidRPr="004B3692" w:rsidRDefault="00EB321B" w:rsidP="00EB321B">
            <w:pPr>
              <w:jc w:val="center"/>
              <w:rPr>
                <w:sz w:val="20"/>
                <w:szCs w:val="20"/>
              </w:rPr>
            </w:pPr>
            <w:r w:rsidRPr="004B3692">
              <w:rPr>
                <w:sz w:val="20"/>
                <w:szCs w:val="20"/>
              </w:rPr>
              <w:t>отчетного периода</w:t>
            </w:r>
          </w:p>
          <w:p w:rsidR="0036060E" w:rsidRPr="004B3692" w:rsidRDefault="0036060E" w:rsidP="0036060E">
            <w:pPr>
              <w:rPr>
                <w:sz w:val="20"/>
                <w:szCs w:val="20"/>
                <w:highlight w:val="green"/>
              </w:rPr>
            </w:pPr>
          </w:p>
          <w:p w:rsidR="0036060E" w:rsidRPr="004B3692" w:rsidRDefault="0036060E" w:rsidP="0036060E">
            <w:pPr>
              <w:jc w:val="center"/>
              <w:rPr>
                <w:sz w:val="18"/>
                <w:szCs w:val="18"/>
                <w:highlight w:val="green"/>
              </w:rPr>
            </w:pPr>
          </w:p>
          <w:p w:rsidR="003C01D2" w:rsidRPr="004B3692" w:rsidRDefault="003C01D2" w:rsidP="0036060E">
            <w:pPr>
              <w:jc w:val="center"/>
              <w:rPr>
                <w:sz w:val="18"/>
                <w:szCs w:val="18"/>
                <w:highlight w:val="green"/>
              </w:rPr>
            </w:pPr>
          </w:p>
          <w:p w:rsidR="00EB321B" w:rsidRPr="004B3692" w:rsidRDefault="00EB321B" w:rsidP="00EB321B">
            <w:pPr>
              <w:jc w:val="center"/>
              <w:rPr>
                <w:sz w:val="20"/>
                <w:szCs w:val="20"/>
              </w:rPr>
            </w:pPr>
            <w:r w:rsidRPr="004B3692">
              <w:rPr>
                <w:sz w:val="20"/>
                <w:szCs w:val="20"/>
              </w:rPr>
              <w:t>7 числа после</w:t>
            </w:r>
          </w:p>
          <w:p w:rsidR="0036060E" w:rsidRPr="00DE4D35" w:rsidRDefault="00EB321B" w:rsidP="00EB321B">
            <w:pPr>
              <w:jc w:val="center"/>
              <w:rPr>
                <w:sz w:val="18"/>
                <w:szCs w:val="18"/>
                <w:highlight w:val="green"/>
              </w:rPr>
            </w:pPr>
            <w:r w:rsidRPr="004B3692">
              <w:rPr>
                <w:sz w:val="20"/>
                <w:szCs w:val="20"/>
              </w:rPr>
              <w:t>отчетного периода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6060E" w:rsidRDefault="0036060E" w:rsidP="0036060E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36060E" w:rsidRPr="00EC1B07" w:rsidRDefault="0036060E" w:rsidP="0036060E">
            <w:pPr>
              <w:jc w:val="center"/>
              <w:rPr>
                <w:sz w:val="20"/>
              </w:rPr>
            </w:pPr>
            <w:r w:rsidRPr="00EC1B07">
              <w:rPr>
                <w:sz w:val="20"/>
              </w:rPr>
              <w:t xml:space="preserve">Приказ </w:t>
            </w:r>
          </w:p>
          <w:p w:rsidR="0036060E" w:rsidRPr="00EC1B07" w:rsidRDefault="0036060E" w:rsidP="0036060E">
            <w:pPr>
              <w:jc w:val="center"/>
              <w:rPr>
                <w:sz w:val="20"/>
              </w:rPr>
            </w:pPr>
            <w:r w:rsidRPr="00EC1B07">
              <w:rPr>
                <w:sz w:val="20"/>
              </w:rPr>
              <w:t xml:space="preserve">Генерального прокурора </w:t>
            </w:r>
          </w:p>
          <w:p w:rsidR="0036060E" w:rsidRDefault="0036060E" w:rsidP="0036060E">
            <w:pPr>
              <w:jc w:val="center"/>
              <w:rPr>
                <w:sz w:val="20"/>
              </w:rPr>
            </w:pPr>
            <w:r w:rsidRPr="00EC1B07">
              <w:rPr>
                <w:sz w:val="20"/>
              </w:rPr>
              <w:t>Российской Федерации</w:t>
            </w:r>
            <w:r>
              <w:rPr>
                <w:sz w:val="20"/>
              </w:rPr>
              <w:t xml:space="preserve"> </w:t>
            </w:r>
          </w:p>
          <w:p w:rsidR="0036060E" w:rsidRPr="00EC1B07" w:rsidRDefault="0036060E" w:rsidP="0036060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об утверждении</w:t>
            </w:r>
          </w:p>
          <w:p w:rsidR="0036060E" w:rsidRPr="009A4200" w:rsidRDefault="0036060E" w:rsidP="0036060E">
            <w:pPr>
              <w:jc w:val="center"/>
              <w:rPr>
                <w:color w:val="000000"/>
                <w:sz w:val="20"/>
                <w:u w:val="single"/>
              </w:rPr>
            </w:pPr>
            <w:r w:rsidRPr="003D67C5">
              <w:rPr>
                <w:color w:val="000000"/>
                <w:sz w:val="20"/>
              </w:rPr>
              <w:t>от</w:t>
            </w:r>
            <w:r w:rsidRPr="003D67C5">
              <w:rPr>
                <w:color w:val="000000"/>
                <w:sz w:val="20"/>
                <w:u w:val="single"/>
              </w:rPr>
              <w:t xml:space="preserve"> </w:t>
            </w:r>
            <w:r w:rsidR="004447FD">
              <w:rPr>
                <w:color w:val="000000"/>
                <w:sz w:val="20"/>
                <w:u w:val="single"/>
              </w:rPr>
              <w:t xml:space="preserve"> </w:t>
            </w:r>
            <w:r w:rsidRPr="003D67C5">
              <w:rPr>
                <w:color w:val="000000"/>
                <w:sz w:val="20"/>
                <w:u w:val="single"/>
              </w:rPr>
              <w:t xml:space="preserve"> </w:t>
            </w:r>
            <w:r w:rsidR="00623A9B">
              <w:rPr>
                <w:color w:val="000000"/>
                <w:sz w:val="20"/>
                <w:u w:val="single"/>
              </w:rPr>
              <w:t xml:space="preserve"> </w:t>
            </w:r>
            <w:r w:rsidR="004447FD">
              <w:rPr>
                <w:color w:val="000000"/>
                <w:sz w:val="20"/>
                <w:u w:val="single"/>
              </w:rPr>
              <w:t>03.07.2018</w:t>
            </w:r>
            <w:r w:rsidR="00623A9B">
              <w:rPr>
                <w:color w:val="000000"/>
                <w:sz w:val="20"/>
                <w:u w:val="single"/>
              </w:rPr>
              <w:t xml:space="preserve"> </w:t>
            </w:r>
            <w:r w:rsidR="004447FD">
              <w:rPr>
                <w:color w:val="000000"/>
                <w:sz w:val="20"/>
                <w:u w:val="single"/>
              </w:rPr>
              <w:t xml:space="preserve"> </w:t>
            </w:r>
            <w:r w:rsidR="00623A9B">
              <w:rPr>
                <w:color w:val="000000"/>
                <w:sz w:val="20"/>
                <w:u w:val="single"/>
              </w:rPr>
              <w:t xml:space="preserve"> </w:t>
            </w:r>
            <w:r w:rsidRPr="003D67C5">
              <w:rPr>
                <w:color w:val="000000"/>
                <w:sz w:val="20"/>
                <w:u w:val="single"/>
              </w:rPr>
              <w:t xml:space="preserve"> </w:t>
            </w:r>
            <w:r w:rsidRPr="003D67C5">
              <w:rPr>
                <w:color w:val="000000"/>
                <w:sz w:val="20"/>
              </w:rPr>
              <w:t xml:space="preserve">№ </w:t>
            </w:r>
            <w:r w:rsidR="004447FD">
              <w:rPr>
                <w:color w:val="000000"/>
                <w:sz w:val="20"/>
              </w:rPr>
              <w:t xml:space="preserve">  </w:t>
            </w:r>
            <w:r w:rsidR="004447FD" w:rsidRPr="004447FD">
              <w:rPr>
                <w:color w:val="000000"/>
                <w:sz w:val="20"/>
                <w:u w:val="single"/>
              </w:rPr>
              <w:t>393</w:t>
            </w:r>
            <w:r w:rsidR="00623A9B">
              <w:rPr>
                <w:color w:val="000000"/>
                <w:sz w:val="20"/>
                <w:u w:val="single"/>
              </w:rPr>
              <w:t xml:space="preserve">  </w:t>
            </w:r>
          </w:p>
          <w:p w:rsidR="004B3692" w:rsidRPr="00D93E7F" w:rsidRDefault="004B3692" w:rsidP="004B3692">
            <w:pPr>
              <w:jc w:val="center"/>
              <w:rPr>
                <w:sz w:val="20"/>
                <w:u w:val="single"/>
              </w:rPr>
            </w:pPr>
          </w:p>
          <w:p w:rsidR="004B3692" w:rsidRPr="00D93E7F" w:rsidRDefault="004B3692" w:rsidP="004B3692">
            <w:pPr>
              <w:jc w:val="center"/>
              <w:rPr>
                <w:sz w:val="20"/>
              </w:rPr>
            </w:pPr>
            <w:r w:rsidRPr="00D93E7F">
              <w:rPr>
                <w:sz w:val="20"/>
              </w:rPr>
              <w:t xml:space="preserve">о внесении изменений </w:t>
            </w:r>
          </w:p>
          <w:p w:rsidR="004B3692" w:rsidRPr="00D93E7F" w:rsidRDefault="004B3692" w:rsidP="004B3692">
            <w:pPr>
              <w:jc w:val="center"/>
              <w:rPr>
                <w:sz w:val="20"/>
              </w:rPr>
            </w:pPr>
            <w:r w:rsidRPr="00D93E7F">
              <w:rPr>
                <w:sz w:val="20"/>
              </w:rPr>
              <w:t>(при наличии)</w:t>
            </w:r>
          </w:p>
          <w:p w:rsidR="004B3692" w:rsidRPr="00D93E7F" w:rsidRDefault="004B3692" w:rsidP="004B3692">
            <w:pPr>
              <w:jc w:val="center"/>
              <w:rPr>
                <w:sz w:val="20"/>
                <w:u w:val="single"/>
              </w:rPr>
            </w:pPr>
            <w:r w:rsidRPr="00D93E7F">
              <w:rPr>
                <w:sz w:val="20"/>
              </w:rPr>
              <w:t>от</w:t>
            </w:r>
            <w:r w:rsidRPr="00D93E7F">
              <w:rPr>
                <w:sz w:val="20"/>
                <w:u w:val="single"/>
              </w:rPr>
              <w:t xml:space="preserve">  </w:t>
            </w:r>
            <w:r w:rsidR="00DD7FA4">
              <w:rPr>
                <w:sz w:val="20"/>
                <w:u w:val="single"/>
              </w:rPr>
              <w:t xml:space="preserve"> 19.11.2019</w:t>
            </w:r>
            <w:r w:rsidRPr="00D93E7F"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 xml:space="preserve">  </w:t>
            </w:r>
            <w:r w:rsidRPr="00D93E7F">
              <w:rPr>
                <w:sz w:val="20"/>
                <w:u w:val="single"/>
              </w:rPr>
              <w:t xml:space="preserve"> </w:t>
            </w:r>
            <w:r w:rsidRPr="00D93E7F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 w:rsidR="00DD7FA4">
              <w:rPr>
                <w:sz w:val="20"/>
                <w:u w:val="single"/>
              </w:rPr>
              <w:t>804</w:t>
            </w:r>
            <w:r>
              <w:rPr>
                <w:sz w:val="20"/>
                <w:u w:val="single"/>
              </w:rPr>
              <w:t xml:space="preserve">  </w:t>
            </w:r>
          </w:p>
          <w:p w:rsidR="0036060E" w:rsidRDefault="0036060E" w:rsidP="0036060E">
            <w:pPr>
              <w:jc w:val="center"/>
              <w:rPr>
                <w:sz w:val="20"/>
                <w:u w:val="single"/>
              </w:rPr>
            </w:pPr>
          </w:p>
          <w:p w:rsidR="0036060E" w:rsidRPr="00EB1671" w:rsidRDefault="0036060E" w:rsidP="0036060E">
            <w:pPr>
              <w:jc w:val="center"/>
              <w:rPr>
                <w:sz w:val="20"/>
                <w:szCs w:val="20"/>
              </w:rPr>
            </w:pPr>
          </w:p>
        </w:tc>
      </w:tr>
      <w:tr w:rsidR="0036060E" w:rsidTr="0036060E">
        <w:tc>
          <w:tcPr>
            <w:tcW w:w="8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0E" w:rsidRDefault="0036060E" w:rsidP="00360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556E4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Росстату</w:t>
            </w:r>
            <w:r w:rsidR="00205579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</w:p>
          <w:p w:rsidR="0036060E" w:rsidRDefault="00FC6E63" w:rsidP="0036060E">
            <w:pPr>
              <w:rPr>
                <w:b/>
                <w:bCs/>
                <w:spacing w:val="4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56E47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="0036060E">
              <w:rPr>
                <w:sz w:val="20"/>
                <w:szCs w:val="20"/>
              </w:rPr>
              <w:t>субъектам регистрации</w:t>
            </w:r>
          </w:p>
        </w:tc>
        <w:tc>
          <w:tcPr>
            <w:tcW w:w="19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0E" w:rsidRPr="00DE4D35" w:rsidRDefault="0036060E" w:rsidP="0036060E">
            <w:pPr>
              <w:jc w:val="center"/>
              <w:rPr>
                <w:b/>
                <w:bCs/>
                <w:spacing w:val="40"/>
                <w:sz w:val="18"/>
                <w:szCs w:val="18"/>
                <w:highlight w:val="green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6060E" w:rsidRDefault="0036060E" w:rsidP="0036060E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0E" w:rsidRDefault="00DE4D35" w:rsidP="0036060E">
            <w:pPr>
              <w:jc w:val="center"/>
              <w:rPr>
                <w:b/>
                <w:bCs/>
                <w:sz w:val="20"/>
                <w:szCs w:val="20"/>
              </w:rPr>
            </w:pPr>
            <w:r w:rsidRPr="00A47C9A">
              <w:rPr>
                <w:b/>
                <w:bCs/>
                <w:sz w:val="20"/>
                <w:szCs w:val="20"/>
              </w:rPr>
              <w:t>Ежемесячная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36060E" w:rsidRPr="00207A38" w:rsidRDefault="0036060E" w:rsidP="0036060E">
      <w:pPr>
        <w:rPr>
          <w:sz w:val="10"/>
          <w:szCs w:val="10"/>
        </w:rPr>
      </w:pPr>
    </w:p>
    <w:tbl>
      <w:tblPr>
        <w:tblW w:w="15827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418"/>
        <w:gridCol w:w="1843"/>
        <w:gridCol w:w="1701"/>
        <w:gridCol w:w="1701"/>
        <w:gridCol w:w="2409"/>
        <w:gridCol w:w="2268"/>
        <w:gridCol w:w="2835"/>
        <w:gridCol w:w="1652"/>
      </w:tblGrid>
      <w:tr w:rsidR="0036060E" w:rsidTr="00193971">
        <w:trPr>
          <w:trHeight w:val="332"/>
        </w:trPr>
        <w:tc>
          <w:tcPr>
            <w:tcW w:w="158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E" w:rsidRDefault="0036060E" w:rsidP="0036060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отчитывающейся организации: ________________________________________________________________</w:t>
            </w:r>
          </w:p>
        </w:tc>
      </w:tr>
      <w:tr w:rsidR="0036060E" w:rsidTr="00193971">
        <w:trPr>
          <w:trHeight w:val="251"/>
        </w:trPr>
        <w:tc>
          <w:tcPr>
            <w:tcW w:w="158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E" w:rsidRDefault="0036060E" w:rsidP="0036060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адрес: _________________________________________________________________________________________</w:t>
            </w:r>
          </w:p>
        </w:tc>
      </w:tr>
      <w:tr w:rsidR="0036060E" w:rsidTr="00193971">
        <w:trPr>
          <w:trHeight w:val="186"/>
        </w:trPr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9" w:type="dxa"/>
            <w:gridSpan w:val="7"/>
            <w:tcBorders>
              <w:top w:val="single" w:sz="4" w:space="0" w:color="auto"/>
            </w:tcBorders>
            <w:vAlign w:val="center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 w:rsidRPr="00295A9C">
              <w:rPr>
                <w:sz w:val="20"/>
                <w:szCs w:val="20"/>
              </w:rPr>
              <w:t>Код</w:t>
            </w:r>
          </w:p>
        </w:tc>
      </w:tr>
      <w:tr w:rsidR="0036060E" w:rsidTr="0036060E">
        <w:tc>
          <w:tcPr>
            <w:tcW w:w="1418" w:type="dxa"/>
            <w:tcBorders>
              <w:top w:val="nil"/>
              <w:bottom w:val="nil"/>
            </w:tcBorders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</w:p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формы </w:t>
            </w:r>
          </w:p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ОКУД</w:t>
            </w:r>
          </w:p>
        </w:tc>
        <w:tc>
          <w:tcPr>
            <w:tcW w:w="1843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отчитывающейся организации по ОКПО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вида </w:t>
            </w:r>
          </w:p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</w:t>
            </w:r>
          </w:p>
          <w:p w:rsidR="0036060E" w:rsidRDefault="0036060E" w:rsidP="0036060E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ОКВЭД</w:t>
            </w:r>
          </w:p>
        </w:tc>
        <w:tc>
          <w:tcPr>
            <w:tcW w:w="1701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территории по ОКАТО</w:t>
            </w:r>
          </w:p>
        </w:tc>
        <w:tc>
          <w:tcPr>
            <w:tcW w:w="2409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министерства (ведо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ства), органа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по ОКОГУ</w:t>
            </w:r>
          </w:p>
        </w:tc>
        <w:tc>
          <w:tcPr>
            <w:tcW w:w="2268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организационно-правовой формы по ОКОПФ</w:t>
            </w:r>
          </w:p>
        </w:tc>
        <w:tc>
          <w:tcPr>
            <w:tcW w:w="2835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формы собственности по ОКФС</w:t>
            </w:r>
          </w:p>
        </w:tc>
        <w:tc>
          <w:tcPr>
            <w:tcW w:w="1652" w:type="dxa"/>
          </w:tcPr>
          <w:p w:rsidR="0036060E" w:rsidRDefault="0036060E" w:rsidP="0036060E">
            <w:pPr>
              <w:rPr>
                <w:sz w:val="20"/>
                <w:szCs w:val="20"/>
              </w:rPr>
            </w:pPr>
          </w:p>
        </w:tc>
      </w:tr>
      <w:tr w:rsidR="0036060E" w:rsidTr="0036060E">
        <w:tc>
          <w:tcPr>
            <w:tcW w:w="1418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52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6060E" w:rsidTr="0036060E">
        <w:tc>
          <w:tcPr>
            <w:tcW w:w="1418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2" w:type="dxa"/>
          </w:tcPr>
          <w:p w:rsidR="0036060E" w:rsidRDefault="0036060E" w:rsidP="0036060E">
            <w:pPr>
              <w:jc w:val="center"/>
              <w:rPr>
                <w:sz w:val="20"/>
                <w:szCs w:val="20"/>
              </w:rPr>
            </w:pPr>
          </w:p>
        </w:tc>
      </w:tr>
    </w:tbl>
    <w:p w:rsidR="0023619B" w:rsidRDefault="0023619B" w:rsidP="00A071F3">
      <w:pPr>
        <w:ind w:hanging="142"/>
      </w:pPr>
    </w:p>
    <w:p w:rsidR="00A071F3" w:rsidRPr="00D65083" w:rsidRDefault="00A071F3" w:rsidP="00A071F3">
      <w:pPr>
        <w:ind w:hanging="142"/>
        <w:rPr>
          <w:color w:val="FF0000"/>
        </w:rPr>
      </w:pPr>
      <w:r>
        <w:t xml:space="preserve">Раздел 1. </w:t>
      </w:r>
      <w:r w:rsidRPr="00D96698">
        <w:t>Сведения о выявленных преступлениях</w:t>
      </w:r>
      <w:r w:rsidR="00D65083">
        <w:t xml:space="preserve"> </w:t>
      </w:r>
      <w:r w:rsidR="00D65083" w:rsidRPr="000A19EA">
        <w:t>террористического характера</w:t>
      </w:r>
    </w:p>
    <w:p w:rsidR="00A071F3" w:rsidRPr="00193971" w:rsidRDefault="00A071F3" w:rsidP="00A071F3">
      <w:pPr>
        <w:rPr>
          <w:sz w:val="10"/>
          <w:szCs w:val="10"/>
        </w:rPr>
      </w:pPr>
    </w:p>
    <w:tbl>
      <w:tblPr>
        <w:tblW w:w="0" w:type="auto"/>
        <w:tblInd w:w="10" w:type="dxa"/>
        <w:tblLayout w:type="fixed"/>
        <w:tblLook w:val="00A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2326FB" w:rsidTr="00D3704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Default="00012017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5" w:name="GG011"/>
            <w:bookmarkEnd w:id="5"/>
            <w:r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Default="00012017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6" w:name="GG012"/>
            <w:bookmarkEnd w:id="6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Default="00012017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7" w:name="MM011"/>
            <w:bookmarkEnd w:id="7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Default="00012017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8" w:name="MM012"/>
            <w:bookmarkEnd w:id="8"/>
            <w:r>
              <w:rPr>
                <w:rFonts w:ascii="Times New Roman" w:eastAsia="MS Mincho" w:hAnsi="Times New Roman" w:cs="Times New Roman"/>
              </w:rPr>
              <w:t>8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D52550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D52550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D52550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D52550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>
              <w:rPr>
                <w:rFonts w:ascii="Times New Roman" w:eastAsia="MS Mincho" w:hAnsi="Times New Roman" w:cs="Times New Roman"/>
                <w:lang w:val="en-US"/>
              </w:rPr>
              <w:t>7</w:t>
            </w:r>
          </w:p>
        </w:tc>
      </w:tr>
      <w:tr w:rsidR="002326FB" w:rsidTr="00D37045"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FB" w:rsidRDefault="002326FB" w:rsidP="00D37045">
            <w:pPr>
              <w:pStyle w:val="a4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D64B55" w:rsidRPr="00193971" w:rsidRDefault="00D64B55" w:rsidP="00D64B55">
      <w:pPr>
        <w:rPr>
          <w:sz w:val="10"/>
          <w:szCs w:val="1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"/>
        <w:gridCol w:w="435"/>
        <w:gridCol w:w="1403"/>
        <w:gridCol w:w="32"/>
        <w:gridCol w:w="4493"/>
        <w:gridCol w:w="540"/>
        <w:gridCol w:w="541"/>
        <w:gridCol w:w="540"/>
        <w:gridCol w:w="369"/>
        <w:gridCol w:w="581"/>
        <w:gridCol w:w="425"/>
        <w:gridCol w:w="426"/>
        <w:gridCol w:w="541"/>
        <w:gridCol w:w="14"/>
        <w:gridCol w:w="720"/>
        <w:gridCol w:w="567"/>
        <w:gridCol w:w="684"/>
        <w:gridCol w:w="540"/>
        <w:gridCol w:w="545"/>
        <w:gridCol w:w="724"/>
        <w:gridCol w:w="540"/>
        <w:gridCol w:w="369"/>
      </w:tblGrid>
      <w:tr w:rsidR="00240E49" w:rsidRPr="007A2664" w:rsidTr="0087354B">
        <w:trPr>
          <w:trHeight w:val="275"/>
        </w:trPr>
        <w:tc>
          <w:tcPr>
            <w:tcW w:w="6751" w:type="dxa"/>
            <w:gridSpan w:val="5"/>
            <w:vMerge w:val="restart"/>
            <w:vAlign w:val="center"/>
          </w:tcPr>
          <w:p w:rsidR="00240E49" w:rsidRPr="0087354B" w:rsidRDefault="00240E49" w:rsidP="0087354B">
            <w:pPr>
              <w:jc w:val="center"/>
              <w:rPr>
                <w:color w:val="FF0000"/>
                <w:sz w:val="48"/>
                <w:szCs w:val="48"/>
              </w:rPr>
            </w:pPr>
          </w:p>
        </w:tc>
        <w:tc>
          <w:tcPr>
            <w:tcW w:w="540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240E49" w:rsidRPr="007A2664" w:rsidRDefault="00240E49" w:rsidP="00A35A8E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строки </w:t>
            </w:r>
            <w:r w:rsidRPr="007A2664">
              <w:rPr>
                <w:sz w:val="20"/>
                <w:szCs w:val="20"/>
              </w:rPr>
              <w:t>№</w:t>
            </w:r>
          </w:p>
        </w:tc>
        <w:tc>
          <w:tcPr>
            <w:tcW w:w="541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240E49" w:rsidRPr="007A2664" w:rsidRDefault="00240E49" w:rsidP="00490F5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Количество преступлений, зарегистрированных в отчетный период</w:t>
            </w:r>
          </w:p>
        </w:tc>
        <w:tc>
          <w:tcPr>
            <w:tcW w:w="7585" w:type="dxa"/>
            <w:gridSpan w:val="15"/>
          </w:tcPr>
          <w:p w:rsidR="00240E49" w:rsidRPr="007A2664" w:rsidRDefault="00240E49" w:rsidP="00A860A5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 xml:space="preserve">з них </w:t>
            </w:r>
          </w:p>
        </w:tc>
      </w:tr>
      <w:tr w:rsidR="00240E49" w:rsidRPr="007A2664" w:rsidTr="0087354B">
        <w:trPr>
          <w:trHeight w:val="275"/>
        </w:trPr>
        <w:tc>
          <w:tcPr>
            <w:tcW w:w="6751" w:type="dxa"/>
            <w:gridSpan w:val="5"/>
            <w:vMerge/>
          </w:tcPr>
          <w:p w:rsidR="00240E49" w:rsidRPr="007A2664" w:rsidRDefault="00240E49" w:rsidP="009B66B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240E49" w:rsidRPr="007A2664" w:rsidRDefault="00240E49" w:rsidP="007A2664">
            <w:pPr>
              <w:ind w:left="-108" w:right="-108"/>
              <w:rPr>
                <w:sz w:val="20"/>
                <w:szCs w:val="20"/>
              </w:rPr>
            </w:pPr>
          </w:p>
        </w:tc>
        <w:tc>
          <w:tcPr>
            <w:tcW w:w="541" w:type="dxa"/>
            <w:vMerge/>
            <w:textDirection w:val="btLr"/>
          </w:tcPr>
          <w:p w:rsidR="00240E49" w:rsidRPr="007A2664" w:rsidRDefault="00240E49" w:rsidP="007A2664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83" w:type="dxa"/>
            <w:gridSpan w:val="9"/>
            <w:vAlign w:val="center"/>
          </w:tcPr>
          <w:p w:rsidR="00240E49" w:rsidRPr="007A2664" w:rsidRDefault="00240E49" w:rsidP="00B37C1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</w:t>
            </w:r>
          </w:p>
        </w:tc>
        <w:tc>
          <w:tcPr>
            <w:tcW w:w="3402" w:type="dxa"/>
            <w:gridSpan w:val="6"/>
            <w:vAlign w:val="center"/>
          </w:tcPr>
          <w:p w:rsidR="00240E49" w:rsidRPr="007A2664" w:rsidRDefault="00240E49" w:rsidP="00B37C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>ыявлен</w:t>
            </w:r>
            <w:r>
              <w:rPr>
                <w:sz w:val="20"/>
                <w:szCs w:val="20"/>
              </w:rPr>
              <w:t>ы сотрудниками</w:t>
            </w:r>
          </w:p>
        </w:tc>
      </w:tr>
      <w:tr w:rsidR="006C475C" w:rsidRPr="007A2664" w:rsidTr="0087354B">
        <w:trPr>
          <w:trHeight w:val="163"/>
        </w:trPr>
        <w:tc>
          <w:tcPr>
            <w:tcW w:w="6751" w:type="dxa"/>
            <w:gridSpan w:val="5"/>
            <w:vMerge/>
          </w:tcPr>
          <w:p w:rsidR="001E2C77" w:rsidRPr="007A2664" w:rsidRDefault="001E2C77" w:rsidP="00FC2209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1E2C77" w:rsidRPr="007A2664" w:rsidRDefault="001E2C77" w:rsidP="007A2664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1" w:type="dxa"/>
            <w:vMerge/>
          </w:tcPr>
          <w:p w:rsidR="001E2C77" w:rsidRPr="007A2664" w:rsidRDefault="001E2C77" w:rsidP="00FC2209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1E2C77" w:rsidRPr="007A2664" w:rsidRDefault="001E2C77" w:rsidP="00F85A2C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текущем году</w:t>
            </w:r>
          </w:p>
        </w:tc>
        <w:tc>
          <w:tcPr>
            <w:tcW w:w="950" w:type="dxa"/>
            <w:gridSpan w:val="2"/>
            <w:tcMar>
              <w:left w:w="0" w:type="dxa"/>
              <w:right w:w="0" w:type="dxa"/>
            </w:tcMar>
          </w:tcPr>
          <w:p w:rsidR="001E2C77" w:rsidRPr="007A2664" w:rsidRDefault="001E2C77" w:rsidP="007A26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1E2C77" w:rsidRPr="007A2664" w:rsidRDefault="001E2C77" w:rsidP="00EB321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текущем месяце</w:t>
            </w:r>
          </w:p>
        </w:tc>
        <w:tc>
          <w:tcPr>
            <w:tcW w:w="1701" w:type="dxa"/>
            <w:gridSpan w:val="4"/>
            <w:tcMar>
              <w:left w:w="0" w:type="dxa"/>
              <w:right w:w="0" w:type="dxa"/>
            </w:tcMar>
          </w:tcPr>
          <w:p w:rsidR="001E2C77" w:rsidRPr="007A2664" w:rsidRDefault="001E2C77" w:rsidP="00CB2CA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1E2C77" w:rsidRPr="00CB2CA0" w:rsidRDefault="001E2C77" w:rsidP="00CB2CA0">
            <w:pPr>
              <w:ind w:left="113" w:right="113"/>
              <w:jc w:val="center"/>
              <w:rPr>
                <w:sz w:val="20"/>
                <w:szCs w:val="20"/>
              </w:rPr>
            </w:pPr>
            <w:r w:rsidRPr="00CB2CA0">
              <w:rPr>
                <w:sz w:val="20"/>
                <w:szCs w:val="20"/>
              </w:rPr>
              <w:t xml:space="preserve">с использованием сети </w:t>
            </w:r>
            <w:r w:rsidR="00623A9B">
              <w:rPr>
                <w:sz w:val="20"/>
                <w:szCs w:val="20"/>
              </w:rPr>
              <w:t>«</w:t>
            </w:r>
            <w:r w:rsidRPr="00CB2CA0">
              <w:rPr>
                <w:sz w:val="20"/>
                <w:szCs w:val="20"/>
              </w:rPr>
              <w:t>Интернет</w:t>
            </w:r>
            <w:r w:rsidR="00623A9B">
              <w:rPr>
                <w:sz w:val="20"/>
                <w:szCs w:val="20"/>
              </w:rPr>
              <w:t>»</w:t>
            </w:r>
          </w:p>
        </w:tc>
        <w:tc>
          <w:tcPr>
            <w:tcW w:w="68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1E2C77" w:rsidRDefault="001E2C77" w:rsidP="00322C0D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3E7F">
              <w:rPr>
                <w:sz w:val="20"/>
                <w:szCs w:val="20"/>
              </w:rPr>
              <w:t>следственных органов Следственного комитета</w:t>
            </w:r>
          </w:p>
          <w:p w:rsidR="001E2C77" w:rsidRPr="007A2664" w:rsidRDefault="001E2C77" w:rsidP="00322C0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540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1E2C77" w:rsidRPr="007A2664" w:rsidRDefault="001E2C77" w:rsidP="00322C0D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3E7F">
              <w:rPr>
                <w:sz w:val="20"/>
                <w:szCs w:val="20"/>
              </w:rPr>
              <w:t>органов внутренних дел</w:t>
            </w:r>
          </w:p>
        </w:tc>
        <w:tc>
          <w:tcPr>
            <w:tcW w:w="54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1E2C77" w:rsidRPr="00F85A2C" w:rsidRDefault="001E2C77" w:rsidP="00F00D1A">
            <w:pPr>
              <w:jc w:val="center"/>
              <w:rPr>
                <w:sz w:val="19"/>
                <w:szCs w:val="19"/>
              </w:rPr>
            </w:pPr>
            <w:r w:rsidRPr="00F85A2C">
              <w:rPr>
                <w:sz w:val="19"/>
                <w:szCs w:val="19"/>
              </w:rPr>
              <w:t xml:space="preserve">органов </w:t>
            </w:r>
            <w:r w:rsidR="00F00D1A">
              <w:rPr>
                <w:sz w:val="19"/>
                <w:szCs w:val="19"/>
              </w:rPr>
              <w:t>ф</w:t>
            </w:r>
            <w:r w:rsidRPr="00F85A2C">
              <w:rPr>
                <w:sz w:val="19"/>
                <w:szCs w:val="19"/>
              </w:rPr>
              <w:t>едеральной службы безопасности</w:t>
            </w:r>
          </w:p>
        </w:tc>
        <w:tc>
          <w:tcPr>
            <w:tcW w:w="72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1E2C77" w:rsidRPr="00897C40" w:rsidRDefault="001E2C77" w:rsidP="007B03E3">
            <w:pPr>
              <w:ind w:left="57" w:right="57"/>
              <w:jc w:val="center"/>
              <w:rPr>
                <w:sz w:val="20"/>
                <w:szCs w:val="20"/>
              </w:rPr>
            </w:pPr>
            <w:r w:rsidRPr="00897C40">
              <w:rPr>
                <w:sz w:val="20"/>
                <w:szCs w:val="20"/>
              </w:rPr>
              <w:t xml:space="preserve">учреждений и органов </w:t>
            </w:r>
            <w:r w:rsidR="00F00D1A">
              <w:rPr>
                <w:sz w:val="20"/>
                <w:szCs w:val="20"/>
              </w:rPr>
              <w:t>уголовно-исполнительной системы</w:t>
            </w:r>
          </w:p>
        </w:tc>
        <w:tc>
          <w:tcPr>
            <w:tcW w:w="540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1E2C77" w:rsidRPr="007A2664" w:rsidRDefault="001E2C77" w:rsidP="00322C0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иных правоохранительных органов</w:t>
            </w:r>
          </w:p>
        </w:tc>
        <w:tc>
          <w:tcPr>
            <w:tcW w:w="369" w:type="dxa"/>
            <w:vMerge w:val="restart"/>
            <w:shd w:val="clear" w:color="auto" w:fill="FFFFFF"/>
            <w:tcMar>
              <w:left w:w="0" w:type="dxa"/>
              <w:right w:w="0" w:type="dxa"/>
            </w:tcMar>
            <w:textDirection w:val="btLr"/>
            <w:vAlign w:val="center"/>
          </w:tcPr>
          <w:p w:rsidR="001E2C77" w:rsidRPr="007A2664" w:rsidRDefault="001E2C77" w:rsidP="00322C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органов прокуратуры</w:t>
            </w:r>
          </w:p>
        </w:tc>
      </w:tr>
      <w:tr w:rsidR="00A071F3" w:rsidRPr="007A2664" w:rsidTr="0087354B">
        <w:trPr>
          <w:trHeight w:val="2723"/>
        </w:trPr>
        <w:tc>
          <w:tcPr>
            <w:tcW w:w="6751" w:type="dxa"/>
            <w:gridSpan w:val="5"/>
            <w:vMerge/>
          </w:tcPr>
          <w:p w:rsidR="00E81A55" w:rsidRPr="007A2664" w:rsidRDefault="00E81A55" w:rsidP="00FC2209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</w:tcPr>
          <w:p w:rsidR="00E81A55" w:rsidRPr="007A2664" w:rsidRDefault="00E81A55" w:rsidP="007A2664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1" w:type="dxa"/>
            <w:vMerge/>
          </w:tcPr>
          <w:p w:rsidR="00E81A55" w:rsidRPr="007A2664" w:rsidRDefault="00E81A55" w:rsidP="00FC2209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extDirection w:val="btLr"/>
            <w:vAlign w:val="center"/>
          </w:tcPr>
          <w:p w:rsidR="00E81A55" w:rsidRPr="007A2664" w:rsidRDefault="00E81A55" w:rsidP="00F85A2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E81A55" w:rsidRDefault="00E81A55" w:rsidP="00DF2E2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приготовление и покушение</w:t>
            </w:r>
          </w:p>
        </w:tc>
        <w:tc>
          <w:tcPr>
            <w:tcW w:w="581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E81A55" w:rsidRDefault="00E81A55" w:rsidP="00DD4E6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за пределами Росси</w:t>
            </w:r>
            <w:r>
              <w:rPr>
                <w:sz w:val="20"/>
                <w:szCs w:val="20"/>
              </w:rPr>
              <w:t>йской Федерации</w:t>
            </w:r>
          </w:p>
        </w:tc>
        <w:tc>
          <w:tcPr>
            <w:tcW w:w="425" w:type="dxa"/>
            <w:vMerge/>
            <w:tcMar>
              <w:left w:w="0" w:type="dxa"/>
              <w:right w:w="0" w:type="dxa"/>
            </w:tcMar>
            <w:textDirection w:val="btLr"/>
            <w:vAlign w:val="center"/>
          </w:tcPr>
          <w:p w:rsidR="00E81A55" w:rsidRDefault="00E81A55" w:rsidP="00EB321B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E81A55" w:rsidRDefault="00E81A55" w:rsidP="00240E4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приготовление и покушение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E81A55" w:rsidRDefault="00E81A55" w:rsidP="00240E4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за пределами Росси</w:t>
            </w:r>
            <w:r>
              <w:rPr>
                <w:sz w:val="20"/>
                <w:szCs w:val="20"/>
              </w:rPr>
              <w:t>йской Федерации</w:t>
            </w:r>
          </w:p>
        </w:tc>
        <w:tc>
          <w:tcPr>
            <w:tcW w:w="734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:rsidR="00E81A55" w:rsidRDefault="00E81A55" w:rsidP="00240E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зоне проведения контртеррористической операции</w:t>
            </w:r>
          </w:p>
        </w:tc>
        <w:tc>
          <w:tcPr>
            <w:tcW w:w="567" w:type="dxa"/>
            <w:vMerge/>
            <w:textDirection w:val="btLr"/>
            <w:vAlign w:val="center"/>
          </w:tcPr>
          <w:p w:rsidR="00E81A55" w:rsidRPr="00CB2CA0" w:rsidRDefault="00E81A55" w:rsidP="00CB2CA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84" w:type="dxa"/>
            <w:vMerge/>
            <w:textDirection w:val="btLr"/>
            <w:vAlign w:val="center"/>
          </w:tcPr>
          <w:p w:rsidR="00E81A55" w:rsidRPr="00D93E7F" w:rsidRDefault="00E81A55" w:rsidP="00C7626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extDirection w:val="btLr"/>
            <w:vAlign w:val="center"/>
          </w:tcPr>
          <w:p w:rsidR="00E81A55" w:rsidRPr="00D93E7F" w:rsidRDefault="00E81A55" w:rsidP="008D3CC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dxa"/>
            <w:vMerge/>
            <w:textDirection w:val="btLr"/>
            <w:vAlign w:val="center"/>
          </w:tcPr>
          <w:p w:rsidR="00E81A55" w:rsidRPr="00F85A2C" w:rsidRDefault="00E81A55" w:rsidP="00CB2CA0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24" w:type="dxa"/>
            <w:vMerge/>
            <w:textDirection w:val="btLr"/>
            <w:vAlign w:val="center"/>
          </w:tcPr>
          <w:p w:rsidR="00E81A55" w:rsidRPr="00D93E7F" w:rsidRDefault="00E81A55" w:rsidP="00C7626E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extDirection w:val="btLr"/>
            <w:vAlign w:val="center"/>
          </w:tcPr>
          <w:p w:rsidR="00E81A55" w:rsidRDefault="00E81A55" w:rsidP="00CB5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9" w:type="dxa"/>
            <w:vMerge/>
            <w:shd w:val="clear" w:color="auto" w:fill="FFFFFF"/>
            <w:textDirection w:val="btLr"/>
            <w:vAlign w:val="center"/>
          </w:tcPr>
          <w:p w:rsidR="00E81A55" w:rsidRDefault="00E81A55" w:rsidP="00CB5BF5">
            <w:pPr>
              <w:jc w:val="center"/>
              <w:rPr>
                <w:sz w:val="20"/>
                <w:szCs w:val="20"/>
              </w:rPr>
            </w:pPr>
          </w:p>
        </w:tc>
      </w:tr>
      <w:tr w:rsidR="00A071F3" w:rsidRPr="007A2664" w:rsidTr="0087354B">
        <w:tc>
          <w:tcPr>
            <w:tcW w:w="6751" w:type="dxa"/>
            <w:gridSpan w:val="5"/>
          </w:tcPr>
          <w:p w:rsidR="00E81A55" w:rsidRPr="00DD4E69" w:rsidRDefault="00E81A55" w:rsidP="007A2664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А</w:t>
            </w:r>
          </w:p>
        </w:tc>
        <w:tc>
          <w:tcPr>
            <w:tcW w:w="540" w:type="dxa"/>
          </w:tcPr>
          <w:p w:rsidR="00E81A55" w:rsidRPr="00DD4E69" w:rsidRDefault="00E81A55" w:rsidP="00A47C9A">
            <w:pPr>
              <w:ind w:left="-108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Б</w:t>
            </w:r>
          </w:p>
        </w:tc>
        <w:tc>
          <w:tcPr>
            <w:tcW w:w="541" w:type="dxa"/>
          </w:tcPr>
          <w:p w:rsidR="00E81A55" w:rsidRPr="00DD4E69" w:rsidRDefault="00E81A55" w:rsidP="007A2664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E81A55" w:rsidRPr="00DD4E69" w:rsidRDefault="00E81A55" w:rsidP="007A2664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2</w:t>
            </w:r>
          </w:p>
        </w:tc>
        <w:tc>
          <w:tcPr>
            <w:tcW w:w="369" w:type="dxa"/>
          </w:tcPr>
          <w:p w:rsidR="00E81A55" w:rsidRPr="00DD4E69" w:rsidRDefault="00E81A55" w:rsidP="007A2664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3</w:t>
            </w:r>
          </w:p>
        </w:tc>
        <w:tc>
          <w:tcPr>
            <w:tcW w:w="581" w:type="dxa"/>
          </w:tcPr>
          <w:p w:rsidR="00E81A55" w:rsidRPr="00DD4E69" w:rsidRDefault="00E81A55" w:rsidP="007A2664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:rsidR="00E81A55" w:rsidRPr="00DD4E69" w:rsidRDefault="00E81A55" w:rsidP="007A2664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E81A55" w:rsidRPr="00DD4E69" w:rsidRDefault="00E81A55" w:rsidP="007A2664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6</w:t>
            </w:r>
          </w:p>
        </w:tc>
        <w:tc>
          <w:tcPr>
            <w:tcW w:w="541" w:type="dxa"/>
          </w:tcPr>
          <w:p w:rsidR="00E81A55" w:rsidRPr="00DD4E69" w:rsidRDefault="00E81A55" w:rsidP="007A2664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7</w:t>
            </w:r>
          </w:p>
        </w:tc>
        <w:tc>
          <w:tcPr>
            <w:tcW w:w="734" w:type="dxa"/>
            <w:gridSpan w:val="2"/>
          </w:tcPr>
          <w:p w:rsidR="00E81A55" w:rsidRPr="00DD4E69" w:rsidRDefault="00E81A55" w:rsidP="007B505A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E81A55" w:rsidRPr="00DD4E69" w:rsidRDefault="00E81A55" w:rsidP="007B505A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9</w:t>
            </w:r>
          </w:p>
        </w:tc>
        <w:tc>
          <w:tcPr>
            <w:tcW w:w="684" w:type="dxa"/>
          </w:tcPr>
          <w:p w:rsidR="00E81A55" w:rsidRPr="00DD4E69" w:rsidRDefault="00E81A55" w:rsidP="007B505A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E81A55" w:rsidRPr="00DD4E69" w:rsidRDefault="00E81A55" w:rsidP="00CB5BF5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11</w:t>
            </w:r>
          </w:p>
        </w:tc>
        <w:tc>
          <w:tcPr>
            <w:tcW w:w="545" w:type="dxa"/>
          </w:tcPr>
          <w:p w:rsidR="00E81A55" w:rsidRPr="00DD4E69" w:rsidRDefault="00E81A55" w:rsidP="00CB5BF5">
            <w:pPr>
              <w:ind w:right="-52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24" w:type="dxa"/>
          </w:tcPr>
          <w:p w:rsidR="00E81A55" w:rsidRPr="00DD4E69" w:rsidRDefault="00E81A55" w:rsidP="00CB5BF5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E81A55" w:rsidRPr="00DD4E69" w:rsidRDefault="00E81A55" w:rsidP="00CB5B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9" w:type="dxa"/>
            <w:tcMar>
              <w:left w:w="57" w:type="dxa"/>
              <w:right w:w="57" w:type="dxa"/>
            </w:tcMar>
          </w:tcPr>
          <w:p w:rsidR="00E81A55" w:rsidRPr="00DD4E69" w:rsidRDefault="00E81A55" w:rsidP="00CB5B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A071F3" w:rsidRPr="00BE427F" w:rsidTr="002B3ED3">
        <w:tc>
          <w:tcPr>
            <w:tcW w:w="6751" w:type="dxa"/>
            <w:gridSpan w:val="5"/>
          </w:tcPr>
          <w:p w:rsidR="00E81A55" w:rsidRPr="007A2664" w:rsidRDefault="00E81A55" w:rsidP="00E47C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преступлений террористического характера</w:t>
            </w:r>
          </w:p>
        </w:tc>
        <w:tc>
          <w:tcPr>
            <w:tcW w:w="540" w:type="dxa"/>
            <w:tcMar>
              <w:left w:w="85" w:type="dxa"/>
              <w:right w:w="85" w:type="dxa"/>
            </w:tcMar>
            <w:vAlign w:val="bottom"/>
          </w:tcPr>
          <w:p w:rsidR="00E81A55" w:rsidRPr="004422C9" w:rsidRDefault="00E81A55" w:rsidP="00881283">
            <w:pPr>
              <w:jc w:val="center"/>
              <w:rPr>
                <w:sz w:val="20"/>
                <w:szCs w:val="20"/>
              </w:rPr>
            </w:pPr>
            <w:r w:rsidRPr="004422C9">
              <w:rPr>
                <w:sz w:val="20"/>
                <w:szCs w:val="20"/>
              </w:rPr>
              <w:t>1</w:t>
            </w:r>
          </w:p>
        </w:tc>
        <w:tc>
          <w:tcPr>
            <w:tcW w:w="541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" w:name="A0101"/>
            <w:bookmarkEnd w:id="9"/>
            <w:r>
              <w:rPr>
                <w:sz w:val="18"/>
                <w:szCs w:val="18"/>
              </w:rPr>
              <w:t xml:space="preserve"> 41</w:t>
            </w:r>
          </w:p>
        </w:tc>
        <w:tc>
          <w:tcPr>
            <w:tcW w:w="540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" w:name="A0102"/>
            <w:bookmarkEnd w:id="10"/>
            <w:r>
              <w:rPr>
                <w:sz w:val="18"/>
                <w:szCs w:val="18"/>
              </w:rPr>
              <w:t xml:space="preserve"> 12</w:t>
            </w:r>
          </w:p>
        </w:tc>
        <w:tc>
          <w:tcPr>
            <w:tcW w:w="369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" w:name="A0103"/>
            <w:bookmarkEnd w:id="11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581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2" w:name="A0104"/>
            <w:bookmarkEnd w:id="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3" w:name="A0105"/>
            <w:bookmarkEnd w:id="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4" w:name="A0106"/>
            <w:bookmarkEnd w:id="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1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5" w:name="A0107"/>
            <w:bookmarkEnd w:id="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34" w:type="dxa"/>
            <w:gridSpan w:val="2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6" w:name="A0108"/>
            <w:bookmarkEnd w:id="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7" w:name="A0109"/>
            <w:bookmarkEnd w:id="17"/>
            <w:r>
              <w:rPr>
                <w:sz w:val="18"/>
                <w:szCs w:val="18"/>
              </w:rPr>
              <w:t xml:space="preserve"> 14</w:t>
            </w:r>
          </w:p>
        </w:tc>
        <w:tc>
          <w:tcPr>
            <w:tcW w:w="684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8" w:name="A0110"/>
            <w:bookmarkEnd w:id="1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" w:name="A0111"/>
            <w:bookmarkEnd w:id="19"/>
            <w:r>
              <w:rPr>
                <w:sz w:val="18"/>
                <w:szCs w:val="18"/>
              </w:rPr>
              <w:t xml:space="preserve"> 39</w:t>
            </w:r>
          </w:p>
        </w:tc>
        <w:tc>
          <w:tcPr>
            <w:tcW w:w="545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0" w:name="A0112"/>
            <w:bookmarkEnd w:id="20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724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1" w:name="A0113"/>
            <w:bookmarkEnd w:id="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2" w:name="A0114"/>
            <w:bookmarkEnd w:id="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9" w:type="dxa"/>
            <w:vAlign w:val="center"/>
          </w:tcPr>
          <w:p w:rsidR="00E81A55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3" w:name="A0115"/>
            <w:bookmarkEnd w:id="23"/>
            <w:r>
              <w:rPr>
                <w:sz w:val="18"/>
                <w:szCs w:val="18"/>
              </w:rPr>
              <w:t xml:space="preserve"> 0</w:t>
            </w:r>
          </w:p>
        </w:tc>
      </w:tr>
      <w:tr w:rsidR="00A3028C" w:rsidRPr="00BE427F" w:rsidTr="002B3ED3">
        <w:tc>
          <w:tcPr>
            <w:tcW w:w="388" w:type="dxa"/>
            <w:vMerge w:val="restart"/>
            <w:textDirection w:val="btLr"/>
          </w:tcPr>
          <w:p w:rsidR="00A3028C" w:rsidRPr="007A2664" w:rsidRDefault="00A3028C" w:rsidP="00593E73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6363" w:type="dxa"/>
            <w:gridSpan w:val="4"/>
          </w:tcPr>
          <w:p w:rsidR="00A3028C" w:rsidRPr="007A2664" w:rsidRDefault="00A3028C" w:rsidP="001D2905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террористический акт                                                            ст. 205 УК РФ</w:t>
            </w:r>
          </w:p>
        </w:tc>
        <w:tc>
          <w:tcPr>
            <w:tcW w:w="540" w:type="dxa"/>
            <w:tcMar>
              <w:left w:w="85" w:type="dxa"/>
              <w:right w:w="85" w:type="dxa"/>
            </w:tcMar>
            <w:vAlign w:val="bottom"/>
          </w:tcPr>
          <w:p w:rsidR="00A3028C" w:rsidRPr="004422C9" w:rsidRDefault="00A3028C" w:rsidP="00881283">
            <w:pPr>
              <w:jc w:val="center"/>
              <w:rPr>
                <w:sz w:val="20"/>
                <w:szCs w:val="20"/>
              </w:rPr>
            </w:pPr>
            <w:r w:rsidRPr="004422C9">
              <w:rPr>
                <w:sz w:val="20"/>
                <w:szCs w:val="20"/>
              </w:rPr>
              <w:t>2</w:t>
            </w:r>
          </w:p>
        </w:tc>
        <w:tc>
          <w:tcPr>
            <w:tcW w:w="54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4" w:name="A0201"/>
            <w:bookmarkEnd w:id="2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5" w:name="A0202"/>
            <w:bookmarkEnd w:id="25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9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6" w:name="A0203"/>
            <w:bookmarkEnd w:id="2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8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7" w:name="A0204"/>
            <w:bookmarkEnd w:id="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8" w:name="A0205"/>
            <w:bookmarkEnd w:id="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9" w:name="A0206"/>
            <w:bookmarkEnd w:id="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0" w:name="A0207"/>
            <w:bookmarkEnd w:id="3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34" w:type="dxa"/>
            <w:gridSpan w:val="2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" w:name="A0208"/>
            <w:bookmarkEnd w:id="3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2" w:name="A0209"/>
            <w:bookmarkEnd w:id="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84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3" w:name="A0210"/>
            <w:bookmarkEnd w:id="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" w:name="A0211"/>
            <w:bookmarkEnd w:id="3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45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5" w:name="A0212"/>
            <w:bookmarkEnd w:id="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4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6" w:name="A0213"/>
            <w:bookmarkEnd w:id="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" w:name="A0214"/>
            <w:bookmarkEnd w:id="3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9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8" w:name="A0215"/>
            <w:bookmarkEnd w:id="38"/>
            <w:r>
              <w:rPr>
                <w:sz w:val="18"/>
                <w:szCs w:val="18"/>
              </w:rPr>
              <w:t xml:space="preserve"> 0</w:t>
            </w:r>
          </w:p>
        </w:tc>
      </w:tr>
      <w:tr w:rsidR="00A3028C" w:rsidRPr="00BE427F" w:rsidTr="002B3ED3">
        <w:trPr>
          <w:trHeight w:val="228"/>
        </w:trPr>
        <w:tc>
          <w:tcPr>
            <w:tcW w:w="388" w:type="dxa"/>
            <w:vMerge/>
          </w:tcPr>
          <w:p w:rsidR="00A3028C" w:rsidRPr="007A2664" w:rsidRDefault="00A3028C" w:rsidP="007A2664">
            <w:pPr>
              <w:spacing w:line="2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363" w:type="dxa"/>
            <w:gridSpan w:val="4"/>
          </w:tcPr>
          <w:p w:rsidR="00A3028C" w:rsidRPr="007A2664" w:rsidRDefault="00A3028C" w:rsidP="00881283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содействие террористической деятельности                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   ст. 205.1 УК РФ</w:t>
            </w:r>
          </w:p>
        </w:tc>
        <w:tc>
          <w:tcPr>
            <w:tcW w:w="540" w:type="dxa"/>
            <w:tcMar>
              <w:left w:w="85" w:type="dxa"/>
              <w:right w:w="85" w:type="dxa"/>
            </w:tcMar>
            <w:vAlign w:val="bottom"/>
          </w:tcPr>
          <w:p w:rsidR="00A3028C" w:rsidRPr="00BE427F" w:rsidRDefault="00A3028C" w:rsidP="00881283">
            <w:pPr>
              <w:jc w:val="center"/>
            </w:pPr>
            <w:r w:rsidRPr="004422C9">
              <w:rPr>
                <w:sz w:val="20"/>
                <w:szCs w:val="20"/>
              </w:rPr>
              <w:t>3</w:t>
            </w:r>
          </w:p>
        </w:tc>
        <w:tc>
          <w:tcPr>
            <w:tcW w:w="54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9" w:name="A0301"/>
            <w:bookmarkEnd w:id="39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" w:name="A0302"/>
            <w:bookmarkEnd w:id="4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9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1" w:name="A0303"/>
            <w:bookmarkEnd w:id="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8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2" w:name="A0304"/>
            <w:bookmarkEnd w:id="4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3" w:name="A0305"/>
            <w:bookmarkEnd w:id="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4" w:name="A0306"/>
            <w:bookmarkEnd w:id="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5" w:name="A0307"/>
            <w:bookmarkEnd w:id="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34" w:type="dxa"/>
            <w:gridSpan w:val="2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6" w:name="A0308"/>
            <w:bookmarkEnd w:id="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7" w:name="A0309"/>
            <w:bookmarkEnd w:id="47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684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8" w:name="A0310"/>
            <w:bookmarkEnd w:id="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9" w:name="A0311"/>
            <w:bookmarkEnd w:id="49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45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50" w:name="A0312"/>
            <w:bookmarkEnd w:id="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4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51" w:name="A0313"/>
            <w:bookmarkEnd w:id="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52" w:name="A0314"/>
            <w:bookmarkEnd w:id="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9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53" w:name="A0315"/>
            <w:bookmarkEnd w:id="53"/>
            <w:r>
              <w:rPr>
                <w:sz w:val="18"/>
                <w:szCs w:val="18"/>
              </w:rPr>
              <w:t xml:space="preserve"> 0</w:t>
            </w:r>
          </w:p>
        </w:tc>
      </w:tr>
      <w:tr w:rsidR="00A3028C" w:rsidRPr="00BE427F" w:rsidTr="002B3ED3">
        <w:trPr>
          <w:trHeight w:val="228"/>
        </w:trPr>
        <w:tc>
          <w:tcPr>
            <w:tcW w:w="388" w:type="dxa"/>
            <w:vMerge/>
          </w:tcPr>
          <w:p w:rsidR="00A3028C" w:rsidRPr="007A2664" w:rsidRDefault="00A3028C" w:rsidP="007A2664">
            <w:pPr>
              <w:spacing w:line="2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35" w:type="dxa"/>
            <w:vMerge w:val="restart"/>
            <w:textDirection w:val="btLr"/>
          </w:tcPr>
          <w:p w:rsidR="00A3028C" w:rsidRPr="007A2664" w:rsidRDefault="00A3028C" w:rsidP="007258AF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28" w:type="dxa"/>
            <w:gridSpan w:val="3"/>
          </w:tcPr>
          <w:p w:rsidR="00A3028C" w:rsidRDefault="00A3028C" w:rsidP="00623A9B">
            <w:pPr>
              <w:jc w:val="both"/>
              <w:rPr>
                <w:sz w:val="20"/>
                <w:szCs w:val="20"/>
              </w:rPr>
            </w:pPr>
            <w:hyperlink r:id="rId6" w:history="1">
              <w:r>
                <w:rPr>
                  <w:sz w:val="20"/>
                  <w:szCs w:val="20"/>
                </w:rPr>
                <w:t>с</w:t>
              </w:r>
              <w:r w:rsidRPr="00A35A8E">
                <w:rPr>
                  <w:sz w:val="20"/>
                  <w:szCs w:val="20"/>
                </w:rPr>
                <w:t>клонение, вербовка</w:t>
              </w:r>
            </w:hyperlink>
            <w:r w:rsidRPr="00A35A8E">
              <w:rPr>
                <w:sz w:val="20"/>
                <w:szCs w:val="20"/>
              </w:rPr>
              <w:t xml:space="preserve"> или иное вовлечение лица в совершение хотя бы одного из преступлений, предусмотренных </w:t>
            </w:r>
            <w:r>
              <w:rPr>
                <w:sz w:val="20"/>
                <w:szCs w:val="20"/>
              </w:rPr>
              <w:t xml:space="preserve">ст. </w:t>
            </w:r>
            <w:hyperlink r:id="rId7" w:history="1">
              <w:r w:rsidRPr="00A35A8E">
                <w:rPr>
                  <w:sz w:val="20"/>
                  <w:szCs w:val="20"/>
                </w:rPr>
                <w:t>205.2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чч. 1 и 2 ст. </w:t>
            </w:r>
            <w:hyperlink r:id="rId8" w:history="1">
              <w:r w:rsidRPr="00A35A8E">
                <w:rPr>
                  <w:sz w:val="20"/>
                  <w:szCs w:val="20"/>
                </w:rPr>
                <w:t>206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ст. </w:t>
            </w:r>
            <w:hyperlink r:id="rId9" w:history="1">
              <w:r w:rsidRPr="00A35A8E">
                <w:rPr>
                  <w:sz w:val="20"/>
                  <w:szCs w:val="20"/>
                </w:rPr>
                <w:t>208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чч. 1-3 ст. </w:t>
            </w:r>
            <w:hyperlink r:id="rId10" w:history="1">
              <w:r w:rsidRPr="00A35A8E">
                <w:rPr>
                  <w:sz w:val="20"/>
                  <w:szCs w:val="20"/>
                </w:rPr>
                <w:t>211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ст. </w:t>
            </w:r>
            <w:hyperlink r:id="rId11" w:history="1">
              <w:r w:rsidRPr="00A35A8E">
                <w:rPr>
                  <w:sz w:val="20"/>
                  <w:szCs w:val="20"/>
                </w:rPr>
                <w:t>220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hyperlink r:id="rId12" w:history="1">
              <w:r w:rsidRPr="00A35A8E">
                <w:rPr>
                  <w:sz w:val="20"/>
                  <w:szCs w:val="20"/>
                </w:rPr>
                <w:t>221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hyperlink r:id="rId13" w:history="1">
              <w:r w:rsidRPr="00A35A8E">
                <w:rPr>
                  <w:sz w:val="20"/>
                  <w:szCs w:val="20"/>
                </w:rPr>
                <w:t>277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hyperlink r:id="rId14" w:history="1">
              <w:r w:rsidRPr="00A35A8E">
                <w:rPr>
                  <w:sz w:val="20"/>
                  <w:szCs w:val="20"/>
                </w:rPr>
                <w:t>278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hyperlink r:id="rId15" w:history="1">
              <w:r w:rsidRPr="00A35A8E">
                <w:rPr>
                  <w:sz w:val="20"/>
                  <w:szCs w:val="20"/>
                </w:rPr>
                <w:t>279</w:t>
              </w:r>
            </w:hyperlink>
            <w:r>
              <w:rPr>
                <w:sz w:val="20"/>
                <w:szCs w:val="20"/>
              </w:rPr>
              <w:t xml:space="preserve"> и</w:t>
            </w:r>
            <w:r w:rsidRPr="00A35A8E">
              <w:rPr>
                <w:sz w:val="20"/>
                <w:szCs w:val="20"/>
              </w:rPr>
              <w:t xml:space="preserve"> </w:t>
            </w:r>
            <w:hyperlink r:id="rId16" w:history="1">
              <w:r w:rsidRPr="00A35A8E">
                <w:rPr>
                  <w:sz w:val="20"/>
                  <w:szCs w:val="20"/>
                </w:rPr>
                <w:t>360</w:t>
              </w:r>
            </w:hyperlink>
            <w:r w:rsidRPr="00A35A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УК РФ</w:t>
            </w:r>
            <w:r w:rsidRPr="00A35A8E">
              <w:rPr>
                <w:sz w:val="20"/>
                <w:szCs w:val="20"/>
              </w:rPr>
              <w:t xml:space="preserve">, </w:t>
            </w:r>
            <w:hyperlink r:id="rId17" w:history="1">
              <w:r w:rsidRPr="00A35A8E">
                <w:rPr>
                  <w:sz w:val="20"/>
                  <w:szCs w:val="20"/>
                </w:rPr>
                <w:t>вооружение</w:t>
              </w:r>
            </w:hyperlink>
            <w:r w:rsidRPr="00A35A8E">
              <w:rPr>
                <w:sz w:val="20"/>
                <w:szCs w:val="20"/>
              </w:rPr>
              <w:t xml:space="preserve"> или </w:t>
            </w:r>
            <w:hyperlink r:id="rId18" w:history="1">
              <w:r w:rsidRPr="00A35A8E">
                <w:rPr>
                  <w:sz w:val="20"/>
                  <w:szCs w:val="20"/>
                </w:rPr>
                <w:t>подготовка</w:t>
              </w:r>
            </w:hyperlink>
            <w:r w:rsidRPr="00A35A8E">
              <w:rPr>
                <w:sz w:val="20"/>
                <w:szCs w:val="20"/>
              </w:rPr>
              <w:t xml:space="preserve"> лица в целях совершения хотя бы одного из указанных преступлений</w:t>
            </w:r>
            <w:r>
              <w:rPr>
                <w:sz w:val="20"/>
                <w:szCs w:val="20"/>
              </w:rPr>
              <w:t xml:space="preserve">                  </w:t>
            </w:r>
            <w:r w:rsidRPr="007A2664">
              <w:rPr>
                <w:sz w:val="20"/>
                <w:szCs w:val="20"/>
              </w:rPr>
              <w:t xml:space="preserve"> </w:t>
            </w:r>
          </w:p>
          <w:p w:rsidR="00A3028C" w:rsidRPr="007A2664" w:rsidRDefault="00A3028C" w:rsidP="00623A9B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ч. 1 ст. 205.1 УК РФ</w:t>
            </w:r>
          </w:p>
        </w:tc>
        <w:tc>
          <w:tcPr>
            <w:tcW w:w="540" w:type="dxa"/>
            <w:tcMar>
              <w:left w:w="85" w:type="dxa"/>
              <w:right w:w="85" w:type="dxa"/>
            </w:tcMar>
            <w:vAlign w:val="bottom"/>
          </w:tcPr>
          <w:p w:rsidR="00A3028C" w:rsidRPr="007A2664" w:rsidRDefault="00A3028C" w:rsidP="00881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54" w:name="A0401"/>
            <w:bookmarkEnd w:id="54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55" w:name="A0402"/>
            <w:bookmarkEnd w:id="55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9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56" w:name="A0403"/>
            <w:bookmarkEnd w:id="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8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57" w:name="A0404"/>
            <w:bookmarkEnd w:id="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58" w:name="A0405"/>
            <w:bookmarkEnd w:id="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59" w:name="A0406"/>
            <w:bookmarkEnd w:id="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0" w:name="A0407"/>
            <w:bookmarkEnd w:id="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34" w:type="dxa"/>
            <w:gridSpan w:val="2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1" w:name="A0408"/>
            <w:bookmarkEnd w:id="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2" w:name="A0409"/>
            <w:bookmarkEnd w:id="62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684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3" w:name="A0410"/>
            <w:bookmarkEnd w:id="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4" w:name="A0411"/>
            <w:bookmarkEnd w:id="64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45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5" w:name="A0412"/>
            <w:bookmarkEnd w:id="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4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6" w:name="A0413"/>
            <w:bookmarkEnd w:id="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7" w:name="A0414"/>
            <w:bookmarkEnd w:id="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9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8" w:name="A0415"/>
            <w:bookmarkEnd w:id="68"/>
            <w:r>
              <w:rPr>
                <w:sz w:val="18"/>
                <w:szCs w:val="18"/>
              </w:rPr>
              <w:t xml:space="preserve"> 0</w:t>
            </w:r>
          </w:p>
        </w:tc>
      </w:tr>
      <w:tr w:rsidR="007C2D92" w:rsidRPr="00BE427F" w:rsidTr="002B3ED3">
        <w:trPr>
          <w:trHeight w:val="114"/>
        </w:trPr>
        <w:tc>
          <w:tcPr>
            <w:tcW w:w="388" w:type="dxa"/>
            <w:vMerge/>
          </w:tcPr>
          <w:p w:rsidR="007C2D92" w:rsidRPr="007A2664" w:rsidRDefault="007C2D92" w:rsidP="007A2664">
            <w:pPr>
              <w:spacing w:line="2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extDirection w:val="btLr"/>
          </w:tcPr>
          <w:p w:rsidR="007C2D92" w:rsidRPr="007A2664" w:rsidRDefault="007C2D92" w:rsidP="007258AF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vMerge w:val="restart"/>
          </w:tcPr>
          <w:p w:rsidR="007C2D92" w:rsidRPr="007A2664" w:rsidRDefault="007C2D92" w:rsidP="00725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4493" w:type="dxa"/>
          </w:tcPr>
          <w:p w:rsidR="007C2D92" w:rsidRPr="000A19EA" w:rsidRDefault="00F46206" w:rsidP="00801DA0">
            <w:pPr>
              <w:spacing w:line="200" w:lineRule="exac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финансирование</w:t>
            </w:r>
          </w:p>
        </w:tc>
        <w:tc>
          <w:tcPr>
            <w:tcW w:w="540" w:type="dxa"/>
            <w:tcMar>
              <w:left w:w="85" w:type="dxa"/>
              <w:right w:w="85" w:type="dxa"/>
            </w:tcMar>
            <w:vAlign w:val="bottom"/>
          </w:tcPr>
          <w:p w:rsidR="007C2D92" w:rsidRPr="007A2664" w:rsidRDefault="007C2D92" w:rsidP="001D29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41" w:type="dxa"/>
            <w:vAlign w:val="center"/>
          </w:tcPr>
          <w:p w:rsidR="007C2D92" w:rsidRPr="002B3ED3" w:rsidRDefault="00012017" w:rsidP="002B3ED3">
            <w:pPr>
              <w:jc w:val="center"/>
              <w:rPr>
                <w:color w:val="FF0000"/>
                <w:sz w:val="18"/>
                <w:szCs w:val="18"/>
              </w:rPr>
            </w:pPr>
            <w:bookmarkStart w:id="69" w:name="A0501"/>
            <w:bookmarkEnd w:id="69"/>
            <w:r>
              <w:rPr>
                <w:color w:val="FF0000"/>
                <w:sz w:val="18"/>
                <w:szCs w:val="18"/>
              </w:rPr>
              <w:t xml:space="preserve"> 4</w:t>
            </w:r>
          </w:p>
        </w:tc>
        <w:tc>
          <w:tcPr>
            <w:tcW w:w="540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70" w:name="A0502"/>
            <w:bookmarkEnd w:id="7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9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71" w:name="A0503"/>
            <w:bookmarkEnd w:id="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81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72" w:name="A0504"/>
            <w:bookmarkEnd w:id="7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73" w:name="A0505"/>
            <w:bookmarkEnd w:id="7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74" w:name="A0506"/>
            <w:bookmarkEnd w:id="7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55" w:type="dxa"/>
            <w:gridSpan w:val="2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75" w:name="A0507"/>
            <w:bookmarkEnd w:id="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0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76" w:name="A0508"/>
            <w:bookmarkEnd w:id="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77" w:name="A0509"/>
            <w:bookmarkEnd w:id="77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684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78" w:name="A0510"/>
            <w:bookmarkEnd w:id="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79" w:name="A0511"/>
            <w:bookmarkEnd w:id="79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45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80" w:name="A0512"/>
            <w:bookmarkEnd w:id="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4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81" w:name="A0513"/>
            <w:bookmarkEnd w:id="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82" w:name="A0514"/>
            <w:bookmarkEnd w:id="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9" w:type="dxa"/>
            <w:vAlign w:val="center"/>
          </w:tcPr>
          <w:p w:rsidR="007C2D9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83" w:name="A0515"/>
            <w:bookmarkEnd w:id="83"/>
            <w:r>
              <w:rPr>
                <w:sz w:val="18"/>
                <w:szCs w:val="18"/>
              </w:rPr>
              <w:t xml:space="preserve"> 0</w:t>
            </w:r>
          </w:p>
        </w:tc>
      </w:tr>
      <w:tr w:rsidR="007C2D92" w:rsidRPr="00BE427F" w:rsidTr="002B3ED3">
        <w:trPr>
          <w:trHeight w:val="114"/>
        </w:trPr>
        <w:tc>
          <w:tcPr>
            <w:tcW w:w="388" w:type="dxa"/>
            <w:vMerge/>
          </w:tcPr>
          <w:p w:rsidR="007C2D92" w:rsidRPr="007A2664" w:rsidRDefault="007C2D92" w:rsidP="007A2664">
            <w:pPr>
              <w:spacing w:line="2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extDirection w:val="btLr"/>
          </w:tcPr>
          <w:p w:rsidR="007C2D92" w:rsidRPr="007A2664" w:rsidRDefault="007C2D92" w:rsidP="007258AF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vMerge/>
          </w:tcPr>
          <w:p w:rsidR="007C2D92" w:rsidRDefault="007C2D92" w:rsidP="007258AF">
            <w:pPr>
              <w:rPr>
                <w:sz w:val="20"/>
                <w:szCs w:val="20"/>
              </w:rPr>
            </w:pPr>
          </w:p>
        </w:tc>
        <w:tc>
          <w:tcPr>
            <w:tcW w:w="4493" w:type="dxa"/>
          </w:tcPr>
          <w:p w:rsidR="007C2D92" w:rsidRPr="007C2D92" w:rsidRDefault="00F46206" w:rsidP="00801DA0">
            <w:pPr>
              <w:spacing w:line="200" w:lineRule="exact"/>
              <w:rPr>
                <w:sz w:val="20"/>
                <w:szCs w:val="20"/>
                <w:highlight w:val="yellow"/>
              </w:rPr>
            </w:pPr>
            <w:hyperlink r:id="rId19" w:history="1">
              <w:r w:rsidRPr="00090B95">
                <w:rPr>
                  <w:sz w:val="20"/>
                  <w:szCs w:val="20"/>
                </w:rPr>
                <w:t>склонение, вербовка</w:t>
              </w:r>
            </w:hyperlink>
            <w:r w:rsidRPr="00090B95">
              <w:rPr>
                <w:sz w:val="20"/>
                <w:szCs w:val="20"/>
              </w:rPr>
              <w:t xml:space="preserve"> или иное вовлечение</w:t>
            </w:r>
          </w:p>
        </w:tc>
        <w:tc>
          <w:tcPr>
            <w:tcW w:w="540" w:type="dxa"/>
            <w:tcMar>
              <w:left w:w="85" w:type="dxa"/>
              <w:right w:w="85" w:type="dxa"/>
            </w:tcMar>
            <w:vAlign w:val="bottom"/>
          </w:tcPr>
          <w:p w:rsidR="007C2D92" w:rsidRPr="007C2D92" w:rsidRDefault="001D2905" w:rsidP="001D2905">
            <w:pPr>
              <w:jc w:val="center"/>
              <w:rPr>
                <w:sz w:val="20"/>
                <w:szCs w:val="20"/>
                <w:highlight w:val="yellow"/>
              </w:rPr>
            </w:pPr>
            <w:r w:rsidRPr="004B3692">
              <w:rPr>
                <w:sz w:val="20"/>
                <w:szCs w:val="20"/>
              </w:rPr>
              <w:t>6</w:t>
            </w:r>
          </w:p>
        </w:tc>
        <w:tc>
          <w:tcPr>
            <w:tcW w:w="541" w:type="dxa"/>
            <w:vAlign w:val="center"/>
          </w:tcPr>
          <w:p w:rsidR="007C2D92" w:rsidRPr="002B3ED3" w:rsidRDefault="007C2D92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4" w:name="A0601"/>
            <w:bookmarkEnd w:id="84"/>
          </w:p>
        </w:tc>
        <w:tc>
          <w:tcPr>
            <w:tcW w:w="540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85" w:name="A0602"/>
            <w:bookmarkEnd w:id="85"/>
          </w:p>
        </w:tc>
        <w:tc>
          <w:tcPr>
            <w:tcW w:w="369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86" w:name="A0603"/>
            <w:bookmarkEnd w:id="86"/>
          </w:p>
        </w:tc>
        <w:tc>
          <w:tcPr>
            <w:tcW w:w="581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87" w:name="A0604"/>
            <w:bookmarkEnd w:id="87"/>
          </w:p>
        </w:tc>
        <w:tc>
          <w:tcPr>
            <w:tcW w:w="425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88" w:name="A0605"/>
            <w:bookmarkEnd w:id="88"/>
          </w:p>
        </w:tc>
        <w:tc>
          <w:tcPr>
            <w:tcW w:w="426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89" w:name="A0606"/>
            <w:bookmarkEnd w:id="89"/>
          </w:p>
        </w:tc>
        <w:tc>
          <w:tcPr>
            <w:tcW w:w="555" w:type="dxa"/>
            <w:gridSpan w:val="2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90" w:name="A0607"/>
            <w:bookmarkEnd w:id="90"/>
          </w:p>
        </w:tc>
        <w:tc>
          <w:tcPr>
            <w:tcW w:w="720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91" w:name="A0608"/>
            <w:bookmarkEnd w:id="91"/>
          </w:p>
        </w:tc>
        <w:tc>
          <w:tcPr>
            <w:tcW w:w="567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92" w:name="A0609"/>
            <w:bookmarkEnd w:id="92"/>
          </w:p>
        </w:tc>
        <w:tc>
          <w:tcPr>
            <w:tcW w:w="684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93" w:name="A0610"/>
            <w:bookmarkEnd w:id="93"/>
          </w:p>
        </w:tc>
        <w:tc>
          <w:tcPr>
            <w:tcW w:w="540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94" w:name="A0611"/>
            <w:bookmarkEnd w:id="94"/>
          </w:p>
        </w:tc>
        <w:tc>
          <w:tcPr>
            <w:tcW w:w="545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95" w:name="A0612"/>
            <w:bookmarkEnd w:id="95"/>
          </w:p>
        </w:tc>
        <w:tc>
          <w:tcPr>
            <w:tcW w:w="724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96" w:name="A0613"/>
            <w:bookmarkEnd w:id="96"/>
          </w:p>
        </w:tc>
        <w:tc>
          <w:tcPr>
            <w:tcW w:w="540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97" w:name="A0614"/>
            <w:bookmarkEnd w:id="97"/>
          </w:p>
        </w:tc>
        <w:tc>
          <w:tcPr>
            <w:tcW w:w="369" w:type="dxa"/>
            <w:vAlign w:val="center"/>
          </w:tcPr>
          <w:p w:rsidR="007C2D92" w:rsidRPr="002B3ED3" w:rsidRDefault="007C2D92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98" w:name="A0615"/>
            <w:bookmarkEnd w:id="98"/>
          </w:p>
        </w:tc>
      </w:tr>
      <w:tr w:rsidR="00A3028C" w:rsidRPr="00BE427F" w:rsidTr="002B3ED3">
        <w:tc>
          <w:tcPr>
            <w:tcW w:w="388" w:type="dxa"/>
            <w:vMerge/>
            <w:textDirection w:val="btLr"/>
          </w:tcPr>
          <w:p w:rsidR="00A3028C" w:rsidRPr="007A2664" w:rsidRDefault="00A3028C" w:rsidP="007A2664">
            <w:pPr>
              <w:spacing w:line="2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extDirection w:val="btLr"/>
            <w:vAlign w:val="center"/>
          </w:tcPr>
          <w:p w:rsidR="00A3028C" w:rsidRPr="007A2664" w:rsidRDefault="00A3028C" w:rsidP="007258AF">
            <w:pPr>
              <w:spacing w:line="200" w:lineRule="exact"/>
              <w:ind w:left="113"/>
              <w:jc w:val="center"/>
              <w:rPr>
                <w:sz w:val="20"/>
                <w:szCs w:val="20"/>
              </w:rPr>
            </w:pPr>
          </w:p>
        </w:tc>
        <w:tc>
          <w:tcPr>
            <w:tcW w:w="5928" w:type="dxa"/>
            <w:gridSpan w:val="3"/>
          </w:tcPr>
          <w:p w:rsidR="00A3028C" w:rsidRDefault="00A3028C" w:rsidP="007258A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hyperlink r:id="rId20" w:history="1">
              <w:r>
                <w:rPr>
                  <w:sz w:val="20"/>
                  <w:szCs w:val="20"/>
                </w:rPr>
                <w:t>с</w:t>
              </w:r>
              <w:r w:rsidRPr="00A35A8E">
                <w:rPr>
                  <w:sz w:val="20"/>
                  <w:szCs w:val="20"/>
                </w:rPr>
                <w:t>клонение, вербовка</w:t>
              </w:r>
            </w:hyperlink>
            <w:r w:rsidRPr="00A35A8E">
              <w:rPr>
                <w:sz w:val="20"/>
                <w:szCs w:val="20"/>
              </w:rPr>
              <w:t xml:space="preserve"> или иное вовлечение лица в совершение хотя бы одного из преступлений, предусмотренных </w:t>
            </w:r>
            <w:hyperlink r:id="rId21" w:history="1">
              <w:r w:rsidRPr="00A35A8E">
                <w:rPr>
                  <w:sz w:val="20"/>
                  <w:szCs w:val="20"/>
                </w:rPr>
                <w:t>ст</w:t>
              </w:r>
              <w:r>
                <w:rPr>
                  <w:sz w:val="20"/>
                  <w:szCs w:val="20"/>
                </w:rPr>
                <w:t>.</w:t>
              </w:r>
              <w:r w:rsidRPr="00A35A8E">
                <w:rPr>
                  <w:sz w:val="20"/>
                  <w:szCs w:val="20"/>
                </w:rPr>
                <w:t xml:space="preserve"> 205</w:t>
              </w:r>
            </w:hyperlink>
            <w:r>
              <w:rPr>
                <w:sz w:val="20"/>
                <w:szCs w:val="20"/>
              </w:rPr>
              <w:t xml:space="preserve">, </w:t>
            </w:r>
            <w:hyperlink r:id="rId22" w:history="1">
              <w:r w:rsidRPr="00A35A8E">
                <w:rPr>
                  <w:sz w:val="20"/>
                  <w:szCs w:val="20"/>
                </w:rPr>
                <w:t>205.3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hyperlink r:id="rId23" w:history="1">
              <w:r w:rsidRPr="00A35A8E">
                <w:rPr>
                  <w:sz w:val="20"/>
                  <w:szCs w:val="20"/>
                </w:rPr>
                <w:t>205.4</w:t>
              </w:r>
            </w:hyperlink>
            <w:r w:rsidR="0067576D">
              <w:rPr>
                <w:sz w:val="20"/>
                <w:szCs w:val="20"/>
              </w:rPr>
              <w:t xml:space="preserve"> и</w:t>
            </w:r>
            <w:r w:rsidRPr="00A35A8E">
              <w:rPr>
                <w:sz w:val="20"/>
                <w:szCs w:val="20"/>
              </w:rPr>
              <w:t xml:space="preserve"> </w:t>
            </w:r>
            <w:hyperlink r:id="rId24" w:history="1">
              <w:r w:rsidRPr="00A35A8E">
                <w:rPr>
                  <w:sz w:val="20"/>
                  <w:szCs w:val="20"/>
                </w:rPr>
                <w:t>205.5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чч. 3 и 4 ст. </w:t>
            </w:r>
            <w:hyperlink r:id="rId25" w:history="1">
              <w:r w:rsidRPr="00A35A8E">
                <w:rPr>
                  <w:sz w:val="20"/>
                  <w:szCs w:val="20"/>
                </w:rPr>
                <w:t>206</w:t>
              </w:r>
            </w:hyperlink>
            <w:r w:rsidRPr="00A35A8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ч. 4 ст.</w:t>
            </w:r>
            <w:r w:rsidRPr="00A35A8E">
              <w:rPr>
                <w:sz w:val="20"/>
                <w:szCs w:val="20"/>
              </w:rPr>
              <w:t xml:space="preserve"> </w:t>
            </w:r>
            <w:hyperlink r:id="rId26" w:history="1">
              <w:r w:rsidRPr="00A35A8E">
                <w:rPr>
                  <w:sz w:val="20"/>
                  <w:szCs w:val="20"/>
                </w:rPr>
                <w:t>211</w:t>
              </w:r>
            </w:hyperlink>
            <w:r w:rsidRPr="00A35A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УК РФ</w:t>
            </w:r>
            <w:r w:rsidRPr="00A35A8E">
              <w:rPr>
                <w:sz w:val="20"/>
                <w:szCs w:val="20"/>
              </w:rPr>
              <w:t xml:space="preserve">, </w:t>
            </w:r>
            <w:hyperlink r:id="rId27" w:history="1">
              <w:r w:rsidRPr="00A35A8E">
                <w:rPr>
                  <w:sz w:val="20"/>
                  <w:szCs w:val="20"/>
                </w:rPr>
                <w:t>вооружение</w:t>
              </w:r>
            </w:hyperlink>
            <w:r w:rsidRPr="00A35A8E">
              <w:rPr>
                <w:sz w:val="20"/>
                <w:szCs w:val="20"/>
              </w:rPr>
              <w:t xml:space="preserve"> или </w:t>
            </w:r>
            <w:hyperlink r:id="rId28" w:history="1">
              <w:r w:rsidRPr="00A35A8E">
                <w:rPr>
                  <w:sz w:val="20"/>
                  <w:szCs w:val="20"/>
                </w:rPr>
                <w:t>подготовка</w:t>
              </w:r>
            </w:hyperlink>
            <w:r w:rsidRPr="00A35A8E">
              <w:rPr>
                <w:sz w:val="20"/>
                <w:szCs w:val="20"/>
              </w:rPr>
              <w:t xml:space="preserve"> лица в целях совершения хотя бы одного из указанных преступлений, а равно </w:t>
            </w:r>
            <w:hyperlink r:id="rId29" w:history="1">
              <w:r w:rsidRPr="00A35A8E">
                <w:rPr>
                  <w:sz w:val="20"/>
                  <w:szCs w:val="20"/>
                </w:rPr>
                <w:t>финансирование терроризма</w:t>
              </w:r>
            </w:hyperlink>
            <w:r w:rsidRPr="00A35A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</w:p>
          <w:p w:rsidR="00A3028C" w:rsidRPr="007A2664" w:rsidRDefault="00A3028C" w:rsidP="007258A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  <w:r w:rsidRPr="007A2664">
              <w:rPr>
                <w:sz w:val="20"/>
                <w:szCs w:val="20"/>
              </w:rPr>
              <w:t xml:space="preserve">ч. </w:t>
            </w:r>
            <w:r>
              <w:rPr>
                <w:sz w:val="20"/>
                <w:szCs w:val="20"/>
              </w:rPr>
              <w:t>1.</w:t>
            </w:r>
            <w:r w:rsidRPr="007A2664">
              <w:rPr>
                <w:sz w:val="20"/>
                <w:szCs w:val="20"/>
              </w:rPr>
              <w:t>1 ст. 205.1 УК РФ</w:t>
            </w:r>
          </w:p>
        </w:tc>
        <w:tc>
          <w:tcPr>
            <w:tcW w:w="540" w:type="dxa"/>
            <w:tcMar>
              <w:left w:w="85" w:type="dxa"/>
              <w:right w:w="85" w:type="dxa"/>
            </w:tcMar>
            <w:vAlign w:val="bottom"/>
          </w:tcPr>
          <w:p w:rsidR="00A3028C" w:rsidRPr="004422C9" w:rsidRDefault="001D2905" w:rsidP="00881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1" w:type="dxa"/>
            <w:vAlign w:val="center"/>
          </w:tcPr>
          <w:p w:rsidR="00A3028C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99" w:name="A0701"/>
            <w:bookmarkEnd w:id="99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0" w:name="A0702"/>
            <w:bookmarkEnd w:id="1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9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1" w:name="A0703"/>
            <w:bookmarkEnd w:id="1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8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2" w:name="A0704"/>
            <w:bookmarkEnd w:id="1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3" w:name="A0705"/>
            <w:bookmarkEnd w:id="1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4" w:name="A0706"/>
            <w:bookmarkEnd w:id="1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5" w:name="A0707"/>
            <w:bookmarkEnd w:id="1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34" w:type="dxa"/>
            <w:gridSpan w:val="2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6" w:name="A0708"/>
            <w:bookmarkEnd w:id="1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7" w:name="A0709"/>
            <w:bookmarkEnd w:id="107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684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8" w:name="A0710"/>
            <w:bookmarkEnd w:id="1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9" w:name="A0711"/>
            <w:bookmarkEnd w:id="109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45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0" w:name="A0712"/>
            <w:bookmarkEnd w:id="1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4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1" w:name="A0713"/>
            <w:bookmarkEnd w:id="1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2" w:name="A0714"/>
            <w:bookmarkEnd w:id="1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9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3" w:name="A0715"/>
            <w:bookmarkEnd w:id="113"/>
            <w:r>
              <w:rPr>
                <w:sz w:val="18"/>
                <w:szCs w:val="18"/>
              </w:rPr>
              <w:t xml:space="preserve"> 0</w:t>
            </w:r>
          </w:p>
        </w:tc>
      </w:tr>
      <w:tr w:rsidR="00A3028C" w:rsidRPr="00BE427F" w:rsidTr="002B3ED3">
        <w:trPr>
          <w:trHeight w:val="173"/>
        </w:trPr>
        <w:tc>
          <w:tcPr>
            <w:tcW w:w="388" w:type="dxa"/>
            <w:vMerge/>
          </w:tcPr>
          <w:p w:rsidR="00A3028C" w:rsidRPr="007A2664" w:rsidRDefault="00A3028C" w:rsidP="00E47C6F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</w:tcPr>
          <w:p w:rsidR="00A3028C" w:rsidRPr="007A2664" w:rsidRDefault="00A3028C" w:rsidP="00E47C6F">
            <w:pPr>
              <w:rPr>
                <w:sz w:val="20"/>
                <w:szCs w:val="20"/>
              </w:rPr>
            </w:pPr>
          </w:p>
        </w:tc>
        <w:tc>
          <w:tcPr>
            <w:tcW w:w="1403" w:type="dxa"/>
            <w:vMerge w:val="restart"/>
            <w:vAlign w:val="center"/>
          </w:tcPr>
          <w:p w:rsidR="00A3028C" w:rsidRPr="007A2664" w:rsidRDefault="00A3028C" w:rsidP="007217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 том числе</w:t>
            </w:r>
          </w:p>
        </w:tc>
        <w:tc>
          <w:tcPr>
            <w:tcW w:w="4525" w:type="dxa"/>
            <w:gridSpan w:val="2"/>
            <w:vAlign w:val="center"/>
          </w:tcPr>
          <w:p w:rsidR="00A3028C" w:rsidRPr="00090B95" w:rsidRDefault="00A3028C" w:rsidP="009A190A">
            <w:pPr>
              <w:spacing w:line="200" w:lineRule="exact"/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 xml:space="preserve">финансирование   </w:t>
            </w:r>
          </w:p>
        </w:tc>
        <w:tc>
          <w:tcPr>
            <w:tcW w:w="540" w:type="dxa"/>
            <w:tcMar>
              <w:left w:w="85" w:type="dxa"/>
              <w:right w:w="85" w:type="dxa"/>
            </w:tcMar>
            <w:vAlign w:val="bottom"/>
          </w:tcPr>
          <w:p w:rsidR="00A3028C" w:rsidRPr="004422C9" w:rsidRDefault="001D2905" w:rsidP="00881283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41" w:type="dxa"/>
            <w:vAlign w:val="center"/>
          </w:tcPr>
          <w:p w:rsidR="00A3028C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14" w:name="A0801"/>
            <w:bookmarkEnd w:id="114"/>
            <w:r>
              <w:rPr>
                <w:b/>
                <w:color w:val="0070C0"/>
                <w:sz w:val="18"/>
                <w:szCs w:val="18"/>
              </w:rPr>
              <w:t xml:space="preserve"> 1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5" w:name="A0802"/>
            <w:bookmarkEnd w:id="1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9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6" w:name="A0803"/>
            <w:bookmarkEnd w:id="1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8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7" w:name="A0804"/>
            <w:bookmarkEnd w:id="1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8" w:name="A0805"/>
            <w:bookmarkEnd w:id="11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9" w:name="A0806"/>
            <w:bookmarkEnd w:id="11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1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20" w:name="A0807"/>
            <w:bookmarkEnd w:id="1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34" w:type="dxa"/>
            <w:gridSpan w:val="2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21" w:name="A0808"/>
            <w:bookmarkEnd w:id="1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22" w:name="A0809"/>
            <w:bookmarkEnd w:id="12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684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23" w:name="A0810"/>
            <w:bookmarkEnd w:id="1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24" w:name="A0811"/>
            <w:bookmarkEnd w:id="12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45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25" w:name="A0812"/>
            <w:bookmarkEnd w:id="12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4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26" w:name="A0813"/>
            <w:bookmarkEnd w:id="1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27" w:name="A0814"/>
            <w:bookmarkEnd w:id="1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9" w:type="dxa"/>
            <w:vAlign w:val="center"/>
          </w:tcPr>
          <w:p w:rsidR="00A3028C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28" w:name="A0815"/>
            <w:bookmarkEnd w:id="128"/>
            <w:r>
              <w:rPr>
                <w:sz w:val="18"/>
                <w:szCs w:val="18"/>
              </w:rPr>
              <w:t xml:space="preserve"> 0</w:t>
            </w:r>
          </w:p>
        </w:tc>
      </w:tr>
      <w:tr w:rsidR="00A3028C" w:rsidRPr="00BE427F" w:rsidTr="002B3ED3">
        <w:trPr>
          <w:trHeight w:val="212"/>
        </w:trPr>
        <w:tc>
          <w:tcPr>
            <w:tcW w:w="388" w:type="dxa"/>
            <w:vMerge/>
          </w:tcPr>
          <w:p w:rsidR="00A3028C" w:rsidRPr="007A2664" w:rsidRDefault="00A3028C" w:rsidP="00E47C6F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</w:tcPr>
          <w:p w:rsidR="00A3028C" w:rsidRPr="007A2664" w:rsidRDefault="00A3028C" w:rsidP="00E47C6F">
            <w:pPr>
              <w:rPr>
                <w:sz w:val="20"/>
                <w:szCs w:val="20"/>
              </w:rPr>
            </w:pPr>
          </w:p>
        </w:tc>
        <w:tc>
          <w:tcPr>
            <w:tcW w:w="1403" w:type="dxa"/>
            <w:vMerge/>
            <w:vAlign w:val="center"/>
          </w:tcPr>
          <w:p w:rsidR="00A3028C" w:rsidRDefault="00A3028C" w:rsidP="00EA59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5" w:type="dxa"/>
            <w:gridSpan w:val="2"/>
            <w:vAlign w:val="center"/>
          </w:tcPr>
          <w:p w:rsidR="00A3028C" w:rsidRPr="00090B95" w:rsidRDefault="00A3028C" w:rsidP="009A190A">
            <w:pPr>
              <w:spacing w:line="200" w:lineRule="exact"/>
              <w:rPr>
                <w:sz w:val="20"/>
                <w:szCs w:val="20"/>
              </w:rPr>
            </w:pPr>
            <w:hyperlink r:id="rId30" w:history="1">
              <w:r w:rsidRPr="00090B95">
                <w:rPr>
                  <w:sz w:val="20"/>
                  <w:szCs w:val="20"/>
                </w:rPr>
                <w:t>склонение, вербовка</w:t>
              </w:r>
            </w:hyperlink>
            <w:r w:rsidRPr="00090B95">
              <w:rPr>
                <w:sz w:val="20"/>
                <w:szCs w:val="20"/>
              </w:rPr>
              <w:t xml:space="preserve"> или иное вовлечение </w:t>
            </w:r>
          </w:p>
        </w:tc>
        <w:tc>
          <w:tcPr>
            <w:tcW w:w="540" w:type="dxa"/>
            <w:tcMar>
              <w:left w:w="85" w:type="dxa"/>
              <w:right w:w="85" w:type="dxa"/>
            </w:tcMar>
            <w:vAlign w:val="bottom"/>
          </w:tcPr>
          <w:p w:rsidR="00A3028C" w:rsidRPr="004422C9" w:rsidRDefault="001D2905" w:rsidP="00881283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41" w:type="dxa"/>
            <w:vAlign w:val="center"/>
          </w:tcPr>
          <w:p w:rsidR="00A3028C" w:rsidRPr="002B3ED3" w:rsidRDefault="00A3028C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29" w:name="A0901"/>
            <w:bookmarkEnd w:id="129"/>
          </w:p>
        </w:tc>
        <w:tc>
          <w:tcPr>
            <w:tcW w:w="540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30" w:name="A0902"/>
            <w:bookmarkEnd w:id="130"/>
          </w:p>
        </w:tc>
        <w:tc>
          <w:tcPr>
            <w:tcW w:w="369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31" w:name="A0903"/>
            <w:bookmarkEnd w:id="131"/>
          </w:p>
        </w:tc>
        <w:tc>
          <w:tcPr>
            <w:tcW w:w="581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32" w:name="A0904"/>
            <w:bookmarkEnd w:id="132"/>
          </w:p>
        </w:tc>
        <w:tc>
          <w:tcPr>
            <w:tcW w:w="425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33" w:name="A0905"/>
            <w:bookmarkEnd w:id="133"/>
          </w:p>
        </w:tc>
        <w:tc>
          <w:tcPr>
            <w:tcW w:w="426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34" w:name="A0906"/>
            <w:bookmarkEnd w:id="134"/>
          </w:p>
        </w:tc>
        <w:tc>
          <w:tcPr>
            <w:tcW w:w="541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35" w:name="A0907"/>
            <w:bookmarkEnd w:id="135"/>
          </w:p>
        </w:tc>
        <w:tc>
          <w:tcPr>
            <w:tcW w:w="734" w:type="dxa"/>
            <w:gridSpan w:val="2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36" w:name="A0908"/>
            <w:bookmarkEnd w:id="136"/>
          </w:p>
        </w:tc>
        <w:tc>
          <w:tcPr>
            <w:tcW w:w="567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37" w:name="A0909"/>
            <w:bookmarkEnd w:id="137"/>
          </w:p>
        </w:tc>
        <w:tc>
          <w:tcPr>
            <w:tcW w:w="684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38" w:name="A0910"/>
            <w:bookmarkEnd w:id="138"/>
          </w:p>
        </w:tc>
        <w:tc>
          <w:tcPr>
            <w:tcW w:w="540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39" w:name="A0911"/>
            <w:bookmarkEnd w:id="139"/>
          </w:p>
        </w:tc>
        <w:tc>
          <w:tcPr>
            <w:tcW w:w="545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40" w:name="A0912"/>
            <w:bookmarkEnd w:id="140"/>
          </w:p>
        </w:tc>
        <w:tc>
          <w:tcPr>
            <w:tcW w:w="724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41" w:name="A0913"/>
            <w:bookmarkEnd w:id="141"/>
          </w:p>
        </w:tc>
        <w:tc>
          <w:tcPr>
            <w:tcW w:w="540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42" w:name="A0914"/>
            <w:bookmarkEnd w:id="142"/>
          </w:p>
        </w:tc>
        <w:tc>
          <w:tcPr>
            <w:tcW w:w="369" w:type="dxa"/>
            <w:vAlign w:val="center"/>
          </w:tcPr>
          <w:p w:rsidR="00A3028C" w:rsidRPr="002B3ED3" w:rsidRDefault="00A3028C" w:rsidP="002B3ED3">
            <w:pPr>
              <w:jc w:val="center"/>
              <w:rPr>
                <w:sz w:val="18"/>
                <w:szCs w:val="18"/>
              </w:rPr>
            </w:pPr>
            <w:bookmarkStart w:id="143" w:name="A0915"/>
            <w:bookmarkEnd w:id="143"/>
          </w:p>
        </w:tc>
      </w:tr>
      <w:tr w:rsidR="00A3028C" w:rsidRPr="00BE427F" w:rsidTr="002B3ED3">
        <w:trPr>
          <w:trHeight w:val="150"/>
        </w:trPr>
        <w:tc>
          <w:tcPr>
            <w:tcW w:w="388" w:type="dxa"/>
            <w:vMerge/>
          </w:tcPr>
          <w:p w:rsidR="00A3028C" w:rsidRPr="007A2664" w:rsidRDefault="00A3028C" w:rsidP="00E47C6F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</w:tcPr>
          <w:p w:rsidR="00A3028C" w:rsidRPr="007A2664" w:rsidRDefault="00A3028C" w:rsidP="00E47C6F">
            <w:pPr>
              <w:rPr>
                <w:sz w:val="20"/>
                <w:szCs w:val="20"/>
              </w:rPr>
            </w:pPr>
          </w:p>
        </w:tc>
        <w:tc>
          <w:tcPr>
            <w:tcW w:w="5928" w:type="dxa"/>
            <w:gridSpan w:val="3"/>
          </w:tcPr>
          <w:p w:rsidR="00A3028C" w:rsidRDefault="00A3028C" w:rsidP="00264445">
            <w:pPr>
              <w:rPr>
                <w:sz w:val="20"/>
                <w:szCs w:val="20"/>
              </w:rPr>
            </w:pPr>
            <w:r w:rsidRPr="0093732C">
              <w:rPr>
                <w:sz w:val="20"/>
                <w:szCs w:val="20"/>
              </w:rPr>
              <w:t xml:space="preserve">пособничество в совершении хотя бы одного из преступлений, предусмотренных </w:t>
            </w:r>
            <w:hyperlink r:id="rId31" w:history="1">
              <w:r w:rsidRPr="0093732C">
                <w:rPr>
                  <w:sz w:val="20"/>
                  <w:szCs w:val="20"/>
                </w:rPr>
                <w:t>ст</w:t>
              </w:r>
              <w:r>
                <w:rPr>
                  <w:sz w:val="20"/>
                  <w:szCs w:val="20"/>
                </w:rPr>
                <w:t>.</w:t>
              </w:r>
              <w:r w:rsidRPr="0093732C">
                <w:rPr>
                  <w:sz w:val="20"/>
                  <w:szCs w:val="20"/>
                </w:rPr>
                <w:t xml:space="preserve"> 205</w:t>
              </w:r>
            </w:hyperlink>
            <w:r w:rsidRPr="0093732C">
              <w:rPr>
                <w:sz w:val="20"/>
                <w:szCs w:val="20"/>
              </w:rPr>
              <w:t xml:space="preserve">, </w:t>
            </w:r>
            <w:hyperlink r:id="rId32" w:history="1">
              <w:r w:rsidRPr="0093732C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 3</w:t>
              </w:r>
              <w:r w:rsidRPr="0093732C">
                <w:rPr>
                  <w:sz w:val="20"/>
                  <w:szCs w:val="20"/>
                </w:rPr>
                <w:t xml:space="preserve"> ст</w:t>
              </w:r>
              <w:r>
                <w:rPr>
                  <w:sz w:val="20"/>
                  <w:szCs w:val="20"/>
                </w:rPr>
                <w:t>.</w:t>
              </w:r>
              <w:r w:rsidRPr="0093732C">
                <w:rPr>
                  <w:sz w:val="20"/>
                  <w:szCs w:val="20"/>
                </w:rPr>
                <w:t xml:space="preserve"> 206</w:t>
              </w:r>
            </w:hyperlink>
            <w:r w:rsidRPr="0093732C">
              <w:rPr>
                <w:sz w:val="20"/>
                <w:szCs w:val="20"/>
              </w:rPr>
              <w:t xml:space="preserve">, </w:t>
            </w:r>
            <w:hyperlink r:id="rId33" w:history="1">
              <w:r w:rsidRPr="0093732C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</w:t>
              </w:r>
              <w:r w:rsidRPr="0093732C">
                <w:rPr>
                  <w:sz w:val="20"/>
                  <w:szCs w:val="20"/>
                </w:rPr>
                <w:t xml:space="preserve"> </w:t>
              </w:r>
              <w:r>
                <w:rPr>
                  <w:sz w:val="20"/>
                  <w:szCs w:val="20"/>
                </w:rPr>
                <w:t>1</w:t>
              </w:r>
              <w:r w:rsidRPr="0093732C">
                <w:rPr>
                  <w:sz w:val="20"/>
                  <w:szCs w:val="20"/>
                </w:rPr>
                <w:t xml:space="preserve"> ст</w:t>
              </w:r>
              <w:r>
                <w:rPr>
                  <w:sz w:val="20"/>
                  <w:szCs w:val="20"/>
                </w:rPr>
                <w:t>.</w:t>
              </w:r>
              <w:r w:rsidRPr="0093732C">
                <w:rPr>
                  <w:sz w:val="20"/>
                  <w:szCs w:val="20"/>
                </w:rPr>
                <w:t xml:space="preserve"> 208</w:t>
              </w:r>
            </w:hyperlink>
            <w:r w:rsidRPr="009373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УК РФ</w:t>
            </w:r>
          </w:p>
          <w:p w:rsidR="00A3028C" w:rsidRPr="007A2664" w:rsidRDefault="00A3028C" w:rsidP="00264445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3 ст. 205.1 УК РФ</w:t>
            </w:r>
          </w:p>
        </w:tc>
        <w:tc>
          <w:tcPr>
            <w:tcW w:w="540" w:type="dxa"/>
            <w:tcMar>
              <w:left w:w="85" w:type="dxa"/>
              <w:right w:w="85" w:type="dxa"/>
            </w:tcMar>
            <w:vAlign w:val="bottom"/>
          </w:tcPr>
          <w:p w:rsidR="00A3028C" w:rsidRPr="004422C9" w:rsidRDefault="001D2905" w:rsidP="00881283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1" w:type="dxa"/>
            <w:vAlign w:val="center"/>
          </w:tcPr>
          <w:p w:rsidR="00A3028C" w:rsidRPr="002B3ED3" w:rsidRDefault="00A3028C" w:rsidP="002B3ED3">
            <w:pPr>
              <w:spacing w:line="200" w:lineRule="exact"/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44" w:name="A1001"/>
            <w:bookmarkEnd w:id="144"/>
          </w:p>
        </w:tc>
        <w:tc>
          <w:tcPr>
            <w:tcW w:w="540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45" w:name="A1002"/>
            <w:bookmarkEnd w:id="145"/>
          </w:p>
        </w:tc>
        <w:tc>
          <w:tcPr>
            <w:tcW w:w="369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46" w:name="A1003"/>
            <w:bookmarkEnd w:id="146"/>
          </w:p>
        </w:tc>
        <w:tc>
          <w:tcPr>
            <w:tcW w:w="581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47" w:name="A1004"/>
            <w:bookmarkEnd w:id="147"/>
          </w:p>
        </w:tc>
        <w:tc>
          <w:tcPr>
            <w:tcW w:w="425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48" w:name="A1005"/>
            <w:bookmarkEnd w:id="148"/>
          </w:p>
        </w:tc>
        <w:tc>
          <w:tcPr>
            <w:tcW w:w="426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49" w:name="A1006"/>
            <w:bookmarkEnd w:id="149"/>
          </w:p>
        </w:tc>
        <w:tc>
          <w:tcPr>
            <w:tcW w:w="541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50" w:name="A1007"/>
            <w:bookmarkEnd w:id="150"/>
          </w:p>
        </w:tc>
        <w:tc>
          <w:tcPr>
            <w:tcW w:w="734" w:type="dxa"/>
            <w:gridSpan w:val="2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51" w:name="A1008"/>
            <w:bookmarkEnd w:id="151"/>
          </w:p>
        </w:tc>
        <w:tc>
          <w:tcPr>
            <w:tcW w:w="567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52" w:name="A1009"/>
            <w:bookmarkEnd w:id="152"/>
          </w:p>
        </w:tc>
        <w:tc>
          <w:tcPr>
            <w:tcW w:w="684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53" w:name="A1010"/>
            <w:bookmarkEnd w:id="153"/>
          </w:p>
        </w:tc>
        <w:tc>
          <w:tcPr>
            <w:tcW w:w="540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54" w:name="A1011"/>
            <w:bookmarkEnd w:id="154"/>
          </w:p>
        </w:tc>
        <w:tc>
          <w:tcPr>
            <w:tcW w:w="545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55" w:name="A1012"/>
            <w:bookmarkEnd w:id="155"/>
          </w:p>
        </w:tc>
        <w:tc>
          <w:tcPr>
            <w:tcW w:w="724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56" w:name="A1013"/>
            <w:bookmarkEnd w:id="156"/>
          </w:p>
        </w:tc>
        <w:tc>
          <w:tcPr>
            <w:tcW w:w="540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57" w:name="A1014"/>
            <w:bookmarkEnd w:id="157"/>
          </w:p>
        </w:tc>
        <w:tc>
          <w:tcPr>
            <w:tcW w:w="369" w:type="dxa"/>
            <w:vAlign w:val="center"/>
          </w:tcPr>
          <w:p w:rsidR="00A3028C" w:rsidRPr="002B3ED3" w:rsidRDefault="00A3028C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58" w:name="A1015"/>
            <w:bookmarkEnd w:id="158"/>
          </w:p>
        </w:tc>
      </w:tr>
    </w:tbl>
    <w:p w:rsidR="008636D9" w:rsidRDefault="008636D9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0"/>
        <w:gridCol w:w="423"/>
        <w:gridCol w:w="7"/>
        <w:gridCol w:w="540"/>
        <w:gridCol w:w="439"/>
        <w:gridCol w:w="142"/>
        <w:gridCol w:w="4814"/>
        <w:gridCol w:w="8"/>
        <w:gridCol w:w="567"/>
        <w:gridCol w:w="8"/>
        <w:gridCol w:w="567"/>
        <w:gridCol w:w="567"/>
        <w:gridCol w:w="417"/>
        <w:gridCol w:w="8"/>
        <w:gridCol w:w="417"/>
        <w:gridCol w:w="8"/>
        <w:gridCol w:w="417"/>
        <w:gridCol w:w="8"/>
        <w:gridCol w:w="418"/>
        <w:gridCol w:w="8"/>
        <w:gridCol w:w="559"/>
        <w:gridCol w:w="8"/>
        <w:gridCol w:w="708"/>
        <w:gridCol w:w="567"/>
        <w:gridCol w:w="709"/>
        <w:gridCol w:w="567"/>
        <w:gridCol w:w="567"/>
        <w:gridCol w:w="709"/>
        <w:gridCol w:w="425"/>
        <w:gridCol w:w="567"/>
      </w:tblGrid>
      <w:tr w:rsidR="008636D9" w:rsidRPr="007A2664" w:rsidTr="0087354B">
        <w:trPr>
          <w:tblHeader/>
        </w:trPr>
        <w:tc>
          <w:tcPr>
            <w:tcW w:w="6763" w:type="dxa"/>
            <w:gridSpan w:val="8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vAlign w:val="center"/>
          </w:tcPr>
          <w:p w:rsidR="008636D9" w:rsidRPr="007A2664" w:rsidRDefault="008636D9" w:rsidP="008636D9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575" w:type="dxa"/>
            <w:gridSpan w:val="2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7" w:type="dxa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gridSpan w:val="2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  <w:gridSpan w:val="2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6" w:type="dxa"/>
            <w:gridSpan w:val="2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5" w:type="dxa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vAlign w:val="center"/>
          </w:tcPr>
          <w:p w:rsidR="008636D9" w:rsidRPr="007A2664" w:rsidRDefault="008636D9" w:rsidP="008636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476A0B" w:rsidRPr="00BE427F" w:rsidTr="002B3ED3">
        <w:trPr>
          <w:trHeight w:val="150"/>
        </w:trPr>
        <w:tc>
          <w:tcPr>
            <w:tcW w:w="390" w:type="dxa"/>
            <w:vMerge w:val="restart"/>
            <w:textDirection w:val="btLr"/>
          </w:tcPr>
          <w:p w:rsidR="00476A0B" w:rsidRPr="007A2664" w:rsidRDefault="00476A0B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430" w:type="dxa"/>
            <w:gridSpan w:val="2"/>
            <w:textDirection w:val="btLr"/>
          </w:tcPr>
          <w:p w:rsidR="00476A0B" w:rsidRPr="007A2664" w:rsidRDefault="00476A0B" w:rsidP="00476A0B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43" w:type="dxa"/>
            <w:gridSpan w:val="5"/>
          </w:tcPr>
          <w:p w:rsidR="00476A0B" w:rsidRPr="007A2664" w:rsidRDefault="00476A0B" w:rsidP="006757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7A2664">
              <w:rPr>
                <w:sz w:val="20"/>
                <w:szCs w:val="20"/>
              </w:rPr>
              <w:t xml:space="preserve">рганизация совершения хотя бы одного из преступлений, </w:t>
            </w:r>
            <w:r w:rsidRPr="0093732C">
              <w:rPr>
                <w:sz w:val="20"/>
                <w:szCs w:val="20"/>
              </w:rPr>
              <w:t xml:space="preserve">предусмотренных </w:t>
            </w:r>
            <w:hyperlink r:id="rId34" w:history="1">
              <w:r w:rsidRPr="0093732C">
                <w:rPr>
                  <w:sz w:val="20"/>
                  <w:szCs w:val="20"/>
                </w:rPr>
                <w:t>ст. 205</w:t>
              </w:r>
            </w:hyperlink>
            <w:r w:rsidR="0067576D">
              <w:rPr>
                <w:sz w:val="20"/>
                <w:szCs w:val="20"/>
              </w:rPr>
              <w:t xml:space="preserve"> и</w:t>
            </w:r>
            <w:r w:rsidRPr="0093732C">
              <w:rPr>
                <w:sz w:val="20"/>
                <w:szCs w:val="20"/>
              </w:rPr>
              <w:t xml:space="preserve"> </w:t>
            </w:r>
            <w:hyperlink r:id="rId35" w:history="1">
              <w:r w:rsidRPr="0093732C">
                <w:rPr>
                  <w:sz w:val="20"/>
                  <w:szCs w:val="20"/>
                </w:rPr>
                <w:t>205.3</w:t>
              </w:r>
            </w:hyperlink>
            <w:r w:rsidRPr="0093732C">
              <w:rPr>
                <w:sz w:val="20"/>
                <w:szCs w:val="20"/>
              </w:rPr>
              <w:t xml:space="preserve">, </w:t>
            </w:r>
            <w:hyperlink r:id="rId36" w:history="1">
              <w:r w:rsidRPr="0093732C">
                <w:rPr>
                  <w:sz w:val="20"/>
                  <w:szCs w:val="20"/>
                </w:rPr>
                <w:t>чч. 3</w:t>
              </w:r>
            </w:hyperlink>
            <w:r w:rsidRPr="0093732C">
              <w:rPr>
                <w:sz w:val="20"/>
                <w:szCs w:val="20"/>
              </w:rPr>
              <w:t xml:space="preserve"> и </w:t>
            </w:r>
            <w:hyperlink r:id="rId37" w:history="1">
              <w:r w:rsidRPr="0093732C">
                <w:rPr>
                  <w:sz w:val="20"/>
                  <w:szCs w:val="20"/>
                </w:rPr>
                <w:t>4 ст. 206</w:t>
              </w:r>
            </w:hyperlink>
            <w:r w:rsidRPr="0093732C">
              <w:rPr>
                <w:sz w:val="20"/>
                <w:szCs w:val="20"/>
              </w:rPr>
              <w:t xml:space="preserve">, </w:t>
            </w:r>
            <w:hyperlink r:id="rId38" w:history="1">
              <w:r w:rsidRPr="0093732C">
                <w:rPr>
                  <w:sz w:val="20"/>
                  <w:szCs w:val="20"/>
                </w:rPr>
                <w:t>ч. 4 ст. 211</w:t>
              </w:r>
            </w:hyperlink>
            <w:r w:rsidRPr="0093732C">
              <w:rPr>
                <w:sz w:val="20"/>
                <w:szCs w:val="20"/>
              </w:rPr>
              <w:t xml:space="preserve"> УК</w:t>
            </w:r>
            <w:r w:rsidR="00623A9B">
              <w:rPr>
                <w:sz w:val="20"/>
                <w:szCs w:val="20"/>
              </w:rPr>
              <w:t> </w:t>
            </w:r>
            <w:r w:rsidRPr="0093732C">
              <w:rPr>
                <w:sz w:val="20"/>
                <w:szCs w:val="20"/>
              </w:rPr>
              <w:t>РФ, или руководство его совершением, а равно организация</w:t>
            </w:r>
            <w:r w:rsidRPr="007A2664">
              <w:rPr>
                <w:sz w:val="20"/>
                <w:szCs w:val="20"/>
              </w:rPr>
              <w:t xml:space="preserve"> финансирования терроризма </w:t>
            </w:r>
            <w:r>
              <w:rPr>
                <w:sz w:val="20"/>
                <w:szCs w:val="20"/>
              </w:rPr>
              <w:t xml:space="preserve">                             </w:t>
            </w:r>
            <w:r w:rsidRPr="007A2664">
              <w:rPr>
                <w:sz w:val="20"/>
                <w:szCs w:val="20"/>
              </w:rPr>
              <w:t xml:space="preserve"> ч. 4 ст. 205.1 УК РФ</w:t>
            </w:r>
          </w:p>
        </w:tc>
        <w:tc>
          <w:tcPr>
            <w:tcW w:w="567" w:type="dxa"/>
            <w:vAlign w:val="bottom"/>
          </w:tcPr>
          <w:p w:rsidR="00476A0B" w:rsidRPr="004422C9" w:rsidRDefault="00A54FD2" w:rsidP="00E178C9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59" w:name="A1101"/>
            <w:bookmarkEnd w:id="159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60" w:name="A1102"/>
            <w:bookmarkEnd w:id="160"/>
          </w:p>
        </w:tc>
        <w:tc>
          <w:tcPr>
            <w:tcW w:w="417" w:type="dxa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61" w:name="A1103"/>
            <w:bookmarkEnd w:id="161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62" w:name="A1104"/>
            <w:bookmarkEnd w:id="162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63" w:name="A1105"/>
            <w:bookmarkEnd w:id="163"/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64" w:name="A1106"/>
            <w:bookmarkEnd w:id="164"/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65" w:name="A1107"/>
            <w:bookmarkEnd w:id="165"/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66" w:name="A1108"/>
            <w:bookmarkEnd w:id="166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67" w:name="A1109"/>
            <w:bookmarkEnd w:id="167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68" w:name="A1110"/>
            <w:bookmarkEnd w:id="168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69" w:name="A1111"/>
            <w:bookmarkEnd w:id="169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70" w:name="A1112"/>
            <w:bookmarkEnd w:id="170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71" w:name="A1113"/>
            <w:bookmarkEnd w:id="171"/>
          </w:p>
        </w:tc>
        <w:tc>
          <w:tcPr>
            <w:tcW w:w="425" w:type="dxa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72" w:name="A1114"/>
            <w:bookmarkEnd w:id="172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73" w:name="A1115"/>
            <w:bookmarkEnd w:id="173"/>
          </w:p>
        </w:tc>
      </w:tr>
      <w:tr w:rsidR="00476A0B" w:rsidRPr="007A2664" w:rsidTr="002B3ED3">
        <w:tc>
          <w:tcPr>
            <w:tcW w:w="390" w:type="dxa"/>
            <w:vMerge/>
          </w:tcPr>
          <w:p w:rsidR="00476A0B" w:rsidRPr="007A2664" w:rsidRDefault="00476A0B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73" w:type="dxa"/>
            <w:gridSpan w:val="7"/>
          </w:tcPr>
          <w:p w:rsidR="00476A0B" w:rsidRDefault="00476A0B" w:rsidP="0013270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A071F3">
              <w:rPr>
                <w:sz w:val="20"/>
                <w:szCs w:val="20"/>
              </w:rPr>
              <w:t xml:space="preserve">убличные </w:t>
            </w:r>
            <w:hyperlink r:id="rId39" w:history="1">
              <w:r w:rsidRPr="00A071F3">
                <w:rPr>
                  <w:sz w:val="20"/>
                  <w:szCs w:val="20"/>
                </w:rPr>
                <w:t>призывы</w:t>
              </w:r>
            </w:hyperlink>
            <w:r w:rsidRPr="00A071F3">
              <w:rPr>
                <w:sz w:val="20"/>
                <w:szCs w:val="20"/>
              </w:rPr>
              <w:t xml:space="preserve"> к осуществлению террористической деятельности, публичное </w:t>
            </w:r>
            <w:hyperlink r:id="rId40" w:history="1">
              <w:r w:rsidRPr="00A071F3">
                <w:rPr>
                  <w:sz w:val="20"/>
                  <w:szCs w:val="20"/>
                </w:rPr>
                <w:t>оправдание</w:t>
              </w:r>
            </w:hyperlink>
            <w:r w:rsidRPr="00A071F3">
              <w:rPr>
                <w:sz w:val="20"/>
                <w:szCs w:val="20"/>
              </w:rPr>
              <w:t xml:space="preserve"> терроризма или пропаганда терроризма</w:t>
            </w:r>
            <w:r>
              <w:rPr>
                <w:sz w:val="20"/>
                <w:szCs w:val="20"/>
              </w:rPr>
              <w:t xml:space="preserve">   </w:t>
            </w:r>
          </w:p>
          <w:p w:rsidR="00476A0B" w:rsidRPr="007A2664" w:rsidRDefault="00476A0B" w:rsidP="00132706">
            <w:pPr>
              <w:spacing w:line="240" w:lineRule="exact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</w:t>
            </w:r>
            <w:r w:rsidR="001403A6"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205.2 УК РФ</w:t>
            </w:r>
          </w:p>
        </w:tc>
        <w:tc>
          <w:tcPr>
            <w:tcW w:w="567" w:type="dxa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74" w:name="A1201"/>
            <w:bookmarkEnd w:id="174"/>
            <w:r>
              <w:rPr>
                <w:b/>
                <w:color w:val="0070C0"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75" w:name="A1202"/>
            <w:bookmarkEnd w:id="1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76" w:name="A1203"/>
            <w:bookmarkEnd w:id="1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77" w:name="A1204"/>
            <w:bookmarkEnd w:id="1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78" w:name="A1205"/>
            <w:bookmarkEnd w:id="1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79" w:name="A1206"/>
            <w:bookmarkEnd w:id="1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80" w:name="A1207"/>
            <w:bookmarkEnd w:id="1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81" w:name="A1208"/>
            <w:bookmarkEnd w:id="1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82" w:name="A1209"/>
            <w:bookmarkEnd w:id="182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83" w:name="A1210"/>
            <w:bookmarkEnd w:id="1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84" w:name="A1211"/>
            <w:bookmarkEnd w:id="184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85" w:name="A1212"/>
            <w:bookmarkEnd w:id="1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86" w:name="A1213"/>
            <w:bookmarkEnd w:id="18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87" w:name="A1214"/>
            <w:bookmarkEnd w:id="18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88" w:name="A1215"/>
            <w:bookmarkEnd w:id="188"/>
            <w:r>
              <w:rPr>
                <w:sz w:val="18"/>
                <w:szCs w:val="18"/>
              </w:rPr>
              <w:t xml:space="preserve"> 0</w:t>
            </w:r>
          </w:p>
        </w:tc>
      </w:tr>
      <w:tr w:rsidR="00476A0B" w:rsidRPr="007A2664" w:rsidTr="002B3ED3">
        <w:trPr>
          <w:trHeight w:val="240"/>
        </w:trPr>
        <w:tc>
          <w:tcPr>
            <w:tcW w:w="390" w:type="dxa"/>
            <w:vMerge/>
            <w:textDirection w:val="btLr"/>
          </w:tcPr>
          <w:p w:rsidR="00476A0B" w:rsidRPr="007A2664" w:rsidRDefault="00476A0B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gridSpan w:val="3"/>
          </w:tcPr>
          <w:p w:rsidR="00476A0B" w:rsidRPr="00A47C9A" w:rsidRDefault="00476A0B" w:rsidP="00634F04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из них</w:t>
            </w:r>
          </w:p>
        </w:tc>
        <w:tc>
          <w:tcPr>
            <w:tcW w:w="5395" w:type="dxa"/>
            <w:gridSpan w:val="3"/>
          </w:tcPr>
          <w:p w:rsidR="00476A0B" w:rsidRPr="00A47C9A" w:rsidRDefault="00476A0B" w:rsidP="00634F04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совершенные с использованием сети </w:t>
            </w:r>
            <w:r w:rsidR="001403A6">
              <w:rPr>
                <w:sz w:val="20"/>
                <w:szCs w:val="20"/>
              </w:rPr>
              <w:t>«</w:t>
            </w:r>
            <w:r w:rsidRPr="00A47C9A">
              <w:rPr>
                <w:sz w:val="20"/>
                <w:szCs w:val="20"/>
              </w:rPr>
              <w:t>Интернет</w:t>
            </w:r>
            <w:r w:rsidR="001403A6">
              <w:rPr>
                <w:sz w:val="20"/>
                <w:szCs w:val="20"/>
              </w:rPr>
              <w:t>»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89" w:name="A1301"/>
            <w:bookmarkEnd w:id="189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0" w:name="A1302"/>
            <w:bookmarkEnd w:id="19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1" w:name="A1303"/>
            <w:bookmarkEnd w:id="19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2" w:name="A1304"/>
            <w:bookmarkEnd w:id="19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3" w:name="A1305"/>
            <w:bookmarkEnd w:id="19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4" w:name="A1306"/>
            <w:bookmarkEnd w:id="19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5" w:name="A1307"/>
            <w:bookmarkEnd w:id="19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6" w:name="A1308"/>
            <w:bookmarkEnd w:id="1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7" w:name="A1309"/>
            <w:bookmarkEnd w:id="197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8" w:name="A1310"/>
            <w:bookmarkEnd w:id="19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99" w:name="A1311"/>
            <w:bookmarkEnd w:id="199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00" w:name="A1312"/>
            <w:bookmarkEnd w:id="2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01" w:name="A1313"/>
            <w:bookmarkEnd w:id="2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02" w:name="A1314"/>
            <w:bookmarkEnd w:id="2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03" w:name="A1315"/>
            <w:bookmarkEnd w:id="203"/>
            <w:r>
              <w:rPr>
                <w:sz w:val="18"/>
                <w:szCs w:val="18"/>
              </w:rPr>
              <w:t xml:space="preserve"> 0</w:t>
            </w:r>
          </w:p>
        </w:tc>
      </w:tr>
      <w:tr w:rsidR="00476A0B" w:rsidRPr="007A2664" w:rsidTr="002B3ED3">
        <w:trPr>
          <w:trHeight w:val="240"/>
        </w:trPr>
        <w:tc>
          <w:tcPr>
            <w:tcW w:w="390" w:type="dxa"/>
            <w:vMerge/>
            <w:textDirection w:val="btLr"/>
          </w:tcPr>
          <w:p w:rsidR="00476A0B" w:rsidRPr="007A2664" w:rsidRDefault="00476A0B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476A0B" w:rsidRPr="007A2664" w:rsidRDefault="00476A0B" w:rsidP="001403A6">
            <w:pPr>
              <w:spacing w:line="240" w:lineRule="exac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прохождение обучения в целях осуществления террористической деятельности </w:t>
            </w:r>
            <w:r>
              <w:rPr>
                <w:sz w:val="20"/>
                <w:szCs w:val="20"/>
              </w:rPr>
              <w:t xml:space="preserve">                                                                       </w:t>
            </w:r>
            <w:r w:rsidRPr="007A2664">
              <w:rPr>
                <w:sz w:val="20"/>
                <w:szCs w:val="20"/>
              </w:rPr>
              <w:t>ст.</w:t>
            </w:r>
            <w:r w:rsidR="001403A6"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205.3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04" w:name="A1401"/>
            <w:bookmarkEnd w:id="204"/>
            <w:r>
              <w:rPr>
                <w:b/>
                <w:color w:val="0070C0"/>
                <w:sz w:val="18"/>
                <w:szCs w:val="18"/>
              </w:rPr>
              <w:t xml:space="preserve"> 5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05" w:name="A1402"/>
            <w:bookmarkEnd w:id="2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06" w:name="A1403"/>
            <w:bookmarkEnd w:id="2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07" w:name="A1404"/>
            <w:bookmarkEnd w:id="2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08" w:name="A1405"/>
            <w:bookmarkEnd w:id="2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09" w:name="A1406"/>
            <w:bookmarkEnd w:id="2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10" w:name="A1407"/>
            <w:bookmarkEnd w:id="2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11" w:name="A1408"/>
            <w:bookmarkEnd w:id="2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12" w:name="A1409"/>
            <w:bookmarkEnd w:id="2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13" w:name="A1410"/>
            <w:bookmarkEnd w:id="2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14" w:name="A1411"/>
            <w:bookmarkEnd w:id="214"/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15" w:name="A1412"/>
            <w:bookmarkEnd w:id="2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16" w:name="A1413"/>
            <w:bookmarkEnd w:id="2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17" w:name="A1414"/>
            <w:bookmarkEnd w:id="2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18" w:name="A1415"/>
            <w:bookmarkEnd w:id="218"/>
            <w:r>
              <w:rPr>
                <w:sz w:val="18"/>
                <w:szCs w:val="18"/>
              </w:rPr>
              <w:t xml:space="preserve"> 0</w:t>
            </w:r>
          </w:p>
        </w:tc>
      </w:tr>
      <w:tr w:rsidR="00476A0B" w:rsidRPr="007A2664" w:rsidTr="002B3ED3">
        <w:tc>
          <w:tcPr>
            <w:tcW w:w="390" w:type="dxa"/>
            <w:vMerge/>
            <w:textDirection w:val="btLr"/>
          </w:tcPr>
          <w:p w:rsidR="00476A0B" w:rsidRPr="007A2664" w:rsidRDefault="00476A0B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476A0B" w:rsidRDefault="00476A0B" w:rsidP="00C7626E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террористического сообщества и участие в нем </w:t>
            </w:r>
          </w:p>
          <w:p w:rsidR="00476A0B" w:rsidRPr="007A2664" w:rsidRDefault="00476A0B" w:rsidP="00C7626E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</w:t>
            </w:r>
            <w:r w:rsidR="001403A6"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205.4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19" w:name="A1501"/>
            <w:bookmarkEnd w:id="219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20" w:name="A1502"/>
            <w:bookmarkEnd w:id="220"/>
          </w:p>
        </w:tc>
        <w:tc>
          <w:tcPr>
            <w:tcW w:w="41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21" w:name="A1503"/>
            <w:bookmarkEnd w:id="221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22" w:name="A1504"/>
            <w:bookmarkEnd w:id="222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23" w:name="A1505"/>
            <w:bookmarkEnd w:id="223"/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24" w:name="A1506"/>
            <w:bookmarkEnd w:id="224"/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25" w:name="A1507"/>
            <w:bookmarkEnd w:id="225"/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26" w:name="A1508"/>
            <w:bookmarkEnd w:id="226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27" w:name="A1509"/>
            <w:bookmarkEnd w:id="227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28" w:name="A1510"/>
            <w:bookmarkEnd w:id="228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29" w:name="A1511"/>
            <w:bookmarkEnd w:id="229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30" w:name="A1512"/>
            <w:bookmarkEnd w:id="230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31" w:name="A1513"/>
            <w:bookmarkEnd w:id="231"/>
          </w:p>
        </w:tc>
        <w:tc>
          <w:tcPr>
            <w:tcW w:w="425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32" w:name="A1514"/>
            <w:bookmarkEnd w:id="232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33" w:name="A1515"/>
            <w:bookmarkEnd w:id="233"/>
          </w:p>
        </w:tc>
      </w:tr>
      <w:tr w:rsidR="00476A0B" w:rsidRPr="007A2664" w:rsidTr="002B3ED3">
        <w:tc>
          <w:tcPr>
            <w:tcW w:w="390" w:type="dxa"/>
            <w:vMerge/>
            <w:textDirection w:val="btLr"/>
          </w:tcPr>
          <w:p w:rsidR="00476A0B" w:rsidRPr="007A2664" w:rsidRDefault="00476A0B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 w:val="restart"/>
            <w:textDirection w:val="btLr"/>
            <w:vAlign w:val="center"/>
          </w:tcPr>
          <w:p w:rsidR="00476A0B" w:rsidRPr="007A2664" w:rsidRDefault="00476A0B" w:rsidP="003D67C5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42" w:type="dxa"/>
            <w:gridSpan w:val="5"/>
          </w:tcPr>
          <w:p w:rsidR="00476A0B" w:rsidRPr="007A2664" w:rsidRDefault="00476A0B" w:rsidP="001403A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657D51">
              <w:rPr>
                <w:sz w:val="20"/>
                <w:szCs w:val="20"/>
              </w:rPr>
              <w:t xml:space="preserve">оздание </w:t>
            </w:r>
            <w:hyperlink r:id="rId41" w:history="1">
              <w:r w:rsidRPr="00657D51">
                <w:rPr>
                  <w:sz w:val="20"/>
                  <w:szCs w:val="20"/>
                </w:rPr>
                <w:t>террористического сообщества</w:t>
              </w:r>
            </w:hyperlink>
            <w:r w:rsidRPr="00657D51">
              <w:rPr>
                <w:sz w:val="20"/>
                <w:szCs w:val="20"/>
              </w:rPr>
              <w:t xml:space="preserve">, то есть устойчивой группы лиц, заранее объединившихся в целях осуществления террористической деятельности либо для подготовки или совершения одного либо нескольких преступлений, предусмотренных </w:t>
            </w:r>
            <w:hyperlink r:id="rId42" w:history="1">
              <w:r w:rsidRPr="00657D51">
                <w:rPr>
                  <w:sz w:val="20"/>
                  <w:szCs w:val="20"/>
                </w:rPr>
                <w:t>ст</w:t>
              </w:r>
              <w:r w:rsidR="001403A6">
                <w:rPr>
                  <w:sz w:val="20"/>
                  <w:szCs w:val="20"/>
                </w:rPr>
                <w:t>.</w:t>
              </w:r>
              <w:r w:rsidRPr="00657D51">
                <w:rPr>
                  <w:sz w:val="20"/>
                  <w:szCs w:val="20"/>
                </w:rPr>
                <w:t xml:space="preserve"> 205.1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43" w:history="1">
              <w:r w:rsidRPr="00657D51">
                <w:rPr>
                  <w:sz w:val="20"/>
                  <w:szCs w:val="20"/>
                </w:rPr>
                <w:t>205.2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44" w:history="1">
              <w:r w:rsidRPr="00657D51">
                <w:rPr>
                  <w:sz w:val="20"/>
                  <w:szCs w:val="20"/>
                </w:rPr>
                <w:t>206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45" w:history="1">
              <w:r w:rsidRPr="00657D51">
                <w:rPr>
                  <w:sz w:val="20"/>
                  <w:szCs w:val="20"/>
                </w:rPr>
                <w:t>208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46" w:history="1">
              <w:r w:rsidRPr="00657D51">
                <w:rPr>
                  <w:sz w:val="20"/>
                  <w:szCs w:val="20"/>
                </w:rPr>
                <w:t>211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47" w:history="1">
              <w:r w:rsidRPr="00657D51">
                <w:rPr>
                  <w:sz w:val="20"/>
                  <w:szCs w:val="20"/>
                </w:rPr>
                <w:t>220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48" w:history="1">
              <w:r w:rsidRPr="00657D51">
                <w:rPr>
                  <w:sz w:val="20"/>
                  <w:szCs w:val="20"/>
                </w:rPr>
                <w:t>221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49" w:history="1">
              <w:r w:rsidRPr="00657D51">
                <w:rPr>
                  <w:sz w:val="20"/>
                  <w:szCs w:val="20"/>
                </w:rPr>
                <w:t>277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50" w:history="1">
              <w:r w:rsidRPr="00657D51">
                <w:rPr>
                  <w:sz w:val="20"/>
                  <w:szCs w:val="20"/>
                </w:rPr>
                <w:t>278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51" w:history="1">
              <w:r w:rsidRPr="00657D51">
                <w:rPr>
                  <w:sz w:val="20"/>
                  <w:szCs w:val="20"/>
                </w:rPr>
                <w:t>279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52" w:history="1">
              <w:r w:rsidRPr="00657D51">
                <w:rPr>
                  <w:sz w:val="20"/>
                  <w:szCs w:val="20"/>
                </w:rPr>
                <w:t>360</w:t>
              </w:r>
            </w:hyperlink>
            <w:r w:rsidRPr="00657D51">
              <w:rPr>
                <w:sz w:val="20"/>
                <w:szCs w:val="20"/>
              </w:rPr>
              <w:t xml:space="preserve"> и </w:t>
            </w:r>
            <w:hyperlink r:id="rId53" w:history="1">
              <w:r w:rsidRPr="00657D51">
                <w:rPr>
                  <w:sz w:val="20"/>
                  <w:szCs w:val="20"/>
                </w:rPr>
                <w:t>361</w:t>
              </w:r>
            </w:hyperlink>
            <w:r w:rsidRPr="00657D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УК РФ</w:t>
            </w:r>
            <w:r w:rsidRPr="00657D51">
              <w:rPr>
                <w:sz w:val="20"/>
                <w:szCs w:val="20"/>
              </w:rPr>
              <w:t xml:space="preserve">, либо иных преступлений в целях пропаганды, оправдания и поддержки терроризма, а равно </w:t>
            </w:r>
            <w:hyperlink r:id="rId54" w:history="1">
              <w:r w:rsidRPr="00657D51">
                <w:rPr>
                  <w:sz w:val="20"/>
                  <w:szCs w:val="20"/>
                </w:rPr>
                <w:t>руководство</w:t>
              </w:r>
            </w:hyperlink>
            <w:r w:rsidRPr="00657D51">
              <w:rPr>
                <w:sz w:val="20"/>
                <w:szCs w:val="20"/>
              </w:rPr>
              <w:t xml:space="preserve"> таким террористическим сообществом, его частью или входящими в такое сообщество структурными подразделениями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  <w:r w:rsidRPr="007A26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7A2664">
              <w:rPr>
                <w:sz w:val="20"/>
                <w:szCs w:val="20"/>
              </w:rPr>
              <w:t xml:space="preserve"> ч. 1 ст. 205.4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34" w:name="A1601"/>
            <w:bookmarkEnd w:id="234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35" w:name="A1602"/>
            <w:bookmarkEnd w:id="235"/>
          </w:p>
        </w:tc>
        <w:tc>
          <w:tcPr>
            <w:tcW w:w="41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36" w:name="A1603"/>
            <w:bookmarkEnd w:id="236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37" w:name="A1604"/>
            <w:bookmarkEnd w:id="237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38" w:name="A1605"/>
            <w:bookmarkEnd w:id="238"/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39" w:name="A1606"/>
            <w:bookmarkEnd w:id="239"/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40" w:name="A1607"/>
            <w:bookmarkEnd w:id="240"/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41" w:name="A1608"/>
            <w:bookmarkEnd w:id="241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42" w:name="A1609"/>
            <w:bookmarkEnd w:id="242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43" w:name="A1610"/>
            <w:bookmarkEnd w:id="243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44" w:name="A1611"/>
            <w:bookmarkEnd w:id="244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45" w:name="A1612"/>
            <w:bookmarkEnd w:id="245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46" w:name="A1613"/>
            <w:bookmarkEnd w:id="246"/>
          </w:p>
        </w:tc>
        <w:tc>
          <w:tcPr>
            <w:tcW w:w="425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47" w:name="A1614"/>
            <w:bookmarkEnd w:id="247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48" w:name="A1615"/>
            <w:bookmarkEnd w:id="248"/>
          </w:p>
        </w:tc>
      </w:tr>
      <w:tr w:rsidR="00476A0B" w:rsidRPr="007A2664" w:rsidTr="002B3ED3">
        <w:tc>
          <w:tcPr>
            <w:tcW w:w="390" w:type="dxa"/>
            <w:vMerge/>
            <w:textDirection w:val="btLr"/>
          </w:tcPr>
          <w:p w:rsidR="00476A0B" w:rsidRPr="007A2664" w:rsidRDefault="00476A0B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/>
          </w:tcPr>
          <w:p w:rsidR="00476A0B" w:rsidRPr="007A2664" w:rsidRDefault="00476A0B" w:rsidP="00EA5988">
            <w:pPr>
              <w:rPr>
                <w:sz w:val="20"/>
                <w:szCs w:val="20"/>
              </w:rPr>
            </w:pPr>
          </w:p>
        </w:tc>
        <w:tc>
          <w:tcPr>
            <w:tcW w:w="5942" w:type="dxa"/>
            <w:gridSpan w:val="5"/>
          </w:tcPr>
          <w:p w:rsidR="00476A0B" w:rsidRPr="007A2664" w:rsidRDefault="00476A0B" w:rsidP="001327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 xml:space="preserve">в террористическом сообществе        </w:t>
            </w:r>
            <w:r w:rsidRPr="007A2664">
              <w:rPr>
                <w:sz w:val="20"/>
                <w:szCs w:val="20"/>
              </w:rPr>
              <w:t xml:space="preserve">  ч. 2 ст. 205.4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49" w:name="A1701"/>
            <w:bookmarkEnd w:id="249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50" w:name="A1702"/>
            <w:bookmarkEnd w:id="250"/>
          </w:p>
        </w:tc>
        <w:tc>
          <w:tcPr>
            <w:tcW w:w="41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51" w:name="A1703"/>
            <w:bookmarkEnd w:id="251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52" w:name="A1704"/>
            <w:bookmarkEnd w:id="252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53" w:name="A1705"/>
            <w:bookmarkEnd w:id="253"/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54" w:name="A1706"/>
            <w:bookmarkEnd w:id="254"/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55" w:name="A1707"/>
            <w:bookmarkEnd w:id="255"/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56" w:name="A1708"/>
            <w:bookmarkEnd w:id="256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57" w:name="A1709"/>
            <w:bookmarkEnd w:id="257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58" w:name="A1710"/>
            <w:bookmarkEnd w:id="258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59" w:name="A1711"/>
            <w:bookmarkEnd w:id="259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60" w:name="A1712"/>
            <w:bookmarkEnd w:id="260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61" w:name="A1713"/>
            <w:bookmarkEnd w:id="261"/>
          </w:p>
        </w:tc>
        <w:tc>
          <w:tcPr>
            <w:tcW w:w="425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62" w:name="A1714"/>
            <w:bookmarkEnd w:id="262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63" w:name="A1715"/>
            <w:bookmarkEnd w:id="263"/>
          </w:p>
        </w:tc>
      </w:tr>
      <w:tr w:rsidR="00476A0B" w:rsidRPr="007A2664" w:rsidTr="002B3ED3">
        <w:tc>
          <w:tcPr>
            <w:tcW w:w="390" w:type="dxa"/>
            <w:vMerge/>
            <w:textDirection w:val="btLr"/>
          </w:tcPr>
          <w:p w:rsidR="00476A0B" w:rsidRPr="007A2664" w:rsidRDefault="00476A0B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476A0B" w:rsidRPr="007A2664" w:rsidRDefault="00476A0B" w:rsidP="003F226A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организация деятельности террористической организации и участие в д</w:t>
            </w:r>
            <w:r>
              <w:rPr>
                <w:sz w:val="20"/>
                <w:szCs w:val="20"/>
              </w:rPr>
              <w:t xml:space="preserve">еятельности  такой организации                                     </w:t>
            </w:r>
            <w:r w:rsidRPr="007A2664">
              <w:rPr>
                <w:sz w:val="20"/>
                <w:szCs w:val="20"/>
              </w:rPr>
              <w:t xml:space="preserve"> ст. 205.5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64" w:name="A1801"/>
            <w:bookmarkEnd w:id="264"/>
            <w:r>
              <w:rPr>
                <w:b/>
                <w:color w:val="0070C0"/>
                <w:sz w:val="18"/>
                <w:szCs w:val="18"/>
              </w:rPr>
              <w:t xml:space="preserve"> 13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65" w:name="A1802"/>
            <w:bookmarkEnd w:id="265"/>
            <w:r>
              <w:rPr>
                <w:sz w:val="18"/>
                <w:szCs w:val="18"/>
              </w:rPr>
              <w:t xml:space="preserve"> 8</w:t>
            </w:r>
          </w:p>
        </w:tc>
        <w:tc>
          <w:tcPr>
            <w:tcW w:w="41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66" w:name="A1803"/>
            <w:bookmarkEnd w:id="26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67" w:name="A1804"/>
            <w:bookmarkEnd w:id="2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68" w:name="A1805"/>
            <w:bookmarkEnd w:id="26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69" w:name="A1806"/>
            <w:bookmarkEnd w:id="2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70" w:name="A1807"/>
            <w:bookmarkEnd w:id="27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71" w:name="A1808"/>
            <w:bookmarkEnd w:id="2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72" w:name="A1809"/>
            <w:bookmarkEnd w:id="272"/>
            <w:r>
              <w:rPr>
                <w:sz w:val="18"/>
                <w:szCs w:val="18"/>
              </w:rPr>
              <w:t xml:space="preserve"> 8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73" w:name="A1810"/>
            <w:bookmarkEnd w:id="27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74" w:name="A1811"/>
            <w:bookmarkEnd w:id="274"/>
            <w:r>
              <w:rPr>
                <w:sz w:val="18"/>
                <w:szCs w:val="18"/>
              </w:rPr>
              <w:t xml:space="preserve"> 12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75" w:name="A1812"/>
            <w:bookmarkEnd w:id="275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76" w:name="A1813"/>
            <w:bookmarkEnd w:id="2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77" w:name="A1814"/>
            <w:bookmarkEnd w:id="2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78" w:name="A1815"/>
            <w:bookmarkEnd w:id="278"/>
            <w:r>
              <w:rPr>
                <w:sz w:val="18"/>
                <w:szCs w:val="18"/>
              </w:rPr>
              <w:t xml:space="preserve"> 0</w:t>
            </w:r>
          </w:p>
        </w:tc>
      </w:tr>
      <w:tr w:rsidR="00476A0B" w:rsidRPr="00BE427F" w:rsidTr="002B3ED3">
        <w:tc>
          <w:tcPr>
            <w:tcW w:w="390" w:type="dxa"/>
            <w:vMerge/>
            <w:textDirection w:val="btLr"/>
          </w:tcPr>
          <w:p w:rsidR="00476A0B" w:rsidRPr="007A2664" w:rsidRDefault="00476A0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 w:val="restart"/>
            <w:textDirection w:val="btLr"/>
            <w:vAlign w:val="center"/>
          </w:tcPr>
          <w:p w:rsidR="00476A0B" w:rsidRPr="007A2664" w:rsidRDefault="00476A0B" w:rsidP="003D67C5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42" w:type="dxa"/>
            <w:gridSpan w:val="5"/>
          </w:tcPr>
          <w:p w:rsidR="00476A0B" w:rsidRPr="007A2664" w:rsidRDefault="00476A0B" w:rsidP="00B365F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деятельности организации, которая в соответствии с </w:t>
            </w:r>
            <w:hyperlink r:id="rId55" w:history="1">
              <w:r w:rsidRPr="00657D51">
                <w:rPr>
                  <w:sz w:val="20"/>
                  <w:szCs w:val="20"/>
                </w:rPr>
                <w:t>законодательством</w:t>
              </w:r>
            </w:hyperlink>
            <w:r w:rsidRPr="00657D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</w:t>
            </w:r>
            <w:r w:rsidR="00B365F1">
              <w:rPr>
                <w:sz w:val="20"/>
                <w:szCs w:val="20"/>
              </w:rPr>
              <w:t xml:space="preserve">оссийской </w:t>
            </w:r>
            <w:r>
              <w:rPr>
                <w:sz w:val="20"/>
                <w:szCs w:val="20"/>
              </w:rPr>
              <w:t>Ф</w:t>
            </w:r>
            <w:r w:rsidR="00B365F1">
              <w:rPr>
                <w:sz w:val="20"/>
                <w:szCs w:val="20"/>
              </w:rPr>
              <w:t>едерации</w:t>
            </w:r>
            <w:r>
              <w:rPr>
                <w:sz w:val="20"/>
                <w:szCs w:val="20"/>
              </w:rPr>
              <w:t xml:space="preserve"> признана террористической</w:t>
            </w:r>
            <w:r w:rsidR="00B365F1">
              <w:rPr>
                <w:sz w:val="20"/>
                <w:szCs w:val="20"/>
              </w:rPr>
              <w:t xml:space="preserve">                                               </w:t>
            </w:r>
            <w:r w:rsidRPr="007A2664">
              <w:rPr>
                <w:sz w:val="20"/>
                <w:szCs w:val="20"/>
              </w:rPr>
              <w:t xml:space="preserve">  ч. 1 ст. 205.5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79" w:name="A1901"/>
            <w:bookmarkEnd w:id="279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80" w:name="A1902"/>
            <w:bookmarkEnd w:id="280"/>
          </w:p>
        </w:tc>
        <w:tc>
          <w:tcPr>
            <w:tcW w:w="41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81" w:name="A1903"/>
            <w:bookmarkEnd w:id="281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82" w:name="A1904"/>
            <w:bookmarkEnd w:id="282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83" w:name="A1905"/>
            <w:bookmarkEnd w:id="283"/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84" w:name="A1906"/>
            <w:bookmarkEnd w:id="284"/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85" w:name="A1907"/>
            <w:bookmarkEnd w:id="285"/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86" w:name="A1908"/>
            <w:bookmarkEnd w:id="286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87" w:name="A1909"/>
            <w:bookmarkEnd w:id="287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88" w:name="A1910"/>
            <w:bookmarkEnd w:id="288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89" w:name="A1911"/>
            <w:bookmarkEnd w:id="289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90" w:name="A1912"/>
            <w:bookmarkEnd w:id="290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91" w:name="A1913"/>
            <w:bookmarkEnd w:id="291"/>
          </w:p>
        </w:tc>
        <w:tc>
          <w:tcPr>
            <w:tcW w:w="425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92" w:name="A1914"/>
            <w:bookmarkEnd w:id="292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293" w:name="A1915"/>
            <w:bookmarkEnd w:id="293"/>
          </w:p>
        </w:tc>
      </w:tr>
      <w:tr w:rsidR="00476A0B" w:rsidRPr="00BE427F" w:rsidTr="002B3ED3">
        <w:trPr>
          <w:trHeight w:val="192"/>
        </w:trPr>
        <w:tc>
          <w:tcPr>
            <w:tcW w:w="390" w:type="dxa"/>
            <w:vMerge/>
          </w:tcPr>
          <w:p w:rsidR="00476A0B" w:rsidRPr="00BE427F" w:rsidRDefault="00476A0B" w:rsidP="007A2664">
            <w:pPr>
              <w:spacing w:line="200" w:lineRule="exact"/>
              <w:jc w:val="center"/>
            </w:pPr>
          </w:p>
        </w:tc>
        <w:tc>
          <w:tcPr>
            <w:tcW w:w="423" w:type="dxa"/>
            <w:vMerge/>
          </w:tcPr>
          <w:p w:rsidR="00476A0B" w:rsidRPr="00BE427F" w:rsidRDefault="00476A0B" w:rsidP="00736C21"/>
        </w:tc>
        <w:tc>
          <w:tcPr>
            <w:tcW w:w="5942" w:type="dxa"/>
            <w:gridSpan w:val="5"/>
          </w:tcPr>
          <w:p w:rsidR="00476A0B" w:rsidRPr="007A2664" w:rsidRDefault="00476A0B" w:rsidP="00B365F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 xml:space="preserve">в деятельности организации, которая в соответствии с законодательством </w:t>
            </w:r>
            <w:r w:rsidR="00B365F1">
              <w:rPr>
                <w:sz w:val="20"/>
                <w:szCs w:val="20"/>
              </w:rPr>
              <w:t>Российской Федерации</w:t>
            </w:r>
            <w:r>
              <w:rPr>
                <w:sz w:val="20"/>
                <w:szCs w:val="20"/>
              </w:rPr>
              <w:t xml:space="preserve"> признана террористической</w:t>
            </w:r>
            <w:r w:rsidR="00B365F1">
              <w:rPr>
                <w:sz w:val="20"/>
                <w:szCs w:val="20"/>
              </w:rPr>
              <w:t xml:space="preserve">                                                </w:t>
            </w:r>
            <w:r w:rsidRPr="007A2664">
              <w:rPr>
                <w:sz w:val="20"/>
                <w:szCs w:val="20"/>
              </w:rPr>
              <w:t xml:space="preserve"> ч. 2 ст. 205.5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94" w:name="A2001"/>
            <w:bookmarkEnd w:id="294"/>
            <w:r>
              <w:rPr>
                <w:b/>
                <w:color w:val="0070C0"/>
                <w:sz w:val="18"/>
                <w:szCs w:val="18"/>
              </w:rPr>
              <w:t xml:space="preserve"> 13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95" w:name="A2002"/>
            <w:bookmarkEnd w:id="295"/>
            <w:r>
              <w:rPr>
                <w:sz w:val="18"/>
                <w:szCs w:val="18"/>
              </w:rPr>
              <w:t xml:space="preserve"> 8</w:t>
            </w:r>
          </w:p>
        </w:tc>
        <w:tc>
          <w:tcPr>
            <w:tcW w:w="41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96" w:name="A2003"/>
            <w:bookmarkEnd w:id="29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97" w:name="A2004"/>
            <w:bookmarkEnd w:id="29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98" w:name="A2005"/>
            <w:bookmarkEnd w:id="29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299" w:name="A2006"/>
            <w:bookmarkEnd w:id="2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00" w:name="A2007"/>
            <w:bookmarkEnd w:id="3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01" w:name="A2008"/>
            <w:bookmarkEnd w:id="3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02" w:name="A2009"/>
            <w:bookmarkEnd w:id="302"/>
            <w:r>
              <w:rPr>
                <w:sz w:val="18"/>
                <w:szCs w:val="18"/>
              </w:rPr>
              <w:t xml:space="preserve"> 8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03" w:name="A2010"/>
            <w:bookmarkEnd w:id="3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04" w:name="A2011"/>
            <w:bookmarkEnd w:id="304"/>
            <w:r>
              <w:rPr>
                <w:sz w:val="18"/>
                <w:szCs w:val="18"/>
              </w:rPr>
              <w:t xml:space="preserve"> 12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05" w:name="A2012"/>
            <w:bookmarkEnd w:id="305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06" w:name="A2013"/>
            <w:bookmarkEnd w:id="3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07" w:name="A2014"/>
            <w:bookmarkEnd w:id="3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08" w:name="A2015"/>
            <w:bookmarkEnd w:id="308"/>
            <w:r>
              <w:rPr>
                <w:sz w:val="18"/>
                <w:szCs w:val="18"/>
              </w:rPr>
              <w:t xml:space="preserve"> 0</w:t>
            </w:r>
          </w:p>
        </w:tc>
      </w:tr>
      <w:tr w:rsidR="00476A0B" w:rsidRPr="007A2664" w:rsidTr="002B3ED3">
        <w:trPr>
          <w:trHeight w:val="325"/>
        </w:trPr>
        <w:tc>
          <w:tcPr>
            <w:tcW w:w="390" w:type="dxa"/>
            <w:vMerge/>
          </w:tcPr>
          <w:p w:rsidR="00476A0B" w:rsidRPr="007A2664" w:rsidRDefault="00476A0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476A0B" w:rsidRPr="007A2664" w:rsidRDefault="00476A0B" w:rsidP="003F2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есообщение о преступлении  </w:t>
            </w:r>
            <w:r>
              <w:rPr>
                <w:sz w:val="20"/>
                <w:szCs w:val="20"/>
              </w:rPr>
              <w:t xml:space="preserve">                                          </w:t>
            </w:r>
            <w:r w:rsidRPr="007A2664">
              <w:rPr>
                <w:sz w:val="20"/>
                <w:szCs w:val="20"/>
              </w:rPr>
              <w:t xml:space="preserve"> ст. 205.6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309" w:name="A2101"/>
            <w:bookmarkEnd w:id="309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0" w:name="A2102"/>
            <w:bookmarkEnd w:id="31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1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1" w:name="A2103"/>
            <w:bookmarkEnd w:id="3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2" w:name="A2104"/>
            <w:bookmarkEnd w:id="3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3" w:name="A2105"/>
            <w:bookmarkEnd w:id="3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4" w:name="A2106"/>
            <w:bookmarkEnd w:id="3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5" w:name="A2107"/>
            <w:bookmarkEnd w:id="3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6" w:name="A2108"/>
            <w:bookmarkEnd w:id="3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7" w:name="A2109"/>
            <w:bookmarkEnd w:id="3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8" w:name="A2110"/>
            <w:bookmarkEnd w:id="31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19" w:name="A2111"/>
            <w:bookmarkEnd w:id="319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20" w:name="A2112"/>
            <w:bookmarkEnd w:id="32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21" w:name="A2113"/>
            <w:bookmarkEnd w:id="3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22" w:name="A2114"/>
            <w:bookmarkEnd w:id="3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23" w:name="A2115"/>
            <w:bookmarkEnd w:id="323"/>
            <w:r>
              <w:rPr>
                <w:sz w:val="18"/>
                <w:szCs w:val="18"/>
              </w:rPr>
              <w:t xml:space="preserve"> 0</w:t>
            </w:r>
          </w:p>
        </w:tc>
      </w:tr>
      <w:tr w:rsidR="00476A0B" w:rsidRPr="007A2664" w:rsidTr="002B3ED3">
        <w:trPr>
          <w:trHeight w:val="272"/>
        </w:trPr>
        <w:tc>
          <w:tcPr>
            <w:tcW w:w="390" w:type="dxa"/>
            <w:vMerge/>
          </w:tcPr>
          <w:p w:rsidR="00476A0B" w:rsidRPr="007A2664" w:rsidRDefault="00476A0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476A0B" w:rsidRPr="007A2664" w:rsidRDefault="00476A0B" w:rsidP="003F226A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захват заложника  </w:t>
            </w:r>
            <w:r>
              <w:rPr>
                <w:sz w:val="20"/>
                <w:szCs w:val="20"/>
              </w:rPr>
              <w:t xml:space="preserve">                                                                 </w:t>
            </w:r>
            <w:r w:rsidRPr="007A2664">
              <w:rPr>
                <w:sz w:val="20"/>
                <w:szCs w:val="20"/>
              </w:rPr>
              <w:t xml:space="preserve"> ст. 206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324" w:name="A2201"/>
            <w:bookmarkEnd w:id="324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25" w:name="A2202"/>
            <w:bookmarkEnd w:id="325"/>
          </w:p>
        </w:tc>
        <w:tc>
          <w:tcPr>
            <w:tcW w:w="41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26" w:name="A2203"/>
            <w:bookmarkEnd w:id="326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27" w:name="A2204"/>
            <w:bookmarkEnd w:id="327"/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28" w:name="A2205"/>
            <w:bookmarkEnd w:id="328"/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29" w:name="A2206"/>
            <w:bookmarkEnd w:id="329"/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30" w:name="A2207"/>
            <w:bookmarkEnd w:id="330"/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31" w:name="A2208"/>
            <w:bookmarkEnd w:id="331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32" w:name="A2209"/>
            <w:bookmarkEnd w:id="332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33" w:name="A2210"/>
            <w:bookmarkEnd w:id="333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34" w:name="A2211"/>
            <w:bookmarkEnd w:id="334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35" w:name="A2212"/>
            <w:bookmarkEnd w:id="335"/>
          </w:p>
        </w:tc>
        <w:tc>
          <w:tcPr>
            <w:tcW w:w="709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36" w:name="A2213"/>
            <w:bookmarkEnd w:id="336"/>
          </w:p>
        </w:tc>
        <w:tc>
          <w:tcPr>
            <w:tcW w:w="425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37" w:name="A2214"/>
            <w:bookmarkEnd w:id="337"/>
          </w:p>
        </w:tc>
        <w:tc>
          <w:tcPr>
            <w:tcW w:w="567" w:type="dxa"/>
            <w:vAlign w:val="center"/>
          </w:tcPr>
          <w:p w:rsidR="00476A0B" w:rsidRPr="002B3ED3" w:rsidRDefault="00476A0B" w:rsidP="002B3ED3">
            <w:pPr>
              <w:jc w:val="center"/>
              <w:rPr>
                <w:sz w:val="18"/>
                <w:szCs w:val="18"/>
              </w:rPr>
            </w:pPr>
            <w:bookmarkStart w:id="338" w:name="A2215"/>
            <w:bookmarkEnd w:id="338"/>
          </w:p>
        </w:tc>
      </w:tr>
      <w:tr w:rsidR="00476A0B" w:rsidRPr="00BE427F" w:rsidTr="002B3ED3">
        <w:trPr>
          <w:trHeight w:val="373"/>
        </w:trPr>
        <w:tc>
          <w:tcPr>
            <w:tcW w:w="390" w:type="dxa"/>
            <w:vMerge/>
          </w:tcPr>
          <w:p w:rsidR="00476A0B" w:rsidRPr="007A2664" w:rsidRDefault="00476A0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476A0B" w:rsidRPr="007A2664" w:rsidRDefault="00476A0B" w:rsidP="0036726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организация незаконного вооруженного формирования или участие в нем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7A2664">
              <w:rPr>
                <w:sz w:val="20"/>
                <w:szCs w:val="20"/>
              </w:rPr>
              <w:t xml:space="preserve"> ст. 208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339" w:name="A2301"/>
            <w:bookmarkEnd w:id="339"/>
            <w:r>
              <w:rPr>
                <w:b/>
                <w:color w:val="0070C0"/>
                <w:sz w:val="18"/>
                <w:szCs w:val="18"/>
              </w:rPr>
              <w:t xml:space="preserve"> 10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0" w:name="A2302"/>
            <w:bookmarkEnd w:id="3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1" w:name="A2303"/>
            <w:bookmarkEnd w:id="3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2" w:name="A2304"/>
            <w:bookmarkEnd w:id="34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3" w:name="A2305"/>
            <w:bookmarkEnd w:id="3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4" w:name="A2306"/>
            <w:bookmarkEnd w:id="3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5" w:name="A2307"/>
            <w:bookmarkEnd w:id="3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6" w:name="A2308"/>
            <w:bookmarkEnd w:id="3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7" w:name="A2309"/>
            <w:bookmarkEnd w:id="347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8" w:name="A2310"/>
            <w:bookmarkEnd w:id="3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49" w:name="A2311"/>
            <w:bookmarkEnd w:id="349"/>
            <w:r>
              <w:rPr>
                <w:sz w:val="18"/>
                <w:szCs w:val="18"/>
              </w:rPr>
              <w:t xml:space="preserve"> 10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50" w:name="A2312"/>
            <w:bookmarkEnd w:id="3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51" w:name="A2313"/>
            <w:bookmarkEnd w:id="3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52" w:name="A2314"/>
            <w:bookmarkEnd w:id="3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53" w:name="A2315"/>
            <w:bookmarkEnd w:id="353"/>
            <w:r>
              <w:rPr>
                <w:sz w:val="18"/>
                <w:szCs w:val="18"/>
              </w:rPr>
              <w:t xml:space="preserve"> 0</w:t>
            </w:r>
          </w:p>
        </w:tc>
      </w:tr>
      <w:tr w:rsidR="00476A0B" w:rsidRPr="00BE427F" w:rsidTr="002B3ED3">
        <w:tc>
          <w:tcPr>
            <w:tcW w:w="390" w:type="dxa"/>
            <w:vMerge/>
          </w:tcPr>
          <w:p w:rsidR="00476A0B" w:rsidRPr="007A2664" w:rsidRDefault="00476A0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 w:val="restart"/>
            <w:textDirection w:val="btLr"/>
            <w:vAlign w:val="center"/>
          </w:tcPr>
          <w:p w:rsidR="00476A0B" w:rsidRPr="00657D51" w:rsidRDefault="00476A0B" w:rsidP="003D67C5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42" w:type="dxa"/>
            <w:gridSpan w:val="5"/>
          </w:tcPr>
          <w:p w:rsidR="00476A0B" w:rsidRPr="00090B95" w:rsidRDefault="00476A0B" w:rsidP="003F226A">
            <w:pPr>
              <w:rPr>
                <w:sz w:val="20"/>
                <w:szCs w:val="20"/>
              </w:rPr>
            </w:pPr>
            <w:hyperlink r:id="rId56" w:history="1">
              <w:r w:rsidRPr="00090B95">
                <w:rPr>
                  <w:sz w:val="20"/>
                  <w:szCs w:val="20"/>
                </w:rPr>
                <w:t>с</w:t>
              </w:r>
            </w:hyperlink>
            <w:r w:rsidRPr="00090B95">
              <w:rPr>
                <w:sz w:val="20"/>
                <w:szCs w:val="20"/>
              </w:rPr>
              <w:t xml:space="preserve">оздание вооруженного </w:t>
            </w:r>
            <w:hyperlink r:id="rId57" w:history="1">
              <w:r w:rsidRPr="00090B95">
                <w:rPr>
                  <w:sz w:val="20"/>
                  <w:szCs w:val="20"/>
                </w:rPr>
                <w:t>формирования</w:t>
              </w:r>
            </w:hyperlink>
            <w:r w:rsidRPr="00090B95">
              <w:rPr>
                <w:sz w:val="20"/>
                <w:szCs w:val="20"/>
              </w:rPr>
              <w:t xml:space="preserve"> (объединения, отряда, дружины или иной группы), не предусмотренного федеральным законом, а равно </w:t>
            </w:r>
            <w:hyperlink r:id="rId58" w:history="1">
              <w:r w:rsidRPr="00090B95">
                <w:rPr>
                  <w:sz w:val="20"/>
                  <w:szCs w:val="20"/>
                </w:rPr>
                <w:t>руководство</w:t>
              </w:r>
            </w:hyperlink>
            <w:r w:rsidRPr="00090B95">
              <w:rPr>
                <w:sz w:val="20"/>
                <w:szCs w:val="20"/>
              </w:rPr>
              <w:t xml:space="preserve"> таким формированием или его </w:t>
            </w:r>
            <w:hyperlink r:id="rId59" w:history="1">
              <w:r w:rsidRPr="00090B95">
                <w:rPr>
                  <w:sz w:val="20"/>
                  <w:szCs w:val="20"/>
                </w:rPr>
                <w:t>финансирование</w:t>
              </w:r>
            </w:hyperlink>
            <w:r w:rsidRPr="00090B95">
              <w:rPr>
                <w:sz w:val="20"/>
                <w:szCs w:val="20"/>
              </w:rPr>
              <w:t xml:space="preserve">                                                    </w:t>
            </w:r>
            <w:r>
              <w:rPr>
                <w:sz w:val="20"/>
                <w:szCs w:val="20"/>
              </w:rPr>
              <w:t xml:space="preserve">  </w:t>
            </w:r>
            <w:r w:rsidRPr="00090B95">
              <w:rPr>
                <w:sz w:val="20"/>
                <w:szCs w:val="20"/>
              </w:rPr>
              <w:t>ч. 1 ст. 208 УК РФ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354" w:name="A2401"/>
            <w:bookmarkEnd w:id="354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55" w:name="A2402"/>
            <w:bookmarkEnd w:id="3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56" w:name="A2403"/>
            <w:bookmarkEnd w:id="3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57" w:name="A2404"/>
            <w:bookmarkEnd w:id="3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58" w:name="A2405"/>
            <w:bookmarkEnd w:id="3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59" w:name="A2406"/>
            <w:bookmarkEnd w:id="3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60" w:name="A2407"/>
            <w:bookmarkEnd w:id="3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61" w:name="A2408"/>
            <w:bookmarkEnd w:id="3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62" w:name="A2409"/>
            <w:bookmarkEnd w:id="36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63" w:name="A2410"/>
            <w:bookmarkEnd w:id="3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64" w:name="A2411"/>
            <w:bookmarkEnd w:id="364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65" w:name="A2412"/>
            <w:bookmarkEnd w:id="3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66" w:name="A2413"/>
            <w:bookmarkEnd w:id="3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67" w:name="A2414"/>
            <w:bookmarkEnd w:id="3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68" w:name="A2415"/>
            <w:bookmarkEnd w:id="368"/>
            <w:r>
              <w:rPr>
                <w:sz w:val="18"/>
                <w:szCs w:val="18"/>
              </w:rPr>
              <w:t xml:space="preserve"> 0</w:t>
            </w:r>
          </w:p>
        </w:tc>
      </w:tr>
      <w:tr w:rsidR="00476A0B" w:rsidRPr="00BE427F" w:rsidTr="002B3ED3">
        <w:trPr>
          <w:trHeight w:val="303"/>
        </w:trPr>
        <w:tc>
          <w:tcPr>
            <w:tcW w:w="390" w:type="dxa"/>
            <w:vMerge/>
            <w:textDirection w:val="btLr"/>
          </w:tcPr>
          <w:p w:rsidR="00476A0B" w:rsidRPr="007A2664" w:rsidRDefault="00476A0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/>
            <w:vAlign w:val="center"/>
          </w:tcPr>
          <w:p w:rsidR="00476A0B" w:rsidRPr="007A2664" w:rsidRDefault="00476A0B" w:rsidP="00337B3C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gridSpan w:val="3"/>
            <w:vMerge w:val="restart"/>
            <w:vAlign w:val="center"/>
          </w:tcPr>
          <w:p w:rsidR="00476A0B" w:rsidRPr="007A2664" w:rsidRDefault="00476A0B" w:rsidP="003D67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4956" w:type="dxa"/>
            <w:gridSpan w:val="2"/>
          </w:tcPr>
          <w:p w:rsidR="00476A0B" w:rsidRPr="00090B95" w:rsidRDefault="00476A0B" w:rsidP="00602A4E">
            <w:pPr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 xml:space="preserve">создание и руководство  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369" w:name="A2501"/>
            <w:bookmarkEnd w:id="369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0" w:name="A2502"/>
            <w:bookmarkEnd w:id="37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1" w:name="A2503"/>
            <w:bookmarkEnd w:id="3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2" w:name="A2504"/>
            <w:bookmarkEnd w:id="37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3" w:name="A2505"/>
            <w:bookmarkEnd w:id="37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4" w:name="A2506"/>
            <w:bookmarkEnd w:id="37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5" w:name="A2507"/>
            <w:bookmarkEnd w:id="3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6" w:name="A2508"/>
            <w:bookmarkEnd w:id="3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7" w:name="A2509"/>
            <w:bookmarkEnd w:id="377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8" w:name="A2510"/>
            <w:bookmarkEnd w:id="3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79" w:name="A2511"/>
            <w:bookmarkEnd w:id="379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80" w:name="A2512"/>
            <w:bookmarkEnd w:id="3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81" w:name="A2513"/>
            <w:bookmarkEnd w:id="3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82" w:name="A2514"/>
            <w:bookmarkEnd w:id="3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83" w:name="A2515"/>
            <w:bookmarkEnd w:id="383"/>
            <w:r>
              <w:rPr>
                <w:sz w:val="18"/>
                <w:szCs w:val="18"/>
              </w:rPr>
              <w:t xml:space="preserve"> 0</w:t>
            </w:r>
          </w:p>
        </w:tc>
      </w:tr>
      <w:tr w:rsidR="00476A0B" w:rsidRPr="00BE427F" w:rsidTr="002B3ED3">
        <w:tc>
          <w:tcPr>
            <w:tcW w:w="390" w:type="dxa"/>
            <w:vMerge/>
          </w:tcPr>
          <w:p w:rsidR="00476A0B" w:rsidRPr="00BE427F" w:rsidRDefault="00476A0B" w:rsidP="00FC2209"/>
        </w:tc>
        <w:tc>
          <w:tcPr>
            <w:tcW w:w="423" w:type="dxa"/>
            <w:vMerge/>
          </w:tcPr>
          <w:p w:rsidR="00476A0B" w:rsidRPr="00BE427F" w:rsidRDefault="00476A0B" w:rsidP="00FC2209"/>
        </w:tc>
        <w:tc>
          <w:tcPr>
            <w:tcW w:w="986" w:type="dxa"/>
            <w:gridSpan w:val="3"/>
            <w:vMerge/>
          </w:tcPr>
          <w:p w:rsidR="00476A0B" w:rsidRPr="007A2664" w:rsidRDefault="00476A0B" w:rsidP="00602A4E">
            <w:pPr>
              <w:rPr>
                <w:sz w:val="20"/>
                <w:szCs w:val="20"/>
              </w:rPr>
            </w:pPr>
          </w:p>
        </w:tc>
        <w:tc>
          <w:tcPr>
            <w:tcW w:w="4956" w:type="dxa"/>
            <w:gridSpan w:val="2"/>
          </w:tcPr>
          <w:p w:rsidR="00476A0B" w:rsidRPr="00090B95" w:rsidRDefault="00476A0B" w:rsidP="00602A4E">
            <w:pPr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 xml:space="preserve">финансирование </w:t>
            </w:r>
          </w:p>
        </w:tc>
        <w:tc>
          <w:tcPr>
            <w:tcW w:w="575" w:type="dxa"/>
            <w:gridSpan w:val="2"/>
            <w:vAlign w:val="bottom"/>
          </w:tcPr>
          <w:p w:rsidR="00476A0B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7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384" w:name="A2601"/>
            <w:bookmarkEnd w:id="384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85" w:name="A2602"/>
            <w:bookmarkEnd w:id="3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86" w:name="A2603"/>
            <w:bookmarkEnd w:id="38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87" w:name="A2604"/>
            <w:bookmarkEnd w:id="38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88" w:name="A2605"/>
            <w:bookmarkEnd w:id="3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89" w:name="A2606"/>
            <w:bookmarkEnd w:id="38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90" w:name="A2607"/>
            <w:bookmarkEnd w:id="39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91" w:name="A2608"/>
            <w:bookmarkEnd w:id="39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92" w:name="A2609"/>
            <w:bookmarkEnd w:id="39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93" w:name="A2610"/>
            <w:bookmarkEnd w:id="39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94" w:name="A2611"/>
            <w:bookmarkEnd w:id="394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95" w:name="A2612"/>
            <w:bookmarkEnd w:id="39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96" w:name="A2613"/>
            <w:bookmarkEnd w:id="3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97" w:name="A2614"/>
            <w:bookmarkEnd w:id="39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398" w:name="A2615"/>
            <w:bookmarkEnd w:id="398"/>
            <w:r>
              <w:rPr>
                <w:sz w:val="18"/>
                <w:szCs w:val="18"/>
              </w:rPr>
              <w:t xml:space="preserve"> 0</w:t>
            </w:r>
          </w:p>
        </w:tc>
      </w:tr>
      <w:tr w:rsidR="001A03F1" w:rsidRPr="00BE427F" w:rsidTr="002B3ED3">
        <w:tc>
          <w:tcPr>
            <w:tcW w:w="390" w:type="dxa"/>
            <w:vMerge w:val="restart"/>
            <w:textDirection w:val="btLr"/>
          </w:tcPr>
          <w:p w:rsidR="001A03F1" w:rsidRPr="007A2664" w:rsidRDefault="001A03F1" w:rsidP="0040272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423" w:type="dxa"/>
            <w:textDirection w:val="btLr"/>
            <w:vAlign w:val="center"/>
          </w:tcPr>
          <w:p w:rsidR="001A03F1" w:rsidRPr="00657D51" w:rsidRDefault="001A03F1" w:rsidP="00476A0B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50" w:type="dxa"/>
            <w:gridSpan w:val="6"/>
          </w:tcPr>
          <w:p w:rsidR="001A03F1" w:rsidRDefault="001A03F1" w:rsidP="00B365F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 xml:space="preserve">участие в вооруженном формировании, не предусмотренном федеральным законом, а также участие на территории иностранного государства в вооруженном формировании, не предусмотренном законодательством данного государства, в целях, противоречащих интересам </w:t>
            </w:r>
            <w:r>
              <w:rPr>
                <w:sz w:val="20"/>
                <w:szCs w:val="20"/>
              </w:rPr>
              <w:t>Российской Федерации</w:t>
            </w:r>
          </w:p>
          <w:p w:rsidR="001A03F1" w:rsidRPr="00090B95" w:rsidRDefault="001A03F1" w:rsidP="00B365F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090B95">
              <w:rPr>
                <w:sz w:val="20"/>
                <w:szCs w:val="20"/>
              </w:rPr>
              <w:t>ч. 2 ст. 208 УК РФ</w:t>
            </w:r>
          </w:p>
        </w:tc>
        <w:tc>
          <w:tcPr>
            <w:tcW w:w="575" w:type="dxa"/>
            <w:gridSpan w:val="2"/>
            <w:vAlign w:val="bottom"/>
          </w:tcPr>
          <w:p w:rsidR="001A03F1" w:rsidRPr="004422C9" w:rsidRDefault="00A54FD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vAlign w:val="center"/>
          </w:tcPr>
          <w:p w:rsidR="001A03F1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399" w:name="A2701"/>
            <w:bookmarkEnd w:id="399"/>
            <w:r>
              <w:rPr>
                <w:b/>
                <w:color w:val="0070C0"/>
                <w:sz w:val="18"/>
                <w:szCs w:val="18"/>
              </w:rPr>
              <w:t xml:space="preserve"> 8</w:t>
            </w:r>
          </w:p>
        </w:tc>
        <w:tc>
          <w:tcPr>
            <w:tcW w:w="567" w:type="dxa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0" w:name="A2702"/>
            <w:bookmarkEnd w:id="4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1" w:name="A2703"/>
            <w:bookmarkEnd w:id="4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2" w:name="A2704"/>
            <w:bookmarkEnd w:id="4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3" w:name="A2705"/>
            <w:bookmarkEnd w:id="4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4" w:name="A2706"/>
            <w:bookmarkEnd w:id="4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5" w:name="A2707"/>
            <w:bookmarkEnd w:id="4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6" w:name="A2708"/>
            <w:bookmarkEnd w:id="4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7" w:name="A2709"/>
            <w:bookmarkEnd w:id="4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8" w:name="A2710"/>
            <w:bookmarkEnd w:id="4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09" w:name="A2711"/>
            <w:bookmarkEnd w:id="409"/>
            <w:r>
              <w:rPr>
                <w:sz w:val="18"/>
                <w:szCs w:val="18"/>
              </w:rPr>
              <w:t xml:space="preserve"> 8</w:t>
            </w:r>
          </w:p>
        </w:tc>
        <w:tc>
          <w:tcPr>
            <w:tcW w:w="567" w:type="dxa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10" w:name="A2712"/>
            <w:bookmarkEnd w:id="4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11" w:name="A2713"/>
            <w:bookmarkEnd w:id="4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12" w:name="A2714"/>
            <w:bookmarkEnd w:id="4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1A03F1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413" w:name="A2715"/>
            <w:bookmarkEnd w:id="413"/>
            <w:r>
              <w:rPr>
                <w:sz w:val="18"/>
                <w:szCs w:val="18"/>
              </w:rPr>
              <w:t xml:space="preserve"> 0</w:t>
            </w:r>
          </w:p>
        </w:tc>
      </w:tr>
      <w:tr w:rsidR="001A03F1" w:rsidRPr="007A2664" w:rsidTr="002B3ED3">
        <w:trPr>
          <w:trHeight w:val="362"/>
        </w:trPr>
        <w:tc>
          <w:tcPr>
            <w:tcW w:w="390" w:type="dxa"/>
            <w:vMerge/>
            <w:textDirection w:val="btLr"/>
          </w:tcPr>
          <w:p w:rsidR="001A03F1" w:rsidRPr="007A2664" w:rsidRDefault="001A03F1" w:rsidP="0040272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73" w:type="dxa"/>
            <w:gridSpan w:val="7"/>
            <w:vAlign w:val="center"/>
          </w:tcPr>
          <w:p w:rsidR="001A03F1" w:rsidRPr="007A2664" w:rsidRDefault="001A03F1" w:rsidP="00AA568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бандитизм                                                                                ст. 209 УК РФ</w:t>
            </w:r>
          </w:p>
        </w:tc>
        <w:tc>
          <w:tcPr>
            <w:tcW w:w="575" w:type="dxa"/>
            <w:gridSpan w:val="2"/>
            <w:vAlign w:val="bottom"/>
          </w:tcPr>
          <w:p w:rsidR="001A03F1" w:rsidRPr="004422C9" w:rsidRDefault="00713B33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414" w:name="A2801"/>
            <w:bookmarkEnd w:id="414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15" w:name="A2802"/>
            <w:bookmarkEnd w:id="415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16" w:name="A2803"/>
            <w:bookmarkEnd w:id="416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17" w:name="A2804"/>
            <w:bookmarkEnd w:id="417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18" w:name="A2805"/>
            <w:bookmarkEnd w:id="418"/>
          </w:p>
        </w:tc>
        <w:tc>
          <w:tcPr>
            <w:tcW w:w="426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19" w:name="A2806"/>
            <w:bookmarkEnd w:id="419"/>
          </w:p>
        </w:tc>
        <w:tc>
          <w:tcPr>
            <w:tcW w:w="567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20" w:name="A2807"/>
            <w:bookmarkEnd w:id="420"/>
          </w:p>
        </w:tc>
        <w:tc>
          <w:tcPr>
            <w:tcW w:w="708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21" w:name="A2808"/>
            <w:bookmarkEnd w:id="421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22" w:name="A2809"/>
            <w:bookmarkEnd w:id="422"/>
          </w:p>
        </w:tc>
        <w:tc>
          <w:tcPr>
            <w:tcW w:w="709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23" w:name="A2810"/>
            <w:bookmarkEnd w:id="423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24" w:name="A2811"/>
            <w:bookmarkEnd w:id="424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25" w:name="A2812"/>
            <w:bookmarkEnd w:id="425"/>
          </w:p>
        </w:tc>
        <w:tc>
          <w:tcPr>
            <w:tcW w:w="709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26" w:name="A2813"/>
            <w:bookmarkEnd w:id="426"/>
          </w:p>
        </w:tc>
        <w:tc>
          <w:tcPr>
            <w:tcW w:w="425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27" w:name="A2814"/>
            <w:bookmarkEnd w:id="427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28" w:name="A2815"/>
            <w:bookmarkEnd w:id="428"/>
          </w:p>
        </w:tc>
      </w:tr>
      <w:tr w:rsidR="001A03F1" w:rsidRPr="00BE427F" w:rsidTr="002B3ED3">
        <w:trPr>
          <w:trHeight w:val="268"/>
        </w:trPr>
        <w:tc>
          <w:tcPr>
            <w:tcW w:w="390" w:type="dxa"/>
            <w:vMerge/>
            <w:textDirection w:val="btLr"/>
          </w:tcPr>
          <w:p w:rsidR="001A03F1" w:rsidRPr="007A2664" w:rsidRDefault="001A03F1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 w:val="restart"/>
            <w:textDirection w:val="btLr"/>
            <w:vAlign w:val="center"/>
          </w:tcPr>
          <w:p w:rsidR="001A03F1" w:rsidRPr="007A2664" w:rsidRDefault="001A03F1" w:rsidP="00E60150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50" w:type="dxa"/>
            <w:gridSpan w:val="6"/>
          </w:tcPr>
          <w:p w:rsidR="001A03F1" w:rsidRPr="00090B95" w:rsidRDefault="001A03F1" w:rsidP="009A190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 xml:space="preserve">создание устойчивой вооруженной группы </w:t>
            </w:r>
            <w:hyperlink r:id="rId60" w:history="1">
              <w:r w:rsidRPr="00090B95">
                <w:rPr>
                  <w:sz w:val="20"/>
                  <w:szCs w:val="20"/>
                </w:rPr>
                <w:t>(банды)</w:t>
              </w:r>
            </w:hyperlink>
            <w:r w:rsidRPr="00090B95">
              <w:rPr>
                <w:sz w:val="20"/>
                <w:szCs w:val="20"/>
              </w:rPr>
              <w:t xml:space="preserve"> в целях </w:t>
            </w:r>
            <w:hyperlink r:id="rId61" w:history="1">
              <w:r w:rsidRPr="00090B95">
                <w:rPr>
                  <w:sz w:val="20"/>
                  <w:szCs w:val="20"/>
                </w:rPr>
                <w:t>нападения</w:t>
              </w:r>
            </w:hyperlink>
            <w:r w:rsidRPr="00090B95">
              <w:rPr>
                <w:sz w:val="20"/>
                <w:szCs w:val="20"/>
              </w:rPr>
              <w:t xml:space="preserve"> на граждан или организации, а равно </w:t>
            </w:r>
            <w:hyperlink r:id="rId62" w:history="1">
              <w:r w:rsidRPr="00090B95">
                <w:rPr>
                  <w:sz w:val="20"/>
                  <w:szCs w:val="20"/>
                </w:rPr>
                <w:t>руководство</w:t>
              </w:r>
            </w:hyperlink>
            <w:r w:rsidRPr="00090B95">
              <w:rPr>
                <w:sz w:val="20"/>
                <w:szCs w:val="20"/>
              </w:rPr>
              <w:t xml:space="preserve"> такой группой (бандой), в том числе совершенные лицом с использованием своего </w:t>
            </w:r>
            <w:hyperlink r:id="rId63" w:history="1">
              <w:r w:rsidRPr="00090B95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1A03F1" w:rsidRPr="00090B95" w:rsidRDefault="001A03F1" w:rsidP="00334F9D">
            <w:pPr>
              <w:jc w:val="right"/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090B95">
              <w:rPr>
                <w:sz w:val="20"/>
                <w:szCs w:val="20"/>
              </w:rPr>
              <w:t>ч. 1</w:t>
            </w:r>
            <w:r w:rsidR="00334F9D">
              <w:rPr>
                <w:sz w:val="20"/>
                <w:szCs w:val="20"/>
              </w:rPr>
              <w:t xml:space="preserve"> и</w:t>
            </w:r>
            <w:r w:rsidRPr="00090B95">
              <w:rPr>
                <w:sz w:val="20"/>
                <w:szCs w:val="20"/>
              </w:rPr>
              <w:t xml:space="preserve"> 3 ст. 209 УК РФ</w:t>
            </w:r>
          </w:p>
        </w:tc>
        <w:tc>
          <w:tcPr>
            <w:tcW w:w="575" w:type="dxa"/>
            <w:gridSpan w:val="2"/>
            <w:vAlign w:val="bottom"/>
          </w:tcPr>
          <w:p w:rsidR="001A03F1" w:rsidRPr="004422C9" w:rsidRDefault="00713B33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429" w:name="A2901"/>
            <w:bookmarkEnd w:id="429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30" w:name="A2902"/>
            <w:bookmarkEnd w:id="430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31" w:name="A2903"/>
            <w:bookmarkEnd w:id="431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32" w:name="A2904"/>
            <w:bookmarkEnd w:id="432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33" w:name="A2905"/>
            <w:bookmarkEnd w:id="433"/>
          </w:p>
        </w:tc>
        <w:tc>
          <w:tcPr>
            <w:tcW w:w="426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34" w:name="A2906"/>
            <w:bookmarkEnd w:id="434"/>
          </w:p>
        </w:tc>
        <w:tc>
          <w:tcPr>
            <w:tcW w:w="567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35" w:name="A2907"/>
            <w:bookmarkEnd w:id="435"/>
          </w:p>
        </w:tc>
        <w:tc>
          <w:tcPr>
            <w:tcW w:w="708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36" w:name="A2908"/>
            <w:bookmarkEnd w:id="436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37" w:name="A2909"/>
            <w:bookmarkEnd w:id="437"/>
          </w:p>
        </w:tc>
        <w:tc>
          <w:tcPr>
            <w:tcW w:w="709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38" w:name="A2910"/>
            <w:bookmarkEnd w:id="438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39" w:name="A2911"/>
            <w:bookmarkEnd w:id="439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40" w:name="A2912"/>
            <w:bookmarkEnd w:id="440"/>
          </w:p>
        </w:tc>
        <w:tc>
          <w:tcPr>
            <w:tcW w:w="709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41" w:name="A2913"/>
            <w:bookmarkEnd w:id="441"/>
          </w:p>
        </w:tc>
        <w:tc>
          <w:tcPr>
            <w:tcW w:w="425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42" w:name="A2914"/>
            <w:bookmarkEnd w:id="442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43" w:name="A2915"/>
            <w:bookmarkEnd w:id="443"/>
          </w:p>
        </w:tc>
      </w:tr>
      <w:tr w:rsidR="001A03F1" w:rsidRPr="00BE427F" w:rsidTr="002B3ED3">
        <w:trPr>
          <w:trHeight w:val="273"/>
        </w:trPr>
        <w:tc>
          <w:tcPr>
            <w:tcW w:w="390" w:type="dxa"/>
            <w:vMerge/>
          </w:tcPr>
          <w:p w:rsidR="001A03F1" w:rsidRPr="00BE427F" w:rsidRDefault="001A03F1" w:rsidP="00736C21"/>
        </w:tc>
        <w:tc>
          <w:tcPr>
            <w:tcW w:w="423" w:type="dxa"/>
            <w:vMerge/>
          </w:tcPr>
          <w:p w:rsidR="001A03F1" w:rsidRPr="00BE427F" w:rsidRDefault="001A03F1" w:rsidP="00736C21"/>
        </w:tc>
        <w:tc>
          <w:tcPr>
            <w:tcW w:w="5950" w:type="dxa"/>
            <w:gridSpan w:val="6"/>
          </w:tcPr>
          <w:p w:rsidR="001A03F1" w:rsidRPr="00090B95" w:rsidRDefault="001A03F1" w:rsidP="009A190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>участие в устойчивой вооруженной группе (банде) или в совершаемых ею нападениях, в том числе совершенн</w:t>
            </w:r>
            <w:r>
              <w:rPr>
                <w:sz w:val="20"/>
                <w:szCs w:val="20"/>
              </w:rPr>
              <w:t>о</w:t>
            </w:r>
            <w:r w:rsidRPr="00090B95">
              <w:rPr>
                <w:sz w:val="20"/>
                <w:szCs w:val="20"/>
              </w:rPr>
              <w:t xml:space="preserve">е лицом с использованием своего </w:t>
            </w:r>
            <w:hyperlink r:id="rId64" w:history="1">
              <w:r w:rsidRPr="00090B95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1A03F1" w:rsidRPr="00090B95" w:rsidRDefault="001A03F1" w:rsidP="00334F9D">
            <w:pPr>
              <w:jc w:val="right"/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 xml:space="preserve"> </w:t>
            </w:r>
            <w:r w:rsidR="001D7A5E">
              <w:rPr>
                <w:sz w:val="20"/>
                <w:szCs w:val="20"/>
              </w:rPr>
              <w:t>ч</w:t>
            </w:r>
            <w:r w:rsidRPr="00090B95">
              <w:rPr>
                <w:sz w:val="20"/>
                <w:szCs w:val="20"/>
              </w:rPr>
              <w:t>ч. 2</w:t>
            </w:r>
            <w:r w:rsidR="00334F9D">
              <w:rPr>
                <w:sz w:val="20"/>
                <w:szCs w:val="20"/>
              </w:rPr>
              <w:t xml:space="preserve"> и</w:t>
            </w:r>
            <w:r w:rsidRPr="00090B95">
              <w:rPr>
                <w:sz w:val="20"/>
                <w:szCs w:val="20"/>
              </w:rPr>
              <w:t xml:space="preserve"> 3 ст. 209 УК РФ</w:t>
            </w:r>
          </w:p>
        </w:tc>
        <w:tc>
          <w:tcPr>
            <w:tcW w:w="575" w:type="dxa"/>
            <w:gridSpan w:val="2"/>
            <w:vAlign w:val="bottom"/>
          </w:tcPr>
          <w:p w:rsidR="001A03F1" w:rsidRPr="004422C9" w:rsidRDefault="00713B33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444" w:name="A3001"/>
            <w:bookmarkEnd w:id="444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45" w:name="A3002"/>
            <w:bookmarkEnd w:id="445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46" w:name="A3003"/>
            <w:bookmarkEnd w:id="446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47" w:name="A3004"/>
            <w:bookmarkEnd w:id="447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48" w:name="A3005"/>
            <w:bookmarkEnd w:id="448"/>
          </w:p>
        </w:tc>
        <w:tc>
          <w:tcPr>
            <w:tcW w:w="426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49" w:name="A3006"/>
            <w:bookmarkEnd w:id="449"/>
          </w:p>
        </w:tc>
        <w:tc>
          <w:tcPr>
            <w:tcW w:w="567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50" w:name="A3007"/>
            <w:bookmarkEnd w:id="450"/>
          </w:p>
        </w:tc>
        <w:tc>
          <w:tcPr>
            <w:tcW w:w="708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51" w:name="A3008"/>
            <w:bookmarkEnd w:id="451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52" w:name="A3009"/>
            <w:bookmarkEnd w:id="452"/>
          </w:p>
        </w:tc>
        <w:tc>
          <w:tcPr>
            <w:tcW w:w="709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53" w:name="A3010"/>
            <w:bookmarkEnd w:id="453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54" w:name="A3011"/>
            <w:bookmarkEnd w:id="454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55" w:name="A3012"/>
            <w:bookmarkEnd w:id="455"/>
          </w:p>
        </w:tc>
        <w:tc>
          <w:tcPr>
            <w:tcW w:w="709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56" w:name="A3013"/>
            <w:bookmarkEnd w:id="456"/>
          </w:p>
        </w:tc>
        <w:tc>
          <w:tcPr>
            <w:tcW w:w="425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57" w:name="A3014"/>
            <w:bookmarkEnd w:id="457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58" w:name="A3015"/>
            <w:bookmarkEnd w:id="458"/>
          </w:p>
        </w:tc>
      </w:tr>
      <w:tr w:rsidR="001A03F1" w:rsidRPr="007A2664" w:rsidTr="002B3ED3">
        <w:trPr>
          <w:trHeight w:val="423"/>
        </w:trPr>
        <w:tc>
          <w:tcPr>
            <w:tcW w:w="390" w:type="dxa"/>
            <w:vMerge/>
          </w:tcPr>
          <w:p w:rsidR="001A03F1" w:rsidRPr="007A2664" w:rsidRDefault="001A03F1" w:rsidP="00792F4E">
            <w:pPr>
              <w:rPr>
                <w:sz w:val="20"/>
                <w:szCs w:val="20"/>
              </w:rPr>
            </w:pPr>
          </w:p>
        </w:tc>
        <w:tc>
          <w:tcPr>
            <w:tcW w:w="6373" w:type="dxa"/>
            <w:gridSpan w:val="7"/>
            <w:vAlign w:val="center"/>
          </w:tcPr>
          <w:p w:rsidR="001A03F1" w:rsidRPr="00090B95" w:rsidRDefault="001A03F1" w:rsidP="00AA5688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 xml:space="preserve">организация преступного сообщества (преступной организации) или участие в нем (ней)                                              </w:t>
            </w:r>
            <w:r>
              <w:rPr>
                <w:sz w:val="20"/>
                <w:szCs w:val="20"/>
              </w:rPr>
              <w:t xml:space="preserve">       </w:t>
            </w:r>
            <w:r w:rsidRPr="00090B95">
              <w:rPr>
                <w:sz w:val="20"/>
                <w:szCs w:val="20"/>
              </w:rPr>
              <w:t xml:space="preserve">            ст. 210 УК РФ </w:t>
            </w:r>
          </w:p>
        </w:tc>
        <w:tc>
          <w:tcPr>
            <w:tcW w:w="575" w:type="dxa"/>
            <w:gridSpan w:val="2"/>
            <w:vAlign w:val="bottom"/>
          </w:tcPr>
          <w:p w:rsidR="001A03F1" w:rsidRPr="000B0555" w:rsidRDefault="000B0555" w:rsidP="00E178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</w:t>
            </w:r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459" w:name="A3101"/>
            <w:bookmarkEnd w:id="459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60" w:name="A3102"/>
            <w:bookmarkEnd w:id="460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61" w:name="A3103"/>
            <w:bookmarkEnd w:id="461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62" w:name="A3104"/>
            <w:bookmarkEnd w:id="462"/>
          </w:p>
        </w:tc>
        <w:tc>
          <w:tcPr>
            <w:tcW w:w="425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63" w:name="A3105"/>
            <w:bookmarkEnd w:id="463"/>
          </w:p>
        </w:tc>
        <w:tc>
          <w:tcPr>
            <w:tcW w:w="426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64" w:name="A3106"/>
            <w:bookmarkEnd w:id="464"/>
          </w:p>
        </w:tc>
        <w:tc>
          <w:tcPr>
            <w:tcW w:w="567" w:type="dxa"/>
            <w:gridSpan w:val="2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65" w:name="A3107"/>
            <w:bookmarkEnd w:id="465"/>
          </w:p>
        </w:tc>
        <w:tc>
          <w:tcPr>
            <w:tcW w:w="708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66" w:name="A3108"/>
            <w:bookmarkEnd w:id="466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67" w:name="A3109"/>
            <w:bookmarkEnd w:id="467"/>
          </w:p>
        </w:tc>
        <w:tc>
          <w:tcPr>
            <w:tcW w:w="709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68" w:name="A3110"/>
            <w:bookmarkEnd w:id="468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69" w:name="A3111"/>
            <w:bookmarkEnd w:id="469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70" w:name="A3112"/>
            <w:bookmarkEnd w:id="470"/>
          </w:p>
        </w:tc>
        <w:tc>
          <w:tcPr>
            <w:tcW w:w="709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71" w:name="A3113"/>
            <w:bookmarkEnd w:id="471"/>
          </w:p>
        </w:tc>
        <w:tc>
          <w:tcPr>
            <w:tcW w:w="425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72" w:name="A3114"/>
            <w:bookmarkEnd w:id="472"/>
          </w:p>
        </w:tc>
        <w:tc>
          <w:tcPr>
            <w:tcW w:w="567" w:type="dxa"/>
            <w:vAlign w:val="center"/>
          </w:tcPr>
          <w:p w:rsidR="001A03F1" w:rsidRPr="002B3ED3" w:rsidRDefault="001A03F1" w:rsidP="002B3ED3">
            <w:pPr>
              <w:jc w:val="center"/>
              <w:rPr>
                <w:sz w:val="18"/>
                <w:szCs w:val="18"/>
              </w:rPr>
            </w:pPr>
            <w:bookmarkStart w:id="473" w:name="A3115"/>
            <w:bookmarkEnd w:id="473"/>
          </w:p>
        </w:tc>
      </w:tr>
      <w:tr w:rsidR="00D31148" w:rsidRPr="00BE427F" w:rsidTr="002B3ED3">
        <w:trPr>
          <w:trHeight w:val="212"/>
        </w:trPr>
        <w:tc>
          <w:tcPr>
            <w:tcW w:w="390" w:type="dxa"/>
            <w:vMerge/>
            <w:textDirection w:val="btLr"/>
          </w:tcPr>
          <w:p w:rsidR="00D31148" w:rsidRPr="007A2664" w:rsidRDefault="00D31148" w:rsidP="00D31148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 w:val="restart"/>
            <w:textDirection w:val="btLr"/>
            <w:vAlign w:val="center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50" w:type="dxa"/>
            <w:gridSpan w:val="6"/>
          </w:tcPr>
          <w:p w:rsidR="00D31148" w:rsidRPr="000A19EA" w:rsidRDefault="00D31148" w:rsidP="00D311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 xml:space="preserve">создание  </w:t>
            </w:r>
            <w:hyperlink r:id="rId65" w:history="1">
              <w:r w:rsidRPr="000A19EA">
                <w:rPr>
                  <w:sz w:val="20"/>
                  <w:szCs w:val="20"/>
                </w:rPr>
                <w:t>преступного сообщества</w:t>
              </w:r>
            </w:hyperlink>
            <w:r w:rsidRPr="000A19EA">
              <w:rPr>
                <w:sz w:val="20"/>
                <w:szCs w:val="20"/>
              </w:rPr>
              <w:t xml:space="preserve"> (преступной организации) в целях совершения одного или нескольких </w:t>
            </w:r>
            <w:hyperlink r:id="rId66" w:history="1">
              <w:r w:rsidRPr="000A19EA">
                <w:rPr>
                  <w:sz w:val="20"/>
                  <w:szCs w:val="20"/>
                </w:rPr>
                <w:t>тяжких</w:t>
              </w:r>
            </w:hyperlink>
            <w:r w:rsidRPr="000A19EA">
              <w:rPr>
                <w:sz w:val="20"/>
                <w:szCs w:val="20"/>
              </w:rPr>
              <w:t xml:space="preserve"> или </w:t>
            </w:r>
            <w:hyperlink r:id="rId67" w:history="1">
              <w:r w:rsidRPr="000A19EA">
                <w:rPr>
                  <w:sz w:val="20"/>
                  <w:szCs w:val="20"/>
                </w:rPr>
                <w:t>особо тяжких</w:t>
              </w:r>
            </w:hyperlink>
            <w:r w:rsidRPr="000A19EA">
              <w:rPr>
                <w:sz w:val="20"/>
                <w:szCs w:val="20"/>
              </w:rPr>
              <w:t xml:space="preserve"> преступлений либо </w:t>
            </w:r>
            <w:hyperlink r:id="rId68" w:history="1">
              <w:r w:rsidRPr="000A19EA">
                <w:rPr>
                  <w:sz w:val="20"/>
                  <w:szCs w:val="20"/>
                </w:rPr>
                <w:t>руководство</w:t>
              </w:r>
            </w:hyperlink>
            <w:r w:rsidRPr="000A19EA">
              <w:rPr>
                <w:sz w:val="20"/>
                <w:szCs w:val="20"/>
              </w:rPr>
              <w:t xml:space="preserve"> преступным сообществом (преступной организацией) или входящими в него (нее) </w:t>
            </w:r>
            <w:hyperlink r:id="rId69" w:history="1">
              <w:r w:rsidRPr="000A19EA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0A19EA">
              <w:rPr>
                <w:sz w:val="20"/>
                <w:szCs w:val="20"/>
              </w:rPr>
              <w:t xml:space="preserve">, а равно </w:t>
            </w:r>
            <w:hyperlink r:id="rId70" w:history="1">
              <w:r w:rsidRPr="000A19EA">
                <w:rPr>
                  <w:sz w:val="20"/>
                  <w:szCs w:val="20"/>
                </w:rPr>
                <w:t>координация</w:t>
              </w:r>
            </w:hyperlink>
            <w:r w:rsidRPr="000A19EA">
              <w:rPr>
                <w:sz w:val="20"/>
                <w:szCs w:val="20"/>
              </w:rPr>
              <w:t xml:space="preserve"> действий организованных групп, создание </w:t>
            </w:r>
            <w:hyperlink r:id="rId71" w:history="1">
              <w:r w:rsidRPr="000A19EA">
                <w:rPr>
                  <w:sz w:val="20"/>
                  <w:szCs w:val="20"/>
                </w:rPr>
                <w:t>устойчивых связей</w:t>
              </w:r>
            </w:hyperlink>
            <w:r w:rsidRPr="000A19EA">
              <w:rPr>
                <w:sz w:val="20"/>
                <w:szCs w:val="20"/>
              </w:rPr>
              <w:t xml:space="preserve"> между ними, разработка планов и создание условий для совершения преступлений организованными группами, раздел сфер преступного влияния и (или) преступных доходов между такими группами, </w:t>
            </w:r>
            <w:hyperlink r:id="rId72" w:history="1">
              <w:r w:rsidRPr="000A19EA">
                <w:rPr>
                  <w:sz w:val="20"/>
                  <w:szCs w:val="20"/>
                </w:rPr>
                <w:t>участие</w:t>
              </w:r>
            </w:hyperlink>
            <w:r w:rsidRPr="000A19EA">
              <w:rPr>
                <w:sz w:val="20"/>
                <w:szCs w:val="20"/>
              </w:rPr>
              <w:t xml:space="preserve"> в собрании организаторов, руководителей (лидеров) или иных представителей преступных сообществ (преступных организаций) и (или) организованных групп в целях совершения хотя бы одного из преступлений, предусмотренных </w:t>
            </w:r>
            <w:hyperlink r:id="rId73" w:history="1">
              <w:r w:rsidRPr="000A19EA">
                <w:rPr>
                  <w:sz w:val="20"/>
                  <w:szCs w:val="20"/>
                </w:rPr>
                <w:t>частью первой</w:t>
              </w:r>
            </w:hyperlink>
            <w:r w:rsidRPr="000A19EA">
              <w:rPr>
                <w:sz w:val="20"/>
                <w:szCs w:val="20"/>
              </w:rPr>
              <w:t xml:space="preserve"> настоящей статьи, в том числе совершенные лицом с использованием своего </w:t>
            </w:r>
            <w:hyperlink r:id="rId74" w:history="1">
              <w:r w:rsidRPr="000A19EA">
                <w:rPr>
                  <w:sz w:val="20"/>
                  <w:szCs w:val="20"/>
                </w:rPr>
                <w:t>служебного положения</w:t>
              </w:r>
            </w:hyperlink>
            <w:r w:rsidRPr="000A19EA">
              <w:rPr>
                <w:sz w:val="20"/>
                <w:szCs w:val="20"/>
              </w:rPr>
              <w:t xml:space="preserve"> либо лицом, </w:t>
            </w:r>
            <w:hyperlink r:id="rId75" w:history="1">
              <w:r w:rsidRPr="000A19EA">
                <w:rPr>
                  <w:sz w:val="20"/>
                  <w:szCs w:val="20"/>
                </w:rPr>
                <w:t>занимающим</w:t>
              </w:r>
            </w:hyperlink>
            <w:r w:rsidRPr="000A19EA">
              <w:rPr>
                <w:sz w:val="20"/>
                <w:szCs w:val="20"/>
              </w:rPr>
              <w:t xml:space="preserve"> высшее положение в преступной иерархии           </w:t>
            </w:r>
          </w:p>
          <w:p w:rsidR="00D31148" w:rsidRPr="000A19EA" w:rsidRDefault="00D31148" w:rsidP="00D3114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 xml:space="preserve"> чч. 1, 1.1, 3</w:t>
            </w:r>
            <w:r>
              <w:rPr>
                <w:sz w:val="20"/>
                <w:szCs w:val="20"/>
              </w:rPr>
              <w:t xml:space="preserve"> и</w:t>
            </w:r>
            <w:r w:rsidRPr="000A19EA">
              <w:rPr>
                <w:sz w:val="20"/>
                <w:szCs w:val="20"/>
              </w:rPr>
              <w:t xml:space="preserve"> 4 ст. 210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474" w:name="A3201"/>
            <w:bookmarkEnd w:id="47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bookmarkStart w:id="475" w:name="A3202"/>
            <w:bookmarkEnd w:id="475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76" w:name="A3203"/>
            <w:bookmarkEnd w:id="47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77" w:name="A3204"/>
            <w:bookmarkEnd w:id="47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78" w:name="A3205"/>
            <w:bookmarkEnd w:id="47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79" w:name="A3206"/>
            <w:bookmarkEnd w:id="47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80" w:name="A3207"/>
            <w:bookmarkEnd w:id="480"/>
          </w:p>
        </w:tc>
        <w:tc>
          <w:tcPr>
            <w:tcW w:w="708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81" w:name="A3208"/>
            <w:bookmarkEnd w:id="48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82" w:name="A3209"/>
            <w:bookmarkEnd w:id="48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83" w:name="A3210"/>
            <w:bookmarkEnd w:id="48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84" w:name="A3211"/>
            <w:bookmarkEnd w:id="48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85" w:name="A3212"/>
            <w:bookmarkEnd w:id="48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86" w:name="A3213"/>
            <w:bookmarkEnd w:id="48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87" w:name="A3214"/>
            <w:bookmarkEnd w:id="48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88" w:name="A3215"/>
            <w:bookmarkEnd w:id="488"/>
          </w:p>
        </w:tc>
      </w:tr>
      <w:tr w:rsidR="00D31148" w:rsidRPr="00BE427F" w:rsidTr="002B3ED3">
        <w:trPr>
          <w:trHeight w:val="217"/>
        </w:trPr>
        <w:tc>
          <w:tcPr>
            <w:tcW w:w="390" w:type="dxa"/>
            <w:vMerge/>
          </w:tcPr>
          <w:p w:rsidR="00D31148" w:rsidRPr="00BE427F" w:rsidRDefault="00D31148" w:rsidP="00D31148"/>
        </w:tc>
        <w:tc>
          <w:tcPr>
            <w:tcW w:w="423" w:type="dxa"/>
            <w:vMerge/>
          </w:tcPr>
          <w:p w:rsidR="00D31148" w:rsidRPr="00BE427F" w:rsidRDefault="00D31148" w:rsidP="00D31148"/>
        </w:tc>
        <w:tc>
          <w:tcPr>
            <w:tcW w:w="5950" w:type="dxa"/>
            <w:gridSpan w:val="6"/>
          </w:tcPr>
          <w:p w:rsidR="00D31148" w:rsidRDefault="00D31148" w:rsidP="00D311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>участие в преступном сообществе (преступной организации), в том числе совершенн</w:t>
            </w:r>
            <w:r>
              <w:rPr>
                <w:sz w:val="20"/>
                <w:szCs w:val="20"/>
              </w:rPr>
              <w:t>о</w:t>
            </w:r>
            <w:r w:rsidRPr="00090B95">
              <w:rPr>
                <w:sz w:val="20"/>
                <w:szCs w:val="20"/>
              </w:rPr>
              <w:t xml:space="preserve">е лицом с использованием своего </w:t>
            </w:r>
            <w:hyperlink r:id="rId76" w:history="1">
              <w:r w:rsidRPr="00090B95">
                <w:rPr>
                  <w:sz w:val="20"/>
                  <w:szCs w:val="20"/>
                </w:rPr>
                <w:t>служебного положения</w:t>
              </w:r>
            </w:hyperlink>
            <w:r>
              <w:rPr>
                <w:sz w:val="20"/>
                <w:szCs w:val="20"/>
              </w:rPr>
              <w:t xml:space="preserve">   </w:t>
            </w:r>
          </w:p>
          <w:p w:rsidR="00D31148" w:rsidRPr="00090B95" w:rsidRDefault="00D31148" w:rsidP="00D3114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090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чч. 2 и 3</w:t>
            </w:r>
            <w:r w:rsidRPr="00090B95">
              <w:rPr>
                <w:sz w:val="20"/>
                <w:szCs w:val="20"/>
              </w:rPr>
              <w:t xml:space="preserve"> ст. 210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489" w:name="A3301"/>
            <w:bookmarkEnd w:id="48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490" w:name="A3302"/>
            <w:bookmarkEnd w:id="490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91" w:name="A3303"/>
            <w:bookmarkEnd w:id="49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92" w:name="A3304"/>
            <w:bookmarkEnd w:id="49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93" w:name="A3305"/>
            <w:bookmarkEnd w:id="49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94" w:name="A3306"/>
            <w:bookmarkEnd w:id="49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95" w:name="A3307"/>
            <w:bookmarkEnd w:id="495"/>
          </w:p>
        </w:tc>
        <w:tc>
          <w:tcPr>
            <w:tcW w:w="708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96" w:name="A3308"/>
            <w:bookmarkEnd w:id="49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97" w:name="A3309"/>
            <w:bookmarkEnd w:id="49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98" w:name="A3310"/>
            <w:bookmarkEnd w:id="49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499" w:name="A3311"/>
            <w:bookmarkEnd w:id="49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00" w:name="A3312"/>
            <w:bookmarkEnd w:id="50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01" w:name="A3313"/>
            <w:bookmarkEnd w:id="50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02" w:name="A3314"/>
            <w:bookmarkEnd w:id="50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03" w:name="A3315"/>
            <w:bookmarkEnd w:id="503"/>
          </w:p>
        </w:tc>
      </w:tr>
      <w:tr w:rsidR="00D31148" w:rsidRPr="00AF189B" w:rsidTr="002B3ED3">
        <w:tc>
          <w:tcPr>
            <w:tcW w:w="390" w:type="dxa"/>
            <w:vMerge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</w:p>
        </w:tc>
        <w:tc>
          <w:tcPr>
            <w:tcW w:w="6373" w:type="dxa"/>
            <w:gridSpan w:val="7"/>
          </w:tcPr>
          <w:p w:rsidR="00D31148" w:rsidRPr="000A19EA" w:rsidRDefault="00D31148" w:rsidP="00D3114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занятие высшего положения в преступной иерархии</w:t>
            </w:r>
          </w:p>
          <w:p w:rsidR="00D31148" w:rsidRPr="000A19EA" w:rsidRDefault="00D31148" w:rsidP="00D31148">
            <w:pPr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210.1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A19EA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 w:rsidRPr="000A19EA"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color w:val="FF0000"/>
                <w:sz w:val="18"/>
                <w:szCs w:val="18"/>
              </w:rPr>
            </w:pPr>
            <w:bookmarkStart w:id="504" w:name="A3401"/>
            <w:bookmarkEnd w:id="50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05" w:name="A3402"/>
            <w:bookmarkEnd w:id="505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06" w:name="A3403"/>
            <w:bookmarkEnd w:id="50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07" w:name="A3404"/>
            <w:bookmarkEnd w:id="50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08" w:name="A3405"/>
            <w:bookmarkEnd w:id="50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09" w:name="A3406"/>
            <w:bookmarkEnd w:id="50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0" w:name="A3407"/>
            <w:bookmarkEnd w:id="510"/>
          </w:p>
        </w:tc>
        <w:tc>
          <w:tcPr>
            <w:tcW w:w="708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1" w:name="A3408"/>
            <w:bookmarkEnd w:id="51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2" w:name="A3409"/>
            <w:bookmarkEnd w:id="51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3" w:name="A3410"/>
            <w:bookmarkEnd w:id="51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4" w:name="A3411"/>
            <w:bookmarkEnd w:id="51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5" w:name="A3412"/>
            <w:bookmarkEnd w:id="51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6" w:name="A3413"/>
            <w:bookmarkEnd w:id="51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7" w:name="A3414"/>
            <w:bookmarkEnd w:id="51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8" w:name="A3415"/>
            <w:bookmarkEnd w:id="518"/>
          </w:p>
        </w:tc>
      </w:tr>
      <w:tr w:rsidR="00D31148" w:rsidRPr="007A2664" w:rsidTr="002B3ED3">
        <w:tc>
          <w:tcPr>
            <w:tcW w:w="390" w:type="dxa"/>
            <w:vMerge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</w:p>
        </w:tc>
        <w:tc>
          <w:tcPr>
            <w:tcW w:w="6373" w:type="dxa"/>
            <w:gridSpan w:val="7"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угон судна воздушного или водного транспорта либо железнодорожного подвижного состава  </w:t>
            </w:r>
            <w:r>
              <w:rPr>
                <w:sz w:val="20"/>
                <w:szCs w:val="20"/>
              </w:rPr>
              <w:t xml:space="preserve">                            </w:t>
            </w:r>
            <w:r w:rsidRPr="007A2664">
              <w:rPr>
                <w:sz w:val="20"/>
                <w:szCs w:val="20"/>
              </w:rPr>
              <w:t>ст. 211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19" w:name="A3501"/>
            <w:bookmarkEnd w:id="51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20" w:name="A3502"/>
            <w:bookmarkEnd w:id="520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21" w:name="A3503"/>
            <w:bookmarkEnd w:id="52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22" w:name="A3504"/>
            <w:bookmarkEnd w:id="52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23" w:name="A3505"/>
            <w:bookmarkEnd w:id="52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24" w:name="A3506"/>
            <w:bookmarkEnd w:id="52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25" w:name="A3507"/>
            <w:bookmarkEnd w:id="525"/>
          </w:p>
        </w:tc>
        <w:tc>
          <w:tcPr>
            <w:tcW w:w="708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26" w:name="A3508"/>
            <w:bookmarkEnd w:id="52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27" w:name="A3509"/>
            <w:bookmarkEnd w:id="52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28" w:name="A3510"/>
            <w:bookmarkEnd w:id="52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29" w:name="A3511"/>
            <w:bookmarkEnd w:id="52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30" w:name="A3512"/>
            <w:bookmarkEnd w:id="53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31" w:name="A3513"/>
            <w:bookmarkEnd w:id="53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32" w:name="A3514"/>
            <w:bookmarkEnd w:id="53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33" w:name="A3515"/>
            <w:bookmarkEnd w:id="533"/>
          </w:p>
        </w:tc>
      </w:tr>
      <w:tr w:rsidR="00D31148" w:rsidRPr="007A2664" w:rsidTr="002B3ED3">
        <w:trPr>
          <w:cantSplit/>
          <w:trHeight w:val="612"/>
        </w:trPr>
        <w:tc>
          <w:tcPr>
            <w:tcW w:w="390" w:type="dxa"/>
            <w:vMerge w:val="restart"/>
            <w:textDirection w:val="btLr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423" w:type="dxa"/>
            <w:textDirection w:val="btLr"/>
            <w:vAlign w:val="bottom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42" w:type="dxa"/>
            <w:gridSpan w:val="5"/>
          </w:tcPr>
          <w:p w:rsidR="00D31148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сопряженные с совершением террористического</w:t>
            </w:r>
            <w:r>
              <w:rPr>
                <w:sz w:val="20"/>
                <w:szCs w:val="20"/>
              </w:rPr>
              <w:t xml:space="preserve"> акта либо иным осуществлением</w:t>
            </w:r>
            <w:r w:rsidRPr="007A2664">
              <w:rPr>
                <w:sz w:val="20"/>
                <w:szCs w:val="20"/>
              </w:rPr>
              <w:t xml:space="preserve"> террористической деятельности </w:t>
            </w:r>
          </w:p>
          <w:p w:rsidR="00D31148" w:rsidRPr="007A2664" w:rsidRDefault="00D31148" w:rsidP="00D31148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ч. 4 ст. 211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34" w:name="A3601"/>
            <w:bookmarkEnd w:id="53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35" w:name="A3602"/>
            <w:bookmarkEnd w:id="53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36" w:name="A3603"/>
            <w:bookmarkEnd w:id="53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37" w:name="A3604"/>
            <w:bookmarkEnd w:id="53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38" w:name="A3605"/>
            <w:bookmarkEnd w:id="53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39" w:name="A3606"/>
            <w:bookmarkEnd w:id="53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40" w:name="A3607"/>
            <w:bookmarkEnd w:id="54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41" w:name="A3608"/>
            <w:bookmarkEnd w:id="54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42" w:name="A3609"/>
            <w:bookmarkEnd w:id="54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43" w:name="A3610"/>
            <w:bookmarkEnd w:id="54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44" w:name="A3611"/>
            <w:bookmarkEnd w:id="54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45" w:name="A3612"/>
            <w:bookmarkEnd w:id="54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46" w:name="A3613"/>
            <w:bookmarkEnd w:id="54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47" w:name="A3614"/>
            <w:bookmarkEnd w:id="54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48" w:name="A3615"/>
            <w:bookmarkEnd w:id="548"/>
          </w:p>
        </w:tc>
      </w:tr>
      <w:tr w:rsidR="00D31148" w:rsidRPr="007A2664" w:rsidTr="002B3ED3">
        <w:trPr>
          <w:trHeight w:val="470"/>
        </w:trPr>
        <w:tc>
          <w:tcPr>
            <w:tcW w:w="390" w:type="dxa"/>
            <w:vMerge/>
            <w:textDirection w:val="btLr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незаконное обращение с ядерными материалами или радиоактивными веществами </w:t>
            </w:r>
            <w:r>
              <w:rPr>
                <w:sz w:val="20"/>
                <w:szCs w:val="20"/>
              </w:rPr>
              <w:t xml:space="preserve">                                                                             </w:t>
            </w:r>
            <w:r w:rsidRPr="007A2664">
              <w:rPr>
                <w:sz w:val="20"/>
                <w:szCs w:val="20"/>
              </w:rPr>
              <w:t>ст. 220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49" w:name="A3701"/>
            <w:bookmarkEnd w:id="54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50" w:name="A3702"/>
            <w:bookmarkEnd w:id="55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51" w:name="A3703"/>
            <w:bookmarkEnd w:id="55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52" w:name="A3704"/>
            <w:bookmarkEnd w:id="55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53" w:name="A3705"/>
            <w:bookmarkEnd w:id="55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54" w:name="A3706"/>
            <w:bookmarkEnd w:id="55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55" w:name="A3707"/>
            <w:bookmarkEnd w:id="55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56" w:name="A3708"/>
            <w:bookmarkEnd w:id="55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57" w:name="A3709"/>
            <w:bookmarkEnd w:id="55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58" w:name="A3710"/>
            <w:bookmarkEnd w:id="55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59" w:name="A3711"/>
            <w:bookmarkEnd w:id="55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60" w:name="A3712"/>
            <w:bookmarkEnd w:id="56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61" w:name="A3713"/>
            <w:bookmarkEnd w:id="56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62" w:name="A3714"/>
            <w:bookmarkEnd w:id="56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63" w:name="A3715"/>
            <w:bookmarkEnd w:id="563"/>
          </w:p>
        </w:tc>
      </w:tr>
      <w:tr w:rsidR="00D31148" w:rsidRPr="007A2664" w:rsidTr="002B3ED3">
        <w:trPr>
          <w:trHeight w:val="405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хищение либо вымогательство ядерных материалов или радиоактивных веществ </w:t>
            </w: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7A2664">
              <w:rPr>
                <w:sz w:val="20"/>
                <w:szCs w:val="20"/>
              </w:rPr>
              <w:t>ст. 221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64" w:name="A3801"/>
            <w:bookmarkEnd w:id="56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65" w:name="A3802"/>
            <w:bookmarkEnd w:id="56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66" w:name="A3803"/>
            <w:bookmarkEnd w:id="56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67" w:name="A3804"/>
            <w:bookmarkEnd w:id="56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68" w:name="A3805"/>
            <w:bookmarkEnd w:id="56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69" w:name="A3806"/>
            <w:bookmarkEnd w:id="56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70" w:name="A3807"/>
            <w:bookmarkEnd w:id="57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71" w:name="A3808"/>
            <w:bookmarkEnd w:id="57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72" w:name="A3809"/>
            <w:bookmarkEnd w:id="57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73" w:name="A3810"/>
            <w:bookmarkEnd w:id="57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74" w:name="A3811"/>
            <w:bookmarkEnd w:id="57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75" w:name="A3812"/>
            <w:bookmarkEnd w:id="57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76" w:name="A3813"/>
            <w:bookmarkEnd w:id="57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77" w:name="A3814"/>
            <w:bookmarkEnd w:id="57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78" w:name="A3815"/>
            <w:bookmarkEnd w:id="578"/>
          </w:p>
        </w:tc>
      </w:tr>
      <w:tr w:rsidR="00D31148" w:rsidRPr="007A2664" w:rsidTr="002B3ED3">
        <w:trPr>
          <w:trHeight w:val="369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Pr="000A19EA" w:rsidRDefault="00D31148" w:rsidP="00D3114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незаконные приобретение, передача, сбыт, хранение, перевозка или ношение оружия, его основных частей, боеприпасов</w:t>
            </w:r>
          </w:p>
          <w:p w:rsidR="00D31148" w:rsidRPr="000A19EA" w:rsidRDefault="00D31148" w:rsidP="00D31148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color w:val="FF0000"/>
                <w:sz w:val="18"/>
                <w:szCs w:val="18"/>
              </w:rPr>
            </w:pPr>
            <w:bookmarkStart w:id="579" w:name="A3901"/>
            <w:bookmarkEnd w:id="57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80" w:name="A3902"/>
            <w:bookmarkEnd w:id="58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81" w:name="A3903"/>
            <w:bookmarkEnd w:id="58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82" w:name="A3904"/>
            <w:bookmarkEnd w:id="58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83" w:name="A3905"/>
            <w:bookmarkEnd w:id="58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84" w:name="A3906"/>
            <w:bookmarkEnd w:id="58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85" w:name="A3907"/>
            <w:bookmarkEnd w:id="58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86" w:name="A3908"/>
            <w:bookmarkEnd w:id="58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87" w:name="A3909"/>
            <w:bookmarkEnd w:id="58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88" w:name="A3910"/>
            <w:bookmarkEnd w:id="58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89" w:name="A3911"/>
            <w:bookmarkEnd w:id="58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90" w:name="A3912"/>
            <w:bookmarkEnd w:id="59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91" w:name="A3913"/>
            <w:bookmarkEnd w:id="59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92" w:name="A3914"/>
            <w:bookmarkEnd w:id="59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93" w:name="A3915"/>
            <w:bookmarkEnd w:id="593"/>
          </w:p>
        </w:tc>
      </w:tr>
      <w:tr w:rsidR="00D31148" w:rsidRPr="007A2664" w:rsidTr="002B3ED3">
        <w:trPr>
          <w:trHeight w:val="369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Pr="000A19EA" w:rsidRDefault="00D31148" w:rsidP="00D3114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незаконные приобретение, передача, сбыт, хранение, перевозка или ношение взрывчатых веществ или взрывных устройств</w:t>
            </w:r>
          </w:p>
          <w:p w:rsidR="00D31148" w:rsidRPr="000A19EA" w:rsidRDefault="00D31148" w:rsidP="00D31148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222.1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color w:val="FF0000"/>
                <w:sz w:val="18"/>
                <w:szCs w:val="18"/>
              </w:rPr>
            </w:pPr>
            <w:bookmarkStart w:id="594" w:name="A4001"/>
            <w:bookmarkEnd w:id="59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95" w:name="A4002"/>
            <w:bookmarkEnd w:id="59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96" w:name="A4003"/>
            <w:bookmarkEnd w:id="59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97" w:name="A4004"/>
            <w:bookmarkEnd w:id="59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98" w:name="A4005"/>
            <w:bookmarkEnd w:id="59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599" w:name="A4006"/>
            <w:bookmarkEnd w:id="59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00" w:name="A4007"/>
            <w:bookmarkEnd w:id="60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01" w:name="A4008"/>
            <w:bookmarkEnd w:id="60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02" w:name="A4009"/>
            <w:bookmarkEnd w:id="60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03" w:name="A4010"/>
            <w:bookmarkEnd w:id="60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04" w:name="A4011"/>
            <w:bookmarkEnd w:id="60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05" w:name="A4012"/>
            <w:bookmarkEnd w:id="60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06" w:name="A4013"/>
            <w:bookmarkEnd w:id="60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07" w:name="A4014"/>
            <w:bookmarkEnd w:id="60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08" w:name="A4015"/>
            <w:bookmarkEnd w:id="608"/>
          </w:p>
        </w:tc>
      </w:tr>
      <w:tr w:rsidR="00D31148" w:rsidRPr="007A2664" w:rsidTr="002B3ED3">
        <w:trPr>
          <w:trHeight w:val="244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Pr="000A19EA" w:rsidRDefault="00D31148" w:rsidP="00D31148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незаконное изготовление оружия                                         </w:t>
            </w:r>
            <w:r w:rsidRPr="000A19EA">
              <w:rPr>
                <w:sz w:val="20"/>
                <w:szCs w:val="20"/>
              </w:rPr>
              <w:t>ст. 223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color w:val="FF0000"/>
                <w:sz w:val="18"/>
                <w:szCs w:val="18"/>
              </w:rPr>
            </w:pPr>
            <w:bookmarkStart w:id="609" w:name="A4101"/>
            <w:bookmarkEnd w:id="60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10" w:name="A4102"/>
            <w:bookmarkEnd w:id="61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11" w:name="A4103"/>
            <w:bookmarkEnd w:id="61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12" w:name="A4104"/>
            <w:bookmarkEnd w:id="61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13" w:name="A4105"/>
            <w:bookmarkEnd w:id="61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14" w:name="A4106"/>
            <w:bookmarkEnd w:id="61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15" w:name="A4107"/>
            <w:bookmarkEnd w:id="61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16" w:name="A4108"/>
            <w:bookmarkEnd w:id="61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17" w:name="A4109"/>
            <w:bookmarkEnd w:id="61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18" w:name="A4110"/>
            <w:bookmarkEnd w:id="61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19" w:name="A4111"/>
            <w:bookmarkEnd w:id="61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20" w:name="A4112"/>
            <w:bookmarkEnd w:id="62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21" w:name="A4113"/>
            <w:bookmarkEnd w:id="62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22" w:name="A4114"/>
            <w:bookmarkEnd w:id="62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23" w:name="A4115"/>
            <w:bookmarkEnd w:id="623"/>
          </w:p>
        </w:tc>
      </w:tr>
      <w:tr w:rsidR="00D31148" w:rsidRPr="007A2664" w:rsidTr="002B3ED3">
        <w:trPr>
          <w:trHeight w:val="369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Pr="000A19EA" w:rsidRDefault="00D31148" w:rsidP="00D3114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незаконное изготовление взрывчатых веществ, незаконные изготовление, переделка или ремонт взрывных устройств</w:t>
            </w:r>
          </w:p>
          <w:p w:rsidR="00D31148" w:rsidRPr="000A19EA" w:rsidRDefault="00D31148" w:rsidP="00D31148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223.1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012017" w:rsidP="002B3ED3">
            <w:pPr>
              <w:jc w:val="center"/>
              <w:rPr>
                <w:color w:val="FF0000"/>
                <w:sz w:val="18"/>
                <w:szCs w:val="18"/>
              </w:rPr>
            </w:pPr>
            <w:bookmarkStart w:id="624" w:name="A4201"/>
            <w:bookmarkEnd w:id="624"/>
            <w:r>
              <w:rPr>
                <w:color w:val="FF0000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25" w:name="A4202"/>
            <w:bookmarkEnd w:id="625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17" w:type="dxa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26" w:name="A4203"/>
            <w:bookmarkEnd w:id="62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27" w:name="A4204"/>
            <w:bookmarkEnd w:id="6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28" w:name="A4205"/>
            <w:bookmarkEnd w:id="6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29" w:name="A4206"/>
            <w:bookmarkEnd w:id="6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30" w:name="A4207"/>
            <w:bookmarkEnd w:id="63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31" w:name="A4208"/>
            <w:bookmarkEnd w:id="63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32" w:name="A4209"/>
            <w:bookmarkEnd w:id="6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33" w:name="A4210"/>
            <w:bookmarkEnd w:id="6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34" w:name="A4211"/>
            <w:bookmarkEnd w:id="63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35" w:name="A4212"/>
            <w:bookmarkEnd w:id="6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36" w:name="A4213"/>
            <w:bookmarkEnd w:id="6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37" w:name="A4214"/>
            <w:bookmarkEnd w:id="63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D31148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638" w:name="A4215"/>
            <w:bookmarkEnd w:id="638"/>
            <w:r>
              <w:rPr>
                <w:sz w:val="18"/>
                <w:szCs w:val="18"/>
              </w:rPr>
              <w:t xml:space="preserve"> 0</w:t>
            </w:r>
          </w:p>
        </w:tc>
      </w:tr>
      <w:tr w:rsidR="00D31148" w:rsidRPr="007A2664" w:rsidTr="002B3ED3">
        <w:trPr>
          <w:trHeight w:val="369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Pr="000A19EA" w:rsidRDefault="00D31148" w:rsidP="00D3114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хищение либо вымогательство оружия, боеприпасов, взрывчатых веществ и взрывных устройств</w:t>
            </w:r>
          </w:p>
          <w:p w:rsidR="00D31148" w:rsidRPr="000A19EA" w:rsidRDefault="00D31148" w:rsidP="00D31148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226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color w:val="FF0000"/>
                <w:sz w:val="18"/>
                <w:szCs w:val="18"/>
              </w:rPr>
            </w:pPr>
            <w:bookmarkStart w:id="639" w:name="A4301"/>
            <w:bookmarkEnd w:id="63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40" w:name="A4302"/>
            <w:bookmarkEnd w:id="64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41" w:name="A4303"/>
            <w:bookmarkEnd w:id="64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42" w:name="A4304"/>
            <w:bookmarkEnd w:id="64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43" w:name="A4305"/>
            <w:bookmarkEnd w:id="64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44" w:name="A4306"/>
            <w:bookmarkEnd w:id="64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45" w:name="A4307"/>
            <w:bookmarkEnd w:id="64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46" w:name="A4308"/>
            <w:bookmarkEnd w:id="64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47" w:name="A4309"/>
            <w:bookmarkEnd w:id="64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48" w:name="A4310"/>
            <w:bookmarkEnd w:id="64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49" w:name="A4311"/>
            <w:bookmarkEnd w:id="64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50" w:name="A4312"/>
            <w:bookmarkEnd w:id="65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51" w:name="A4313"/>
            <w:bookmarkEnd w:id="65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52" w:name="A4314"/>
            <w:bookmarkEnd w:id="65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53" w:name="A4315"/>
            <w:bookmarkEnd w:id="653"/>
          </w:p>
        </w:tc>
      </w:tr>
      <w:tr w:rsidR="00D31148" w:rsidRPr="007A2664" w:rsidTr="002B3ED3">
        <w:trPr>
          <w:trHeight w:val="369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Default="00D31148" w:rsidP="00D3114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A2664">
              <w:rPr>
                <w:rFonts w:ascii="Times New Roman" w:hAnsi="Times New Roman" w:cs="Times New Roman"/>
                <w:sz w:val="20"/>
                <w:szCs w:val="20"/>
              </w:rPr>
              <w:t>посягательство на жизнь государственного или общественного деятеля</w:t>
            </w:r>
          </w:p>
          <w:p w:rsidR="00D31148" w:rsidRPr="007A2664" w:rsidRDefault="00D31148" w:rsidP="00D31148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2664">
              <w:rPr>
                <w:rFonts w:ascii="Times New Roman" w:hAnsi="Times New Roman" w:cs="Times New Roman"/>
                <w:sz w:val="20"/>
                <w:szCs w:val="20"/>
              </w:rPr>
              <w:t xml:space="preserve"> ст. 277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54" w:name="A4401"/>
            <w:bookmarkEnd w:id="65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55" w:name="A4402"/>
            <w:bookmarkEnd w:id="65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56" w:name="A4403"/>
            <w:bookmarkEnd w:id="65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57" w:name="A4404"/>
            <w:bookmarkEnd w:id="65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58" w:name="A4405"/>
            <w:bookmarkEnd w:id="65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59" w:name="A4406"/>
            <w:bookmarkEnd w:id="65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60" w:name="A4407"/>
            <w:bookmarkEnd w:id="66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61" w:name="A4408"/>
            <w:bookmarkEnd w:id="66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62" w:name="A4409"/>
            <w:bookmarkEnd w:id="66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63" w:name="A4410"/>
            <w:bookmarkEnd w:id="66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64" w:name="A4411"/>
            <w:bookmarkEnd w:id="66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65" w:name="A4412"/>
            <w:bookmarkEnd w:id="66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66" w:name="A4413"/>
            <w:bookmarkEnd w:id="66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67" w:name="A4414"/>
            <w:bookmarkEnd w:id="66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68" w:name="A4415"/>
            <w:bookmarkEnd w:id="668"/>
          </w:p>
        </w:tc>
      </w:tr>
      <w:tr w:rsidR="00D31148" w:rsidRPr="007A2664" w:rsidTr="002B3ED3">
        <w:trPr>
          <w:trHeight w:val="319"/>
        </w:trPr>
        <w:tc>
          <w:tcPr>
            <w:tcW w:w="390" w:type="dxa"/>
            <w:vMerge/>
            <w:textDirection w:val="btLr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насильственный захват власти или насильственное удержание власти </w:t>
            </w:r>
          </w:p>
          <w:p w:rsidR="00D31148" w:rsidRPr="007A2664" w:rsidRDefault="00D31148" w:rsidP="00D31148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ст. 278 УК РФ 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69" w:name="A4501"/>
            <w:bookmarkEnd w:id="66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70" w:name="A4502"/>
            <w:bookmarkEnd w:id="67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71" w:name="A4503"/>
            <w:bookmarkEnd w:id="67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72" w:name="A4504"/>
            <w:bookmarkEnd w:id="67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73" w:name="A4505"/>
            <w:bookmarkEnd w:id="67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74" w:name="A4506"/>
            <w:bookmarkEnd w:id="67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75" w:name="A4507"/>
            <w:bookmarkEnd w:id="67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76" w:name="A4508"/>
            <w:bookmarkEnd w:id="67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77" w:name="A4509"/>
            <w:bookmarkEnd w:id="67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78" w:name="A4510"/>
            <w:bookmarkEnd w:id="67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79" w:name="A4511"/>
            <w:bookmarkEnd w:id="67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80" w:name="A4512"/>
            <w:bookmarkEnd w:id="68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81" w:name="A4513"/>
            <w:bookmarkEnd w:id="68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82" w:name="A4514"/>
            <w:bookmarkEnd w:id="68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83" w:name="A4515"/>
            <w:bookmarkEnd w:id="683"/>
          </w:p>
        </w:tc>
      </w:tr>
      <w:tr w:rsidR="00D31148" w:rsidRPr="007A2664" w:rsidTr="002B3ED3">
        <w:trPr>
          <w:trHeight w:val="293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вооруженный мятеж    </w:t>
            </w: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7A2664">
              <w:rPr>
                <w:sz w:val="20"/>
                <w:szCs w:val="20"/>
              </w:rPr>
              <w:t xml:space="preserve">ст. 279 УК РФ 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84" w:name="A4601"/>
            <w:bookmarkEnd w:id="68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85" w:name="A4602"/>
            <w:bookmarkEnd w:id="68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86" w:name="A4603"/>
            <w:bookmarkEnd w:id="68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87" w:name="A4604"/>
            <w:bookmarkEnd w:id="68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88" w:name="A4605"/>
            <w:bookmarkEnd w:id="68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89" w:name="A4606"/>
            <w:bookmarkEnd w:id="68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90" w:name="A4607"/>
            <w:bookmarkEnd w:id="69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91" w:name="A4608"/>
            <w:bookmarkEnd w:id="69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92" w:name="A4609"/>
            <w:bookmarkEnd w:id="69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93" w:name="A4610"/>
            <w:bookmarkEnd w:id="69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94" w:name="A4611"/>
            <w:bookmarkEnd w:id="69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95" w:name="A4612"/>
            <w:bookmarkEnd w:id="69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96" w:name="A4613"/>
            <w:bookmarkEnd w:id="69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97" w:name="A4614"/>
            <w:bookmarkEnd w:id="69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698" w:name="A4615"/>
            <w:bookmarkEnd w:id="698"/>
          </w:p>
        </w:tc>
      </w:tr>
      <w:tr w:rsidR="00D31148" w:rsidRPr="007A2664" w:rsidTr="002B3ED3">
        <w:trPr>
          <w:trHeight w:val="269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диверсия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</w:t>
            </w:r>
            <w:r w:rsidRPr="007A2664">
              <w:rPr>
                <w:sz w:val="20"/>
                <w:szCs w:val="20"/>
              </w:rPr>
              <w:t>ст. 281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47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99" w:name="A4701"/>
            <w:bookmarkEnd w:id="69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00" w:name="A4702"/>
            <w:bookmarkEnd w:id="70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01" w:name="A4703"/>
            <w:bookmarkEnd w:id="70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02" w:name="A4704"/>
            <w:bookmarkEnd w:id="70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03" w:name="A4705"/>
            <w:bookmarkEnd w:id="70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04" w:name="A4706"/>
            <w:bookmarkEnd w:id="70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05" w:name="A4707"/>
            <w:bookmarkEnd w:id="70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06" w:name="A4708"/>
            <w:bookmarkEnd w:id="70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07" w:name="A4709"/>
            <w:bookmarkEnd w:id="70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08" w:name="A4710"/>
            <w:bookmarkEnd w:id="70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09" w:name="A4711"/>
            <w:bookmarkEnd w:id="70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10" w:name="A4712"/>
            <w:bookmarkEnd w:id="71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11" w:name="A4713"/>
            <w:bookmarkEnd w:id="71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12" w:name="A4714"/>
            <w:bookmarkEnd w:id="71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13" w:name="A4715"/>
            <w:bookmarkEnd w:id="713"/>
          </w:p>
        </w:tc>
      </w:tr>
      <w:tr w:rsidR="00D31148" w:rsidRPr="007A2664" w:rsidTr="002B3ED3">
        <w:trPr>
          <w:trHeight w:val="274"/>
        </w:trPr>
        <w:tc>
          <w:tcPr>
            <w:tcW w:w="390" w:type="dxa"/>
            <w:vMerge/>
            <w:textDirection w:val="btLr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  <w:vAlign w:val="center"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экстремистского сообщества </w:t>
            </w:r>
            <w:r>
              <w:rPr>
                <w:sz w:val="20"/>
                <w:szCs w:val="20"/>
              </w:rPr>
              <w:t xml:space="preserve">                      </w:t>
            </w:r>
            <w:r w:rsidRPr="007A2664">
              <w:rPr>
                <w:sz w:val="20"/>
                <w:szCs w:val="20"/>
              </w:rPr>
              <w:t xml:space="preserve"> ст. 282.1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14" w:name="A4801"/>
            <w:bookmarkEnd w:id="71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15" w:name="A4802"/>
            <w:bookmarkEnd w:id="71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16" w:name="A4803"/>
            <w:bookmarkEnd w:id="71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17" w:name="A4804"/>
            <w:bookmarkEnd w:id="71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18" w:name="A4805"/>
            <w:bookmarkEnd w:id="71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19" w:name="A4806"/>
            <w:bookmarkEnd w:id="71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20" w:name="A4807"/>
            <w:bookmarkEnd w:id="72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21" w:name="A4808"/>
            <w:bookmarkEnd w:id="72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22" w:name="A4809"/>
            <w:bookmarkEnd w:id="72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23" w:name="A4810"/>
            <w:bookmarkEnd w:id="72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24" w:name="A4811"/>
            <w:bookmarkEnd w:id="72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25" w:name="A4812"/>
            <w:bookmarkEnd w:id="72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26" w:name="A4813"/>
            <w:bookmarkEnd w:id="72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27" w:name="A4814"/>
            <w:bookmarkEnd w:id="72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28" w:name="A4815"/>
            <w:bookmarkEnd w:id="728"/>
          </w:p>
        </w:tc>
      </w:tr>
      <w:tr w:rsidR="00D31148" w:rsidRPr="00BE427F" w:rsidTr="002B3ED3">
        <w:tc>
          <w:tcPr>
            <w:tcW w:w="390" w:type="dxa"/>
            <w:vMerge/>
            <w:textDirection w:val="btLr"/>
          </w:tcPr>
          <w:p w:rsidR="00D31148" w:rsidRPr="007A2664" w:rsidRDefault="00D31148" w:rsidP="00D31148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42" w:type="dxa"/>
            <w:gridSpan w:val="5"/>
          </w:tcPr>
          <w:p w:rsidR="00D31148" w:rsidRPr="00A47C9A" w:rsidRDefault="00D31148" w:rsidP="00D311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создание экстремистского сообщества, то есть организованной группы лиц для подготовки или совершения преступлений экстремистской направленности, а равно </w:t>
            </w:r>
            <w:hyperlink r:id="rId77" w:history="1">
              <w:r w:rsidRPr="00A47C9A">
                <w:rPr>
                  <w:sz w:val="20"/>
                  <w:szCs w:val="20"/>
                </w:rPr>
                <w:t>руководство</w:t>
              </w:r>
            </w:hyperlink>
            <w:r w:rsidRPr="00A47C9A">
              <w:rPr>
                <w:sz w:val="20"/>
                <w:szCs w:val="20"/>
              </w:rPr>
              <w:t xml:space="preserve"> таким экстремистским сообществом, его частью или входящими в такое сообщество </w:t>
            </w:r>
            <w:hyperlink r:id="rId78" w:history="1">
              <w:r w:rsidRPr="00A47C9A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A47C9A">
              <w:rPr>
                <w:sz w:val="20"/>
                <w:szCs w:val="20"/>
              </w:rPr>
              <w:t xml:space="preserve">, а также создание объединения организаторов, руководителей или иных представителей частей или структурных подразделений такого сообщества в целях разработки планов и (или) условий для совершения преступлений экстремистской направленности, в том числе совершенные лицом с использованием своего </w:t>
            </w:r>
            <w:hyperlink r:id="rId79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  <w:r>
              <w:rPr>
                <w:sz w:val="20"/>
                <w:szCs w:val="20"/>
              </w:rPr>
              <w:t xml:space="preserve">                                                    </w:t>
            </w:r>
            <w:r w:rsidRPr="00A47C9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1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29" w:name="A4901"/>
            <w:bookmarkEnd w:id="72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30" w:name="A4902"/>
            <w:bookmarkEnd w:id="73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31" w:name="A4903"/>
            <w:bookmarkEnd w:id="73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32" w:name="A4904"/>
            <w:bookmarkEnd w:id="73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33" w:name="A4905"/>
            <w:bookmarkEnd w:id="73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34" w:name="A4906"/>
            <w:bookmarkEnd w:id="73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35" w:name="A4907"/>
            <w:bookmarkEnd w:id="73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36" w:name="A4908"/>
            <w:bookmarkEnd w:id="73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37" w:name="A4909"/>
            <w:bookmarkEnd w:id="73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38" w:name="A4910"/>
            <w:bookmarkEnd w:id="73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39" w:name="A4911"/>
            <w:bookmarkEnd w:id="73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40" w:name="A4912"/>
            <w:bookmarkEnd w:id="74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41" w:name="A4913"/>
            <w:bookmarkEnd w:id="74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42" w:name="A4914"/>
            <w:bookmarkEnd w:id="74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43" w:name="A4915"/>
            <w:bookmarkEnd w:id="743"/>
          </w:p>
        </w:tc>
      </w:tr>
      <w:tr w:rsidR="00D31148" w:rsidRPr="00BE427F" w:rsidTr="002B3ED3">
        <w:tc>
          <w:tcPr>
            <w:tcW w:w="390" w:type="dxa"/>
            <w:vMerge/>
          </w:tcPr>
          <w:p w:rsidR="00D31148" w:rsidRPr="00BE427F" w:rsidRDefault="00D31148" w:rsidP="00D31148">
            <w:pPr>
              <w:spacing w:line="200" w:lineRule="exact"/>
              <w:jc w:val="center"/>
            </w:pPr>
          </w:p>
        </w:tc>
        <w:tc>
          <w:tcPr>
            <w:tcW w:w="423" w:type="dxa"/>
            <w:vMerge/>
          </w:tcPr>
          <w:p w:rsidR="00D31148" w:rsidRPr="00BE427F" w:rsidRDefault="00D31148" w:rsidP="00D31148"/>
        </w:tc>
        <w:tc>
          <w:tcPr>
            <w:tcW w:w="5942" w:type="dxa"/>
            <w:gridSpan w:val="5"/>
          </w:tcPr>
          <w:p w:rsidR="00D31148" w:rsidRPr="00A47C9A" w:rsidRDefault="00D31148" w:rsidP="00D311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склонение, вербовка или иное вовлечение лица в деятельность экстремистского сообщества, в том числе совершенные лицом с использованием своего </w:t>
            </w:r>
            <w:hyperlink r:id="rId80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D31148" w:rsidRPr="00A47C9A" w:rsidRDefault="00D31148" w:rsidP="00D31148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1.1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0B0555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44" w:name="A5001"/>
            <w:bookmarkEnd w:id="74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45" w:name="A5002"/>
            <w:bookmarkEnd w:id="74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46" w:name="A5003"/>
            <w:bookmarkEnd w:id="74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47" w:name="A5004"/>
            <w:bookmarkEnd w:id="74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48" w:name="A5005"/>
            <w:bookmarkEnd w:id="74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49" w:name="A5006"/>
            <w:bookmarkEnd w:id="74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50" w:name="A5007"/>
            <w:bookmarkEnd w:id="75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51" w:name="A5008"/>
            <w:bookmarkEnd w:id="75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52" w:name="A5009"/>
            <w:bookmarkEnd w:id="75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53" w:name="A5010"/>
            <w:bookmarkEnd w:id="75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54" w:name="A5011"/>
            <w:bookmarkEnd w:id="75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55" w:name="A5012"/>
            <w:bookmarkEnd w:id="75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56" w:name="A5013"/>
            <w:bookmarkEnd w:id="75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57" w:name="A5014"/>
            <w:bookmarkEnd w:id="75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58" w:name="A5015"/>
            <w:bookmarkEnd w:id="758"/>
          </w:p>
        </w:tc>
      </w:tr>
      <w:tr w:rsidR="00D31148" w:rsidRPr="00BE427F" w:rsidTr="002B3ED3">
        <w:trPr>
          <w:trHeight w:val="753"/>
        </w:trPr>
        <w:tc>
          <w:tcPr>
            <w:tcW w:w="390" w:type="dxa"/>
            <w:vMerge w:val="restart"/>
            <w:textDirection w:val="btLr"/>
          </w:tcPr>
          <w:p w:rsidR="00D31148" w:rsidRPr="00BE427F" w:rsidRDefault="00D31148" w:rsidP="00D31148">
            <w:pPr>
              <w:spacing w:line="200" w:lineRule="exact"/>
              <w:ind w:left="113" w:right="113"/>
              <w:jc w:val="center"/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423" w:type="dxa"/>
            <w:textDirection w:val="btLr"/>
            <w:vAlign w:val="bottom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42" w:type="dxa"/>
            <w:gridSpan w:val="5"/>
          </w:tcPr>
          <w:p w:rsidR="00D31148" w:rsidRPr="00A47C9A" w:rsidRDefault="00D31148" w:rsidP="00D311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участие в экстремистском сообществе, в том числе совершенн</w:t>
            </w:r>
            <w:r>
              <w:rPr>
                <w:sz w:val="20"/>
                <w:szCs w:val="20"/>
              </w:rPr>
              <w:t>о</w:t>
            </w:r>
            <w:r w:rsidRPr="00A47C9A">
              <w:rPr>
                <w:sz w:val="20"/>
                <w:szCs w:val="20"/>
              </w:rPr>
              <w:t xml:space="preserve">е лицом с использованием своего </w:t>
            </w:r>
            <w:hyperlink r:id="rId81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  <w:r w:rsidRPr="00A47C9A">
              <w:rPr>
                <w:sz w:val="20"/>
                <w:szCs w:val="20"/>
              </w:rPr>
              <w:t xml:space="preserve"> </w:t>
            </w:r>
          </w:p>
          <w:p w:rsidR="00D31148" w:rsidRPr="00A47C9A" w:rsidRDefault="00D31148" w:rsidP="00D3114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2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59" w:name="A5101"/>
            <w:bookmarkEnd w:id="75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60" w:name="A5102"/>
            <w:bookmarkEnd w:id="76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61" w:name="A5103"/>
            <w:bookmarkEnd w:id="76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62" w:name="A5104"/>
            <w:bookmarkEnd w:id="76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63" w:name="A5105"/>
            <w:bookmarkEnd w:id="76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64" w:name="A5106"/>
            <w:bookmarkEnd w:id="76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65" w:name="A5107"/>
            <w:bookmarkEnd w:id="76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66" w:name="A5108"/>
            <w:bookmarkEnd w:id="76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67" w:name="A5109"/>
            <w:bookmarkEnd w:id="76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68" w:name="A5110"/>
            <w:bookmarkEnd w:id="76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69" w:name="A5111"/>
            <w:bookmarkEnd w:id="76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70" w:name="A5112"/>
            <w:bookmarkEnd w:id="77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71" w:name="A5113"/>
            <w:bookmarkEnd w:id="77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72" w:name="A5114"/>
            <w:bookmarkEnd w:id="77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73" w:name="A5115"/>
            <w:bookmarkEnd w:id="773"/>
          </w:p>
        </w:tc>
      </w:tr>
      <w:tr w:rsidR="00D31148" w:rsidRPr="00BE427F" w:rsidTr="002B3ED3">
        <w:trPr>
          <w:trHeight w:val="551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D31148" w:rsidRPr="00A47C9A" w:rsidRDefault="00D31148" w:rsidP="00D31148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организация деятельности экстремистской  организации  </w:t>
            </w:r>
          </w:p>
          <w:p w:rsidR="00D31148" w:rsidRPr="00A47C9A" w:rsidRDefault="00D31148" w:rsidP="00D31148">
            <w:pPr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ст. 282.2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74" w:name="A5201"/>
            <w:bookmarkEnd w:id="77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75" w:name="A5202"/>
            <w:bookmarkEnd w:id="77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76" w:name="A5203"/>
            <w:bookmarkEnd w:id="77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77" w:name="A5204"/>
            <w:bookmarkEnd w:id="77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78" w:name="A5205"/>
            <w:bookmarkEnd w:id="77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79" w:name="A5206"/>
            <w:bookmarkEnd w:id="77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80" w:name="A5207"/>
            <w:bookmarkEnd w:id="78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81" w:name="A5208"/>
            <w:bookmarkEnd w:id="78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82" w:name="A5209"/>
            <w:bookmarkEnd w:id="78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83" w:name="A5210"/>
            <w:bookmarkEnd w:id="78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84" w:name="A5211"/>
            <w:bookmarkEnd w:id="78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85" w:name="A5212"/>
            <w:bookmarkEnd w:id="78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86" w:name="A5213"/>
            <w:bookmarkEnd w:id="78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87" w:name="A5214"/>
            <w:bookmarkEnd w:id="78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88" w:name="A5215"/>
            <w:bookmarkEnd w:id="788"/>
          </w:p>
        </w:tc>
      </w:tr>
      <w:tr w:rsidR="00D31148" w:rsidRPr="00BE427F" w:rsidTr="002B3ED3">
        <w:trPr>
          <w:cantSplit/>
          <w:trHeight w:val="2131"/>
        </w:trPr>
        <w:tc>
          <w:tcPr>
            <w:tcW w:w="390" w:type="dxa"/>
            <w:vMerge/>
            <w:textDirection w:val="btLr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42" w:type="dxa"/>
            <w:gridSpan w:val="5"/>
          </w:tcPr>
          <w:p w:rsidR="00D31148" w:rsidRDefault="00D31148" w:rsidP="00D311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организация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</w:t>
            </w:r>
            <w:hyperlink r:id="rId82" w:history="1">
              <w:r w:rsidRPr="00A47C9A">
                <w:rPr>
                  <w:sz w:val="20"/>
                  <w:szCs w:val="20"/>
                </w:rPr>
                <w:t>экстремистской деятельности</w:t>
              </w:r>
            </w:hyperlink>
            <w:r w:rsidRPr="00A47C9A">
              <w:rPr>
                <w:sz w:val="20"/>
                <w:szCs w:val="20"/>
              </w:rPr>
              <w:t xml:space="preserve">, за исключением организаций, которые в соответствии с </w:t>
            </w:r>
            <w:hyperlink r:id="rId83" w:history="1">
              <w:r w:rsidRPr="00A47C9A">
                <w:rPr>
                  <w:sz w:val="20"/>
                  <w:szCs w:val="20"/>
                </w:rPr>
                <w:t>законодательством</w:t>
              </w:r>
            </w:hyperlink>
            <w:r w:rsidRPr="00A47C9A">
              <w:rPr>
                <w:sz w:val="20"/>
                <w:szCs w:val="20"/>
              </w:rPr>
              <w:t xml:space="preserve">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ая</w:t>
            </w:r>
            <w:r w:rsidRPr="00A47C9A">
              <w:rPr>
                <w:sz w:val="20"/>
                <w:szCs w:val="20"/>
              </w:rPr>
              <w:t xml:space="preserve"> лицом с использованием своего </w:t>
            </w:r>
            <w:hyperlink r:id="rId84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  <w:r w:rsidRPr="00A47C9A">
              <w:rPr>
                <w:sz w:val="20"/>
                <w:szCs w:val="20"/>
              </w:rPr>
              <w:t xml:space="preserve">   </w:t>
            </w:r>
          </w:p>
          <w:p w:rsidR="00D31148" w:rsidRPr="00A47C9A" w:rsidRDefault="00D31148" w:rsidP="00D3114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1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89" w:name="A5301"/>
            <w:bookmarkEnd w:id="78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90" w:name="A5302"/>
            <w:bookmarkEnd w:id="79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91" w:name="A5303"/>
            <w:bookmarkEnd w:id="79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92" w:name="A5304"/>
            <w:bookmarkEnd w:id="79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93" w:name="A5305"/>
            <w:bookmarkEnd w:id="79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94" w:name="A5306"/>
            <w:bookmarkEnd w:id="79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95" w:name="A5307"/>
            <w:bookmarkEnd w:id="79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96" w:name="A5308"/>
            <w:bookmarkEnd w:id="79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97" w:name="A5309"/>
            <w:bookmarkEnd w:id="79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98" w:name="A5310"/>
            <w:bookmarkEnd w:id="79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799" w:name="A5311"/>
            <w:bookmarkEnd w:id="79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00" w:name="A5312"/>
            <w:bookmarkEnd w:id="80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01" w:name="A5313"/>
            <w:bookmarkEnd w:id="80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02" w:name="A5314"/>
            <w:bookmarkEnd w:id="80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03" w:name="A5315"/>
            <w:bookmarkEnd w:id="803"/>
          </w:p>
        </w:tc>
      </w:tr>
      <w:tr w:rsidR="00D31148" w:rsidRPr="00BE427F" w:rsidTr="002B3ED3">
        <w:trPr>
          <w:trHeight w:val="1114"/>
        </w:trPr>
        <w:tc>
          <w:tcPr>
            <w:tcW w:w="390" w:type="dxa"/>
            <w:vMerge/>
            <w:textDirection w:val="btLr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D31148" w:rsidRPr="00BE427F" w:rsidRDefault="00D31148" w:rsidP="00D3114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42" w:type="dxa"/>
            <w:gridSpan w:val="5"/>
          </w:tcPr>
          <w:p w:rsidR="00D31148" w:rsidRPr="00A47C9A" w:rsidRDefault="00D31148" w:rsidP="00D31148">
            <w:pPr>
              <w:spacing w:line="240" w:lineRule="exact"/>
              <w:rPr>
                <w:bCs/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склонение, вербовка или иное вовлечение лица </w:t>
            </w:r>
            <w:r w:rsidRPr="00A47C9A">
              <w:rPr>
                <w:bCs/>
                <w:sz w:val="20"/>
                <w:szCs w:val="20"/>
              </w:rPr>
              <w:t>в деятельность экстремистской организации</w:t>
            </w:r>
            <w:r w:rsidRPr="00A47C9A">
              <w:rPr>
                <w:sz w:val="20"/>
                <w:szCs w:val="20"/>
              </w:rPr>
              <w:t xml:space="preserve">, в том числе совершенные лицом с использованием своего </w:t>
            </w:r>
            <w:hyperlink r:id="rId85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  <w:r w:rsidRPr="00A47C9A">
              <w:rPr>
                <w:bCs/>
                <w:sz w:val="20"/>
                <w:szCs w:val="20"/>
              </w:rPr>
              <w:t xml:space="preserve"> </w:t>
            </w:r>
          </w:p>
          <w:p w:rsidR="00D31148" w:rsidRPr="00A47C9A" w:rsidRDefault="00D31148" w:rsidP="00D31148">
            <w:pPr>
              <w:spacing w:line="240" w:lineRule="exact"/>
              <w:jc w:val="right"/>
              <w:rPr>
                <w:bCs/>
                <w:sz w:val="20"/>
                <w:szCs w:val="20"/>
              </w:rPr>
            </w:pPr>
            <w:r w:rsidRPr="00A47C9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1.1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04" w:name="A5401"/>
            <w:bookmarkEnd w:id="80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05" w:name="A5402"/>
            <w:bookmarkEnd w:id="80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06" w:name="A5403"/>
            <w:bookmarkEnd w:id="80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07" w:name="A5404"/>
            <w:bookmarkEnd w:id="80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08" w:name="A5405"/>
            <w:bookmarkEnd w:id="80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09" w:name="A5406"/>
            <w:bookmarkEnd w:id="80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10" w:name="A5407"/>
            <w:bookmarkEnd w:id="81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11" w:name="A5408"/>
            <w:bookmarkEnd w:id="81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12" w:name="A5409"/>
            <w:bookmarkEnd w:id="81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13" w:name="A5410"/>
            <w:bookmarkEnd w:id="81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14" w:name="A5411"/>
            <w:bookmarkEnd w:id="81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15" w:name="A5412"/>
            <w:bookmarkEnd w:id="81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16" w:name="A5413"/>
            <w:bookmarkEnd w:id="81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17" w:name="A5414"/>
            <w:bookmarkEnd w:id="81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18" w:name="A5415"/>
            <w:bookmarkEnd w:id="818"/>
          </w:p>
        </w:tc>
      </w:tr>
      <w:tr w:rsidR="00D31148" w:rsidRPr="00BE427F" w:rsidTr="002B3ED3">
        <w:trPr>
          <w:trHeight w:val="2250"/>
        </w:trPr>
        <w:tc>
          <w:tcPr>
            <w:tcW w:w="390" w:type="dxa"/>
            <w:vMerge/>
          </w:tcPr>
          <w:p w:rsidR="00D31148" w:rsidRPr="00BE427F" w:rsidRDefault="00D31148" w:rsidP="00D31148"/>
        </w:tc>
        <w:tc>
          <w:tcPr>
            <w:tcW w:w="423" w:type="dxa"/>
            <w:vMerge/>
          </w:tcPr>
          <w:p w:rsidR="00D31148" w:rsidRPr="00BE427F" w:rsidRDefault="00D31148" w:rsidP="00D31148"/>
        </w:tc>
        <w:tc>
          <w:tcPr>
            <w:tcW w:w="5942" w:type="dxa"/>
            <w:gridSpan w:val="5"/>
            <w:vAlign w:val="center"/>
          </w:tcPr>
          <w:p w:rsidR="00D31148" w:rsidRPr="00A47C9A" w:rsidRDefault="00D31148" w:rsidP="00D311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участие в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деятельности, за исключением организаций, которые в соответствии с законодательством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о</w:t>
            </w:r>
            <w:r w:rsidRPr="00A47C9A">
              <w:rPr>
                <w:sz w:val="20"/>
                <w:szCs w:val="20"/>
              </w:rPr>
              <w:t xml:space="preserve">е лицом с использованием своего </w:t>
            </w:r>
            <w:hyperlink r:id="rId86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D31148" w:rsidRPr="00A47C9A" w:rsidRDefault="00D31148" w:rsidP="00D31148">
            <w:pPr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2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19" w:name="A5501"/>
            <w:bookmarkEnd w:id="81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20" w:name="A5502"/>
            <w:bookmarkEnd w:id="82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21" w:name="A5503"/>
            <w:bookmarkEnd w:id="82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22" w:name="A5504"/>
            <w:bookmarkEnd w:id="82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23" w:name="A5505"/>
            <w:bookmarkEnd w:id="82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24" w:name="A5506"/>
            <w:bookmarkEnd w:id="82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25" w:name="A5507"/>
            <w:bookmarkEnd w:id="82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26" w:name="A5508"/>
            <w:bookmarkEnd w:id="82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27" w:name="A5509"/>
            <w:bookmarkEnd w:id="82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28" w:name="A5510"/>
            <w:bookmarkEnd w:id="82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29" w:name="A5511"/>
            <w:bookmarkEnd w:id="82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30" w:name="A5512"/>
            <w:bookmarkEnd w:id="83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31" w:name="A5513"/>
            <w:bookmarkEnd w:id="83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32" w:name="A5514"/>
            <w:bookmarkEnd w:id="83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33" w:name="A5515"/>
            <w:bookmarkEnd w:id="833"/>
          </w:p>
        </w:tc>
      </w:tr>
      <w:tr w:rsidR="00D31148" w:rsidRPr="007A2664" w:rsidTr="002B3ED3">
        <w:trPr>
          <w:trHeight w:val="400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D31148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посягательство на жизнь лица, осуществляющего правосудие или предварительное расследование </w:t>
            </w:r>
            <w:r>
              <w:rPr>
                <w:sz w:val="20"/>
                <w:szCs w:val="20"/>
              </w:rPr>
              <w:t xml:space="preserve">                                        </w:t>
            </w:r>
          </w:p>
          <w:p w:rsidR="00D31148" w:rsidRPr="007A2664" w:rsidRDefault="00D31148" w:rsidP="00D3114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 ст. 295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34" w:name="A5601"/>
            <w:bookmarkEnd w:id="83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35" w:name="A5602"/>
            <w:bookmarkEnd w:id="83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36" w:name="A5603"/>
            <w:bookmarkEnd w:id="83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37" w:name="A5604"/>
            <w:bookmarkEnd w:id="83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38" w:name="A5605"/>
            <w:bookmarkEnd w:id="83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39" w:name="A5606"/>
            <w:bookmarkEnd w:id="83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40" w:name="A5607"/>
            <w:bookmarkEnd w:id="84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41" w:name="A5608"/>
            <w:bookmarkEnd w:id="84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42" w:name="A5609"/>
            <w:bookmarkEnd w:id="84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43" w:name="A5610"/>
            <w:bookmarkEnd w:id="84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44" w:name="A5611"/>
            <w:bookmarkEnd w:id="84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45" w:name="A5612"/>
            <w:bookmarkEnd w:id="84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46" w:name="A5613"/>
            <w:bookmarkEnd w:id="84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47" w:name="A5614"/>
            <w:bookmarkEnd w:id="84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48" w:name="A5615"/>
            <w:bookmarkEnd w:id="848"/>
          </w:p>
        </w:tc>
      </w:tr>
      <w:tr w:rsidR="00D31148" w:rsidRPr="007A2664" w:rsidTr="002B3ED3">
        <w:trPr>
          <w:trHeight w:val="576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D31148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посягательство на жизнь сотрудника правоохранительного органа</w:t>
            </w:r>
          </w:p>
          <w:p w:rsidR="00D31148" w:rsidRPr="007A2664" w:rsidRDefault="00D31148" w:rsidP="00D31148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317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49" w:name="A5701"/>
            <w:bookmarkEnd w:id="84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50" w:name="A5702"/>
            <w:bookmarkEnd w:id="85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51" w:name="A5703"/>
            <w:bookmarkEnd w:id="85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52" w:name="A5704"/>
            <w:bookmarkEnd w:id="85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53" w:name="A5705"/>
            <w:bookmarkEnd w:id="85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54" w:name="A5706"/>
            <w:bookmarkEnd w:id="85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55" w:name="A5707"/>
            <w:bookmarkEnd w:id="85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56" w:name="A5708"/>
            <w:bookmarkEnd w:id="85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57" w:name="A5709"/>
            <w:bookmarkEnd w:id="85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58" w:name="A5710"/>
            <w:bookmarkEnd w:id="85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59" w:name="A5711"/>
            <w:bookmarkEnd w:id="85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60" w:name="A5712"/>
            <w:bookmarkEnd w:id="86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61" w:name="A5713"/>
            <w:bookmarkEnd w:id="86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62" w:name="A5714"/>
            <w:bookmarkEnd w:id="86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63" w:name="A5715"/>
            <w:bookmarkEnd w:id="863"/>
          </w:p>
        </w:tc>
      </w:tr>
      <w:tr w:rsidR="00D31148" w:rsidRPr="007A2664" w:rsidTr="002B3ED3">
        <w:trPr>
          <w:trHeight w:val="557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D31148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применение насилия в отношении представителя власти  </w:t>
            </w:r>
          </w:p>
          <w:p w:rsidR="00D31148" w:rsidRPr="007A2664" w:rsidRDefault="00D31148" w:rsidP="00D31148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318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64" w:name="A5801"/>
            <w:bookmarkEnd w:id="86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65" w:name="A5802"/>
            <w:bookmarkEnd w:id="86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66" w:name="A5803"/>
            <w:bookmarkEnd w:id="86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67" w:name="A5804"/>
            <w:bookmarkEnd w:id="86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68" w:name="A5805"/>
            <w:bookmarkEnd w:id="86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69" w:name="A5806"/>
            <w:bookmarkEnd w:id="86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70" w:name="A5807"/>
            <w:bookmarkEnd w:id="87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71" w:name="A5808"/>
            <w:bookmarkEnd w:id="87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72" w:name="A5809"/>
            <w:bookmarkEnd w:id="87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73" w:name="A5810"/>
            <w:bookmarkEnd w:id="87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74" w:name="A5811"/>
            <w:bookmarkEnd w:id="87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75" w:name="A5812"/>
            <w:bookmarkEnd w:id="87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76" w:name="A5813"/>
            <w:bookmarkEnd w:id="87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77" w:name="A5814"/>
            <w:bookmarkEnd w:id="87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78" w:name="A5815"/>
            <w:bookmarkEnd w:id="878"/>
          </w:p>
        </w:tc>
      </w:tr>
      <w:tr w:rsidR="00D31148" w:rsidRPr="007A2664" w:rsidTr="002B3ED3">
        <w:trPr>
          <w:trHeight w:val="405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D31148" w:rsidRPr="000A19EA" w:rsidRDefault="00D31148" w:rsidP="00D3114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разработка, производство, накопление, приобретение или сбыт оружия массового поражения</w:t>
            </w:r>
          </w:p>
          <w:p w:rsidR="00D31148" w:rsidRPr="000A19EA" w:rsidRDefault="00D31148" w:rsidP="00D31148">
            <w:pPr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355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color w:val="FF0000"/>
                <w:sz w:val="18"/>
                <w:szCs w:val="18"/>
              </w:rPr>
            </w:pPr>
            <w:bookmarkStart w:id="879" w:name="A5901"/>
            <w:bookmarkEnd w:id="87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80" w:name="A5902"/>
            <w:bookmarkEnd w:id="88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81" w:name="A5903"/>
            <w:bookmarkEnd w:id="88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82" w:name="A5904"/>
            <w:bookmarkEnd w:id="88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83" w:name="A5905"/>
            <w:bookmarkEnd w:id="88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84" w:name="A5906"/>
            <w:bookmarkEnd w:id="88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85" w:name="A5907"/>
            <w:bookmarkEnd w:id="88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86" w:name="A5908"/>
            <w:bookmarkEnd w:id="88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87" w:name="A5909"/>
            <w:bookmarkEnd w:id="88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88" w:name="A5910"/>
            <w:bookmarkEnd w:id="88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89" w:name="A5911"/>
            <w:bookmarkEnd w:id="88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90" w:name="A5912"/>
            <w:bookmarkEnd w:id="89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91" w:name="A5913"/>
            <w:bookmarkEnd w:id="89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92" w:name="A5914"/>
            <w:bookmarkEnd w:id="89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93" w:name="A5915"/>
            <w:bookmarkEnd w:id="893"/>
          </w:p>
        </w:tc>
      </w:tr>
      <w:tr w:rsidR="00D31148" w:rsidRPr="007A2664" w:rsidTr="002B3ED3">
        <w:trPr>
          <w:trHeight w:val="405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</w:p>
        </w:tc>
        <w:tc>
          <w:tcPr>
            <w:tcW w:w="6365" w:type="dxa"/>
            <w:gridSpan w:val="6"/>
          </w:tcPr>
          <w:p w:rsidR="00D31148" w:rsidRDefault="00D31148" w:rsidP="00D311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нападение на лиц или учреждения, которые пользуются международной защитой 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</w:p>
          <w:p w:rsidR="00D31148" w:rsidRPr="007A2664" w:rsidRDefault="00D31148" w:rsidP="00D3114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7A2664">
              <w:rPr>
                <w:sz w:val="20"/>
                <w:szCs w:val="20"/>
              </w:rPr>
              <w:t>ст. 360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94" w:name="A6001"/>
            <w:bookmarkEnd w:id="89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95" w:name="A6002"/>
            <w:bookmarkEnd w:id="89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96" w:name="A6003"/>
            <w:bookmarkEnd w:id="89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97" w:name="A6004"/>
            <w:bookmarkEnd w:id="89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98" w:name="A6005"/>
            <w:bookmarkEnd w:id="89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899" w:name="A6006"/>
            <w:bookmarkEnd w:id="89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00" w:name="A6007"/>
            <w:bookmarkEnd w:id="90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01" w:name="A6008"/>
            <w:bookmarkEnd w:id="90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02" w:name="A6009"/>
            <w:bookmarkEnd w:id="90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03" w:name="A6010"/>
            <w:bookmarkEnd w:id="90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04" w:name="A6011"/>
            <w:bookmarkEnd w:id="90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05" w:name="A6012"/>
            <w:bookmarkEnd w:id="90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06" w:name="A6013"/>
            <w:bookmarkEnd w:id="90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07" w:name="A6014"/>
            <w:bookmarkEnd w:id="90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08" w:name="A6015"/>
            <w:bookmarkEnd w:id="908"/>
          </w:p>
        </w:tc>
      </w:tr>
      <w:tr w:rsidR="00D31148" w:rsidRPr="007A2664" w:rsidTr="002B3ED3">
        <w:tc>
          <w:tcPr>
            <w:tcW w:w="390" w:type="dxa"/>
            <w:vMerge w:val="restart"/>
            <w:textDirection w:val="btLr"/>
          </w:tcPr>
          <w:p w:rsidR="00D31148" w:rsidRPr="007A2664" w:rsidRDefault="00D31148" w:rsidP="00D31148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6365" w:type="dxa"/>
            <w:gridSpan w:val="6"/>
          </w:tcPr>
          <w:p w:rsidR="00D31148" w:rsidRPr="007A2664" w:rsidRDefault="00D31148" w:rsidP="00D3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7A2664">
              <w:rPr>
                <w:sz w:val="20"/>
                <w:szCs w:val="20"/>
              </w:rPr>
              <w:t xml:space="preserve">кт международного терроризма  </w:t>
            </w:r>
            <w:r>
              <w:rPr>
                <w:sz w:val="20"/>
                <w:szCs w:val="20"/>
              </w:rPr>
              <w:t xml:space="preserve">                                      </w:t>
            </w:r>
            <w:r w:rsidRPr="007A26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ст. 361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909" w:name="A6101"/>
            <w:bookmarkEnd w:id="90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10" w:name="A6102"/>
            <w:bookmarkEnd w:id="91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11" w:name="A6103"/>
            <w:bookmarkEnd w:id="91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12" w:name="A6104"/>
            <w:bookmarkEnd w:id="91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13" w:name="A6105"/>
            <w:bookmarkEnd w:id="91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14" w:name="A6106"/>
            <w:bookmarkEnd w:id="91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15" w:name="A6107"/>
            <w:bookmarkEnd w:id="91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16" w:name="A6108"/>
            <w:bookmarkEnd w:id="91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17" w:name="A6109"/>
            <w:bookmarkEnd w:id="91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18" w:name="A6110"/>
            <w:bookmarkEnd w:id="91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19" w:name="A6111"/>
            <w:bookmarkEnd w:id="91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20" w:name="A6112"/>
            <w:bookmarkEnd w:id="92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21" w:name="A6113"/>
            <w:bookmarkEnd w:id="92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22" w:name="A6114"/>
            <w:bookmarkEnd w:id="92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23" w:name="A6115"/>
            <w:bookmarkEnd w:id="923"/>
          </w:p>
        </w:tc>
      </w:tr>
      <w:tr w:rsidR="00D31148" w:rsidRPr="007A2664" w:rsidTr="002B3ED3">
        <w:trPr>
          <w:trHeight w:val="2102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423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D31148" w:rsidRPr="007A2664" w:rsidRDefault="00D31148" w:rsidP="00D3114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942" w:type="dxa"/>
            <w:gridSpan w:val="5"/>
          </w:tcPr>
          <w:p w:rsidR="00D31148" w:rsidRPr="007A2664" w:rsidRDefault="00D31148" w:rsidP="00D3114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финансирование, склонение, вербовка или иное вовлечение лица в совершение вне пределов территории Российской Федерации взрыва, поджога или иных действий, подвергающих опасности жизнь, здоровье, свободу или неприкосновенность граждан Российской Федерации в целях нарушения мирного сосуществования государств и народов либо направленных против интересов Российской Федерации, а также угроза их совершения либо вооружение или подготовка лица в целях совершения указанных деяний    </w:t>
            </w:r>
            <w:r w:rsidRPr="007A266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</w:t>
            </w:r>
            <w:r w:rsidRPr="007A2664">
              <w:rPr>
                <w:sz w:val="20"/>
                <w:szCs w:val="20"/>
              </w:rPr>
              <w:t xml:space="preserve"> ч. 2 ст. 361 УК РФ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62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924" w:name="A6201"/>
            <w:bookmarkEnd w:id="92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25" w:name="A6202"/>
            <w:bookmarkEnd w:id="92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26" w:name="A6203"/>
            <w:bookmarkEnd w:id="92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27" w:name="A6204"/>
            <w:bookmarkEnd w:id="92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28" w:name="A6205"/>
            <w:bookmarkEnd w:id="92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29" w:name="A6206"/>
            <w:bookmarkEnd w:id="92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30" w:name="A6207"/>
            <w:bookmarkEnd w:id="93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31" w:name="A6208"/>
            <w:bookmarkEnd w:id="93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32" w:name="A6209"/>
            <w:bookmarkEnd w:id="93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33" w:name="A6210"/>
            <w:bookmarkEnd w:id="93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34" w:name="A6211"/>
            <w:bookmarkEnd w:id="93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35" w:name="A6212"/>
            <w:bookmarkEnd w:id="93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36" w:name="A6213"/>
            <w:bookmarkEnd w:id="93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37" w:name="A6214"/>
            <w:bookmarkEnd w:id="93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38" w:name="A6215"/>
            <w:bookmarkEnd w:id="938"/>
          </w:p>
        </w:tc>
      </w:tr>
      <w:tr w:rsidR="00D31148" w:rsidRPr="007A2664" w:rsidTr="002B3ED3">
        <w:trPr>
          <w:trHeight w:val="221"/>
        </w:trPr>
        <w:tc>
          <w:tcPr>
            <w:tcW w:w="390" w:type="dxa"/>
            <w:vMerge/>
          </w:tcPr>
          <w:p w:rsidR="00D31148" w:rsidRPr="007A2664" w:rsidRDefault="00D31148" w:rsidP="00D31148">
            <w:pPr>
              <w:tabs>
                <w:tab w:val="left" w:pos="480"/>
              </w:tabs>
              <w:rPr>
                <w:sz w:val="20"/>
                <w:szCs w:val="20"/>
              </w:rPr>
            </w:pPr>
          </w:p>
        </w:tc>
        <w:tc>
          <w:tcPr>
            <w:tcW w:w="423" w:type="dxa"/>
            <w:vMerge/>
            <w:vAlign w:val="center"/>
          </w:tcPr>
          <w:p w:rsidR="00D31148" w:rsidRDefault="00D31148" w:rsidP="00D31148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gridSpan w:val="4"/>
            <w:vMerge w:val="restart"/>
            <w:vAlign w:val="center"/>
          </w:tcPr>
          <w:p w:rsidR="00D31148" w:rsidRDefault="00D31148" w:rsidP="00D31148">
            <w:pPr>
              <w:tabs>
                <w:tab w:val="left" w:pos="4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4814" w:type="dxa"/>
          </w:tcPr>
          <w:p w:rsidR="00D31148" w:rsidRDefault="00D31148" w:rsidP="00D31148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 xml:space="preserve">инансирование  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63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939" w:name="A6301"/>
            <w:bookmarkEnd w:id="93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40" w:name="A6302"/>
            <w:bookmarkEnd w:id="940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41" w:name="A6303"/>
            <w:bookmarkEnd w:id="941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42" w:name="A6304"/>
            <w:bookmarkEnd w:id="942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43" w:name="A6305"/>
            <w:bookmarkEnd w:id="943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44" w:name="A6306"/>
            <w:bookmarkEnd w:id="944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45" w:name="A6307"/>
            <w:bookmarkEnd w:id="945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46" w:name="A6308"/>
            <w:bookmarkEnd w:id="946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47" w:name="A6309"/>
            <w:bookmarkEnd w:id="947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48" w:name="A6310"/>
            <w:bookmarkEnd w:id="948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49" w:name="A6311"/>
            <w:bookmarkEnd w:id="949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50" w:name="A6312"/>
            <w:bookmarkEnd w:id="950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51" w:name="A6313"/>
            <w:bookmarkEnd w:id="951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52" w:name="A6314"/>
            <w:bookmarkEnd w:id="952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53" w:name="A6315"/>
            <w:bookmarkEnd w:id="953"/>
          </w:p>
        </w:tc>
      </w:tr>
      <w:tr w:rsidR="00D31148" w:rsidRPr="00BE427F" w:rsidTr="002B3ED3">
        <w:trPr>
          <w:trHeight w:val="165"/>
        </w:trPr>
        <w:tc>
          <w:tcPr>
            <w:tcW w:w="390" w:type="dxa"/>
            <w:vMerge/>
          </w:tcPr>
          <w:p w:rsidR="00D31148" w:rsidRPr="00BE427F" w:rsidRDefault="00D31148" w:rsidP="00D31148"/>
        </w:tc>
        <w:tc>
          <w:tcPr>
            <w:tcW w:w="423" w:type="dxa"/>
            <w:vMerge/>
          </w:tcPr>
          <w:p w:rsidR="00D31148" w:rsidRPr="00BE427F" w:rsidRDefault="00D31148" w:rsidP="00D31148"/>
        </w:tc>
        <w:tc>
          <w:tcPr>
            <w:tcW w:w="1128" w:type="dxa"/>
            <w:gridSpan w:val="4"/>
            <w:vMerge/>
          </w:tcPr>
          <w:p w:rsidR="00D31148" w:rsidRPr="00272339" w:rsidRDefault="00D31148" w:rsidP="00D3114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814" w:type="dxa"/>
          </w:tcPr>
          <w:p w:rsidR="00D31148" w:rsidRPr="00272339" w:rsidRDefault="00D31148" w:rsidP="00D31148">
            <w:pPr>
              <w:rPr>
                <w:sz w:val="20"/>
                <w:szCs w:val="20"/>
                <w:highlight w:val="yellow"/>
              </w:rPr>
            </w:pPr>
            <w:hyperlink r:id="rId87" w:history="1">
              <w:r w:rsidRPr="00090B95">
                <w:rPr>
                  <w:sz w:val="20"/>
                  <w:szCs w:val="20"/>
                </w:rPr>
                <w:t>склонение, вербовка</w:t>
              </w:r>
            </w:hyperlink>
            <w:r w:rsidRPr="00090B95">
              <w:rPr>
                <w:sz w:val="20"/>
                <w:szCs w:val="20"/>
              </w:rPr>
              <w:t xml:space="preserve"> или иное вовлечение</w:t>
            </w:r>
            <w:r w:rsidRPr="00A47C9A">
              <w:rPr>
                <w:sz w:val="20"/>
                <w:szCs w:val="20"/>
              </w:rPr>
              <w:t xml:space="preserve"> </w:t>
            </w:r>
          </w:p>
        </w:tc>
        <w:tc>
          <w:tcPr>
            <w:tcW w:w="575" w:type="dxa"/>
            <w:gridSpan w:val="2"/>
            <w:vAlign w:val="bottom"/>
          </w:tcPr>
          <w:p w:rsidR="00D31148" w:rsidRPr="008002A7" w:rsidRDefault="00D31148" w:rsidP="00D3114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57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954" w:name="A6401"/>
            <w:bookmarkEnd w:id="95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55" w:name="A6402"/>
            <w:bookmarkEnd w:id="955"/>
          </w:p>
        </w:tc>
        <w:tc>
          <w:tcPr>
            <w:tcW w:w="41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56" w:name="A6403"/>
            <w:bookmarkEnd w:id="956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57" w:name="A6404"/>
            <w:bookmarkEnd w:id="957"/>
          </w:p>
        </w:tc>
        <w:tc>
          <w:tcPr>
            <w:tcW w:w="425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58" w:name="A6405"/>
            <w:bookmarkEnd w:id="958"/>
          </w:p>
        </w:tc>
        <w:tc>
          <w:tcPr>
            <w:tcW w:w="42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59" w:name="A6406"/>
            <w:bookmarkEnd w:id="959"/>
          </w:p>
        </w:tc>
        <w:tc>
          <w:tcPr>
            <w:tcW w:w="567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60" w:name="A6407"/>
            <w:bookmarkEnd w:id="960"/>
          </w:p>
        </w:tc>
        <w:tc>
          <w:tcPr>
            <w:tcW w:w="716" w:type="dxa"/>
            <w:gridSpan w:val="2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61" w:name="A6408"/>
            <w:bookmarkEnd w:id="961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62" w:name="A6409"/>
            <w:bookmarkEnd w:id="962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63" w:name="A6410"/>
            <w:bookmarkEnd w:id="963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64" w:name="A6411"/>
            <w:bookmarkEnd w:id="964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65" w:name="A6412"/>
            <w:bookmarkEnd w:id="965"/>
          </w:p>
        </w:tc>
        <w:tc>
          <w:tcPr>
            <w:tcW w:w="709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66" w:name="A6413"/>
            <w:bookmarkEnd w:id="966"/>
          </w:p>
        </w:tc>
        <w:tc>
          <w:tcPr>
            <w:tcW w:w="425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67" w:name="A6414"/>
            <w:bookmarkEnd w:id="967"/>
          </w:p>
        </w:tc>
        <w:tc>
          <w:tcPr>
            <w:tcW w:w="567" w:type="dxa"/>
            <w:vAlign w:val="center"/>
          </w:tcPr>
          <w:p w:rsidR="00D31148" w:rsidRPr="002B3ED3" w:rsidRDefault="00D31148" w:rsidP="002B3ED3">
            <w:pPr>
              <w:jc w:val="center"/>
              <w:rPr>
                <w:sz w:val="18"/>
                <w:szCs w:val="18"/>
              </w:rPr>
            </w:pPr>
            <w:bookmarkStart w:id="968" w:name="A6415"/>
            <w:bookmarkEnd w:id="968"/>
          </w:p>
        </w:tc>
      </w:tr>
    </w:tbl>
    <w:p w:rsidR="007B03E3" w:rsidRDefault="00E76D30" w:rsidP="00A844BF">
      <w:r>
        <w:br w:type="page"/>
      </w:r>
    </w:p>
    <w:p w:rsidR="00A844BF" w:rsidRPr="00A844BF" w:rsidRDefault="00A844BF" w:rsidP="00A844BF">
      <w:r w:rsidRPr="00A844BF">
        <w:t xml:space="preserve">Раздел </w:t>
      </w:r>
      <w:r>
        <w:t>2</w:t>
      </w:r>
      <w:r w:rsidRPr="00A844BF">
        <w:t xml:space="preserve">. Сведения о выявленных </w:t>
      </w:r>
      <w:r w:rsidRPr="000A19EA">
        <w:t>преступлениях экстремистской направленности</w:t>
      </w:r>
    </w:p>
    <w:p w:rsidR="00A844BF" w:rsidRPr="00A844BF" w:rsidRDefault="00A844BF" w:rsidP="00A844BF"/>
    <w:tbl>
      <w:tblPr>
        <w:tblW w:w="0" w:type="auto"/>
        <w:tblInd w:w="10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2326FB" w:rsidRPr="00A844BF" w:rsidTr="00D3704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A844BF" w:rsidRDefault="002326FB" w:rsidP="00D37045">
            <w:r w:rsidRPr="00A844BF"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A844BF" w:rsidRDefault="002326FB" w:rsidP="00D37045">
            <w:r w:rsidRPr="00A844BF"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A844BF" w:rsidRDefault="002326FB" w:rsidP="00D37045">
            <w:r w:rsidRPr="00A844BF">
              <w:t>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6FB" w:rsidRPr="00A844BF" w:rsidRDefault="002326FB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A844BF" w:rsidRDefault="002326FB" w:rsidP="00D37045">
            <w:r w:rsidRPr="00A844BF"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A844BF" w:rsidRDefault="002326FB" w:rsidP="00D37045">
            <w:r>
              <w:t>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6FB" w:rsidRPr="00A844BF" w:rsidRDefault="002326FB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A844BF" w:rsidRDefault="00012017" w:rsidP="00D37045">
            <w:bookmarkStart w:id="969" w:name="GG021"/>
            <w:bookmarkEnd w:id="969"/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A844BF" w:rsidRDefault="00012017" w:rsidP="00D37045">
            <w:bookmarkStart w:id="970" w:name="GG022"/>
            <w:bookmarkEnd w:id="970"/>
            <w:r>
              <w:t>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6FB" w:rsidRPr="00A844BF" w:rsidRDefault="002326FB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A844BF" w:rsidRDefault="00012017" w:rsidP="00D37045">
            <w:bookmarkStart w:id="971" w:name="MM021"/>
            <w:bookmarkEnd w:id="971"/>
            <w: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A844BF" w:rsidRDefault="00012017" w:rsidP="00D37045">
            <w:bookmarkStart w:id="972" w:name="MM022"/>
            <w:bookmarkEnd w:id="972"/>
            <w:r>
              <w:t>8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6FB" w:rsidRPr="00A844BF" w:rsidRDefault="002326FB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D52550" w:rsidRDefault="002326FB" w:rsidP="00D37045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D52550" w:rsidRDefault="002326FB" w:rsidP="00D37045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D52550" w:rsidRDefault="002326FB" w:rsidP="00D37045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6FB" w:rsidRPr="00D52550" w:rsidRDefault="002326FB" w:rsidP="00D37045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2326FB" w:rsidRPr="00A844BF" w:rsidTr="00D37045"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FB" w:rsidRPr="00A844BF" w:rsidRDefault="002326FB" w:rsidP="00D37045">
            <w:r w:rsidRPr="00A844BF">
              <w:t>код формы</w:t>
            </w:r>
          </w:p>
        </w:tc>
        <w:tc>
          <w:tcPr>
            <w:tcW w:w="454" w:type="dxa"/>
          </w:tcPr>
          <w:p w:rsidR="002326FB" w:rsidRPr="00A844BF" w:rsidRDefault="002326FB" w:rsidP="00D37045"/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FB" w:rsidRPr="00A844BF" w:rsidRDefault="002326FB" w:rsidP="00D37045">
            <w:r w:rsidRPr="00A844BF">
              <w:t>раздел</w:t>
            </w:r>
          </w:p>
        </w:tc>
        <w:tc>
          <w:tcPr>
            <w:tcW w:w="454" w:type="dxa"/>
          </w:tcPr>
          <w:p w:rsidR="002326FB" w:rsidRPr="00A844BF" w:rsidRDefault="002326FB" w:rsidP="00D37045"/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FB" w:rsidRPr="00A844BF" w:rsidRDefault="002326FB" w:rsidP="00D37045">
            <w:r w:rsidRPr="00A844BF">
              <w:t>год</w:t>
            </w:r>
          </w:p>
        </w:tc>
        <w:tc>
          <w:tcPr>
            <w:tcW w:w="454" w:type="dxa"/>
          </w:tcPr>
          <w:p w:rsidR="002326FB" w:rsidRPr="00A844BF" w:rsidRDefault="002326FB" w:rsidP="00D37045"/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326FB" w:rsidRPr="00A844BF" w:rsidRDefault="002326FB" w:rsidP="00D37045">
            <w:r w:rsidRPr="00A844BF">
              <w:t>перио</w:t>
            </w:r>
            <w:r>
              <w:t>д</w:t>
            </w:r>
          </w:p>
        </w:tc>
        <w:tc>
          <w:tcPr>
            <w:tcW w:w="454" w:type="dxa"/>
          </w:tcPr>
          <w:p w:rsidR="002326FB" w:rsidRPr="00A844BF" w:rsidRDefault="002326FB" w:rsidP="00D37045"/>
        </w:tc>
        <w:tc>
          <w:tcPr>
            <w:tcW w:w="18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FB" w:rsidRPr="00A844BF" w:rsidRDefault="002326FB" w:rsidP="00D37045">
            <w:pPr>
              <w:jc w:val="center"/>
            </w:pPr>
            <w:r w:rsidRPr="00A844BF">
              <w:t>код</w:t>
            </w:r>
          </w:p>
        </w:tc>
      </w:tr>
    </w:tbl>
    <w:p w:rsidR="00E76D30" w:rsidRDefault="00E76D30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2"/>
        <w:gridCol w:w="6365"/>
        <w:gridCol w:w="409"/>
        <w:gridCol w:w="567"/>
        <w:gridCol w:w="567"/>
        <w:gridCol w:w="425"/>
        <w:gridCol w:w="425"/>
        <w:gridCol w:w="426"/>
        <w:gridCol w:w="425"/>
        <w:gridCol w:w="567"/>
        <w:gridCol w:w="709"/>
        <w:gridCol w:w="425"/>
        <w:gridCol w:w="850"/>
        <w:gridCol w:w="426"/>
        <w:gridCol w:w="567"/>
        <w:gridCol w:w="850"/>
        <w:gridCol w:w="567"/>
        <w:gridCol w:w="567"/>
      </w:tblGrid>
      <w:tr w:rsidR="00D65083" w:rsidRPr="007A2664" w:rsidTr="00C3558D">
        <w:trPr>
          <w:trHeight w:val="275"/>
        </w:trPr>
        <w:tc>
          <w:tcPr>
            <w:tcW w:w="6787" w:type="dxa"/>
            <w:gridSpan w:val="2"/>
            <w:vMerge w:val="restart"/>
            <w:vAlign w:val="center"/>
          </w:tcPr>
          <w:p w:rsidR="00D65083" w:rsidRPr="00C3558D" w:rsidRDefault="00D65083" w:rsidP="00C3558D">
            <w:pPr>
              <w:jc w:val="center"/>
              <w:rPr>
                <w:color w:val="FF0000"/>
                <w:sz w:val="48"/>
                <w:szCs w:val="48"/>
              </w:rPr>
            </w:pPr>
          </w:p>
        </w:tc>
        <w:tc>
          <w:tcPr>
            <w:tcW w:w="4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D65083" w:rsidRPr="007A2664" w:rsidRDefault="00D65083" w:rsidP="00D65083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строки </w:t>
            </w:r>
            <w:r w:rsidRPr="007A2664">
              <w:rPr>
                <w:sz w:val="20"/>
                <w:szCs w:val="20"/>
              </w:rPr>
              <w:t>№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D65083" w:rsidRPr="007A2664" w:rsidRDefault="00D65083" w:rsidP="00D65083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Количество преступлений, зарегистрированных в отчетный период</w:t>
            </w:r>
          </w:p>
        </w:tc>
        <w:tc>
          <w:tcPr>
            <w:tcW w:w="7796" w:type="dxa"/>
            <w:gridSpan w:val="14"/>
          </w:tcPr>
          <w:p w:rsidR="00D65083" w:rsidRPr="007A2664" w:rsidRDefault="00D65083" w:rsidP="00D65083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 xml:space="preserve">з них </w:t>
            </w:r>
          </w:p>
        </w:tc>
      </w:tr>
      <w:tr w:rsidR="00D65083" w:rsidRPr="007A2664" w:rsidTr="00E419B8">
        <w:trPr>
          <w:trHeight w:val="275"/>
        </w:trPr>
        <w:tc>
          <w:tcPr>
            <w:tcW w:w="6787" w:type="dxa"/>
            <w:gridSpan w:val="2"/>
            <w:vMerge/>
          </w:tcPr>
          <w:p w:rsidR="00D65083" w:rsidRPr="007A2664" w:rsidRDefault="00D65083" w:rsidP="00D65083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vMerge/>
          </w:tcPr>
          <w:p w:rsidR="00D65083" w:rsidRPr="007A2664" w:rsidRDefault="00D65083" w:rsidP="00D65083">
            <w:pPr>
              <w:ind w:left="-108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:rsidR="00D65083" w:rsidRPr="007A2664" w:rsidRDefault="00D65083" w:rsidP="00D65083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8"/>
            <w:vAlign w:val="center"/>
          </w:tcPr>
          <w:p w:rsidR="00D65083" w:rsidRPr="007A2664" w:rsidRDefault="00D65083" w:rsidP="00D65083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</w:t>
            </w:r>
          </w:p>
        </w:tc>
        <w:tc>
          <w:tcPr>
            <w:tcW w:w="3827" w:type="dxa"/>
            <w:gridSpan w:val="6"/>
            <w:vAlign w:val="center"/>
          </w:tcPr>
          <w:p w:rsidR="00D65083" w:rsidRPr="007A2664" w:rsidRDefault="00D65083" w:rsidP="00D65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>ыявлен</w:t>
            </w:r>
            <w:r>
              <w:rPr>
                <w:sz w:val="20"/>
                <w:szCs w:val="20"/>
              </w:rPr>
              <w:t>ы сотрудниками</w:t>
            </w:r>
          </w:p>
        </w:tc>
      </w:tr>
      <w:tr w:rsidR="007B03E3" w:rsidRPr="007A2664" w:rsidTr="00416628">
        <w:trPr>
          <w:trHeight w:val="163"/>
        </w:trPr>
        <w:tc>
          <w:tcPr>
            <w:tcW w:w="6787" w:type="dxa"/>
            <w:gridSpan w:val="2"/>
            <w:vMerge/>
          </w:tcPr>
          <w:p w:rsidR="007B03E3" w:rsidRPr="007A2664" w:rsidRDefault="007B03E3" w:rsidP="007B03E3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vMerge/>
          </w:tcPr>
          <w:p w:rsidR="007B03E3" w:rsidRPr="007A2664" w:rsidRDefault="007B03E3" w:rsidP="007B03E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B03E3" w:rsidRPr="007A2664" w:rsidRDefault="007B03E3" w:rsidP="007B03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B03E3" w:rsidRPr="007A2664" w:rsidRDefault="007B03E3" w:rsidP="007B03E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текущем году</w:t>
            </w: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</w:tcPr>
          <w:p w:rsidR="007B03E3" w:rsidRPr="007A2664" w:rsidRDefault="007B03E3" w:rsidP="007B03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2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B03E3" w:rsidRPr="007A2664" w:rsidRDefault="007B03E3" w:rsidP="007B03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текущем месяце</w:t>
            </w:r>
          </w:p>
        </w:tc>
        <w:tc>
          <w:tcPr>
            <w:tcW w:w="1701" w:type="dxa"/>
            <w:gridSpan w:val="3"/>
            <w:tcMar>
              <w:left w:w="0" w:type="dxa"/>
              <w:right w:w="0" w:type="dxa"/>
            </w:tcMar>
          </w:tcPr>
          <w:p w:rsidR="007B03E3" w:rsidRPr="007A2664" w:rsidRDefault="007B03E3" w:rsidP="007B03E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B03E3" w:rsidRPr="00CB2CA0" w:rsidRDefault="007B03E3" w:rsidP="007B03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CB2CA0">
              <w:rPr>
                <w:sz w:val="20"/>
                <w:szCs w:val="20"/>
              </w:rPr>
              <w:t xml:space="preserve">с использованием сети </w:t>
            </w:r>
            <w:r>
              <w:rPr>
                <w:sz w:val="20"/>
                <w:szCs w:val="20"/>
              </w:rPr>
              <w:t>«</w:t>
            </w:r>
            <w:r w:rsidRPr="00CB2CA0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850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B03E3" w:rsidRDefault="007B03E3" w:rsidP="007B03E3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3E7F">
              <w:rPr>
                <w:sz w:val="20"/>
                <w:szCs w:val="20"/>
              </w:rPr>
              <w:t>следственных органов Следственного комитета</w:t>
            </w:r>
            <w:r>
              <w:rPr>
                <w:sz w:val="20"/>
                <w:szCs w:val="20"/>
              </w:rPr>
              <w:t xml:space="preserve"> </w:t>
            </w:r>
          </w:p>
          <w:p w:rsidR="007B03E3" w:rsidRPr="007A2664" w:rsidRDefault="007B03E3" w:rsidP="007B03E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42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B03E3" w:rsidRPr="007A2664" w:rsidRDefault="007B03E3" w:rsidP="007B03E3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3E7F">
              <w:rPr>
                <w:sz w:val="20"/>
                <w:szCs w:val="20"/>
              </w:rPr>
              <w:t>органов внутренних дел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B03E3" w:rsidRPr="00F85A2C" w:rsidRDefault="007B03E3" w:rsidP="007B03E3">
            <w:pPr>
              <w:jc w:val="center"/>
              <w:rPr>
                <w:sz w:val="19"/>
                <w:szCs w:val="19"/>
              </w:rPr>
            </w:pPr>
            <w:r w:rsidRPr="00F85A2C">
              <w:rPr>
                <w:sz w:val="19"/>
                <w:szCs w:val="19"/>
              </w:rPr>
              <w:t xml:space="preserve">органов </w:t>
            </w:r>
            <w:r>
              <w:rPr>
                <w:sz w:val="19"/>
                <w:szCs w:val="19"/>
              </w:rPr>
              <w:t>ф</w:t>
            </w:r>
            <w:r w:rsidRPr="00F85A2C">
              <w:rPr>
                <w:sz w:val="19"/>
                <w:szCs w:val="19"/>
              </w:rPr>
              <w:t>едеральной службы безопасности</w:t>
            </w:r>
          </w:p>
        </w:tc>
        <w:tc>
          <w:tcPr>
            <w:tcW w:w="850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B03E3" w:rsidRPr="00897C40" w:rsidRDefault="007B03E3" w:rsidP="007B03E3">
            <w:pPr>
              <w:ind w:left="57" w:right="57"/>
              <w:jc w:val="center"/>
              <w:rPr>
                <w:sz w:val="20"/>
                <w:szCs w:val="20"/>
              </w:rPr>
            </w:pPr>
            <w:r w:rsidRPr="00897C40">
              <w:rPr>
                <w:sz w:val="20"/>
                <w:szCs w:val="20"/>
              </w:rPr>
              <w:t xml:space="preserve">учреждений и органов </w:t>
            </w:r>
            <w:r>
              <w:rPr>
                <w:sz w:val="20"/>
                <w:szCs w:val="20"/>
              </w:rPr>
              <w:t>уголовно-исполнительной системы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B03E3" w:rsidRPr="007A2664" w:rsidRDefault="007B03E3" w:rsidP="007B03E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иных правоохранительных органов</w:t>
            </w:r>
          </w:p>
        </w:tc>
        <w:tc>
          <w:tcPr>
            <w:tcW w:w="567" w:type="dxa"/>
            <w:vMerge w:val="restart"/>
            <w:shd w:val="clear" w:color="auto" w:fill="FFFFFF"/>
            <w:tcMar>
              <w:left w:w="0" w:type="dxa"/>
              <w:right w:w="0" w:type="dxa"/>
            </w:tcMar>
            <w:textDirection w:val="btLr"/>
            <w:vAlign w:val="center"/>
          </w:tcPr>
          <w:p w:rsidR="007B03E3" w:rsidRPr="007A2664" w:rsidRDefault="007B03E3" w:rsidP="007B03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органов прокуратуры</w:t>
            </w:r>
          </w:p>
        </w:tc>
      </w:tr>
      <w:tr w:rsidR="00CA3216" w:rsidRPr="007A2664" w:rsidTr="00416628">
        <w:trPr>
          <w:trHeight w:val="2865"/>
        </w:trPr>
        <w:tc>
          <w:tcPr>
            <w:tcW w:w="6787" w:type="dxa"/>
            <w:gridSpan w:val="2"/>
            <w:vMerge/>
          </w:tcPr>
          <w:p w:rsidR="00D65083" w:rsidRPr="007A2664" w:rsidRDefault="00D65083" w:rsidP="00D65083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vMerge/>
          </w:tcPr>
          <w:p w:rsidR="00D65083" w:rsidRPr="007A2664" w:rsidRDefault="00D65083" w:rsidP="00D65083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D65083" w:rsidRPr="007A2664" w:rsidRDefault="00D65083" w:rsidP="00D6508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D65083" w:rsidRPr="007A2664" w:rsidRDefault="00D65083" w:rsidP="00D6508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D65083" w:rsidRDefault="00D65083" w:rsidP="00D6508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приготовление и покушение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D65083" w:rsidRDefault="00D65083" w:rsidP="00D6508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за пределами Росси</w:t>
            </w:r>
            <w:r>
              <w:rPr>
                <w:sz w:val="20"/>
                <w:szCs w:val="20"/>
              </w:rPr>
              <w:t>йской Федерации</w:t>
            </w:r>
          </w:p>
        </w:tc>
        <w:tc>
          <w:tcPr>
            <w:tcW w:w="426" w:type="dxa"/>
            <w:vMerge/>
            <w:tcMar>
              <w:left w:w="0" w:type="dxa"/>
              <w:right w:w="0" w:type="dxa"/>
            </w:tcMar>
            <w:textDirection w:val="btLr"/>
            <w:vAlign w:val="center"/>
          </w:tcPr>
          <w:p w:rsidR="00D65083" w:rsidRDefault="00D65083" w:rsidP="00D6508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D65083" w:rsidRDefault="00D65083" w:rsidP="00D6508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приготовление и покушение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D65083" w:rsidRDefault="00D65083" w:rsidP="00D65083">
            <w:pPr>
              <w:ind w:left="-57" w:right="-57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за пределами Росси</w:t>
            </w:r>
            <w:r>
              <w:rPr>
                <w:sz w:val="20"/>
                <w:szCs w:val="20"/>
              </w:rPr>
              <w:t>йской Федерации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D65083" w:rsidRDefault="00D65083" w:rsidP="00D65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зоне проведения контртеррористической операции</w:t>
            </w:r>
          </w:p>
        </w:tc>
        <w:tc>
          <w:tcPr>
            <w:tcW w:w="425" w:type="dxa"/>
            <w:vMerge/>
            <w:textDirection w:val="btLr"/>
            <w:vAlign w:val="center"/>
          </w:tcPr>
          <w:p w:rsidR="00D65083" w:rsidRPr="00CB2CA0" w:rsidRDefault="00D65083" w:rsidP="00D6508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D65083" w:rsidRPr="00D93E7F" w:rsidRDefault="00D65083" w:rsidP="00D6508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D65083" w:rsidRPr="00D93E7F" w:rsidRDefault="00D65083" w:rsidP="00D6508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D65083" w:rsidRPr="00F85A2C" w:rsidRDefault="00D65083" w:rsidP="00D6508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D65083" w:rsidRPr="00D93E7F" w:rsidRDefault="00D65083" w:rsidP="00D65083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D65083" w:rsidRDefault="00D65083" w:rsidP="00D65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textDirection w:val="btLr"/>
            <w:vAlign w:val="center"/>
          </w:tcPr>
          <w:p w:rsidR="00D65083" w:rsidRDefault="00D65083" w:rsidP="00D65083">
            <w:pPr>
              <w:jc w:val="center"/>
              <w:rPr>
                <w:sz w:val="20"/>
                <w:szCs w:val="20"/>
              </w:rPr>
            </w:pPr>
          </w:p>
        </w:tc>
      </w:tr>
      <w:tr w:rsidR="00CA3216" w:rsidRPr="007A2664" w:rsidTr="00E419B8">
        <w:tc>
          <w:tcPr>
            <w:tcW w:w="6787" w:type="dxa"/>
            <w:gridSpan w:val="2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А</w:t>
            </w:r>
          </w:p>
        </w:tc>
        <w:tc>
          <w:tcPr>
            <w:tcW w:w="409" w:type="dxa"/>
          </w:tcPr>
          <w:p w:rsidR="00D65083" w:rsidRPr="00DD4E69" w:rsidRDefault="00D65083" w:rsidP="00D65083">
            <w:pPr>
              <w:ind w:left="-108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Б</w:t>
            </w:r>
          </w:p>
        </w:tc>
        <w:tc>
          <w:tcPr>
            <w:tcW w:w="567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D65083" w:rsidRPr="00DD4E69" w:rsidRDefault="00D65083" w:rsidP="00D65083">
            <w:pPr>
              <w:ind w:right="-52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</w:tcPr>
          <w:p w:rsidR="00D65083" w:rsidRPr="00DD4E69" w:rsidRDefault="00D65083" w:rsidP="00D65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CA3216" w:rsidRPr="00BE427F" w:rsidTr="002B3ED3">
        <w:trPr>
          <w:trHeight w:val="219"/>
        </w:trPr>
        <w:tc>
          <w:tcPr>
            <w:tcW w:w="6787" w:type="dxa"/>
            <w:gridSpan w:val="2"/>
            <w:vAlign w:val="center"/>
          </w:tcPr>
          <w:p w:rsidR="00476A0B" w:rsidRPr="007A2664" w:rsidRDefault="00476A0B" w:rsidP="00836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преступлений экстремистской направленности</w:t>
            </w:r>
          </w:p>
        </w:tc>
        <w:tc>
          <w:tcPr>
            <w:tcW w:w="409" w:type="dxa"/>
            <w:vAlign w:val="bottom"/>
          </w:tcPr>
          <w:p w:rsidR="00476A0B" w:rsidRPr="004422C9" w:rsidRDefault="00221C78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973" w:name="B0101"/>
            <w:bookmarkEnd w:id="973"/>
            <w:r>
              <w:rPr>
                <w:b/>
                <w:color w:val="0070C0"/>
                <w:sz w:val="18"/>
                <w:szCs w:val="18"/>
              </w:rPr>
              <w:t xml:space="preserve"> 10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74" w:name="B0102"/>
            <w:bookmarkEnd w:id="974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75" w:name="B0103"/>
            <w:bookmarkEnd w:id="9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76" w:name="B0104"/>
            <w:bookmarkEnd w:id="9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77" w:name="B0105"/>
            <w:bookmarkEnd w:id="9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78" w:name="B0106"/>
            <w:bookmarkEnd w:id="9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79" w:name="B0107"/>
            <w:bookmarkEnd w:id="9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80" w:name="B0108"/>
            <w:bookmarkEnd w:id="9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81" w:name="B0109"/>
            <w:bookmarkEnd w:id="981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850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82" w:name="B0110"/>
            <w:bookmarkEnd w:id="98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6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83" w:name="B0111"/>
            <w:bookmarkEnd w:id="983"/>
            <w:r>
              <w:rPr>
                <w:sz w:val="18"/>
                <w:szCs w:val="18"/>
              </w:rPr>
              <w:t xml:space="preserve"> 8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84" w:name="B0112"/>
            <w:bookmarkEnd w:id="98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85" w:name="B0113"/>
            <w:bookmarkEnd w:id="9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86" w:name="B0114"/>
            <w:bookmarkEnd w:id="98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76A0B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987" w:name="B0115"/>
            <w:bookmarkEnd w:id="987"/>
            <w:r>
              <w:rPr>
                <w:sz w:val="18"/>
                <w:szCs w:val="18"/>
              </w:rPr>
              <w:t xml:space="preserve"> 1</w:t>
            </w:r>
          </w:p>
        </w:tc>
      </w:tr>
      <w:tr w:rsidR="00CA3216" w:rsidRPr="00BE427F" w:rsidTr="002B3ED3">
        <w:tc>
          <w:tcPr>
            <w:tcW w:w="422" w:type="dxa"/>
            <w:vMerge w:val="restart"/>
            <w:textDirection w:val="btLr"/>
          </w:tcPr>
          <w:p w:rsidR="00CA3216" w:rsidRPr="007A2664" w:rsidRDefault="00CA3216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6365" w:type="dxa"/>
          </w:tcPr>
          <w:p w:rsidR="00CA3216" w:rsidRPr="007A2664" w:rsidRDefault="00CA3216" w:rsidP="00DC1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бийство, совершенное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  <w:r>
              <w:rPr>
                <w:sz w:val="20"/>
                <w:szCs w:val="20"/>
              </w:rPr>
              <w:t xml:space="preserve">                                            </w:t>
            </w:r>
            <w:r w:rsidRPr="007A2664">
              <w:rPr>
                <w:sz w:val="20"/>
                <w:szCs w:val="20"/>
              </w:rPr>
              <w:t xml:space="preserve"> п. «л» ч. 2 ст. 105 УК РФ</w:t>
            </w:r>
          </w:p>
        </w:tc>
        <w:tc>
          <w:tcPr>
            <w:tcW w:w="409" w:type="dxa"/>
            <w:vAlign w:val="bottom"/>
          </w:tcPr>
          <w:p w:rsidR="00CA3216" w:rsidRPr="004422C9" w:rsidRDefault="00221C78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988" w:name="B0201"/>
            <w:bookmarkEnd w:id="988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89" w:name="B0202"/>
            <w:bookmarkEnd w:id="989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90" w:name="B0203"/>
            <w:bookmarkEnd w:id="990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91" w:name="B0204"/>
            <w:bookmarkEnd w:id="991"/>
          </w:p>
        </w:tc>
        <w:tc>
          <w:tcPr>
            <w:tcW w:w="426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92" w:name="B0205"/>
            <w:bookmarkEnd w:id="992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93" w:name="B0206"/>
            <w:bookmarkEnd w:id="993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94" w:name="B0207"/>
            <w:bookmarkEnd w:id="994"/>
          </w:p>
        </w:tc>
        <w:tc>
          <w:tcPr>
            <w:tcW w:w="709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95" w:name="B0208"/>
            <w:bookmarkEnd w:id="995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96" w:name="B0209"/>
            <w:bookmarkEnd w:id="996"/>
          </w:p>
        </w:tc>
        <w:tc>
          <w:tcPr>
            <w:tcW w:w="850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97" w:name="B0210"/>
            <w:bookmarkEnd w:id="997"/>
          </w:p>
        </w:tc>
        <w:tc>
          <w:tcPr>
            <w:tcW w:w="426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98" w:name="B0211"/>
            <w:bookmarkEnd w:id="998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999" w:name="B0212"/>
            <w:bookmarkEnd w:id="999"/>
          </w:p>
        </w:tc>
        <w:tc>
          <w:tcPr>
            <w:tcW w:w="850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00" w:name="B0213"/>
            <w:bookmarkEnd w:id="1000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01" w:name="B0214"/>
            <w:bookmarkEnd w:id="1001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02" w:name="B0215"/>
            <w:bookmarkEnd w:id="1002"/>
          </w:p>
        </w:tc>
      </w:tr>
      <w:tr w:rsidR="00CA3216" w:rsidRPr="00BE427F" w:rsidTr="002B3ED3">
        <w:tc>
          <w:tcPr>
            <w:tcW w:w="422" w:type="dxa"/>
            <w:vMerge/>
            <w:textDirection w:val="btLr"/>
          </w:tcPr>
          <w:p w:rsidR="00CA3216" w:rsidRPr="00BE427F" w:rsidRDefault="00CA3216" w:rsidP="004422C9">
            <w:pPr>
              <w:spacing w:line="200" w:lineRule="exact"/>
              <w:ind w:left="113" w:right="113"/>
              <w:jc w:val="center"/>
            </w:pPr>
          </w:p>
        </w:tc>
        <w:tc>
          <w:tcPr>
            <w:tcW w:w="6365" w:type="dxa"/>
          </w:tcPr>
          <w:p w:rsidR="00CA3216" w:rsidRDefault="00CA3216" w:rsidP="007A2664">
            <w:pPr>
              <w:pStyle w:val="ConsPlusNormal"/>
              <w:jc w:val="both"/>
              <w:outlineLvl w:val="0"/>
            </w:pPr>
            <w:r>
              <w:t>у</w:t>
            </w:r>
            <w:r w:rsidRPr="00BE427F">
              <w:t>мышленное причинение тяжкого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t xml:space="preserve"> </w:t>
            </w:r>
          </w:p>
          <w:p w:rsidR="00CA3216" w:rsidRPr="00BE427F" w:rsidRDefault="00CA3216" w:rsidP="007645AD">
            <w:pPr>
              <w:pStyle w:val="ConsPlusNormal"/>
              <w:jc w:val="right"/>
              <w:outlineLvl w:val="0"/>
            </w:pPr>
            <w:r w:rsidRPr="00BE427F">
              <w:t>п. «е» ч. 2, чч. 3 и 4 ст. 111 УК РФ</w:t>
            </w:r>
          </w:p>
        </w:tc>
        <w:tc>
          <w:tcPr>
            <w:tcW w:w="409" w:type="dxa"/>
            <w:vAlign w:val="bottom"/>
          </w:tcPr>
          <w:p w:rsidR="00CA3216" w:rsidRPr="004422C9" w:rsidRDefault="00221C78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003" w:name="B0301"/>
            <w:bookmarkEnd w:id="1003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04" w:name="B0302"/>
            <w:bookmarkEnd w:id="1004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05" w:name="B0303"/>
            <w:bookmarkEnd w:id="1005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06" w:name="B0304"/>
            <w:bookmarkEnd w:id="1006"/>
          </w:p>
        </w:tc>
        <w:tc>
          <w:tcPr>
            <w:tcW w:w="426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07" w:name="B0305"/>
            <w:bookmarkEnd w:id="1007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08" w:name="B0306"/>
            <w:bookmarkEnd w:id="1008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09" w:name="B0307"/>
            <w:bookmarkEnd w:id="1009"/>
          </w:p>
        </w:tc>
        <w:tc>
          <w:tcPr>
            <w:tcW w:w="709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10" w:name="B0308"/>
            <w:bookmarkEnd w:id="1010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11" w:name="B0309"/>
            <w:bookmarkEnd w:id="1011"/>
          </w:p>
        </w:tc>
        <w:tc>
          <w:tcPr>
            <w:tcW w:w="850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12" w:name="B0310"/>
            <w:bookmarkEnd w:id="1012"/>
          </w:p>
        </w:tc>
        <w:tc>
          <w:tcPr>
            <w:tcW w:w="426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13" w:name="B0311"/>
            <w:bookmarkEnd w:id="1013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14" w:name="B0312"/>
            <w:bookmarkEnd w:id="1014"/>
          </w:p>
        </w:tc>
        <w:tc>
          <w:tcPr>
            <w:tcW w:w="850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15" w:name="B0313"/>
            <w:bookmarkEnd w:id="1015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16" w:name="B0314"/>
            <w:bookmarkEnd w:id="1016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17" w:name="B0315"/>
            <w:bookmarkEnd w:id="1017"/>
          </w:p>
        </w:tc>
      </w:tr>
      <w:tr w:rsidR="00CA3216" w:rsidRPr="00BE427F" w:rsidTr="002B3ED3">
        <w:trPr>
          <w:trHeight w:val="1126"/>
        </w:trPr>
        <w:tc>
          <w:tcPr>
            <w:tcW w:w="422" w:type="dxa"/>
            <w:vMerge/>
            <w:textDirection w:val="btLr"/>
          </w:tcPr>
          <w:p w:rsidR="00CA3216" w:rsidRPr="007A2664" w:rsidRDefault="00CA3216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65" w:type="dxa"/>
          </w:tcPr>
          <w:p w:rsidR="00CA3216" w:rsidRDefault="00CA3216" w:rsidP="007A2664">
            <w:pPr>
              <w:pStyle w:val="ConsPlusNormal"/>
              <w:jc w:val="both"/>
              <w:outlineLvl w:val="0"/>
            </w:pPr>
            <w:r>
              <w:t>у</w:t>
            </w:r>
            <w:r w:rsidRPr="00BE427F">
              <w:t>мышленное причинение средней тяжести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t xml:space="preserve"> </w:t>
            </w:r>
          </w:p>
          <w:p w:rsidR="00CA3216" w:rsidRPr="00BE427F" w:rsidRDefault="00CA3216" w:rsidP="007645AD">
            <w:pPr>
              <w:pStyle w:val="ConsPlusNormal"/>
              <w:jc w:val="right"/>
              <w:outlineLvl w:val="0"/>
            </w:pPr>
            <w:r w:rsidRPr="00BE427F">
              <w:t>п. «е» ч. 2 ст. 112 УК РФ</w:t>
            </w:r>
          </w:p>
        </w:tc>
        <w:tc>
          <w:tcPr>
            <w:tcW w:w="409" w:type="dxa"/>
            <w:vAlign w:val="bottom"/>
          </w:tcPr>
          <w:p w:rsidR="00CA3216" w:rsidRPr="004422C9" w:rsidRDefault="00221C78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018" w:name="B0401"/>
            <w:bookmarkEnd w:id="1018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19" w:name="B0402"/>
            <w:bookmarkEnd w:id="1019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20" w:name="B0403"/>
            <w:bookmarkEnd w:id="1020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21" w:name="B0404"/>
            <w:bookmarkEnd w:id="1021"/>
          </w:p>
        </w:tc>
        <w:tc>
          <w:tcPr>
            <w:tcW w:w="426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22" w:name="B0405"/>
            <w:bookmarkEnd w:id="1022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23" w:name="B0406"/>
            <w:bookmarkEnd w:id="1023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24" w:name="B0407"/>
            <w:bookmarkEnd w:id="1024"/>
          </w:p>
        </w:tc>
        <w:tc>
          <w:tcPr>
            <w:tcW w:w="709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25" w:name="B0408"/>
            <w:bookmarkEnd w:id="1025"/>
          </w:p>
        </w:tc>
        <w:tc>
          <w:tcPr>
            <w:tcW w:w="425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26" w:name="B0409"/>
            <w:bookmarkEnd w:id="1026"/>
          </w:p>
        </w:tc>
        <w:tc>
          <w:tcPr>
            <w:tcW w:w="850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27" w:name="B0410"/>
            <w:bookmarkEnd w:id="1027"/>
          </w:p>
        </w:tc>
        <w:tc>
          <w:tcPr>
            <w:tcW w:w="426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28" w:name="B0411"/>
            <w:bookmarkEnd w:id="1028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29" w:name="B0412"/>
            <w:bookmarkEnd w:id="1029"/>
          </w:p>
        </w:tc>
        <w:tc>
          <w:tcPr>
            <w:tcW w:w="850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30" w:name="B0413"/>
            <w:bookmarkEnd w:id="1030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31" w:name="B0414"/>
            <w:bookmarkEnd w:id="1031"/>
          </w:p>
        </w:tc>
        <w:tc>
          <w:tcPr>
            <w:tcW w:w="567" w:type="dxa"/>
            <w:vAlign w:val="center"/>
          </w:tcPr>
          <w:p w:rsidR="00CA3216" w:rsidRPr="002B3ED3" w:rsidRDefault="00CA3216" w:rsidP="002B3ED3">
            <w:pPr>
              <w:jc w:val="center"/>
              <w:rPr>
                <w:sz w:val="18"/>
                <w:szCs w:val="18"/>
              </w:rPr>
            </w:pPr>
            <w:bookmarkStart w:id="1032" w:name="B0415"/>
            <w:bookmarkEnd w:id="1032"/>
          </w:p>
        </w:tc>
      </w:tr>
    </w:tbl>
    <w:p w:rsidR="00CA3216" w:rsidRDefault="00CA3216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2"/>
        <w:gridCol w:w="6384"/>
        <w:gridCol w:w="420"/>
        <w:gridCol w:w="570"/>
        <w:gridCol w:w="567"/>
        <w:gridCol w:w="425"/>
        <w:gridCol w:w="425"/>
        <w:gridCol w:w="426"/>
        <w:gridCol w:w="425"/>
        <w:gridCol w:w="567"/>
        <w:gridCol w:w="708"/>
        <w:gridCol w:w="425"/>
        <w:gridCol w:w="849"/>
        <w:gridCol w:w="426"/>
        <w:gridCol w:w="567"/>
        <w:gridCol w:w="849"/>
        <w:gridCol w:w="567"/>
        <w:gridCol w:w="567"/>
      </w:tblGrid>
      <w:tr w:rsidR="00CA3216" w:rsidRPr="007A2664" w:rsidTr="00C3558D">
        <w:trPr>
          <w:tblHeader/>
        </w:trPr>
        <w:tc>
          <w:tcPr>
            <w:tcW w:w="6776" w:type="dxa"/>
            <w:gridSpan w:val="2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А</w:t>
            </w:r>
          </w:p>
        </w:tc>
        <w:tc>
          <w:tcPr>
            <w:tcW w:w="420" w:type="dxa"/>
            <w:vAlign w:val="center"/>
          </w:tcPr>
          <w:p w:rsidR="00CA3216" w:rsidRPr="00DD4E69" w:rsidRDefault="00CA3216" w:rsidP="00CA3216">
            <w:pPr>
              <w:ind w:left="-108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Б</w:t>
            </w:r>
          </w:p>
        </w:tc>
        <w:tc>
          <w:tcPr>
            <w:tcW w:w="570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9</w:t>
            </w:r>
          </w:p>
        </w:tc>
        <w:tc>
          <w:tcPr>
            <w:tcW w:w="849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vAlign w:val="center"/>
          </w:tcPr>
          <w:p w:rsidR="00CA3216" w:rsidRPr="00DD4E69" w:rsidRDefault="00CA3216" w:rsidP="00CA3216">
            <w:pPr>
              <w:ind w:right="-52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CA3216" w:rsidRPr="00DD4E69" w:rsidRDefault="00CA3216" w:rsidP="00CA32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B878A2" w:rsidRPr="00BE427F" w:rsidTr="002B3ED3">
        <w:tc>
          <w:tcPr>
            <w:tcW w:w="392" w:type="dxa"/>
            <w:vMerge w:val="restart"/>
            <w:textDirection w:val="btLr"/>
          </w:tcPr>
          <w:p w:rsidR="00B878A2" w:rsidRPr="00BE427F" w:rsidRDefault="00B878A2" w:rsidP="004422C9">
            <w:pPr>
              <w:spacing w:line="200" w:lineRule="exact"/>
              <w:ind w:left="113" w:right="113"/>
              <w:jc w:val="center"/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6384" w:type="dxa"/>
          </w:tcPr>
          <w:p w:rsidR="00B878A2" w:rsidRDefault="00B878A2" w:rsidP="00FC2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2D5BBB">
              <w:rPr>
                <w:sz w:val="20"/>
                <w:szCs w:val="20"/>
              </w:rPr>
              <w:t>мышленное причинение легкого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rPr>
                <w:sz w:val="20"/>
                <w:szCs w:val="20"/>
              </w:rPr>
              <w:t xml:space="preserve"> </w:t>
            </w:r>
          </w:p>
          <w:p w:rsidR="00B878A2" w:rsidRPr="007A2664" w:rsidRDefault="00B878A2" w:rsidP="007645AD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п. «б» ч. 2 ст. 115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70" w:type="dxa"/>
            <w:vAlign w:val="center"/>
          </w:tcPr>
          <w:p w:rsidR="00B878A2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033" w:name="B0501"/>
            <w:bookmarkEnd w:id="1033"/>
            <w:r>
              <w:rPr>
                <w:b/>
                <w:color w:val="0070C0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34" w:name="B0502"/>
            <w:bookmarkEnd w:id="103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35" w:name="B0503"/>
            <w:bookmarkEnd w:id="10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36" w:name="B0504"/>
            <w:bookmarkEnd w:id="10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37" w:name="B0505"/>
            <w:bookmarkEnd w:id="103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38" w:name="B0506"/>
            <w:bookmarkEnd w:id="103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39" w:name="B0507"/>
            <w:bookmarkEnd w:id="10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40" w:name="B0508"/>
            <w:bookmarkEnd w:id="10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41" w:name="B0509"/>
            <w:bookmarkEnd w:id="10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49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42" w:name="B0510"/>
            <w:bookmarkEnd w:id="104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43" w:name="B0511"/>
            <w:bookmarkEnd w:id="1043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44" w:name="B0512"/>
            <w:bookmarkEnd w:id="10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49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45" w:name="B0513"/>
            <w:bookmarkEnd w:id="10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46" w:name="B0514"/>
            <w:bookmarkEnd w:id="10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047" w:name="B0515"/>
            <w:bookmarkEnd w:id="1047"/>
            <w:r>
              <w:rPr>
                <w:sz w:val="18"/>
                <w:szCs w:val="18"/>
              </w:rPr>
              <w:t xml:space="preserve"> 0</w:t>
            </w:r>
          </w:p>
        </w:tc>
      </w:tr>
      <w:tr w:rsidR="00B878A2" w:rsidRPr="00BE427F" w:rsidTr="002B3ED3">
        <w:tc>
          <w:tcPr>
            <w:tcW w:w="392" w:type="dxa"/>
            <w:vMerge/>
          </w:tcPr>
          <w:p w:rsidR="00B878A2" w:rsidRPr="007A2664" w:rsidRDefault="00B878A2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84" w:type="dxa"/>
          </w:tcPr>
          <w:p w:rsidR="00B878A2" w:rsidRPr="007A2664" w:rsidRDefault="00B878A2" w:rsidP="00F3026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нанесение побоев или совершение иных насильственных действий, причинивших физическую боль, но не повлекших последствий, указанных </w:t>
            </w:r>
            <w:r w:rsidRPr="006A0725">
              <w:rPr>
                <w:sz w:val="20"/>
                <w:szCs w:val="20"/>
              </w:rPr>
              <w:t xml:space="preserve">в </w:t>
            </w:r>
            <w:hyperlink r:id="rId88" w:history="1">
              <w:r w:rsidRPr="006A0725">
                <w:rPr>
                  <w:sz w:val="20"/>
                  <w:szCs w:val="20"/>
                </w:rPr>
                <w:t>статье 115</w:t>
              </w:r>
            </w:hyperlink>
            <w:r w:rsidRPr="006A072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УК РФ, по мотивам политической, идеологической, расовой, национальной или религиозной ненависти или вражды, либо по мотивам ненависти или вражды в отношении какой-либо социальной </w:t>
            </w:r>
            <w:r w:rsidRPr="00F3026D">
              <w:rPr>
                <w:sz w:val="20"/>
                <w:szCs w:val="20"/>
              </w:rPr>
              <w:t>группы                                             ст. 116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70" w:type="dxa"/>
            <w:vAlign w:val="center"/>
          </w:tcPr>
          <w:p w:rsidR="00B878A2" w:rsidRPr="002B3ED3" w:rsidRDefault="00B878A2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048" w:name="B0601"/>
            <w:bookmarkEnd w:id="104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49" w:name="B0602"/>
            <w:bookmarkEnd w:id="1049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50" w:name="B0603"/>
            <w:bookmarkEnd w:id="1050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51" w:name="B0604"/>
            <w:bookmarkEnd w:id="1051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52" w:name="B0605"/>
            <w:bookmarkEnd w:id="1052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53" w:name="B0606"/>
            <w:bookmarkEnd w:id="105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54" w:name="B0607"/>
            <w:bookmarkEnd w:id="1054"/>
          </w:p>
        </w:tc>
        <w:tc>
          <w:tcPr>
            <w:tcW w:w="708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55" w:name="B0608"/>
            <w:bookmarkEnd w:id="1055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56" w:name="B0609"/>
            <w:bookmarkEnd w:id="1056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57" w:name="B0610"/>
            <w:bookmarkEnd w:id="1057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58" w:name="B0611"/>
            <w:bookmarkEnd w:id="105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59" w:name="B0612"/>
            <w:bookmarkEnd w:id="1059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60" w:name="B0613"/>
            <w:bookmarkEnd w:id="1060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61" w:name="B0614"/>
            <w:bookmarkEnd w:id="1061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62" w:name="B0615"/>
            <w:bookmarkEnd w:id="1062"/>
          </w:p>
        </w:tc>
      </w:tr>
      <w:tr w:rsidR="00B878A2" w:rsidRPr="00BE427F" w:rsidTr="002B3ED3">
        <w:trPr>
          <w:trHeight w:val="966"/>
        </w:trPr>
        <w:tc>
          <w:tcPr>
            <w:tcW w:w="392" w:type="dxa"/>
            <w:vMerge/>
          </w:tcPr>
          <w:p w:rsidR="00B878A2" w:rsidRPr="00BE427F" w:rsidRDefault="00B878A2" w:rsidP="004422C9">
            <w:pPr>
              <w:spacing w:line="200" w:lineRule="exact"/>
              <w:ind w:left="113" w:right="113"/>
              <w:jc w:val="center"/>
            </w:pPr>
          </w:p>
        </w:tc>
        <w:tc>
          <w:tcPr>
            <w:tcW w:w="6384" w:type="dxa"/>
          </w:tcPr>
          <w:p w:rsidR="00B878A2" w:rsidRPr="00BE427F" w:rsidRDefault="00B878A2" w:rsidP="007645AD">
            <w:pPr>
              <w:pStyle w:val="ConsPlusNormal"/>
              <w:jc w:val="both"/>
            </w:pPr>
            <w:r>
              <w:t>и</w:t>
            </w:r>
            <w:r w:rsidRPr="00BE427F">
              <w:t xml:space="preserve">стязание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                     </w:t>
            </w:r>
            <w:r>
              <w:t xml:space="preserve">                                     </w:t>
            </w:r>
            <w:r w:rsidRPr="00BE427F">
              <w:t xml:space="preserve">         п. «з» ч. 2 ст. 117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70" w:type="dxa"/>
            <w:vAlign w:val="center"/>
          </w:tcPr>
          <w:p w:rsidR="00B878A2" w:rsidRPr="002B3ED3" w:rsidRDefault="00B878A2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063" w:name="B0701"/>
            <w:bookmarkEnd w:id="106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64" w:name="B0702"/>
            <w:bookmarkEnd w:id="1064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65" w:name="B0703"/>
            <w:bookmarkEnd w:id="1065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66" w:name="B0704"/>
            <w:bookmarkEnd w:id="1066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67" w:name="B0705"/>
            <w:bookmarkEnd w:id="1067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68" w:name="B0706"/>
            <w:bookmarkEnd w:id="106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69" w:name="B0707"/>
            <w:bookmarkEnd w:id="1069"/>
          </w:p>
        </w:tc>
        <w:tc>
          <w:tcPr>
            <w:tcW w:w="708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70" w:name="B0708"/>
            <w:bookmarkEnd w:id="1070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71" w:name="B0709"/>
            <w:bookmarkEnd w:id="1071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72" w:name="B0710"/>
            <w:bookmarkEnd w:id="1072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73" w:name="B0711"/>
            <w:bookmarkEnd w:id="107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74" w:name="B0712"/>
            <w:bookmarkEnd w:id="1074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75" w:name="B0713"/>
            <w:bookmarkEnd w:id="1075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76" w:name="B0714"/>
            <w:bookmarkEnd w:id="1076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77" w:name="B0715"/>
            <w:bookmarkEnd w:id="1077"/>
          </w:p>
        </w:tc>
      </w:tr>
      <w:tr w:rsidR="00B878A2" w:rsidRPr="00BE427F" w:rsidTr="002B3ED3">
        <w:tc>
          <w:tcPr>
            <w:tcW w:w="392" w:type="dxa"/>
            <w:vMerge/>
          </w:tcPr>
          <w:p w:rsidR="00B878A2" w:rsidRPr="007A2664" w:rsidRDefault="00B878A2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84" w:type="dxa"/>
          </w:tcPr>
          <w:p w:rsidR="00B878A2" w:rsidRDefault="00B878A2" w:rsidP="002D5BBB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гроза убийством или причинением тяжкого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</w:p>
          <w:p w:rsidR="00B878A2" w:rsidRPr="007A2664" w:rsidRDefault="00B878A2" w:rsidP="007645AD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2 ст. 119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70" w:type="dxa"/>
            <w:vAlign w:val="center"/>
          </w:tcPr>
          <w:p w:rsidR="00B878A2" w:rsidRPr="002B3ED3" w:rsidRDefault="00B878A2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078" w:name="B0801"/>
            <w:bookmarkEnd w:id="107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79" w:name="B0802"/>
            <w:bookmarkEnd w:id="1079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80" w:name="B0803"/>
            <w:bookmarkEnd w:id="1080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81" w:name="B0804"/>
            <w:bookmarkEnd w:id="1081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82" w:name="B0805"/>
            <w:bookmarkEnd w:id="1082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83" w:name="B0806"/>
            <w:bookmarkEnd w:id="108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84" w:name="B0807"/>
            <w:bookmarkEnd w:id="1084"/>
          </w:p>
        </w:tc>
        <w:tc>
          <w:tcPr>
            <w:tcW w:w="708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85" w:name="B0808"/>
            <w:bookmarkEnd w:id="1085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86" w:name="B0809"/>
            <w:bookmarkEnd w:id="1086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87" w:name="B0810"/>
            <w:bookmarkEnd w:id="1087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88" w:name="B0811"/>
            <w:bookmarkEnd w:id="108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89" w:name="B0812"/>
            <w:bookmarkEnd w:id="1089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90" w:name="B0813"/>
            <w:bookmarkEnd w:id="1090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91" w:name="B0814"/>
            <w:bookmarkEnd w:id="1091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92" w:name="B0815"/>
            <w:bookmarkEnd w:id="1092"/>
          </w:p>
        </w:tc>
      </w:tr>
      <w:tr w:rsidR="00B878A2" w:rsidRPr="00BE427F" w:rsidTr="002B3ED3">
        <w:tc>
          <w:tcPr>
            <w:tcW w:w="392" w:type="dxa"/>
            <w:vMerge/>
          </w:tcPr>
          <w:p w:rsidR="00B878A2" w:rsidRPr="007A2664" w:rsidRDefault="00B878A2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84" w:type="dxa"/>
          </w:tcPr>
          <w:p w:rsidR="00B878A2" w:rsidRDefault="00B878A2" w:rsidP="002D5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равенства прав и свобод человека и гражданина </w:t>
            </w:r>
          </w:p>
          <w:p w:rsidR="00B878A2" w:rsidRPr="007A2664" w:rsidRDefault="00B878A2" w:rsidP="007645AD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136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70" w:type="dxa"/>
            <w:vAlign w:val="center"/>
          </w:tcPr>
          <w:p w:rsidR="00B878A2" w:rsidRPr="002B3ED3" w:rsidRDefault="00B878A2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093" w:name="B0901"/>
            <w:bookmarkEnd w:id="109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94" w:name="B0902"/>
            <w:bookmarkEnd w:id="1094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95" w:name="B0903"/>
            <w:bookmarkEnd w:id="1095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96" w:name="B0904"/>
            <w:bookmarkEnd w:id="1096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97" w:name="B0905"/>
            <w:bookmarkEnd w:id="1097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98" w:name="B0906"/>
            <w:bookmarkEnd w:id="109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099" w:name="B0907"/>
            <w:bookmarkEnd w:id="1099"/>
          </w:p>
        </w:tc>
        <w:tc>
          <w:tcPr>
            <w:tcW w:w="708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00" w:name="B0908"/>
            <w:bookmarkEnd w:id="1100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01" w:name="B0909"/>
            <w:bookmarkEnd w:id="1101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02" w:name="B0910"/>
            <w:bookmarkEnd w:id="1102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03" w:name="B0911"/>
            <w:bookmarkEnd w:id="110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04" w:name="B0912"/>
            <w:bookmarkEnd w:id="1104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05" w:name="B0913"/>
            <w:bookmarkEnd w:id="1105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06" w:name="B0914"/>
            <w:bookmarkEnd w:id="1106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07" w:name="B0915"/>
            <w:bookmarkEnd w:id="1107"/>
          </w:p>
        </w:tc>
      </w:tr>
      <w:tr w:rsidR="00B878A2" w:rsidRPr="00BE427F" w:rsidTr="002B3ED3">
        <w:tc>
          <w:tcPr>
            <w:tcW w:w="392" w:type="dxa"/>
            <w:vMerge/>
          </w:tcPr>
          <w:p w:rsidR="00B878A2" w:rsidRPr="007A2664" w:rsidRDefault="00B878A2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84" w:type="dxa"/>
          </w:tcPr>
          <w:p w:rsidR="00B878A2" w:rsidRPr="007A2664" w:rsidRDefault="00B878A2" w:rsidP="00182E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оспрепятствование осуществлению избирательных прав или работе избирательных комиссий </w:t>
            </w: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Pr="007A2664">
              <w:rPr>
                <w:sz w:val="20"/>
                <w:szCs w:val="20"/>
              </w:rPr>
              <w:t xml:space="preserve">  ст. 141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0" w:type="dxa"/>
            <w:vAlign w:val="center"/>
          </w:tcPr>
          <w:p w:rsidR="00B878A2" w:rsidRPr="002B3ED3" w:rsidRDefault="00B878A2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108" w:name="B1001"/>
            <w:bookmarkEnd w:id="110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09" w:name="B1002"/>
            <w:bookmarkEnd w:id="1109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10" w:name="B1003"/>
            <w:bookmarkEnd w:id="1110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11" w:name="B1004"/>
            <w:bookmarkEnd w:id="1111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12" w:name="B1005"/>
            <w:bookmarkEnd w:id="1112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13" w:name="B1006"/>
            <w:bookmarkEnd w:id="111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14" w:name="B1007"/>
            <w:bookmarkEnd w:id="1114"/>
          </w:p>
        </w:tc>
        <w:tc>
          <w:tcPr>
            <w:tcW w:w="708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15" w:name="B1008"/>
            <w:bookmarkEnd w:id="1115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16" w:name="B1009"/>
            <w:bookmarkEnd w:id="1116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17" w:name="B1010"/>
            <w:bookmarkEnd w:id="1117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18" w:name="B1011"/>
            <w:bookmarkEnd w:id="111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19" w:name="B1012"/>
            <w:bookmarkEnd w:id="1119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20" w:name="B1013"/>
            <w:bookmarkEnd w:id="1120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21" w:name="B1014"/>
            <w:bookmarkEnd w:id="1121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22" w:name="B1015"/>
            <w:bookmarkEnd w:id="1122"/>
          </w:p>
        </w:tc>
      </w:tr>
      <w:tr w:rsidR="00B878A2" w:rsidRPr="00BE427F" w:rsidTr="002B3ED3">
        <w:tc>
          <w:tcPr>
            <w:tcW w:w="392" w:type="dxa"/>
            <w:vMerge/>
          </w:tcPr>
          <w:p w:rsidR="00B878A2" w:rsidRPr="007A2664" w:rsidRDefault="00B878A2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84" w:type="dxa"/>
          </w:tcPr>
          <w:p w:rsidR="00B878A2" w:rsidRDefault="00B878A2" w:rsidP="002D5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 xml:space="preserve">альсификация избирательных документов, документов референдума </w:t>
            </w:r>
          </w:p>
          <w:p w:rsidR="00B878A2" w:rsidRPr="007A2664" w:rsidRDefault="00B878A2" w:rsidP="007645AD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142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0" w:type="dxa"/>
            <w:vAlign w:val="center"/>
          </w:tcPr>
          <w:p w:rsidR="00B878A2" w:rsidRPr="002B3ED3" w:rsidRDefault="00B878A2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123" w:name="B1101"/>
            <w:bookmarkEnd w:id="112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24" w:name="B1102"/>
            <w:bookmarkEnd w:id="1124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25" w:name="B1103"/>
            <w:bookmarkEnd w:id="1125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26" w:name="B1104"/>
            <w:bookmarkEnd w:id="1126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27" w:name="B1105"/>
            <w:bookmarkEnd w:id="1127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28" w:name="B1106"/>
            <w:bookmarkEnd w:id="112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29" w:name="B1107"/>
            <w:bookmarkEnd w:id="1129"/>
          </w:p>
        </w:tc>
        <w:tc>
          <w:tcPr>
            <w:tcW w:w="708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30" w:name="B1108"/>
            <w:bookmarkEnd w:id="1130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31" w:name="B1109"/>
            <w:bookmarkEnd w:id="1131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32" w:name="B1110"/>
            <w:bookmarkEnd w:id="1132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33" w:name="B1111"/>
            <w:bookmarkEnd w:id="113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34" w:name="B1112"/>
            <w:bookmarkEnd w:id="1134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35" w:name="B1113"/>
            <w:bookmarkEnd w:id="1135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36" w:name="B1114"/>
            <w:bookmarkEnd w:id="1136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37" w:name="B1115"/>
            <w:bookmarkEnd w:id="1137"/>
          </w:p>
        </w:tc>
      </w:tr>
      <w:tr w:rsidR="00B878A2" w:rsidRPr="00BE427F" w:rsidTr="002B3ED3">
        <w:tc>
          <w:tcPr>
            <w:tcW w:w="392" w:type="dxa"/>
            <w:vMerge/>
          </w:tcPr>
          <w:p w:rsidR="00B878A2" w:rsidRPr="007A2664" w:rsidRDefault="00B878A2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84" w:type="dxa"/>
          </w:tcPr>
          <w:p w:rsidR="00B878A2" w:rsidRPr="007A2664" w:rsidRDefault="00B878A2" w:rsidP="007645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>альсификация итогов голосования                                  ст. 142.1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70" w:type="dxa"/>
            <w:vAlign w:val="center"/>
          </w:tcPr>
          <w:p w:rsidR="00B878A2" w:rsidRPr="002B3ED3" w:rsidRDefault="00B878A2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138" w:name="B1201"/>
            <w:bookmarkEnd w:id="113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39" w:name="B1202"/>
            <w:bookmarkEnd w:id="1139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40" w:name="B1203"/>
            <w:bookmarkEnd w:id="1140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41" w:name="B1204"/>
            <w:bookmarkEnd w:id="1141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42" w:name="B1205"/>
            <w:bookmarkEnd w:id="1142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43" w:name="B1206"/>
            <w:bookmarkEnd w:id="114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44" w:name="B1207"/>
            <w:bookmarkEnd w:id="1144"/>
          </w:p>
        </w:tc>
        <w:tc>
          <w:tcPr>
            <w:tcW w:w="708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45" w:name="B1208"/>
            <w:bookmarkEnd w:id="1145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46" w:name="B1209"/>
            <w:bookmarkEnd w:id="1146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47" w:name="B1210"/>
            <w:bookmarkEnd w:id="1147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48" w:name="B1211"/>
            <w:bookmarkEnd w:id="114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49" w:name="B1212"/>
            <w:bookmarkEnd w:id="1149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50" w:name="B1213"/>
            <w:bookmarkEnd w:id="1150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51" w:name="B1214"/>
            <w:bookmarkEnd w:id="1151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52" w:name="B1215"/>
            <w:bookmarkEnd w:id="1152"/>
          </w:p>
        </w:tc>
      </w:tr>
      <w:tr w:rsidR="00B878A2" w:rsidRPr="007A2664" w:rsidTr="002B3ED3">
        <w:tc>
          <w:tcPr>
            <w:tcW w:w="392" w:type="dxa"/>
            <w:vMerge/>
          </w:tcPr>
          <w:p w:rsidR="00B878A2" w:rsidRPr="007A2664" w:rsidRDefault="00B878A2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84" w:type="dxa"/>
          </w:tcPr>
          <w:p w:rsidR="00B878A2" w:rsidRDefault="00B878A2" w:rsidP="002D5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права на свободу совести и вероисповеданий </w:t>
            </w:r>
          </w:p>
          <w:p w:rsidR="00B878A2" w:rsidRPr="007A2664" w:rsidRDefault="00B878A2" w:rsidP="00182E08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148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70" w:type="dxa"/>
            <w:vAlign w:val="center"/>
          </w:tcPr>
          <w:p w:rsidR="00B878A2" w:rsidRPr="002B3ED3" w:rsidRDefault="00012017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153" w:name="B1301"/>
            <w:bookmarkEnd w:id="1153"/>
            <w:r>
              <w:rPr>
                <w:b/>
                <w:color w:val="0070C0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54" w:name="B1302"/>
            <w:bookmarkEnd w:id="11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55" w:name="B1303"/>
            <w:bookmarkEnd w:id="11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56" w:name="B1304"/>
            <w:bookmarkEnd w:id="11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57" w:name="B1305"/>
            <w:bookmarkEnd w:id="11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58" w:name="B1306"/>
            <w:bookmarkEnd w:id="11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59" w:name="B1307"/>
            <w:bookmarkEnd w:id="11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60" w:name="B1308"/>
            <w:bookmarkEnd w:id="11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61" w:name="B1309"/>
            <w:bookmarkEnd w:id="1161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849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62" w:name="B1310"/>
            <w:bookmarkEnd w:id="11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63" w:name="B1311"/>
            <w:bookmarkEnd w:id="1163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64" w:name="B1312"/>
            <w:bookmarkEnd w:id="116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49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65" w:name="B1313"/>
            <w:bookmarkEnd w:id="11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66" w:name="B1314"/>
            <w:bookmarkEnd w:id="11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878A2" w:rsidRPr="002B3ED3" w:rsidRDefault="00012017" w:rsidP="002B3ED3">
            <w:pPr>
              <w:jc w:val="center"/>
              <w:rPr>
                <w:sz w:val="18"/>
                <w:szCs w:val="18"/>
              </w:rPr>
            </w:pPr>
            <w:bookmarkStart w:id="1167" w:name="B1315"/>
            <w:bookmarkEnd w:id="1167"/>
            <w:r>
              <w:rPr>
                <w:sz w:val="18"/>
                <w:szCs w:val="18"/>
              </w:rPr>
              <w:t xml:space="preserve"> 0</w:t>
            </w:r>
          </w:p>
        </w:tc>
      </w:tr>
      <w:tr w:rsidR="00B878A2" w:rsidRPr="007A2664" w:rsidTr="002B3ED3">
        <w:trPr>
          <w:trHeight w:val="439"/>
        </w:trPr>
        <w:tc>
          <w:tcPr>
            <w:tcW w:w="392" w:type="dxa"/>
            <w:vMerge/>
            <w:textDirection w:val="btLr"/>
          </w:tcPr>
          <w:p w:rsidR="00B878A2" w:rsidRPr="007A2664" w:rsidRDefault="00B878A2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84" w:type="dxa"/>
          </w:tcPr>
          <w:p w:rsidR="00B878A2" w:rsidRPr="007A2664" w:rsidRDefault="00B878A2" w:rsidP="00182E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оспрепятствование проведению собрания, митинга, демонстрации, шествия, пикетирования или участию в них </w:t>
            </w:r>
            <w:r>
              <w:rPr>
                <w:sz w:val="20"/>
                <w:szCs w:val="20"/>
              </w:rPr>
              <w:t xml:space="preserve">                       </w:t>
            </w:r>
            <w:r w:rsidRPr="007A2664">
              <w:rPr>
                <w:sz w:val="20"/>
                <w:szCs w:val="20"/>
              </w:rPr>
              <w:t>ст. 149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70" w:type="dxa"/>
            <w:vAlign w:val="center"/>
          </w:tcPr>
          <w:p w:rsidR="00B878A2" w:rsidRPr="002B3ED3" w:rsidRDefault="00B878A2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168" w:name="B1401"/>
            <w:bookmarkEnd w:id="116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69" w:name="B1402"/>
            <w:bookmarkEnd w:id="1169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70" w:name="B1403"/>
            <w:bookmarkEnd w:id="1170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71" w:name="B1404"/>
            <w:bookmarkEnd w:id="1171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72" w:name="B1405"/>
            <w:bookmarkEnd w:id="1172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73" w:name="B1406"/>
            <w:bookmarkEnd w:id="117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74" w:name="B1407"/>
            <w:bookmarkEnd w:id="1174"/>
          </w:p>
        </w:tc>
        <w:tc>
          <w:tcPr>
            <w:tcW w:w="708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75" w:name="B1408"/>
            <w:bookmarkEnd w:id="1175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76" w:name="B1409"/>
            <w:bookmarkEnd w:id="1176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77" w:name="B1410"/>
            <w:bookmarkEnd w:id="1177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78" w:name="B1411"/>
            <w:bookmarkEnd w:id="117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79" w:name="B1412"/>
            <w:bookmarkEnd w:id="1179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80" w:name="B1413"/>
            <w:bookmarkEnd w:id="1180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81" w:name="B1414"/>
            <w:bookmarkEnd w:id="1181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82" w:name="B1415"/>
            <w:bookmarkEnd w:id="1182"/>
          </w:p>
        </w:tc>
      </w:tr>
      <w:tr w:rsidR="00B878A2" w:rsidRPr="007A2664" w:rsidTr="002B3ED3">
        <w:trPr>
          <w:trHeight w:val="1088"/>
        </w:trPr>
        <w:tc>
          <w:tcPr>
            <w:tcW w:w="392" w:type="dxa"/>
            <w:vMerge/>
            <w:textDirection w:val="btLr"/>
          </w:tcPr>
          <w:p w:rsidR="00B878A2" w:rsidRPr="007A2664" w:rsidRDefault="00B878A2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84" w:type="dxa"/>
          </w:tcPr>
          <w:p w:rsidR="00B878A2" w:rsidRDefault="00B878A2" w:rsidP="007645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овлечение несовершеннолетнего в совершение преступления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 </w:t>
            </w:r>
          </w:p>
          <w:p w:rsidR="00B878A2" w:rsidRPr="007A2664" w:rsidRDefault="00B878A2" w:rsidP="007645AD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4 ст. 150 УК РФ</w:t>
            </w:r>
          </w:p>
        </w:tc>
        <w:tc>
          <w:tcPr>
            <w:tcW w:w="420" w:type="dxa"/>
            <w:vAlign w:val="bottom"/>
          </w:tcPr>
          <w:p w:rsidR="00B878A2" w:rsidRPr="004422C9" w:rsidRDefault="00B878A2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70" w:type="dxa"/>
            <w:vAlign w:val="center"/>
          </w:tcPr>
          <w:p w:rsidR="00B878A2" w:rsidRPr="002B3ED3" w:rsidRDefault="00B878A2" w:rsidP="002B3ED3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183" w:name="B1501"/>
            <w:bookmarkEnd w:id="118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84" w:name="B1502"/>
            <w:bookmarkEnd w:id="1184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85" w:name="B1503"/>
            <w:bookmarkEnd w:id="1185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86" w:name="B1504"/>
            <w:bookmarkEnd w:id="1186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87" w:name="B1505"/>
            <w:bookmarkEnd w:id="1187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88" w:name="B1506"/>
            <w:bookmarkEnd w:id="1188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89" w:name="B1507"/>
            <w:bookmarkEnd w:id="1189"/>
          </w:p>
        </w:tc>
        <w:tc>
          <w:tcPr>
            <w:tcW w:w="708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90" w:name="B1508"/>
            <w:bookmarkEnd w:id="1190"/>
          </w:p>
        </w:tc>
        <w:tc>
          <w:tcPr>
            <w:tcW w:w="425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91" w:name="B1509"/>
            <w:bookmarkEnd w:id="1191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92" w:name="B1510"/>
            <w:bookmarkEnd w:id="1192"/>
          </w:p>
        </w:tc>
        <w:tc>
          <w:tcPr>
            <w:tcW w:w="426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93" w:name="B1511"/>
            <w:bookmarkEnd w:id="1193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94" w:name="B1512"/>
            <w:bookmarkEnd w:id="1194"/>
          </w:p>
        </w:tc>
        <w:tc>
          <w:tcPr>
            <w:tcW w:w="849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95" w:name="B1513"/>
            <w:bookmarkEnd w:id="1195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96" w:name="B1514"/>
            <w:bookmarkEnd w:id="1196"/>
          </w:p>
        </w:tc>
        <w:tc>
          <w:tcPr>
            <w:tcW w:w="567" w:type="dxa"/>
            <w:vAlign w:val="center"/>
          </w:tcPr>
          <w:p w:rsidR="00B878A2" w:rsidRPr="002B3ED3" w:rsidRDefault="00B878A2" w:rsidP="002B3ED3">
            <w:pPr>
              <w:jc w:val="center"/>
              <w:rPr>
                <w:sz w:val="18"/>
                <w:szCs w:val="18"/>
              </w:rPr>
            </w:pPr>
            <w:bookmarkStart w:id="1197" w:name="B1515"/>
            <w:bookmarkEnd w:id="1197"/>
          </w:p>
        </w:tc>
      </w:tr>
      <w:tr w:rsidR="00C3558D" w:rsidRPr="007A2664" w:rsidTr="002B3ED3">
        <w:trPr>
          <w:trHeight w:val="353"/>
        </w:trPr>
        <w:tc>
          <w:tcPr>
            <w:tcW w:w="392" w:type="dxa"/>
            <w:vMerge/>
            <w:textDirection w:val="btLr"/>
          </w:tcPr>
          <w:p w:rsidR="00C3558D" w:rsidRPr="007A2664" w:rsidRDefault="00C3558D" w:rsidP="00C3558D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384" w:type="dxa"/>
          </w:tcPr>
          <w:p w:rsidR="00C3558D" w:rsidRPr="000A19EA" w:rsidRDefault="00C3558D" w:rsidP="00C3558D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умышленные уничтожение или повреждение имущества</w:t>
            </w:r>
          </w:p>
          <w:p w:rsidR="00C3558D" w:rsidRPr="000A19EA" w:rsidRDefault="00C3558D" w:rsidP="00C3558D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ст. 167 УК РФ</w:t>
            </w:r>
          </w:p>
        </w:tc>
        <w:tc>
          <w:tcPr>
            <w:tcW w:w="420" w:type="dxa"/>
            <w:vAlign w:val="bottom"/>
          </w:tcPr>
          <w:p w:rsidR="00C3558D" w:rsidRPr="000A19EA" w:rsidRDefault="00C3558D" w:rsidP="00C3558D">
            <w:pPr>
              <w:jc w:val="center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16</w:t>
            </w:r>
          </w:p>
        </w:tc>
        <w:tc>
          <w:tcPr>
            <w:tcW w:w="570" w:type="dxa"/>
            <w:vAlign w:val="center"/>
          </w:tcPr>
          <w:p w:rsidR="00C3558D" w:rsidRPr="002B3ED3" w:rsidRDefault="00C3558D" w:rsidP="002B3ED3">
            <w:pPr>
              <w:jc w:val="center"/>
              <w:rPr>
                <w:color w:val="FF0000"/>
                <w:sz w:val="18"/>
                <w:szCs w:val="18"/>
              </w:rPr>
            </w:pPr>
            <w:bookmarkStart w:id="1198" w:name="B1601"/>
            <w:bookmarkEnd w:id="1198"/>
          </w:p>
        </w:tc>
        <w:tc>
          <w:tcPr>
            <w:tcW w:w="567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199" w:name="B1602"/>
            <w:bookmarkEnd w:id="1199"/>
          </w:p>
        </w:tc>
        <w:tc>
          <w:tcPr>
            <w:tcW w:w="425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00" w:name="B1603"/>
            <w:bookmarkEnd w:id="1200"/>
          </w:p>
        </w:tc>
        <w:tc>
          <w:tcPr>
            <w:tcW w:w="425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01" w:name="B1604"/>
            <w:bookmarkEnd w:id="1201"/>
          </w:p>
        </w:tc>
        <w:tc>
          <w:tcPr>
            <w:tcW w:w="426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02" w:name="B1605"/>
            <w:bookmarkEnd w:id="1202"/>
          </w:p>
        </w:tc>
        <w:tc>
          <w:tcPr>
            <w:tcW w:w="425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03" w:name="B1606"/>
            <w:bookmarkEnd w:id="1203"/>
          </w:p>
        </w:tc>
        <w:tc>
          <w:tcPr>
            <w:tcW w:w="567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04" w:name="B1607"/>
            <w:bookmarkEnd w:id="1204"/>
          </w:p>
        </w:tc>
        <w:tc>
          <w:tcPr>
            <w:tcW w:w="708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05" w:name="B1608"/>
            <w:bookmarkEnd w:id="1205"/>
          </w:p>
        </w:tc>
        <w:tc>
          <w:tcPr>
            <w:tcW w:w="425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06" w:name="B1609"/>
            <w:bookmarkEnd w:id="1206"/>
          </w:p>
        </w:tc>
        <w:tc>
          <w:tcPr>
            <w:tcW w:w="849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07" w:name="B1610"/>
            <w:bookmarkEnd w:id="1207"/>
          </w:p>
        </w:tc>
        <w:tc>
          <w:tcPr>
            <w:tcW w:w="426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08" w:name="B1611"/>
            <w:bookmarkEnd w:id="1208"/>
          </w:p>
        </w:tc>
        <w:tc>
          <w:tcPr>
            <w:tcW w:w="567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09" w:name="B1612"/>
            <w:bookmarkEnd w:id="1209"/>
          </w:p>
        </w:tc>
        <w:tc>
          <w:tcPr>
            <w:tcW w:w="849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10" w:name="B1613"/>
            <w:bookmarkEnd w:id="1210"/>
          </w:p>
        </w:tc>
        <w:tc>
          <w:tcPr>
            <w:tcW w:w="567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11" w:name="B1614"/>
            <w:bookmarkEnd w:id="1211"/>
          </w:p>
        </w:tc>
        <w:tc>
          <w:tcPr>
            <w:tcW w:w="567" w:type="dxa"/>
            <w:vAlign w:val="center"/>
          </w:tcPr>
          <w:p w:rsidR="00C3558D" w:rsidRPr="002B3ED3" w:rsidRDefault="00C3558D" w:rsidP="002B3ED3">
            <w:pPr>
              <w:jc w:val="center"/>
              <w:rPr>
                <w:sz w:val="18"/>
                <w:szCs w:val="18"/>
              </w:rPr>
            </w:pPr>
            <w:bookmarkStart w:id="1212" w:name="B1615"/>
            <w:bookmarkEnd w:id="1212"/>
          </w:p>
        </w:tc>
      </w:tr>
    </w:tbl>
    <w:p w:rsidR="00D303C2" w:rsidRDefault="00D303C2"/>
    <w:p w:rsidR="00F3026D" w:rsidRDefault="00D303C2">
      <w:r>
        <w:br w:type="page"/>
      </w:r>
    </w:p>
    <w:tbl>
      <w:tblPr>
        <w:tblpPr w:leftFromText="180" w:rightFromText="180" w:vertAnchor="text" w:tblpY="1"/>
        <w:tblOverlap w:val="never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71"/>
        <w:gridCol w:w="425"/>
        <w:gridCol w:w="570"/>
        <w:gridCol w:w="567"/>
        <w:gridCol w:w="425"/>
        <w:gridCol w:w="425"/>
        <w:gridCol w:w="426"/>
        <w:gridCol w:w="425"/>
        <w:gridCol w:w="564"/>
        <w:gridCol w:w="711"/>
        <w:gridCol w:w="425"/>
        <w:gridCol w:w="849"/>
        <w:gridCol w:w="426"/>
        <w:gridCol w:w="567"/>
        <w:gridCol w:w="849"/>
        <w:gridCol w:w="567"/>
        <w:gridCol w:w="567"/>
      </w:tblGrid>
      <w:tr w:rsidR="00D303C2" w:rsidRPr="007A2664" w:rsidTr="00F66406">
        <w:trPr>
          <w:tblHeader/>
        </w:trPr>
        <w:tc>
          <w:tcPr>
            <w:tcW w:w="6771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vAlign w:val="center"/>
          </w:tcPr>
          <w:p w:rsidR="00D303C2" w:rsidRPr="00DD4E69" w:rsidRDefault="00D303C2" w:rsidP="00D303C2">
            <w:pPr>
              <w:ind w:left="-108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Б</w:t>
            </w:r>
          </w:p>
        </w:tc>
        <w:tc>
          <w:tcPr>
            <w:tcW w:w="570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6</w:t>
            </w:r>
          </w:p>
        </w:tc>
        <w:tc>
          <w:tcPr>
            <w:tcW w:w="564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7</w:t>
            </w:r>
          </w:p>
        </w:tc>
        <w:tc>
          <w:tcPr>
            <w:tcW w:w="711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9</w:t>
            </w:r>
          </w:p>
        </w:tc>
        <w:tc>
          <w:tcPr>
            <w:tcW w:w="849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vAlign w:val="center"/>
          </w:tcPr>
          <w:p w:rsidR="00D303C2" w:rsidRPr="00DD4E69" w:rsidRDefault="00D303C2" w:rsidP="00D303C2">
            <w:pPr>
              <w:ind w:right="-52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D303C2" w:rsidRPr="00DD4E69" w:rsidRDefault="00D303C2" w:rsidP="00D30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</w:tbl>
    <w:p w:rsidR="00505485" w:rsidRPr="00505485" w:rsidRDefault="00505485" w:rsidP="00505485">
      <w:pPr>
        <w:rPr>
          <w:vanish/>
        </w:rPr>
      </w:pPr>
    </w:p>
    <w:tbl>
      <w:tblPr>
        <w:tblW w:w="15593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06"/>
        <w:gridCol w:w="425"/>
        <w:gridCol w:w="567"/>
        <w:gridCol w:w="5307"/>
        <w:gridCol w:w="425"/>
        <w:gridCol w:w="567"/>
        <w:gridCol w:w="567"/>
        <w:gridCol w:w="425"/>
        <w:gridCol w:w="425"/>
        <w:gridCol w:w="426"/>
        <w:gridCol w:w="425"/>
        <w:gridCol w:w="567"/>
        <w:gridCol w:w="709"/>
        <w:gridCol w:w="425"/>
        <w:gridCol w:w="850"/>
        <w:gridCol w:w="426"/>
        <w:gridCol w:w="567"/>
        <w:gridCol w:w="850"/>
        <w:gridCol w:w="567"/>
        <w:gridCol w:w="567"/>
      </w:tblGrid>
      <w:tr w:rsidR="00852458" w:rsidRPr="007A2664" w:rsidTr="00127B60">
        <w:trPr>
          <w:trHeight w:val="317"/>
        </w:trPr>
        <w:tc>
          <w:tcPr>
            <w:tcW w:w="506" w:type="dxa"/>
            <w:vMerge w:val="restart"/>
            <w:textDirection w:val="btLr"/>
          </w:tcPr>
          <w:p w:rsidR="00852458" w:rsidRPr="007A2664" w:rsidRDefault="00852458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6299" w:type="dxa"/>
            <w:gridSpan w:val="3"/>
            <w:vAlign w:val="center"/>
          </w:tcPr>
          <w:p w:rsidR="00852458" w:rsidRPr="007A2664" w:rsidRDefault="00852458" w:rsidP="001E28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A2664">
              <w:rPr>
                <w:sz w:val="20"/>
                <w:szCs w:val="20"/>
              </w:rPr>
              <w:t xml:space="preserve">ассовые беспорядки                                                    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        ст. 212 УК РФ</w:t>
            </w:r>
          </w:p>
        </w:tc>
        <w:tc>
          <w:tcPr>
            <w:tcW w:w="425" w:type="dxa"/>
            <w:vAlign w:val="bottom"/>
          </w:tcPr>
          <w:p w:rsidR="00852458" w:rsidRPr="004422C9" w:rsidRDefault="00B878A2" w:rsidP="001E28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213" w:name="B1701"/>
            <w:bookmarkEnd w:id="121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14" w:name="B1702"/>
            <w:bookmarkEnd w:id="1214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15" w:name="B1703"/>
            <w:bookmarkEnd w:id="1215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16" w:name="B1704"/>
            <w:bookmarkEnd w:id="1216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17" w:name="B1705"/>
            <w:bookmarkEnd w:id="1217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18" w:name="B1706"/>
            <w:bookmarkEnd w:id="1218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19" w:name="B1707"/>
            <w:bookmarkEnd w:id="1219"/>
          </w:p>
        </w:tc>
        <w:tc>
          <w:tcPr>
            <w:tcW w:w="709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20" w:name="B1708"/>
            <w:bookmarkEnd w:id="1220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21" w:name="B1709"/>
            <w:bookmarkEnd w:id="1221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22" w:name="B1710"/>
            <w:bookmarkEnd w:id="1222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23" w:name="B1711"/>
            <w:bookmarkEnd w:id="122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24" w:name="B1712"/>
            <w:bookmarkEnd w:id="1224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25" w:name="B1713"/>
            <w:bookmarkEnd w:id="1225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26" w:name="B1714"/>
            <w:bookmarkEnd w:id="1226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27" w:name="B1715"/>
            <w:bookmarkEnd w:id="1227"/>
          </w:p>
        </w:tc>
      </w:tr>
      <w:tr w:rsidR="00852458" w:rsidRPr="00BE427F" w:rsidTr="00127B60">
        <w:trPr>
          <w:trHeight w:val="1980"/>
        </w:trPr>
        <w:tc>
          <w:tcPr>
            <w:tcW w:w="506" w:type="dxa"/>
            <w:vMerge/>
            <w:textDirection w:val="btLr"/>
          </w:tcPr>
          <w:p w:rsidR="00852458" w:rsidRPr="007A2664" w:rsidRDefault="00852458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852458" w:rsidRPr="007A2664" w:rsidRDefault="00852458" w:rsidP="004C647F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874" w:type="dxa"/>
            <w:gridSpan w:val="2"/>
          </w:tcPr>
          <w:p w:rsidR="00852458" w:rsidRDefault="00852458" w:rsidP="00F452C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7A2664">
              <w:rPr>
                <w:sz w:val="20"/>
                <w:szCs w:val="20"/>
              </w:rPr>
              <w:t xml:space="preserve">рганизация </w:t>
            </w:r>
            <w:r>
              <w:rPr>
                <w:sz w:val="20"/>
                <w:szCs w:val="20"/>
              </w:rPr>
              <w:t xml:space="preserve"> массовых беспорядков, сопровождавшихся насилием, погромами, поджогами, уничтожением имущества, применением оружия, взрывных устройств, взрывчатых, отравляющих либо иных веществ и предметов, представляющих опасность для окружающих, а также оказанием вооруженного сопротивления представителю власти, а равно подготовка лица для организации таких массовых беспорядков или участия в них </w:t>
            </w:r>
          </w:p>
          <w:p w:rsidR="00852458" w:rsidRPr="007A2664" w:rsidRDefault="00852458" w:rsidP="00F452C9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 ч. 1 ст. 212 УК РФ</w:t>
            </w:r>
          </w:p>
        </w:tc>
        <w:tc>
          <w:tcPr>
            <w:tcW w:w="425" w:type="dxa"/>
            <w:vAlign w:val="bottom"/>
          </w:tcPr>
          <w:p w:rsidR="00852458" w:rsidRPr="004422C9" w:rsidRDefault="00B878A2" w:rsidP="001E28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228" w:name="B1801"/>
            <w:bookmarkEnd w:id="1228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29" w:name="B1802"/>
            <w:bookmarkEnd w:id="1229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30" w:name="B1803"/>
            <w:bookmarkEnd w:id="1230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31" w:name="B1804"/>
            <w:bookmarkEnd w:id="1231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32" w:name="B1805"/>
            <w:bookmarkEnd w:id="1232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33" w:name="B1806"/>
            <w:bookmarkEnd w:id="123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34" w:name="B1807"/>
            <w:bookmarkEnd w:id="1234"/>
          </w:p>
        </w:tc>
        <w:tc>
          <w:tcPr>
            <w:tcW w:w="709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35" w:name="B1808"/>
            <w:bookmarkEnd w:id="1235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36" w:name="B1809"/>
            <w:bookmarkEnd w:id="1236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37" w:name="B1810"/>
            <w:bookmarkEnd w:id="1237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38" w:name="B1811"/>
            <w:bookmarkEnd w:id="1238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39" w:name="B1812"/>
            <w:bookmarkEnd w:id="1239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40" w:name="B1813"/>
            <w:bookmarkEnd w:id="1240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41" w:name="B1814"/>
            <w:bookmarkEnd w:id="1241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42" w:name="B1815"/>
            <w:bookmarkEnd w:id="1242"/>
          </w:p>
        </w:tc>
      </w:tr>
      <w:tr w:rsidR="00852458" w:rsidRPr="00BE427F" w:rsidTr="00127B60">
        <w:trPr>
          <w:trHeight w:val="547"/>
        </w:trPr>
        <w:tc>
          <w:tcPr>
            <w:tcW w:w="506" w:type="dxa"/>
            <w:vMerge/>
          </w:tcPr>
          <w:p w:rsidR="00852458" w:rsidRPr="00BE427F" w:rsidRDefault="00852458" w:rsidP="004422C9">
            <w:pPr>
              <w:spacing w:line="200" w:lineRule="exact"/>
              <w:ind w:left="113" w:right="113"/>
              <w:jc w:val="center"/>
            </w:pPr>
          </w:p>
        </w:tc>
        <w:tc>
          <w:tcPr>
            <w:tcW w:w="425" w:type="dxa"/>
            <w:vMerge/>
          </w:tcPr>
          <w:p w:rsidR="00852458" w:rsidRPr="00BE427F" w:rsidRDefault="00852458" w:rsidP="00736C21"/>
        </w:tc>
        <w:tc>
          <w:tcPr>
            <w:tcW w:w="5874" w:type="dxa"/>
            <w:gridSpan w:val="2"/>
          </w:tcPr>
          <w:p w:rsidR="00852458" w:rsidRPr="007A2664" w:rsidRDefault="00852458" w:rsidP="00402726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A2664">
              <w:rPr>
                <w:sz w:val="20"/>
                <w:szCs w:val="20"/>
              </w:rPr>
              <w:t xml:space="preserve">клонение, вербовка или иное вовлечение лица </w:t>
            </w:r>
            <w:r w:rsidRPr="007A2664">
              <w:rPr>
                <w:bCs/>
                <w:sz w:val="20"/>
                <w:szCs w:val="20"/>
              </w:rPr>
              <w:t>в массовые беспорядки</w:t>
            </w:r>
            <w:r>
              <w:rPr>
                <w:bCs/>
                <w:sz w:val="20"/>
                <w:szCs w:val="20"/>
              </w:rPr>
              <w:t xml:space="preserve">                                                          </w:t>
            </w:r>
            <w:r w:rsidRPr="007A2664">
              <w:rPr>
                <w:bCs/>
                <w:sz w:val="20"/>
                <w:szCs w:val="20"/>
              </w:rPr>
              <w:t xml:space="preserve">  ч. 1.1 ст. 212 УК РФ</w:t>
            </w:r>
          </w:p>
        </w:tc>
        <w:tc>
          <w:tcPr>
            <w:tcW w:w="425" w:type="dxa"/>
            <w:vAlign w:val="bottom"/>
          </w:tcPr>
          <w:p w:rsidR="00852458" w:rsidRPr="004422C9" w:rsidRDefault="00B878A2" w:rsidP="001E28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243" w:name="B1901"/>
            <w:bookmarkEnd w:id="124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44" w:name="B1902"/>
            <w:bookmarkEnd w:id="1244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45" w:name="B1903"/>
            <w:bookmarkEnd w:id="1245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46" w:name="B1904"/>
            <w:bookmarkEnd w:id="1246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47" w:name="B1905"/>
            <w:bookmarkEnd w:id="1247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48" w:name="B1906"/>
            <w:bookmarkEnd w:id="1248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49" w:name="B1907"/>
            <w:bookmarkEnd w:id="1249"/>
          </w:p>
        </w:tc>
        <w:tc>
          <w:tcPr>
            <w:tcW w:w="709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50" w:name="B1908"/>
            <w:bookmarkEnd w:id="1250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51" w:name="B1909"/>
            <w:bookmarkEnd w:id="1251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52" w:name="B1910"/>
            <w:bookmarkEnd w:id="1252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53" w:name="B1911"/>
            <w:bookmarkEnd w:id="125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54" w:name="B1912"/>
            <w:bookmarkEnd w:id="1254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55" w:name="B1913"/>
            <w:bookmarkEnd w:id="1255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56" w:name="B1914"/>
            <w:bookmarkEnd w:id="1256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57" w:name="B1915"/>
            <w:bookmarkEnd w:id="1257"/>
          </w:p>
        </w:tc>
      </w:tr>
      <w:tr w:rsidR="00852458" w:rsidRPr="00BE427F" w:rsidTr="00127B60">
        <w:trPr>
          <w:trHeight w:val="230"/>
        </w:trPr>
        <w:tc>
          <w:tcPr>
            <w:tcW w:w="506" w:type="dxa"/>
            <w:vMerge/>
          </w:tcPr>
          <w:p w:rsidR="00852458" w:rsidRPr="00BE427F" w:rsidRDefault="00852458" w:rsidP="004422C9">
            <w:pPr>
              <w:spacing w:line="200" w:lineRule="exact"/>
              <w:ind w:left="113" w:right="113"/>
              <w:jc w:val="center"/>
            </w:pPr>
          </w:p>
        </w:tc>
        <w:tc>
          <w:tcPr>
            <w:tcW w:w="425" w:type="dxa"/>
            <w:vMerge/>
          </w:tcPr>
          <w:p w:rsidR="00852458" w:rsidRPr="00BE427F" w:rsidRDefault="00852458" w:rsidP="00736C21"/>
        </w:tc>
        <w:tc>
          <w:tcPr>
            <w:tcW w:w="5874" w:type="dxa"/>
            <w:gridSpan w:val="2"/>
          </w:tcPr>
          <w:p w:rsidR="00852458" w:rsidRPr="007A2664" w:rsidRDefault="00852458" w:rsidP="00402726">
            <w:pPr>
              <w:tabs>
                <w:tab w:val="left" w:pos="117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 xml:space="preserve">в массовых беспорядках                         </w:t>
            </w:r>
            <w:r w:rsidRPr="007A2664">
              <w:rPr>
                <w:sz w:val="20"/>
                <w:szCs w:val="20"/>
              </w:rPr>
              <w:t xml:space="preserve">  ч. 2 </w:t>
            </w:r>
            <w:r w:rsidRPr="007A2664">
              <w:rPr>
                <w:bCs/>
                <w:sz w:val="20"/>
                <w:szCs w:val="20"/>
              </w:rPr>
              <w:t>ст. 212 УК РФ</w:t>
            </w:r>
          </w:p>
        </w:tc>
        <w:tc>
          <w:tcPr>
            <w:tcW w:w="425" w:type="dxa"/>
            <w:vAlign w:val="bottom"/>
          </w:tcPr>
          <w:p w:rsidR="00852458" w:rsidRPr="004422C9" w:rsidRDefault="00B878A2" w:rsidP="001E28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258" w:name="B2001"/>
            <w:bookmarkEnd w:id="1258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59" w:name="B2002"/>
            <w:bookmarkEnd w:id="1259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60" w:name="B2003"/>
            <w:bookmarkEnd w:id="1260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61" w:name="B2004"/>
            <w:bookmarkEnd w:id="1261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62" w:name="B2005"/>
            <w:bookmarkEnd w:id="1262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63" w:name="B2006"/>
            <w:bookmarkEnd w:id="126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64" w:name="B2007"/>
            <w:bookmarkEnd w:id="1264"/>
          </w:p>
        </w:tc>
        <w:tc>
          <w:tcPr>
            <w:tcW w:w="709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65" w:name="B2008"/>
            <w:bookmarkEnd w:id="1265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66" w:name="B2009"/>
            <w:bookmarkEnd w:id="1266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67" w:name="B2010"/>
            <w:bookmarkEnd w:id="1267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68" w:name="B2011"/>
            <w:bookmarkEnd w:id="1268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69" w:name="B2012"/>
            <w:bookmarkEnd w:id="1269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70" w:name="B2013"/>
            <w:bookmarkEnd w:id="1270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71" w:name="B2014"/>
            <w:bookmarkEnd w:id="1271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72" w:name="B2015"/>
            <w:bookmarkEnd w:id="1272"/>
          </w:p>
        </w:tc>
      </w:tr>
      <w:tr w:rsidR="00852458" w:rsidRPr="00BE427F" w:rsidTr="00127B60">
        <w:trPr>
          <w:trHeight w:val="230"/>
        </w:trPr>
        <w:tc>
          <w:tcPr>
            <w:tcW w:w="506" w:type="dxa"/>
            <w:vMerge/>
          </w:tcPr>
          <w:p w:rsidR="00852458" w:rsidRPr="00BE427F" w:rsidRDefault="00852458" w:rsidP="004422C9">
            <w:pPr>
              <w:spacing w:line="200" w:lineRule="exact"/>
              <w:ind w:left="113" w:right="113"/>
              <w:jc w:val="center"/>
            </w:pPr>
          </w:p>
        </w:tc>
        <w:tc>
          <w:tcPr>
            <w:tcW w:w="425" w:type="dxa"/>
            <w:vMerge/>
          </w:tcPr>
          <w:p w:rsidR="00852458" w:rsidRPr="00BE427F" w:rsidRDefault="00852458" w:rsidP="00736C21"/>
        </w:tc>
        <w:tc>
          <w:tcPr>
            <w:tcW w:w="5874" w:type="dxa"/>
            <w:gridSpan w:val="2"/>
          </w:tcPr>
          <w:p w:rsidR="00852458" w:rsidRPr="007A2664" w:rsidRDefault="00852458" w:rsidP="0040272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ризывы </w:t>
            </w:r>
            <w:r>
              <w:rPr>
                <w:sz w:val="20"/>
                <w:szCs w:val="20"/>
              </w:rPr>
              <w:t xml:space="preserve">к массовым беспорядкам                       </w:t>
            </w:r>
            <w:r w:rsidRPr="007A2664">
              <w:rPr>
                <w:sz w:val="20"/>
                <w:szCs w:val="20"/>
              </w:rPr>
              <w:t xml:space="preserve"> ч. 3 ст. 212 УК РФ</w:t>
            </w:r>
          </w:p>
        </w:tc>
        <w:tc>
          <w:tcPr>
            <w:tcW w:w="425" w:type="dxa"/>
            <w:vAlign w:val="bottom"/>
          </w:tcPr>
          <w:p w:rsidR="00852458" w:rsidRPr="004422C9" w:rsidRDefault="00B878A2" w:rsidP="001E28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273" w:name="B2101"/>
            <w:bookmarkEnd w:id="127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74" w:name="B2102"/>
            <w:bookmarkEnd w:id="1274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75" w:name="B2103"/>
            <w:bookmarkEnd w:id="1275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76" w:name="B2104"/>
            <w:bookmarkEnd w:id="1276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77" w:name="B2105"/>
            <w:bookmarkEnd w:id="1277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78" w:name="B2106"/>
            <w:bookmarkEnd w:id="1278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79" w:name="B2107"/>
            <w:bookmarkEnd w:id="1279"/>
          </w:p>
        </w:tc>
        <w:tc>
          <w:tcPr>
            <w:tcW w:w="709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80" w:name="B2108"/>
            <w:bookmarkEnd w:id="1280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81" w:name="B2109"/>
            <w:bookmarkEnd w:id="1281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82" w:name="B2110"/>
            <w:bookmarkEnd w:id="1282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83" w:name="B2111"/>
            <w:bookmarkEnd w:id="128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84" w:name="B2112"/>
            <w:bookmarkEnd w:id="1284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85" w:name="B2113"/>
            <w:bookmarkEnd w:id="1285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86" w:name="B2114"/>
            <w:bookmarkEnd w:id="1286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87" w:name="B2115"/>
            <w:bookmarkEnd w:id="1287"/>
          </w:p>
        </w:tc>
      </w:tr>
      <w:tr w:rsidR="00852458" w:rsidRPr="00BE427F" w:rsidTr="00127B60">
        <w:trPr>
          <w:trHeight w:val="1132"/>
        </w:trPr>
        <w:tc>
          <w:tcPr>
            <w:tcW w:w="506" w:type="dxa"/>
            <w:vMerge/>
          </w:tcPr>
          <w:p w:rsidR="00852458" w:rsidRDefault="00852458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852458" w:rsidRPr="007A2664" w:rsidRDefault="00852458" w:rsidP="009F110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7A2664">
              <w:rPr>
                <w:sz w:val="20"/>
                <w:szCs w:val="20"/>
              </w:rPr>
              <w:t xml:space="preserve">улиганство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  <w:r>
              <w:rPr>
                <w:sz w:val="20"/>
                <w:szCs w:val="20"/>
              </w:rPr>
              <w:t xml:space="preserve">                                                           </w:t>
            </w:r>
            <w:r w:rsidRPr="007A2664">
              <w:rPr>
                <w:sz w:val="20"/>
                <w:szCs w:val="20"/>
              </w:rPr>
              <w:t>п. «б» ч. 1, ч. 2 ст. 213 УК РФ</w:t>
            </w:r>
          </w:p>
        </w:tc>
        <w:tc>
          <w:tcPr>
            <w:tcW w:w="425" w:type="dxa"/>
            <w:vAlign w:val="bottom"/>
          </w:tcPr>
          <w:p w:rsidR="00852458" w:rsidRPr="004422C9" w:rsidRDefault="00B878A2" w:rsidP="001E28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288" w:name="B2201"/>
            <w:bookmarkEnd w:id="1288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89" w:name="B2202"/>
            <w:bookmarkEnd w:id="1289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90" w:name="B2203"/>
            <w:bookmarkEnd w:id="1290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91" w:name="B2204"/>
            <w:bookmarkEnd w:id="1291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92" w:name="B2205"/>
            <w:bookmarkEnd w:id="1292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93" w:name="B2206"/>
            <w:bookmarkEnd w:id="129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94" w:name="B2207"/>
            <w:bookmarkEnd w:id="1294"/>
          </w:p>
        </w:tc>
        <w:tc>
          <w:tcPr>
            <w:tcW w:w="709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95" w:name="B2208"/>
            <w:bookmarkEnd w:id="1295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96" w:name="B2209"/>
            <w:bookmarkEnd w:id="1296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97" w:name="B2210"/>
            <w:bookmarkEnd w:id="1297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98" w:name="B2211"/>
            <w:bookmarkEnd w:id="1298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299" w:name="B2212"/>
            <w:bookmarkEnd w:id="1299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00" w:name="B2213"/>
            <w:bookmarkEnd w:id="1300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01" w:name="B2214"/>
            <w:bookmarkEnd w:id="1301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02" w:name="B2215"/>
            <w:bookmarkEnd w:id="1302"/>
          </w:p>
        </w:tc>
      </w:tr>
      <w:tr w:rsidR="00852458" w:rsidRPr="007A2664" w:rsidTr="00127B60">
        <w:trPr>
          <w:trHeight w:val="1120"/>
        </w:trPr>
        <w:tc>
          <w:tcPr>
            <w:tcW w:w="506" w:type="dxa"/>
            <w:vMerge/>
          </w:tcPr>
          <w:p w:rsidR="00852458" w:rsidRDefault="00852458" w:rsidP="004422C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852458" w:rsidRPr="007A2664" w:rsidRDefault="00852458" w:rsidP="009F110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андализм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</w:t>
            </w:r>
            <w:r w:rsidRPr="007A2664">
              <w:rPr>
                <w:sz w:val="20"/>
                <w:szCs w:val="20"/>
              </w:rPr>
              <w:t>ч. 2 ст. 214 УК РФ</w:t>
            </w:r>
          </w:p>
        </w:tc>
        <w:tc>
          <w:tcPr>
            <w:tcW w:w="425" w:type="dxa"/>
            <w:vAlign w:val="bottom"/>
          </w:tcPr>
          <w:p w:rsidR="00852458" w:rsidRPr="004422C9" w:rsidRDefault="00B878A2" w:rsidP="001E28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303" w:name="B2301"/>
            <w:bookmarkEnd w:id="130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04" w:name="B2302"/>
            <w:bookmarkEnd w:id="1304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05" w:name="B2303"/>
            <w:bookmarkEnd w:id="1305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06" w:name="B2304"/>
            <w:bookmarkEnd w:id="1306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07" w:name="B2305"/>
            <w:bookmarkEnd w:id="1307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08" w:name="B2306"/>
            <w:bookmarkEnd w:id="1308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09" w:name="B2307"/>
            <w:bookmarkEnd w:id="1309"/>
          </w:p>
        </w:tc>
        <w:tc>
          <w:tcPr>
            <w:tcW w:w="709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10" w:name="B2308"/>
            <w:bookmarkEnd w:id="1310"/>
          </w:p>
        </w:tc>
        <w:tc>
          <w:tcPr>
            <w:tcW w:w="425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11" w:name="B2309"/>
            <w:bookmarkEnd w:id="1311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12" w:name="B2310"/>
            <w:bookmarkEnd w:id="1312"/>
          </w:p>
        </w:tc>
        <w:tc>
          <w:tcPr>
            <w:tcW w:w="426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13" w:name="B2311"/>
            <w:bookmarkEnd w:id="1313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14" w:name="B2312"/>
            <w:bookmarkEnd w:id="1314"/>
          </w:p>
        </w:tc>
        <w:tc>
          <w:tcPr>
            <w:tcW w:w="850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15" w:name="B2313"/>
            <w:bookmarkEnd w:id="1315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16" w:name="B2314"/>
            <w:bookmarkEnd w:id="1316"/>
          </w:p>
        </w:tc>
        <w:tc>
          <w:tcPr>
            <w:tcW w:w="567" w:type="dxa"/>
            <w:vAlign w:val="center"/>
          </w:tcPr>
          <w:p w:rsidR="00852458" w:rsidRPr="00127B60" w:rsidRDefault="00852458" w:rsidP="00127B60">
            <w:pPr>
              <w:jc w:val="center"/>
              <w:rPr>
                <w:sz w:val="18"/>
                <w:szCs w:val="18"/>
              </w:rPr>
            </w:pPr>
            <w:bookmarkStart w:id="1317" w:name="B2315"/>
            <w:bookmarkEnd w:id="1317"/>
          </w:p>
        </w:tc>
      </w:tr>
      <w:tr w:rsidR="00F5400E" w:rsidRPr="007A2664" w:rsidTr="00127B60">
        <w:trPr>
          <w:trHeight w:val="834"/>
        </w:trPr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  <w:vAlign w:val="center"/>
          </w:tcPr>
          <w:p w:rsidR="00F5400E" w:rsidRPr="000A19EA" w:rsidRDefault="00F5400E" w:rsidP="00F5400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незаконные приобретение, передача, сбыт, хранение, перевозка или ношение оружия, его основных частей, боеприпасов</w:t>
            </w:r>
          </w:p>
          <w:p w:rsidR="00F5400E" w:rsidRPr="000A19EA" w:rsidRDefault="00F5400E" w:rsidP="00F5400E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color w:val="FF0000"/>
                <w:sz w:val="18"/>
                <w:szCs w:val="18"/>
              </w:rPr>
            </w:pPr>
            <w:bookmarkStart w:id="1318" w:name="B2401"/>
            <w:bookmarkEnd w:id="131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19" w:name="B2402"/>
            <w:bookmarkEnd w:id="1319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20" w:name="B2403"/>
            <w:bookmarkEnd w:id="132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21" w:name="B2404"/>
            <w:bookmarkEnd w:id="1321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22" w:name="B2405"/>
            <w:bookmarkEnd w:id="1322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23" w:name="B2406"/>
            <w:bookmarkEnd w:id="132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24" w:name="B2407"/>
            <w:bookmarkEnd w:id="1324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25" w:name="B2408"/>
            <w:bookmarkEnd w:id="132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26" w:name="B2409"/>
            <w:bookmarkEnd w:id="1326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27" w:name="B2410"/>
            <w:bookmarkEnd w:id="132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28" w:name="B2411"/>
            <w:bookmarkEnd w:id="132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29" w:name="B2412"/>
            <w:bookmarkEnd w:id="1329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30" w:name="B2413"/>
            <w:bookmarkEnd w:id="133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31" w:name="B2414"/>
            <w:bookmarkEnd w:id="133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32" w:name="B2415"/>
            <w:bookmarkEnd w:id="1332"/>
          </w:p>
        </w:tc>
      </w:tr>
      <w:tr w:rsidR="00F5400E" w:rsidRPr="007A2664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  <w:vAlign w:val="center"/>
          </w:tcPr>
          <w:p w:rsidR="00F5400E" w:rsidRPr="000A19EA" w:rsidRDefault="00F5400E" w:rsidP="00F5400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незаконные приобретение, передача, сбыт, хранение, перевозка или ношение взрывчатых веществ или взрывных устройств</w:t>
            </w:r>
          </w:p>
          <w:p w:rsidR="00F5400E" w:rsidRPr="000A19EA" w:rsidRDefault="00F5400E" w:rsidP="00F5400E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222.1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color w:val="FF0000"/>
                <w:sz w:val="18"/>
                <w:szCs w:val="18"/>
              </w:rPr>
            </w:pPr>
            <w:bookmarkStart w:id="1333" w:name="B2501"/>
            <w:bookmarkEnd w:id="133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34" w:name="B2502"/>
            <w:bookmarkEnd w:id="133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35" w:name="B2503"/>
            <w:bookmarkEnd w:id="133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36" w:name="B2504"/>
            <w:bookmarkEnd w:id="133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37" w:name="B2505"/>
            <w:bookmarkEnd w:id="133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38" w:name="B2506"/>
            <w:bookmarkEnd w:id="133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39" w:name="B2507"/>
            <w:bookmarkEnd w:id="133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40" w:name="B2508"/>
            <w:bookmarkEnd w:id="134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41" w:name="B2509"/>
            <w:bookmarkEnd w:id="134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42" w:name="B2510"/>
            <w:bookmarkEnd w:id="134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43" w:name="B2511"/>
            <w:bookmarkEnd w:id="134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44" w:name="B2512"/>
            <w:bookmarkEnd w:id="134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45" w:name="B2513"/>
            <w:bookmarkEnd w:id="134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46" w:name="B2514"/>
            <w:bookmarkEnd w:id="134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47" w:name="B2515"/>
            <w:bookmarkEnd w:id="1347"/>
          </w:p>
        </w:tc>
      </w:tr>
      <w:tr w:rsidR="00F5400E" w:rsidRPr="007A2664" w:rsidTr="00127B60">
        <w:trPr>
          <w:trHeight w:val="417"/>
        </w:trPr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  <w:vAlign w:val="center"/>
          </w:tcPr>
          <w:p w:rsidR="00F5400E" w:rsidRPr="000A19EA" w:rsidRDefault="00F5400E" w:rsidP="00F5400E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незаконное изготовление оружия                                         </w:t>
            </w:r>
            <w:r w:rsidRPr="000A19EA">
              <w:rPr>
                <w:sz w:val="20"/>
                <w:szCs w:val="20"/>
              </w:rPr>
              <w:t>ст. 223 УК РФ</w:t>
            </w:r>
          </w:p>
        </w:tc>
        <w:tc>
          <w:tcPr>
            <w:tcW w:w="425" w:type="dxa"/>
            <w:vAlign w:val="bottom"/>
          </w:tcPr>
          <w:p w:rsidR="00F5400E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color w:val="FF0000"/>
                <w:sz w:val="18"/>
                <w:szCs w:val="18"/>
              </w:rPr>
            </w:pPr>
            <w:bookmarkStart w:id="1348" w:name="B2601"/>
            <w:bookmarkEnd w:id="134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49" w:name="B2602"/>
            <w:bookmarkEnd w:id="1349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50" w:name="B2603"/>
            <w:bookmarkEnd w:id="135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51" w:name="B2604"/>
            <w:bookmarkEnd w:id="1351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52" w:name="B2605"/>
            <w:bookmarkEnd w:id="1352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53" w:name="B2606"/>
            <w:bookmarkEnd w:id="135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54" w:name="B2607"/>
            <w:bookmarkEnd w:id="1354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55" w:name="B2608"/>
            <w:bookmarkEnd w:id="135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56" w:name="B2609"/>
            <w:bookmarkEnd w:id="1356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57" w:name="B2610"/>
            <w:bookmarkEnd w:id="135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58" w:name="B2611"/>
            <w:bookmarkEnd w:id="135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59" w:name="B2612"/>
            <w:bookmarkEnd w:id="1359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60" w:name="B2613"/>
            <w:bookmarkEnd w:id="136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61" w:name="B2614"/>
            <w:bookmarkEnd w:id="136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62" w:name="B2615"/>
            <w:bookmarkEnd w:id="1362"/>
          </w:p>
        </w:tc>
      </w:tr>
      <w:tr w:rsidR="00F5400E" w:rsidRPr="007A2664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  <w:vAlign w:val="center"/>
          </w:tcPr>
          <w:p w:rsidR="00F5400E" w:rsidRPr="000A19EA" w:rsidRDefault="00F5400E" w:rsidP="00F5400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незаконное изготовление взрывчатых веществ, незаконные изготовление, переделка или ремонт взрывных устройств</w:t>
            </w:r>
          </w:p>
          <w:p w:rsidR="00F5400E" w:rsidRPr="000A19EA" w:rsidRDefault="00F5400E" w:rsidP="00F5400E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223.1 УК РФ</w:t>
            </w:r>
          </w:p>
        </w:tc>
        <w:tc>
          <w:tcPr>
            <w:tcW w:w="425" w:type="dxa"/>
            <w:vAlign w:val="bottom"/>
          </w:tcPr>
          <w:p w:rsidR="00F5400E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color w:val="FF0000"/>
                <w:sz w:val="18"/>
                <w:szCs w:val="18"/>
              </w:rPr>
            </w:pPr>
            <w:bookmarkStart w:id="1363" w:name="B2701"/>
            <w:bookmarkEnd w:id="136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64" w:name="B2702"/>
            <w:bookmarkEnd w:id="136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65" w:name="B2703"/>
            <w:bookmarkEnd w:id="136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66" w:name="B2704"/>
            <w:bookmarkEnd w:id="136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67" w:name="B2705"/>
            <w:bookmarkEnd w:id="136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68" w:name="B2706"/>
            <w:bookmarkEnd w:id="136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69" w:name="B2707"/>
            <w:bookmarkEnd w:id="136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70" w:name="B2708"/>
            <w:bookmarkEnd w:id="137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71" w:name="B2709"/>
            <w:bookmarkEnd w:id="137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72" w:name="B2710"/>
            <w:bookmarkEnd w:id="137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73" w:name="B2711"/>
            <w:bookmarkEnd w:id="137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74" w:name="B2712"/>
            <w:bookmarkEnd w:id="137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75" w:name="B2713"/>
            <w:bookmarkEnd w:id="137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76" w:name="B2714"/>
            <w:bookmarkEnd w:id="137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77" w:name="B2715"/>
            <w:bookmarkEnd w:id="1377"/>
          </w:p>
        </w:tc>
      </w:tr>
      <w:tr w:rsidR="00F5400E" w:rsidRPr="007A2664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  <w:vAlign w:val="center"/>
          </w:tcPr>
          <w:p w:rsidR="00F5400E" w:rsidRPr="000A19EA" w:rsidRDefault="00F5400E" w:rsidP="00F5400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хищение либо вымогательство оружия, боеприпасов, взрывчатых веществ и взрывных устройств</w:t>
            </w:r>
          </w:p>
          <w:p w:rsidR="00F5400E" w:rsidRPr="000A19EA" w:rsidRDefault="00F5400E" w:rsidP="00F5400E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226 УК РФ</w:t>
            </w:r>
          </w:p>
        </w:tc>
        <w:tc>
          <w:tcPr>
            <w:tcW w:w="425" w:type="dxa"/>
            <w:vAlign w:val="bottom"/>
          </w:tcPr>
          <w:p w:rsidR="00F5400E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color w:val="FF0000"/>
                <w:sz w:val="18"/>
                <w:szCs w:val="18"/>
              </w:rPr>
            </w:pPr>
            <w:bookmarkStart w:id="1378" w:name="B2801"/>
            <w:bookmarkEnd w:id="137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79" w:name="B2802"/>
            <w:bookmarkEnd w:id="1379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80" w:name="B2803"/>
            <w:bookmarkEnd w:id="138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81" w:name="B2804"/>
            <w:bookmarkEnd w:id="1381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82" w:name="B2805"/>
            <w:bookmarkEnd w:id="1382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83" w:name="B2806"/>
            <w:bookmarkEnd w:id="138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84" w:name="B2807"/>
            <w:bookmarkEnd w:id="1384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85" w:name="B2808"/>
            <w:bookmarkEnd w:id="138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86" w:name="B2809"/>
            <w:bookmarkEnd w:id="1386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87" w:name="B2810"/>
            <w:bookmarkEnd w:id="138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88" w:name="B2811"/>
            <w:bookmarkEnd w:id="138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89" w:name="B2812"/>
            <w:bookmarkEnd w:id="1389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90" w:name="B2813"/>
            <w:bookmarkEnd w:id="139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91" w:name="B2814"/>
            <w:bookmarkEnd w:id="139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92" w:name="B2815"/>
            <w:bookmarkEnd w:id="1392"/>
          </w:p>
        </w:tc>
      </w:tr>
      <w:tr w:rsidR="00F5400E" w:rsidRPr="007A2664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F5400E" w:rsidRDefault="00F5400E" w:rsidP="00F5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A2664">
              <w:rPr>
                <w:sz w:val="20"/>
                <w:szCs w:val="20"/>
              </w:rPr>
              <w:t xml:space="preserve">оздание некоммерческой организации, посягающей на личность и права граждан </w:t>
            </w:r>
          </w:p>
          <w:p w:rsidR="00F5400E" w:rsidRPr="007A2664" w:rsidRDefault="00F5400E" w:rsidP="00F5400E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 xml:space="preserve"> ст. 239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393" w:name="B2901"/>
            <w:bookmarkEnd w:id="139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94" w:name="B2902"/>
            <w:bookmarkEnd w:id="139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95" w:name="B2903"/>
            <w:bookmarkEnd w:id="139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96" w:name="B2904"/>
            <w:bookmarkEnd w:id="139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97" w:name="B2905"/>
            <w:bookmarkEnd w:id="139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98" w:name="B2906"/>
            <w:bookmarkEnd w:id="139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399" w:name="B2907"/>
            <w:bookmarkEnd w:id="139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00" w:name="B2908"/>
            <w:bookmarkEnd w:id="140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01" w:name="B2909"/>
            <w:bookmarkEnd w:id="140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02" w:name="B2910"/>
            <w:bookmarkEnd w:id="140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03" w:name="B2911"/>
            <w:bookmarkEnd w:id="140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04" w:name="B2912"/>
            <w:bookmarkEnd w:id="140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05" w:name="B2913"/>
            <w:bookmarkEnd w:id="140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06" w:name="B2914"/>
            <w:bookmarkEnd w:id="140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07" w:name="B2915"/>
            <w:bookmarkEnd w:id="1407"/>
          </w:p>
        </w:tc>
      </w:tr>
      <w:tr w:rsidR="00F5400E" w:rsidRPr="007A2664" w:rsidTr="00F5400E">
        <w:tc>
          <w:tcPr>
            <w:tcW w:w="6805" w:type="dxa"/>
            <w:gridSpan w:val="4"/>
          </w:tcPr>
          <w:p w:rsidR="00F5400E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425" w:type="dxa"/>
            <w:vAlign w:val="center"/>
          </w:tcPr>
          <w:p w:rsidR="00F5400E" w:rsidRPr="00DD4E69" w:rsidRDefault="00F5400E" w:rsidP="00F5400E">
            <w:pPr>
              <w:ind w:left="-108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Б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ind w:right="-52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F5400E" w:rsidRPr="00BE427F" w:rsidTr="00127B60">
        <w:trPr>
          <w:trHeight w:val="186"/>
        </w:trPr>
        <w:tc>
          <w:tcPr>
            <w:tcW w:w="506" w:type="dxa"/>
            <w:vMerge w:val="restart"/>
            <w:textDirection w:val="btLr"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874" w:type="dxa"/>
            <w:gridSpan w:val="2"/>
          </w:tcPr>
          <w:p w:rsidR="00F5400E" w:rsidRPr="00A47C9A" w:rsidRDefault="00F5400E" w:rsidP="00F5400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создание религиозного или общественного объединения, деятельность которого сопряжена с насилием над гражданами или иным причинением вреда их здоровью, или некоммерческой организации (включая некоммерческую организацию, выполняющую функции иностранного агента) либо структурного подразделения иностранной некоммерческой неправительственной организации, деятельность которых сопряжена с побуждением граждан к отказу от исполнения гражданских обязанностей или к совершению иных противоправных деяний, а равно руководство такими объединением, организацией либо структурным подразделением </w:t>
            </w:r>
          </w:p>
          <w:p w:rsidR="00127B60" w:rsidRDefault="00127B60" w:rsidP="00F5400E">
            <w:pPr>
              <w:jc w:val="right"/>
              <w:rPr>
                <w:sz w:val="20"/>
                <w:szCs w:val="20"/>
              </w:rPr>
            </w:pPr>
          </w:p>
          <w:p w:rsidR="00F5400E" w:rsidRPr="007A2664" w:rsidRDefault="00F5400E" w:rsidP="00F540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1 и 2 ст. 239</w:t>
            </w:r>
            <w:r w:rsidRPr="007A2664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408" w:name="B3001"/>
            <w:bookmarkEnd w:id="140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09" w:name="B3002"/>
            <w:bookmarkEnd w:id="1409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10" w:name="B3003"/>
            <w:bookmarkEnd w:id="141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11" w:name="B3004"/>
            <w:bookmarkEnd w:id="1411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12" w:name="B3005"/>
            <w:bookmarkEnd w:id="1412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13" w:name="B3006"/>
            <w:bookmarkEnd w:id="141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14" w:name="B3007"/>
            <w:bookmarkEnd w:id="1414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15" w:name="B3008"/>
            <w:bookmarkEnd w:id="141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16" w:name="B3009"/>
            <w:bookmarkEnd w:id="1416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17" w:name="B3010"/>
            <w:bookmarkEnd w:id="141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18" w:name="B3011"/>
            <w:bookmarkEnd w:id="141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19" w:name="B3012"/>
            <w:bookmarkEnd w:id="1419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20" w:name="B3013"/>
            <w:bookmarkEnd w:id="142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21" w:name="B3014"/>
            <w:bookmarkEnd w:id="142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22" w:name="B3015"/>
            <w:bookmarkEnd w:id="1422"/>
          </w:p>
        </w:tc>
      </w:tr>
      <w:tr w:rsidR="00F5400E" w:rsidRPr="00BE427F" w:rsidTr="00127B60">
        <w:trPr>
          <w:trHeight w:val="233"/>
        </w:trPr>
        <w:tc>
          <w:tcPr>
            <w:tcW w:w="506" w:type="dxa"/>
            <w:vMerge/>
            <w:textDirection w:val="btLr"/>
          </w:tcPr>
          <w:p w:rsidR="00F5400E" w:rsidRPr="00BE427F" w:rsidRDefault="00F5400E" w:rsidP="00F5400E">
            <w:pPr>
              <w:spacing w:line="200" w:lineRule="exact"/>
              <w:ind w:left="113" w:right="113"/>
              <w:jc w:val="center"/>
            </w:pPr>
          </w:p>
        </w:tc>
        <w:tc>
          <w:tcPr>
            <w:tcW w:w="425" w:type="dxa"/>
            <w:vMerge/>
            <w:vAlign w:val="center"/>
          </w:tcPr>
          <w:p w:rsidR="00F5400E" w:rsidRPr="00BE427F" w:rsidRDefault="00F5400E" w:rsidP="00F5400E">
            <w:pPr>
              <w:jc w:val="center"/>
            </w:pPr>
          </w:p>
        </w:tc>
        <w:tc>
          <w:tcPr>
            <w:tcW w:w="5874" w:type="dxa"/>
            <w:gridSpan w:val="2"/>
          </w:tcPr>
          <w:p w:rsidR="00F5400E" w:rsidRPr="00A47C9A" w:rsidRDefault="00F5400E" w:rsidP="00F5400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участие в деятельности названных объединений, организаций либо структурных подразделений, а равно пропаганда указанных деяний                                                             </w:t>
            </w:r>
            <w:r>
              <w:rPr>
                <w:sz w:val="20"/>
                <w:szCs w:val="20"/>
              </w:rPr>
              <w:t xml:space="preserve">         </w:t>
            </w:r>
            <w:r w:rsidRPr="00A47C9A">
              <w:rPr>
                <w:sz w:val="20"/>
                <w:szCs w:val="20"/>
              </w:rPr>
              <w:t>ч. 3 ст. 239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423" w:name="B3101"/>
            <w:bookmarkEnd w:id="142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24" w:name="B3102"/>
            <w:bookmarkEnd w:id="142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25" w:name="B3103"/>
            <w:bookmarkEnd w:id="142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26" w:name="B3104"/>
            <w:bookmarkEnd w:id="142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27" w:name="B3105"/>
            <w:bookmarkEnd w:id="142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28" w:name="B3106"/>
            <w:bookmarkEnd w:id="142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29" w:name="B3107"/>
            <w:bookmarkEnd w:id="142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30" w:name="B3108"/>
            <w:bookmarkEnd w:id="143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31" w:name="B3109"/>
            <w:bookmarkEnd w:id="143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32" w:name="B3110"/>
            <w:bookmarkEnd w:id="143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33" w:name="B3111"/>
            <w:bookmarkEnd w:id="143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34" w:name="B3112"/>
            <w:bookmarkEnd w:id="143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35" w:name="B3113"/>
            <w:bookmarkEnd w:id="143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36" w:name="B3114"/>
            <w:bookmarkEnd w:id="143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37" w:name="B3115"/>
            <w:bookmarkEnd w:id="1437"/>
          </w:p>
        </w:tc>
      </w:tr>
      <w:tr w:rsidR="00F5400E" w:rsidRPr="007A2664" w:rsidTr="00127B60">
        <w:trPr>
          <w:trHeight w:val="1406"/>
        </w:trPr>
        <w:tc>
          <w:tcPr>
            <w:tcW w:w="506" w:type="dxa"/>
            <w:vMerge/>
            <w:textDirection w:val="btLr"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F5400E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уничтожение или повреждение объектов культурного наследия (памятников истории и культуры) народов Р</w:t>
            </w:r>
            <w:r>
              <w:rPr>
                <w:sz w:val="20"/>
                <w:szCs w:val="20"/>
              </w:rPr>
              <w:t xml:space="preserve">оссийской </w:t>
            </w:r>
            <w:r w:rsidRPr="00A47C9A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  <w:r w:rsidRPr="00A47C9A">
              <w:rPr>
                <w:sz w:val="20"/>
                <w:szCs w:val="20"/>
              </w:rPr>
              <w:t>, включенных в единый государственный реестр объектов культурного наследия (памятников истории и культуры) народов Р</w:t>
            </w:r>
            <w:r>
              <w:rPr>
                <w:sz w:val="20"/>
                <w:szCs w:val="20"/>
              </w:rPr>
              <w:t xml:space="preserve">оссийской </w:t>
            </w:r>
            <w:r w:rsidRPr="00A47C9A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  <w:r w:rsidRPr="00A47C9A">
              <w:rPr>
                <w:sz w:val="20"/>
                <w:szCs w:val="20"/>
              </w:rPr>
              <w:t xml:space="preserve">, выявленных объектов культурного наследия, природных комплексов, объектов, взятых под охрану государства, или культурных ценностей </w:t>
            </w:r>
            <w:r>
              <w:rPr>
                <w:sz w:val="20"/>
                <w:szCs w:val="20"/>
              </w:rPr>
              <w:t xml:space="preserve">  </w:t>
            </w:r>
          </w:p>
          <w:p w:rsidR="00F5400E" w:rsidRPr="00A47C9A" w:rsidRDefault="00F5400E" w:rsidP="00F5400E">
            <w:pPr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ст. 243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438" w:name="B3201"/>
            <w:bookmarkEnd w:id="143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39" w:name="B3202"/>
            <w:bookmarkEnd w:id="1439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40" w:name="B3203"/>
            <w:bookmarkEnd w:id="144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41" w:name="B3204"/>
            <w:bookmarkEnd w:id="1441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42" w:name="B3205"/>
            <w:bookmarkEnd w:id="1442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43" w:name="B3206"/>
            <w:bookmarkEnd w:id="144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44" w:name="B3207"/>
            <w:bookmarkEnd w:id="1444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45" w:name="B3208"/>
            <w:bookmarkEnd w:id="144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46" w:name="B3209"/>
            <w:bookmarkEnd w:id="1446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47" w:name="B3210"/>
            <w:bookmarkEnd w:id="144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48" w:name="B3211"/>
            <w:bookmarkEnd w:id="144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49" w:name="B3212"/>
            <w:bookmarkEnd w:id="1449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50" w:name="B3213"/>
            <w:bookmarkEnd w:id="145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51" w:name="B3214"/>
            <w:bookmarkEnd w:id="145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52" w:name="B3215"/>
            <w:bookmarkEnd w:id="1452"/>
          </w:p>
        </w:tc>
      </w:tr>
      <w:tr w:rsidR="00F5400E" w:rsidRPr="007A2664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надругательство над телами умерших и местами их захоронения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а равно в отношении скульптурного, архитектурного сооружения, посвященного борьбе с фашизмом или жертвам фашизма, либо мест захоронения участников борьбы с фашизмом                   </w:t>
            </w:r>
            <w:r>
              <w:rPr>
                <w:sz w:val="20"/>
                <w:szCs w:val="20"/>
              </w:rPr>
              <w:t xml:space="preserve"> </w:t>
            </w:r>
            <w:r w:rsidRPr="00A47C9A">
              <w:rPr>
                <w:sz w:val="20"/>
                <w:szCs w:val="20"/>
              </w:rPr>
              <w:t xml:space="preserve">     п. «б» ч. 2 ст. 244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453" w:name="B3301"/>
            <w:bookmarkEnd w:id="145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54" w:name="B3302"/>
            <w:bookmarkEnd w:id="145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55" w:name="B3303"/>
            <w:bookmarkEnd w:id="145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56" w:name="B3304"/>
            <w:bookmarkEnd w:id="145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57" w:name="B3305"/>
            <w:bookmarkEnd w:id="145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58" w:name="B3306"/>
            <w:bookmarkEnd w:id="145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59" w:name="B3307"/>
            <w:bookmarkEnd w:id="145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60" w:name="B3308"/>
            <w:bookmarkEnd w:id="146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61" w:name="B3309"/>
            <w:bookmarkEnd w:id="146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62" w:name="B3310"/>
            <w:bookmarkEnd w:id="146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63" w:name="B3311"/>
            <w:bookmarkEnd w:id="146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64" w:name="B3312"/>
            <w:bookmarkEnd w:id="146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65" w:name="B3313"/>
            <w:bookmarkEnd w:id="146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66" w:name="B3314"/>
            <w:bookmarkEnd w:id="146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67" w:name="B3315"/>
            <w:bookmarkEnd w:id="1467"/>
          </w:p>
        </w:tc>
      </w:tr>
      <w:tr w:rsidR="00F5400E" w:rsidRPr="007A2664" w:rsidTr="00127B60">
        <w:tc>
          <w:tcPr>
            <w:tcW w:w="506" w:type="dxa"/>
            <w:vMerge/>
            <w:textDirection w:val="btLr"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насильственный захват власти или насильственное удержание власти </w:t>
            </w:r>
          </w:p>
          <w:p w:rsidR="00F5400E" w:rsidRPr="00A47C9A" w:rsidRDefault="00F5400E" w:rsidP="00F5400E">
            <w:pPr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ст. 278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468" w:name="B3401"/>
            <w:bookmarkEnd w:id="146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69" w:name="B3402"/>
            <w:bookmarkEnd w:id="1469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70" w:name="B3403"/>
            <w:bookmarkEnd w:id="147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71" w:name="B3404"/>
            <w:bookmarkEnd w:id="1471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72" w:name="B3405"/>
            <w:bookmarkEnd w:id="1472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73" w:name="B3406"/>
            <w:bookmarkEnd w:id="147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74" w:name="B3407"/>
            <w:bookmarkEnd w:id="1474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75" w:name="B3408"/>
            <w:bookmarkEnd w:id="147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76" w:name="B3409"/>
            <w:bookmarkEnd w:id="1476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77" w:name="B3410"/>
            <w:bookmarkEnd w:id="147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78" w:name="B3411"/>
            <w:bookmarkEnd w:id="147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79" w:name="B3412"/>
            <w:bookmarkEnd w:id="1479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80" w:name="B3413"/>
            <w:bookmarkEnd w:id="148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81" w:name="B3414"/>
            <w:bookmarkEnd w:id="148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82" w:name="B3415"/>
            <w:bookmarkEnd w:id="1482"/>
          </w:p>
        </w:tc>
      </w:tr>
      <w:tr w:rsidR="00F5400E" w:rsidRPr="007A2664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вооруженный мятеж                                                               ст. 279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483" w:name="B3501"/>
            <w:bookmarkEnd w:id="148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84" w:name="B3502"/>
            <w:bookmarkEnd w:id="148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85" w:name="B3503"/>
            <w:bookmarkEnd w:id="148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86" w:name="B3504"/>
            <w:bookmarkEnd w:id="148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87" w:name="B3505"/>
            <w:bookmarkEnd w:id="148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88" w:name="B3506"/>
            <w:bookmarkEnd w:id="148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89" w:name="B3507"/>
            <w:bookmarkEnd w:id="148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90" w:name="B3508"/>
            <w:bookmarkEnd w:id="149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91" w:name="B3509"/>
            <w:bookmarkEnd w:id="149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92" w:name="B3510"/>
            <w:bookmarkEnd w:id="149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93" w:name="B3511"/>
            <w:bookmarkEnd w:id="149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94" w:name="B3512"/>
            <w:bookmarkEnd w:id="149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95" w:name="B3513"/>
            <w:bookmarkEnd w:id="149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96" w:name="B3514"/>
            <w:bookmarkEnd w:id="149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97" w:name="B3515"/>
            <w:bookmarkEnd w:id="1497"/>
          </w:p>
        </w:tc>
      </w:tr>
      <w:tr w:rsidR="00F5400E" w:rsidRPr="007A2664" w:rsidTr="00127B60">
        <w:tc>
          <w:tcPr>
            <w:tcW w:w="506" w:type="dxa"/>
            <w:vMerge/>
            <w:textDirection w:val="btLr"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публичные призывы к осуществлению экстремистской деятельности  </w:t>
            </w:r>
          </w:p>
          <w:p w:rsidR="00F5400E" w:rsidRPr="00A47C9A" w:rsidRDefault="00F5400E" w:rsidP="00F5400E">
            <w:pPr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ст. 280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498" w:name="B3601"/>
            <w:bookmarkEnd w:id="149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499" w:name="B3602"/>
            <w:bookmarkEnd w:id="1499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00" w:name="B3603"/>
            <w:bookmarkEnd w:id="150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01" w:name="B3604"/>
            <w:bookmarkEnd w:id="1501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02" w:name="B3605"/>
            <w:bookmarkEnd w:id="1502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03" w:name="B3606"/>
            <w:bookmarkEnd w:id="150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04" w:name="B3607"/>
            <w:bookmarkEnd w:id="1504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05" w:name="B3608"/>
            <w:bookmarkEnd w:id="150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06" w:name="B3609"/>
            <w:bookmarkEnd w:id="1506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07" w:name="B3610"/>
            <w:bookmarkEnd w:id="150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08" w:name="B3611"/>
            <w:bookmarkEnd w:id="150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09" w:name="B3612"/>
            <w:bookmarkEnd w:id="1509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10" w:name="B3613"/>
            <w:bookmarkEnd w:id="151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11" w:name="B3614"/>
            <w:bookmarkEnd w:id="151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12" w:name="B3615"/>
            <w:bookmarkEnd w:id="1512"/>
          </w:p>
        </w:tc>
      </w:tr>
      <w:tr w:rsidR="00F5400E" w:rsidRPr="00BE427F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из них</w:t>
            </w:r>
          </w:p>
        </w:tc>
        <w:tc>
          <w:tcPr>
            <w:tcW w:w="5307" w:type="dxa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A47C9A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513" w:name="B3701"/>
            <w:bookmarkEnd w:id="151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14" w:name="B3702"/>
            <w:bookmarkEnd w:id="151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15" w:name="B3703"/>
            <w:bookmarkEnd w:id="151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16" w:name="B3704"/>
            <w:bookmarkEnd w:id="151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17" w:name="B3705"/>
            <w:bookmarkEnd w:id="151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18" w:name="B3706"/>
            <w:bookmarkEnd w:id="151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19" w:name="B3707"/>
            <w:bookmarkEnd w:id="151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20" w:name="B3708"/>
            <w:bookmarkEnd w:id="152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21" w:name="B3709"/>
            <w:bookmarkEnd w:id="152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22" w:name="B3710"/>
            <w:bookmarkEnd w:id="152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23" w:name="B3711"/>
            <w:bookmarkEnd w:id="152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24" w:name="B3712"/>
            <w:bookmarkEnd w:id="152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25" w:name="B3713"/>
            <w:bookmarkEnd w:id="152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26" w:name="B3714"/>
            <w:bookmarkEnd w:id="152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27" w:name="B3715"/>
            <w:bookmarkEnd w:id="1527"/>
          </w:p>
        </w:tc>
      </w:tr>
      <w:tr w:rsidR="00F5400E" w:rsidRPr="007A2664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публичные призывы к осуществлению действий, направленных на нарушение территориальной целостности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A47C9A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  <w:r w:rsidRPr="00A47C9A">
              <w:rPr>
                <w:sz w:val="20"/>
                <w:szCs w:val="20"/>
              </w:rPr>
              <w:t xml:space="preserve"> </w:t>
            </w:r>
          </w:p>
          <w:p w:rsidR="00F5400E" w:rsidRPr="00A47C9A" w:rsidRDefault="00F5400E" w:rsidP="00F5400E">
            <w:pPr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ст. 280.1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528" w:name="B3801"/>
            <w:bookmarkEnd w:id="152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29" w:name="B3802"/>
            <w:bookmarkEnd w:id="1529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30" w:name="B3803"/>
            <w:bookmarkEnd w:id="153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31" w:name="B3804"/>
            <w:bookmarkEnd w:id="1531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32" w:name="B3805"/>
            <w:bookmarkEnd w:id="1532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33" w:name="B3806"/>
            <w:bookmarkEnd w:id="153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34" w:name="B3807"/>
            <w:bookmarkEnd w:id="1534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35" w:name="B3808"/>
            <w:bookmarkEnd w:id="153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36" w:name="B3809"/>
            <w:bookmarkEnd w:id="1536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37" w:name="B3810"/>
            <w:bookmarkEnd w:id="153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38" w:name="B3811"/>
            <w:bookmarkEnd w:id="153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39" w:name="B3812"/>
            <w:bookmarkEnd w:id="1539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40" w:name="B3813"/>
            <w:bookmarkEnd w:id="154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41" w:name="B3814"/>
            <w:bookmarkEnd w:id="154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42" w:name="B3815"/>
            <w:bookmarkEnd w:id="1542"/>
          </w:p>
        </w:tc>
      </w:tr>
      <w:tr w:rsidR="00F5400E" w:rsidRPr="00BE427F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из них</w:t>
            </w:r>
          </w:p>
        </w:tc>
        <w:tc>
          <w:tcPr>
            <w:tcW w:w="5307" w:type="dxa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A47C9A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543" w:name="B3901"/>
            <w:bookmarkEnd w:id="154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44" w:name="B3902"/>
            <w:bookmarkEnd w:id="154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45" w:name="B3903"/>
            <w:bookmarkEnd w:id="154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46" w:name="B3904"/>
            <w:bookmarkEnd w:id="154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47" w:name="B3905"/>
            <w:bookmarkEnd w:id="154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48" w:name="B3906"/>
            <w:bookmarkEnd w:id="154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49" w:name="B3907"/>
            <w:bookmarkEnd w:id="154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50" w:name="B3908"/>
            <w:bookmarkEnd w:id="155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51" w:name="B3909"/>
            <w:bookmarkEnd w:id="155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52" w:name="B3910"/>
            <w:bookmarkEnd w:id="155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53" w:name="B3911"/>
            <w:bookmarkEnd w:id="155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54" w:name="B3912"/>
            <w:bookmarkEnd w:id="155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55" w:name="B3913"/>
            <w:bookmarkEnd w:id="155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56" w:name="B3914"/>
            <w:bookmarkEnd w:id="155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57" w:name="B3915"/>
            <w:bookmarkEnd w:id="1557"/>
          </w:p>
        </w:tc>
      </w:tr>
      <w:tr w:rsidR="00F5400E" w:rsidRPr="007A2664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возбуждение ненависти либо вражды, а равно унижение человеческого достоинства                                                                             ст. 282 УК РФ 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558" w:name="B4001"/>
            <w:bookmarkEnd w:id="1558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59" w:name="B4002"/>
            <w:bookmarkEnd w:id="15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60" w:name="B4003"/>
            <w:bookmarkEnd w:id="15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61" w:name="B4004"/>
            <w:bookmarkEnd w:id="15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62" w:name="B4005"/>
            <w:bookmarkEnd w:id="15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63" w:name="B4006"/>
            <w:bookmarkEnd w:id="15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64" w:name="B4007"/>
            <w:bookmarkEnd w:id="156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65" w:name="B4008"/>
            <w:bookmarkEnd w:id="15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66" w:name="B4009"/>
            <w:bookmarkEnd w:id="15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67" w:name="B4010"/>
            <w:bookmarkEnd w:id="15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68" w:name="B4011"/>
            <w:bookmarkEnd w:id="1568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69" w:name="B4012"/>
            <w:bookmarkEnd w:id="15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70" w:name="B4013"/>
            <w:bookmarkEnd w:id="157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71" w:name="B4014"/>
            <w:bookmarkEnd w:id="15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572" w:name="B4015"/>
            <w:bookmarkEnd w:id="1572"/>
            <w:r>
              <w:rPr>
                <w:sz w:val="18"/>
                <w:szCs w:val="18"/>
              </w:rPr>
              <w:t xml:space="preserve"> 0</w:t>
            </w:r>
          </w:p>
        </w:tc>
      </w:tr>
      <w:tr w:rsidR="00F5400E" w:rsidRPr="00BE427F" w:rsidTr="00127B60">
        <w:tc>
          <w:tcPr>
            <w:tcW w:w="506" w:type="dxa"/>
            <w:vMerge/>
          </w:tcPr>
          <w:p w:rsidR="00F5400E" w:rsidRPr="007A2664" w:rsidRDefault="00F5400E" w:rsidP="00F5400E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из них</w:t>
            </w:r>
          </w:p>
        </w:tc>
        <w:tc>
          <w:tcPr>
            <w:tcW w:w="5307" w:type="dxa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A47C9A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573" w:name="B4101"/>
            <w:bookmarkEnd w:id="157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74" w:name="B4102"/>
            <w:bookmarkEnd w:id="157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75" w:name="B4103"/>
            <w:bookmarkEnd w:id="157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76" w:name="B4104"/>
            <w:bookmarkEnd w:id="157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77" w:name="B4105"/>
            <w:bookmarkEnd w:id="157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78" w:name="B4106"/>
            <w:bookmarkEnd w:id="157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79" w:name="B4107"/>
            <w:bookmarkEnd w:id="157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80" w:name="B4108"/>
            <w:bookmarkEnd w:id="158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81" w:name="B4109"/>
            <w:bookmarkEnd w:id="158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82" w:name="B4110"/>
            <w:bookmarkEnd w:id="158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83" w:name="B4111"/>
            <w:bookmarkEnd w:id="158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84" w:name="B4112"/>
            <w:bookmarkEnd w:id="158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85" w:name="B4113"/>
            <w:bookmarkEnd w:id="158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86" w:name="B4114"/>
            <w:bookmarkEnd w:id="158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87" w:name="B4115"/>
            <w:bookmarkEnd w:id="1587"/>
          </w:p>
        </w:tc>
      </w:tr>
      <w:tr w:rsidR="00F5400E" w:rsidRPr="007A2664" w:rsidTr="00F5400E">
        <w:tc>
          <w:tcPr>
            <w:tcW w:w="6805" w:type="dxa"/>
            <w:gridSpan w:val="4"/>
          </w:tcPr>
          <w:p w:rsidR="00F5400E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vAlign w:val="center"/>
          </w:tcPr>
          <w:p w:rsidR="00F5400E" w:rsidRPr="00DD4E69" w:rsidRDefault="00F5400E" w:rsidP="00F5400E">
            <w:pPr>
              <w:ind w:left="-108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Б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ind w:right="-52"/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 w:rsidRPr="00DD4E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F5400E" w:rsidRPr="00DD4E6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F5400E" w:rsidRPr="007A2664" w:rsidTr="00127B60">
        <w:trPr>
          <w:trHeight w:val="424"/>
        </w:trPr>
        <w:tc>
          <w:tcPr>
            <w:tcW w:w="506" w:type="dxa"/>
            <w:vMerge w:val="restart"/>
            <w:textDirection w:val="btLr"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6299" w:type="dxa"/>
            <w:gridSpan w:val="3"/>
          </w:tcPr>
          <w:p w:rsidR="00F5400E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организация экстремистского сообщества                       </w:t>
            </w:r>
          </w:p>
          <w:p w:rsidR="00F5400E" w:rsidRPr="00A47C9A" w:rsidRDefault="00F5400E" w:rsidP="00F5400E">
            <w:pPr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ст. 282.1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588" w:name="B4201"/>
            <w:bookmarkEnd w:id="158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89" w:name="B4202"/>
            <w:bookmarkEnd w:id="1589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90" w:name="B4203"/>
            <w:bookmarkEnd w:id="159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91" w:name="B4204"/>
            <w:bookmarkEnd w:id="1591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92" w:name="B4205"/>
            <w:bookmarkEnd w:id="1592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93" w:name="B4206"/>
            <w:bookmarkEnd w:id="159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94" w:name="B4207"/>
            <w:bookmarkEnd w:id="1594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95" w:name="B4208"/>
            <w:bookmarkEnd w:id="159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96" w:name="B4209"/>
            <w:bookmarkEnd w:id="1596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97" w:name="B4210"/>
            <w:bookmarkEnd w:id="159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98" w:name="B4211"/>
            <w:bookmarkEnd w:id="159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599" w:name="B4212"/>
            <w:bookmarkEnd w:id="1599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00" w:name="B4213"/>
            <w:bookmarkEnd w:id="160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01" w:name="B4214"/>
            <w:bookmarkEnd w:id="160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02" w:name="B4215"/>
            <w:bookmarkEnd w:id="1602"/>
          </w:p>
        </w:tc>
      </w:tr>
      <w:tr w:rsidR="00F5400E" w:rsidRPr="00BE427F" w:rsidTr="00127B60">
        <w:trPr>
          <w:cantSplit/>
          <w:trHeight w:val="1134"/>
        </w:trPr>
        <w:tc>
          <w:tcPr>
            <w:tcW w:w="506" w:type="dxa"/>
            <w:vMerge/>
            <w:textDirection w:val="btLr"/>
          </w:tcPr>
          <w:p w:rsidR="00F5400E" w:rsidRPr="007A2664" w:rsidRDefault="00F5400E" w:rsidP="00F5400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F5400E" w:rsidRPr="007A2664" w:rsidRDefault="00F5400E" w:rsidP="00F5400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5874" w:type="dxa"/>
            <w:gridSpan w:val="2"/>
          </w:tcPr>
          <w:p w:rsidR="00F5400E" w:rsidRPr="00A47C9A" w:rsidRDefault="00F5400E" w:rsidP="00F5400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создание экстремистского сообщества, то есть организованной группы лиц для подготовки или совершения преступлений экстремистской направленности, а равно </w:t>
            </w:r>
            <w:hyperlink r:id="rId89" w:history="1">
              <w:r w:rsidRPr="00A47C9A">
                <w:rPr>
                  <w:sz w:val="20"/>
                  <w:szCs w:val="20"/>
                </w:rPr>
                <w:t>руководство</w:t>
              </w:r>
            </w:hyperlink>
            <w:r w:rsidRPr="00A47C9A">
              <w:rPr>
                <w:sz w:val="20"/>
                <w:szCs w:val="20"/>
              </w:rPr>
              <w:t xml:space="preserve"> таким экстремистским сообществом, его частью или входящими в такое сообщество </w:t>
            </w:r>
            <w:hyperlink r:id="rId90" w:history="1">
              <w:r w:rsidRPr="00A47C9A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A47C9A">
              <w:rPr>
                <w:sz w:val="20"/>
                <w:szCs w:val="20"/>
              </w:rPr>
              <w:t xml:space="preserve">, а также создание объединения организаторов, руководителей или иных представителей частей или структурных подразделений такого сообщества в целях разработки планов и (или) условий для совершения преступлений экстремистской направленности, в том числе совершенные лицом с использованием своего </w:t>
            </w:r>
            <w:hyperlink r:id="rId91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  <w:r w:rsidRPr="00A47C9A">
              <w:rPr>
                <w:sz w:val="20"/>
                <w:szCs w:val="20"/>
              </w:rPr>
              <w:t xml:space="preserve">                           </w:t>
            </w:r>
            <w:r>
              <w:rPr>
                <w:sz w:val="20"/>
                <w:szCs w:val="20"/>
              </w:rPr>
              <w:t xml:space="preserve">                          ч</w:t>
            </w:r>
            <w:r w:rsidRPr="00A47C9A">
              <w:rPr>
                <w:sz w:val="20"/>
                <w:szCs w:val="20"/>
              </w:rPr>
              <w:t>ч. 1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603" w:name="B4301"/>
            <w:bookmarkEnd w:id="160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04" w:name="B4302"/>
            <w:bookmarkEnd w:id="160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05" w:name="B4303"/>
            <w:bookmarkEnd w:id="160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06" w:name="B4304"/>
            <w:bookmarkEnd w:id="160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07" w:name="B4305"/>
            <w:bookmarkEnd w:id="160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08" w:name="B4306"/>
            <w:bookmarkEnd w:id="160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09" w:name="B4307"/>
            <w:bookmarkEnd w:id="160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10" w:name="B4308"/>
            <w:bookmarkEnd w:id="161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11" w:name="B4309"/>
            <w:bookmarkEnd w:id="161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12" w:name="B4310"/>
            <w:bookmarkEnd w:id="161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13" w:name="B4311"/>
            <w:bookmarkEnd w:id="161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14" w:name="B4312"/>
            <w:bookmarkEnd w:id="161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15" w:name="B4313"/>
            <w:bookmarkEnd w:id="161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16" w:name="B4314"/>
            <w:bookmarkEnd w:id="161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17" w:name="B4315"/>
            <w:bookmarkEnd w:id="1617"/>
          </w:p>
        </w:tc>
      </w:tr>
      <w:tr w:rsidR="00F5400E" w:rsidRPr="00BE427F" w:rsidTr="00127B60">
        <w:trPr>
          <w:cantSplit/>
          <w:trHeight w:val="846"/>
        </w:trPr>
        <w:tc>
          <w:tcPr>
            <w:tcW w:w="506" w:type="dxa"/>
            <w:vMerge/>
            <w:textDirection w:val="btLr"/>
          </w:tcPr>
          <w:p w:rsidR="00F5400E" w:rsidRPr="00BE427F" w:rsidRDefault="00F5400E" w:rsidP="00F5400E">
            <w:pPr>
              <w:spacing w:line="200" w:lineRule="exact"/>
              <w:ind w:left="113" w:right="113"/>
              <w:jc w:val="center"/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F5400E" w:rsidRPr="00BE427F" w:rsidRDefault="00F5400E" w:rsidP="00F5400E">
            <w:pPr>
              <w:ind w:left="113" w:right="113"/>
              <w:jc w:val="center"/>
            </w:pPr>
          </w:p>
        </w:tc>
        <w:tc>
          <w:tcPr>
            <w:tcW w:w="5874" w:type="dxa"/>
            <w:gridSpan w:val="2"/>
          </w:tcPr>
          <w:p w:rsidR="00F5400E" w:rsidRPr="00A47C9A" w:rsidRDefault="00F5400E" w:rsidP="00F5400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склонение, вербовка или иное вовлечение лица в деятельность экстремистского сообщества, в том числе совершенные лицом с использованием своего </w:t>
            </w:r>
            <w:hyperlink r:id="rId92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F5400E" w:rsidRPr="00A47C9A" w:rsidRDefault="00F5400E" w:rsidP="00F5400E">
            <w:pPr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1.1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618" w:name="B4401"/>
            <w:bookmarkEnd w:id="161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19" w:name="B4402"/>
            <w:bookmarkEnd w:id="1619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20" w:name="B4403"/>
            <w:bookmarkEnd w:id="162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21" w:name="B4404"/>
            <w:bookmarkEnd w:id="1621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22" w:name="B4405"/>
            <w:bookmarkEnd w:id="1622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23" w:name="B4406"/>
            <w:bookmarkEnd w:id="162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24" w:name="B4407"/>
            <w:bookmarkEnd w:id="1624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25" w:name="B4408"/>
            <w:bookmarkEnd w:id="162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26" w:name="B4409"/>
            <w:bookmarkEnd w:id="1626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27" w:name="B4410"/>
            <w:bookmarkEnd w:id="162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28" w:name="B4411"/>
            <w:bookmarkEnd w:id="162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29" w:name="B4412"/>
            <w:bookmarkEnd w:id="1629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30" w:name="B4413"/>
            <w:bookmarkEnd w:id="163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31" w:name="B4414"/>
            <w:bookmarkEnd w:id="163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32" w:name="B4415"/>
            <w:bookmarkEnd w:id="1632"/>
          </w:p>
        </w:tc>
      </w:tr>
      <w:tr w:rsidR="00F5400E" w:rsidRPr="00BE427F" w:rsidTr="00127B60">
        <w:trPr>
          <w:trHeight w:val="619"/>
        </w:trPr>
        <w:tc>
          <w:tcPr>
            <w:tcW w:w="506" w:type="dxa"/>
            <w:vMerge/>
          </w:tcPr>
          <w:p w:rsidR="00F5400E" w:rsidRPr="00BE427F" w:rsidRDefault="00F5400E" w:rsidP="00F5400E"/>
        </w:tc>
        <w:tc>
          <w:tcPr>
            <w:tcW w:w="425" w:type="dxa"/>
            <w:vMerge/>
          </w:tcPr>
          <w:p w:rsidR="00F5400E" w:rsidRPr="00BE427F" w:rsidRDefault="00F5400E" w:rsidP="00F5400E"/>
        </w:tc>
        <w:tc>
          <w:tcPr>
            <w:tcW w:w="5874" w:type="dxa"/>
            <w:gridSpan w:val="2"/>
          </w:tcPr>
          <w:p w:rsidR="00F5400E" w:rsidRPr="00A47C9A" w:rsidRDefault="00F5400E" w:rsidP="00F5400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участие в экстремистском сообществе, в том числе совершенн</w:t>
            </w:r>
            <w:r>
              <w:rPr>
                <w:sz w:val="20"/>
                <w:szCs w:val="20"/>
              </w:rPr>
              <w:t>о</w:t>
            </w:r>
            <w:r w:rsidRPr="00A47C9A">
              <w:rPr>
                <w:sz w:val="20"/>
                <w:szCs w:val="20"/>
              </w:rPr>
              <w:t xml:space="preserve">е лицом с использованием своего </w:t>
            </w:r>
            <w:hyperlink r:id="rId93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  <w:r w:rsidRPr="00A47C9A">
              <w:rPr>
                <w:sz w:val="20"/>
                <w:szCs w:val="20"/>
              </w:rPr>
              <w:t xml:space="preserve"> </w:t>
            </w:r>
          </w:p>
          <w:p w:rsidR="00F5400E" w:rsidRPr="00A47C9A" w:rsidRDefault="00F5400E" w:rsidP="00F5400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2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633" w:name="B4501"/>
            <w:bookmarkEnd w:id="163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34" w:name="B4502"/>
            <w:bookmarkEnd w:id="163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35" w:name="B4503"/>
            <w:bookmarkEnd w:id="163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36" w:name="B4504"/>
            <w:bookmarkEnd w:id="163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37" w:name="B4505"/>
            <w:bookmarkEnd w:id="163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38" w:name="B4506"/>
            <w:bookmarkEnd w:id="163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39" w:name="B4507"/>
            <w:bookmarkEnd w:id="163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40" w:name="B4508"/>
            <w:bookmarkEnd w:id="164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41" w:name="B4509"/>
            <w:bookmarkEnd w:id="164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42" w:name="B4510"/>
            <w:bookmarkEnd w:id="164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43" w:name="B4511"/>
            <w:bookmarkEnd w:id="164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44" w:name="B4512"/>
            <w:bookmarkEnd w:id="164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45" w:name="B4513"/>
            <w:bookmarkEnd w:id="164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46" w:name="B4514"/>
            <w:bookmarkEnd w:id="164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47" w:name="B4515"/>
            <w:bookmarkEnd w:id="1647"/>
          </w:p>
        </w:tc>
      </w:tr>
      <w:tr w:rsidR="00F5400E" w:rsidRPr="00BE427F" w:rsidTr="00127B60">
        <w:trPr>
          <w:trHeight w:val="359"/>
        </w:trPr>
        <w:tc>
          <w:tcPr>
            <w:tcW w:w="506" w:type="dxa"/>
            <w:vMerge/>
          </w:tcPr>
          <w:p w:rsidR="00F5400E" w:rsidRPr="007A2664" w:rsidRDefault="00F5400E" w:rsidP="00F5400E">
            <w:pPr>
              <w:rPr>
                <w:sz w:val="20"/>
                <w:szCs w:val="20"/>
              </w:rPr>
            </w:pPr>
          </w:p>
        </w:tc>
        <w:tc>
          <w:tcPr>
            <w:tcW w:w="6299" w:type="dxa"/>
            <w:gridSpan w:val="3"/>
          </w:tcPr>
          <w:p w:rsidR="00F5400E" w:rsidRPr="00A47C9A" w:rsidRDefault="00F5400E" w:rsidP="00F5400E">
            <w:pPr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организация деятельности экстремистской организации  </w:t>
            </w:r>
          </w:p>
          <w:p w:rsidR="00F5400E" w:rsidRPr="00A47C9A" w:rsidRDefault="00F5400E" w:rsidP="00F5400E">
            <w:pPr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ст. 282.2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648" w:name="B4601"/>
            <w:bookmarkEnd w:id="1648"/>
            <w:r>
              <w:rPr>
                <w:b/>
                <w:color w:val="0070C0"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49" w:name="B4602"/>
            <w:bookmarkEnd w:id="1649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50" w:name="B4603"/>
            <w:bookmarkEnd w:id="16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51" w:name="B4604"/>
            <w:bookmarkEnd w:id="16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52" w:name="B4605"/>
            <w:bookmarkEnd w:id="16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53" w:name="B4606"/>
            <w:bookmarkEnd w:id="16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54" w:name="B4607"/>
            <w:bookmarkEnd w:id="16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55" w:name="B4608"/>
            <w:bookmarkEnd w:id="16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56" w:name="B4609"/>
            <w:bookmarkEnd w:id="165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850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57" w:name="B4610"/>
            <w:bookmarkEnd w:id="16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58" w:name="B4611"/>
            <w:bookmarkEnd w:id="1658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59" w:name="B4612"/>
            <w:bookmarkEnd w:id="16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60" w:name="B4613"/>
            <w:bookmarkEnd w:id="16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61" w:name="B4614"/>
            <w:bookmarkEnd w:id="16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62" w:name="B4615"/>
            <w:bookmarkEnd w:id="1662"/>
            <w:r>
              <w:rPr>
                <w:sz w:val="18"/>
                <w:szCs w:val="18"/>
              </w:rPr>
              <w:t xml:space="preserve"> 1</w:t>
            </w:r>
          </w:p>
        </w:tc>
      </w:tr>
      <w:tr w:rsidR="00F5400E" w:rsidRPr="00BE427F" w:rsidTr="00127B60">
        <w:trPr>
          <w:trHeight w:val="2010"/>
        </w:trPr>
        <w:tc>
          <w:tcPr>
            <w:tcW w:w="506" w:type="dxa"/>
            <w:vMerge/>
            <w:textDirection w:val="btLr"/>
          </w:tcPr>
          <w:p w:rsidR="00F5400E" w:rsidRPr="007A2664" w:rsidRDefault="00F5400E" w:rsidP="00F5400E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F5400E" w:rsidRPr="007A2664" w:rsidRDefault="00F5400E" w:rsidP="00F5400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874" w:type="dxa"/>
            <w:gridSpan w:val="2"/>
          </w:tcPr>
          <w:p w:rsidR="00F5400E" w:rsidRPr="00A47C9A" w:rsidRDefault="00F5400E" w:rsidP="00F5400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организация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</w:t>
            </w:r>
            <w:hyperlink r:id="rId94" w:history="1">
              <w:r w:rsidRPr="00A47C9A">
                <w:rPr>
                  <w:sz w:val="20"/>
                  <w:szCs w:val="20"/>
                </w:rPr>
                <w:t>экстремистской деятельности</w:t>
              </w:r>
            </w:hyperlink>
            <w:r w:rsidRPr="00A47C9A">
              <w:rPr>
                <w:sz w:val="20"/>
                <w:szCs w:val="20"/>
              </w:rPr>
              <w:t xml:space="preserve">, за исключением организаций, которые в соответствии с </w:t>
            </w:r>
            <w:hyperlink r:id="rId95" w:history="1">
              <w:r w:rsidRPr="00A47C9A">
                <w:rPr>
                  <w:sz w:val="20"/>
                  <w:szCs w:val="20"/>
                </w:rPr>
                <w:t>законодательством</w:t>
              </w:r>
            </w:hyperlink>
            <w:r w:rsidRPr="00A47C9A">
              <w:rPr>
                <w:sz w:val="20"/>
                <w:szCs w:val="20"/>
              </w:rPr>
              <w:t xml:space="preserve"> Р</w:t>
            </w:r>
            <w:r>
              <w:rPr>
                <w:sz w:val="20"/>
                <w:szCs w:val="20"/>
              </w:rPr>
              <w:t xml:space="preserve">оссийской </w:t>
            </w:r>
            <w:r w:rsidRPr="00A47C9A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  <w:r w:rsidRPr="00A47C9A">
              <w:rPr>
                <w:sz w:val="20"/>
                <w:szCs w:val="20"/>
              </w:rPr>
              <w:t xml:space="preserve"> признаны террористическими, в том числе совершенн</w:t>
            </w:r>
            <w:r>
              <w:rPr>
                <w:sz w:val="20"/>
                <w:szCs w:val="20"/>
              </w:rPr>
              <w:t>ая</w:t>
            </w:r>
            <w:r w:rsidRPr="00A47C9A">
              <w:rPr>
                <w:sz w:val="20"/>
                <w:szCs w:val="20"/>
              </w:rPr>
              <w:t xml:space="preserve"> лицом с использованием своего </w:t>
            </w:r>
            <w:hyperlink r:id="rId96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  <w:r w:rsidRPr="00A47C9A">
              <w:rPr>
                <w:sz w:val="20"/>
                <w:szCs w:val="20"/>
              </w:rPr>
              <w:t xml:space="preserve"> </w:t>
            </w:r>
          </w:p>
          <w:p w:rsidR="00F5400E" w:rsidRPr="00A47C9A" w:rsidRDefault="00F5400E" w:rsidP="00F5400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1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663" w:name="B4701"/>
            <w:bookmarkEnd w:id="166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64" w:name="B4702"/>
            <w:bookmarkEnd w:id="1664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65" w:name="B4703"/>
            <w:bookmarkEnd w:id="166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66" w:name="B4704"/>
            <w:bookmarkEnd w:id="1666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67" w:name="B4705"/>
            <w:bookmarkEnd w:id="1667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68" w:name="B4706"/>
            <w:bookmarkEnd w:id="166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69" w:name="B4707"/>
            <w:bookmarkEnd w:id="1669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70" w:name="B4708"/>
            <w:bookmarkEnd w:id="167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71" w:name="B4709"/>
            <w:bookmarkEnd w:id="1671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72" w:name="B4710"/>
            <w:bookmarkEnd w:id="167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73" w:name="B4711"/>
            <w:bookmarkEnd w:id="167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74" w:name="B4712"/>
            <w:bookmarkEnd w:id="1674"/>
          </w:p>
        </w:tc>
        <w:tc>
          <w:tcPr>
            <w:tcW w:w="850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75" w:name="B4713"/>
            <w:bookmarkEnd w:id="167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76" w:name="B4714"/>
            <w:bookmarkEnd w:id="167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677" w:name="B4715"/>
            <w:bookmarkEnd w:id="1677"/>
          </w:p>
        </w:tc>
      </w:tr>
      <w:tr w:rsidR="00F5400E" w:rsidRPr="00BE427F" w:rsidTr="00127B60">
        <w:trPr>
          <w:trHeight w:val="913"/>
        </w:trPr>
        <w:tc>
          <w:tcPr>
            <w:tcW w:w="506" w:type="dxa"/>
            <w:vMerge/>
          </w:tcPr>
          <w:p w:rsidR="00F5400E" w:rsidRPr="00BE427F" w:rsidRDefault="00F5400E" w:rsidP="00F5400E"/>
        </w:tc>
        <w:tc>
          <w:tcPr>
            <w:tcW w:w="425" w:type="dxa"/>
            <w:vMerge/>
          </w:tcPr>
          <w:p w:rsidR="00F5400E" w:rsidRPr="00BE427F" w:rsidRDefault="00F5400E" w:rsidP="00F5400E"/>
        </w:tc>
        <w:tc>
          <w:tcPr>
            <w:tcW w:w="5874" w:type="dxa"/>
            <w:gridSpan w:val="2"/>
          </w:tcPr>
          <w:p w:rsidR="00F5400E" w:rsidRPr="00A47C9A" w:rsidRDefault="00F5400E" w:rsidP="00F5400E">
            <w:pPr>
              <w:spacing w:line="240" w:lineRule="exact"/>
              <w:rPr>
                <w:bCs/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склонение, вербовка или иное вовлечение лица </w:t>
            </w:r>
            <w:r w:rsidRPr="00A47C9A">
              <w:rPr>
                <w:bCs/>
                <w:sz w:val="20"/>
                <w:szCs w:val="20"/>
              </w:rPr>
              <w:t>в деятельность экстремистской организации</w:t>
            </w:r>
            <w:r w:rsidRPr="00A47C9A">
              <w:rPr>
                <w:sz w:val="20"/>
                <w:szCs w:val="20"/>
              </w:rPr>
              <w:t xml:space="preserve">, в том числе совершенные лицом с использованием своего </w:t>
            </w:r>
            <w:hyperlink r:id="rId97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  <w:r w:rsidRPr="00A47C9A">
              <w:rPr>
                <w:bCs/>
                <w:sz w:val="20"/>
                <w:szCs w:val="20"/>
              </w:rPr>
              <w:t xml:space="preserve"> </w:t>
            </w:r>
          </w:p>
          <w:p w:rsidR="00F5400E" w:rsidRPr="00A47C9A" w:rsidRDefault="00F5400E" w:rsidP="00F5400E">
            <w:pPr>
              <w:spacing w:line="240" w:lineRule="exact"/>
              <w:jc w:val="right"/>
              <w:rPr>
                <w:bCs/>
                <w:sz w:val="20"/>
                <w:szCs w:val="20"/>
              </w:rPr>
            </w:pPr>
            <w:r w:rsidRPr="00A47C9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1.1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678" w:name="B4801"/>
            <w:bookmarkEnd w:id="1678"/>
            <w:r>
              <w:rPr>
                <w:b/>
                <w:color w:val="0070C0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79" w:name="B4802"/>
            <w:bookmarkEnd w:id="16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80" w:name="B4803"/>
            <w:bookmarkEnd w:id="16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81" w:name="B4804"/>
            <w:bookmarkEnd w:id="16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82" w:name="B4805"/>
            <w:bookmarkEnd w:id="16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83" w:name="B4806"/>
            <w:bookmarkEnd w:id="16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84" w:name="B4807"/>
            <w:bookmarkEnd w:id="168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85" w:name="B4808"/>
            <w:bookmarkEnd w:id="16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86" w:name="B4809"/>
            <w:bookmarkEnd w:id="168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87" w:name="B4810"/>
            <w:bookmarkEnd w:id="168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88" w:name="B4811"/>
            <w:bookmarkEnd w:id="16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89" w:name="B4812"/>
            <w:bookmarkEnd w:id="168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90" w:name="B4813"/>
            <w:bookmarkEnd w:id="169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91" w:name="B4814"/>
            <w:bookmarkEnd w:id="169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92" w:name="B4815"/>
            <w:bookmarkEnd w:id="1692"/>
            <w:r>
              <w:rPr>
                <w:sz w:val="18"/>
                <w:szCs w:val="18"/>
              </w:rPr>
              <w:t xml:space="preserve"> 1</w:t>
            </w:r>
          </w:p>
        </w:tc>
      </w:tr>
      <w:tr w:rsidR="00F5400E" w:rsidRPr="00BE427F" w:rsidTr="00127B60">
        <w:trPr>
          <w:trHeight w:val="1940"/>
        </w:trPr>
        <w:tc>
          <w:tcPr>
            <w:tcW w:w="506" w:type="dxa"/>
            <w:vMerge/>
          </w:tcPr>
          <w:p w:rsidR="00F5400E" w:rsidRPr="00BE427F" w:rsidRDefault="00F5400E" w:rsidP="00F5400E"/>
        </w:tc>
        <w:tc>
          <w:tcPr>
            <w:tcW w:w="425" w:type="dxa"/>
            <w:vMerge/>
          </w:tcPr>
          <w:p w:rsidR="00F5400E" w:rsidRPr="00BE427F" w:rsidRDefault="00F5400E" w:rsidP="00F5400E"/>
        </w:tc>
        <w:tc>
          <w:tcPr>
            <w:tcW w:w="5874" w:type="dxa"/>
            <w:gridSpan w:val="2"/>
            <w:vAlign w:val="center"/>
          </w:tcPr>
          <w:p w:rsidR="00F5400E" w:rsidRPr="00A47C9A" w:rsidRDefault="00F5400E" w:rsidP="00F5400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>участие в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деятельности, за исключением организаций, которые в соответствии с законодательством Р</w:t>
            </w:r>
            <w:r>
              <w:rPr>
                <w:sz w:val="20"/>
                <w:szCs w:val="20"/>
              </w:rPr>
              <w:t xml:space="preserve">оссийской </w:t>
            </w:r>
            <w:r w:rsidRPr="00A47C9A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  <w:r w:rsidRPr="00A47C9A">
              <w:rPr>
                <w:sz w:val="20"/>
                <w:szCs w:val="20"/>
              </w:rPr>
              <w:t xml:space="preserve"> признаны террористическими, в том числе совершенные лицом с использованием своего </w:t>
            </w:r>
            <w:hyperlink r:id="rId98" w:history="1">
              <w:r w:rsidRPr="00A47C9A">
                <w:rPr>
                  <w:sz w:val="20"/>
                  <w:szCs w:val="20"/>
                </w:rPr>
                <w:t>служебного положения</w:t>
              </w:r>
            </w:hyperlink>
            <w:r w:rsidRPr="00A47C9A">
              <w:rPr>
                <w:sz w:val="20"/>
                <w:szCs w:val="20"/>
              </w:rPr>
              <w:t xml:space="preserve"> </w:t>
            </w:r>
          </w:p>
          <w:p w:rsidR="00F5400E" w:rsidRPr="00A47C9A" w:rsidRDefault="00F5400E" w:rsidP="00F5400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47C9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ч</w:t>
            </w:r>
            <w:r w:rsidRPr="00A47C9A">
              <w:rPr>
                <w:sz w:val="20"/>
                <w:szCs w:val="20"/>
              </w:rPr>
              <w:t>ч. 2</w:t>
            </w:r>
            <w:r>
              <w:rPr>
                <w:sz w:val="20"/>
                <w:szCs w:val="20"/>
              </w:rPr>
              <w:t xml:space="preserve"> и</w:t>
            </w:r>
            <w:r w:rsidRPr="00A47C9A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5" w:type="dxa"/>
            <w:vAlign w:val="bottom"/>
          </w:tcPr>
          <w:p w:rsidR="00F5400E" w:rsidRPr="004422C9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693" w:name="B4901"/>
            <w:bookmarkEnd w:id="1693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94" w:name="B4902"/>
            <w:bookmarkEnd w:id="169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95" w:name="B4903"/>
            <w:bookmarkEnd w:id="169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96" w:name="B4904"/>
            <w:bookmarkEnd w:id="16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97" w:name="B4905"/>
            <w:bookmarkEnd w:id="169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98" w:name="B4906"/>
            <w:bookmarkEnd w:id="169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699" w:name="B4907"/>
            <w:bookmarkEnd w:id="16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00" w:name="B4908"/>
            <w:bookmarkEnd w:id="17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01" w:name="B4909"/>
            <w:bookmarkEnd w:id="1701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850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02" w:name="B4910"/>
            <w:bookmarkEnd w:id="17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03" w:name="B4911"/>
            <w:bookmarkEnd w:id="1703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04" w:name="B4912"/>
            <w:bookmarkEnd w:id="17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05" w:name="B4913"/>
            <w:bookmarkEnd w:id="17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06" w:name="B4914"/>
            <w:bookmarkEnd w:id="17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07" w:name="B4915"/>
            <w:bookmarkEnd w:id="1707"/>
            <w:r>
              <w:rPr>
                <w:sz w:val="18"/>
                <w:szCs w:val="18"/>
              </w:rPr>
              <w:t xml:space="preserve"> 0</w:t>
            </w:r>
          </w:p>
        </w:tc>
      </w:tr>
    </w:tbl>
    <w:p w:rsidR="00D303C2" w:rsidRDefault="00D303C2"/>
    <w:tbl>
      <w:tblPr>
        <w:tblpPr w:leftFromText="180" w:rightFromText="180" w:vertAnchor="text" w:tblpY="1"/>
        <w:tblOverlap w:val="never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2"/>
        <w:gridCol w:w="850"/>
        <w:gridCol w:w="5529"/>
        <w:gridCol w:w="425"/>
        <w:gridCol w:w="567"/>
        <w:gridCol w:w="567"/>
        <w:gridCol w:w="567"/>
        <w:gridCol w:w="425"/>
        <w:gridCol w:w="425"/>
        <w:gridCol w:w="426"/>
        <w:gridCol w:w="567"/>
        <w:gridCol w:w="708"/>
        <w:gridCol w:w="567"/>
        <w:gridCol w:w="709"/>
        <w:gridCol w:w="567"/>
        <w:gridCol w:w="567"/>
        <w:gridCol w:w="567"/>
        <w:gridCol w:w="567"/>
        <w:gridCol w:w="567"/>
      </w:tblGrid>
      <w:tr w:rsidR="00D303C2" w:rsidRPr="00E419B8" w:rsidTr="00F5400E">
        <w:trPr>
          <w:cantSplit/>
          <w:trHeight w:val="286"/>
        </w:trPr>
        <w:tc>
          <w:tcPr>
            <w:tcW w:w="6771" w:type="dxa"/>
            <w:gridSpan w:val="3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Б</w:t>
            </w:r>
          </w:p>
        </w:tc>
        <w:tc>
          <w:tcPr>
            <w:tcW w:w="567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vAlign w:val="center"/>
          </w:tcPr>
          <w:p w:rsidR="00D303C2" w:rsidRPr="00E419B8" w:rsidRDefault="00D303C2" w:rsidP="00E419B8">
            <w:pPr>
              <w:jc w:val="center"/>
              <w:rPr>
                <w:sz w:val="20"/>
                <w:szCs w:val="20"/>
              </w:rPr>
            </w:pPr>
            <w:r w:rsidRPr="00E419B8">
              <w:rPr>
                <w:sz w:val="20"/>
                <w:szCs w:val="20"/>
              </w:rPr>
              <w:t>15</w:t>
            </w:r>
          </w:p>
        </w:tc>
      </w:tr>
      <w:tr w:rsidR="00793ADF" w:rsidRPr="00BE427F" w:rsidTr="00127B60">
        <w:trPr>
          <w:trHeight w:val="189"/>
        </w:trPr>
        <w:tc>
          <w:tcPr>
            <w:tcW w:w="392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93ADF" w:rsidRPr="00BE427F" w:rsidRDefault="00793ADF" w:rsidP="00FF1F31">
            <w:pPr>
              <w:pStyle w:val="ConsPlusNormal"/>
              <w:ind w:left="113" w:right="113"/>
              <w:jc w:val="center"/>
              <w:outlineLvl w:val="0"/>
            </w:pPr>
            <w:r w:rsidRPr="007A2664">
              <w:t>В том числе</w:t>
            </w:r>
          </w:p>
        </w:tc>
        <w:tc>
          <w:tcPr>
            <w:tcW w:w="6379" w:type="dxa"/>
            <w:gridSpan w:val="2"/>
          </w:tcPr>
          <w:p w:rsidR="00793ADF" w:rsidRPr="00BE427F" w:rsidRDefault="00793ADF" w:rsidP="001A04FE">
            <w:pPr>
              <w:pStyle w:val="ConsPlusNormal"/>
              <w:jc w:val="both"/>
              <w:outlineLvl w:val="0"/>
            </w:pPr>
            <w:r>
              <w:t>ф</w:t>
            </w:r>
            <w:r w:rsidRPr="00BE427F">
              <w:t xml:space="preserve">инансирование экстремистской деятельности </w:t>
            </w:r>
            <w:r>
              <w:t xml:space="preserve">       </w:t>
            </w:r>
            <w:r w:rsidRPr="00BE427F">
              <w:t xml:space="preserve"> </w:t>
            </w:r>
            <w:r>
              <w:t xml:space="preserve">      </w:t>
            </w:r>
            <w:r w:rsidRPr="00BE427F">
              <w:t>ст. 282.3 УК РФ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bottom"/>
          </w:tcPr>
          <w:p w:rsidR="00793ADF" w:rsidRPr="004422C9" w:rsidRDefault="00C66CB3" w:rsidP="001A04FE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793ADF" w:rsidRPr="00127B60" w:rsidRDefault="00012017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708" w:name="B5001"/>
            <w:bookmarkEnd w:id="1708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09" w:name="B5002"/>
            <w:bookmarkEnd w:id="17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10" w:name="B5003"/>
            <w:bookmarkEnd w:id="17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11" w:name="B5004"/>
            <w:bookmarkEnd w:id="17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12" w:name="B5005"/>
            <w:bookmarkEnd w:id="17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13" w:name="B5006"/>
            <w:bookmarkEnd w:id="17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14" w:name="B5007"/>
            <w:bookmarkEnd w:id="17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15" w:name="B5008"/>
            <w:bookmarkEnd w:id="17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16" w:name="B5009"/>
            <w:bookmarkEnd w:id="171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17" w:name="B5010"/>
            <w:bookmarkEnd w:id="17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18" w:name="B5011"/>
            <w:bookmarkEnd w:id="1718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19" w:name="B5012"/>
            <w:bookmarkEnd w:id="171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20" w:name="B5013"/>
            <w:bookmarkEnd w:id="17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21" w:name="B5014"/>
            <w:bookmarkEnd w:id="17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93ADF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22" w:name="B5015"/>
            <w:bookmarkEnd w:id="1722"/>
            <w:r>
              <w:rPr>
                <w:sz w:val="18"/>
                <w:szCs w:val="18"/>
              </w:rPr>
              <w:t xml:space="preserve"> 0</w:t>
            </w:r>
          </w:p>
        </w:tc>
      </w:tr>
      <w:tr w:rsidR="00F5400E" w:rsidRPr="00BE427F" w:rsidTr="00127B60">
        <w:trPr>
          <w:trHeight w:val="189"/>
        </w:trPr>
        <w:tc>
          <w:tcPr>
            <w:tcW w:w="392" w:type="dxa"/>
            <w:vMerge/>
          </w:tcPr>
          <w:p w:rsidR="00F5400E" w:rsidRPr="00BE427F" w:rsidRDefault="00F5400E" w:rsidP="00F5400E">
            <w:pPr>
              <w:pStyle w:val="ConsPlusNormal"/>
              <w:jc w:val="both"/>
              <w:outlineLvl w:val="0"/>
            </w:pPr>
          </w:p>
        </w:tc>
        <w:tc>
          <w:tcPr>
            <w:tcW w:w="850" w:type="dxa"/>
          </w:tcPr>
          <w:p w:rsidR="00F5400E" w:rsidRPr="000A19EA" w:rsidRDefault="00F5400E" w:rsidP="00F5400E">
            <w:pPr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из них</w:t>
            </w:r>
          </w:p>
        </w:tc>
        <w:tc>
          <w:tcPr>
            <w:tcW w:w="5529" w:type="dxa"/>
          </w:tcPr>
          <w:p w:rsidR="00F5400E" w:rsidRPr="000A19EA" w:rsidRDefault="00F5400E" w:rsidP="00F5400E">
            <w:pPr>
              <w:pStyle w:val="ConsPlusNormal"/>
              <w:jc w:val="both"/>
              <w:outlineLvl w:val="0"/>
            </w:pPr>
            <w:r w:rsidRPr="000A19EA">
              <w:t xml:space="preserve">с использованием своего </w:t>
            </w:r>
            <w:hyperlink r:id="rId99" w:history="1">
              <w:r w:rsidRPr="000A19EA">
                <w:t>служебного положения</w:t>
              </w:r>
            </w:hyperlink>
          </w:p>
        </w:tc>
        <w:tc>
          <w:tcPr>
            <w:tcW w:w="425" w:type="dxa"/>
            <w:tcMar>
              <w:left w:w="0" w:type="dxa"/>
              <w:right w:w="0" w:type="dxa"/>
            </w:tcMar>
            <w:vAlign w:val="bottom"/>
          </w:tcPr>
          <w:p w:rsidR="00F5400E" w:rsidRDefault="00F5400E" w:rsidP="00F5400E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color w:val="FF0000"/>
                <w:sz w:val="18"/>
                <w:szCs w:val="18"/>
              </w:rPr>
            </w:pPr>
            <w:bookmarkStart w:id="1723" w:name="B5101"/>
            <w:bookmarkEnd w:id="1723"/>
            <w:r>
              <w:rPr>
                <w:color w:val="FF0000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24" w:name="B5102"/>
            <w:bookmarkEnd w:id="17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25" w:name="B5103"/>
            <w:bookmarkEnd w:id="172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26" w:name="B5104"/>
            <w:bookmarkEnd w:id="17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27" w:name="B5105"/>
            <w:bookmarkEnd w:id="17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28" w:name="B5106"/>
            <w:bookmarkEnd w:id="17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29" w:name="B5107"/>
            <w:bookmarkEnd w:id="17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30" w:name="B5108"/>
            <w:bookmarkEnd w:id="173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31" w:name="B5109"/>
            <w:bookmarkEnd w:id="1731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32" w:name="B5110"/>
            <w:bookmarkEnd w:id="17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33" w:name="B5111"/>
            <w:bookmarkEnd w:id="1733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34" w:name="B5112"/>
            <w:bookmarkEnd w:id="17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35" w:name="B5113"/>
            <w:bookmarkEnd w:id="17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36" w:name="B5114"/>
            <w:bookmarkEnd w:id="17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737" w:name="B5115"/>
            <w:bookmarkEnd w:id="1737"/>
            <w:r>
              <w:rPr>
                <w:sz w:val="18"/>
                <w:szCs w:val="18"/>
              </w:rPr>
              <w:t xml:space="preserve"> 0</w:t>
            </w:r>
          </w:p>
        </w:tc>
      </w:tr>
      <w:tr w:rsidR="00F5400E" w:rsidRPr="00BE427F" w:rsidTr="00127B60">
        <w:trPr>
          <w:trHeight w:val="189"/>
        </w:trPr>
        <w:tc>
          <w:tcPr>
            <w:tcW w:w="392" w:type="dxa"/>
            <w:vMerge/>
          </w:tcPr>
          <w:p w:rsidR="00F5400E" w:rsidRPr="00BE427F" w:rsidRDefault="00F5400E" w:rsidP="00F5400E">
            <w:pPr>
              <w:pStyle w:val="ConsPlusNormal"/>
              <w:jc w:val="both"/>
              <w:outlineLvl w:val="0"/>
            </w:pPr>
          </w:p>
        </w:tc>
        <w:tc>
          <w:tcPr>
            <w:tcW w:w="6379" w:type="dxa"/>
            <w:gridSpan w:val="2"/>
          </w:tcPr>
          <w:p w:rsidR="00F5400E" w:rsidRPr="007A2664" w:rsidRDefault="00F5400E" w:rsidP="00F5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уставных правил взаимоотношений между военнослужащими при отсутствии между ними отношений подчиненности                          </w:t>
            </w:r>
            <w:r>
              <w:rPr>
                <w:sz w:val="20"/>
                <w:szCs w:val="20"/>
              </w:rPr>
              <w:t xml:space="preserve">                                     </w:t>
            </w:r>
            <w:r w:rsidRPr="007A2664">
              <w:rPr>
                <w:sz w:val="20"/>
                <w:szCs w:val="20"/>
              </w:rPr>
              <w:t xml:space="preserve">         ст. 335 УК РФ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bottom"/>
          </w:tcPr>
          <w:p w:rsidR="00F5400E" w:rsidRDefault="00F5400E" w:rsidP="00F5400E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738" w:name="B5201"/>
            <w:bookmarkEnd w:id="173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39" w:name="B5202"/>
            <w:bookmarkEnd w:id="1739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40" w:name="B5203"/>
            <w:bookmarkEnd w:id="174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41" w:name="B5204"/>
            <w:bookmarkEnd w:id="1741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42" w:name="B5205"/>
            <w:bookmarkEnd w:id="174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43" w:name="B5206"/>
            <w:bookmarkEnd w:id="174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44" w:name="B5207"/>
            <w:bookmarkEnd w:id="1744"/>
          </w:p>
        </w:tc>
        <w:tc>
          <w:tcPr>
            <w:tcW w:w="708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45" w:name="B5208"/>
            <w:bookmarkEnd w:id="174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46" w:name="B5209"/>
            <w:bookmarkEnd w:id="1746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47" w:name="B5210"/>
            <w:bookmarkEnd w:id="1747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48" w:name="B5211"/>
            <w:bookmarkEnd w:id="174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49" w:name="B5212"/>
            <w:bookmarkEnd w:id="1749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50" w:name="B5213"/>
            <w:bookmarkEnd w:id="175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51" w:name="B5214"/>
            <w:bookmarkEnd w:id="175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52" w:name="B5215"/>
            <w:bookmarkEnd w:id="1752"/>
          </w:p>
        </w:tc>
      </w:tr>
      <w:tr w:rsidR="00F5400E" w:rsidRPr="00BE427F" w:rsidTr="00127B60">
        <w:trPr>
          <w:trHeight w:val="189"/>
        </w:trPr>
        <w:tc>
          <w:tcPr>
            <w:tcW w:w="392" w:type="dxa"/>
            <w:vMerge/>
          </w:tcPr>
          <w:p w:rsidR="00F5400E" w:rsidRPr="00BE427F" w:rsidRDefault="00F5400E" w:rsidP="00F5400E">
            <w:pPr>
              <w:pStyle w:val="ConsPlusNormal"/>
              <w:jc w:val="both"/>
              <w:outlineLvl w:val="0"/>
            </w:pPr>
          </w:p>
        </w:tc>
        <w:tc>
          <w:tcPr>
            <w:tcW w:w="6379" w:type="dxa"/>
            <w:gridSpan w:val="2"/>
          </w:tcPr>
          <w:p w:rsidR="00F5400E" w:rsidRPr="00BE427F" w:rsidRDefault="00F5400E" w:rsidP="00F5400E">
            <w:pPr>
              <w:pStyle w:val="ConsPlusNormal"/>
              <w:jc w:val="both"/>
              <w:outlineLvl w:val="0"/>
            </w:pPr>
            <w:r>
              <w:t>о</w:t>
            </w:r>
            <w:r w:rsidRPr="00BE427F">
              <w:t xml:space="preserve">скорбление военнослужащего </w:t>
            </w:r>
            <w:r>
              <w:t xml:space="preserve">          </w:t>
            </w:r>
            <w:r w:rsidRPr="00BE427F">
              <w:t xml:space="preserve">                        </w:t>
            </w:r>
            <w:r>
              <w:t xml:space="preserve">         </w:t>
            </w:r>
            <w:r w:rsidRPr="00BE427F">
              <w:t xml:space="preserve"> ст. 336 УК РФ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bottom"/>
          </w:tcPr>
          <w:p w:rsidR="00F5400E" w:rsidRDefault="00F5400E" w:rsidP="00F5400E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753" w:name="B5301"/>
            <w:bookmarkEnd w:id="175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54" w:name="B5302"/>
            <w:bookmarkEnd w:id="1754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55" w:name="B5303"/>
            <w:bookmarkEnd w:id="175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56" w:name="B5304"/>
            <w:bookmarkEnd w:id="1756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57" w:name="B5305"/>
            <w:bookmarkEnd w:id="175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58" w:name="B5306"/>
            <w:bookmarkEnd w:id="175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59" w:name="B5307"/>
            <w:bookmarkEnd w:id="1759"/>
          </w:p>
        </w:tc>
        <w:tc>
          <w:tcPr>
            <w:tcW w:w="708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60" w:name="B5308"/>
            <w:bookmarkEnd w:id="176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61" w:name="B5309"/>
            <w:bookmarkEnd w:id="1761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62" w:name="B5310"/>
            <w:bookmarkEnd w:id="1762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63" w:name="B5311"/>
            <w:bookmarkEnd w:id="176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64" w:name="B5312"/>
            <w:bookmarkEnd w:id="1764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65" w:name="B5313"/>
            <w:bookmarkEnd w:id="176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66" w:name="B5314"/>
            <w:bookmarkEnd w:id="176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67" w:name="B5315"/>
            <w:bookmarkEnd w:id="1767"/>
          </w:p>
        </w:tc>
      </w:tr>
      <w:tr w:rsidR="00F5400E" w:rsidRPr="00BE427F" w:rsidTr="00127B60">
        <w:trPr>
          <w:trHeight w:val="189"/>
        </w:trPr>
        <w:tc>
          <w:tcPr>
            <w:tcW w:w="392" w:type="dxa"/>
            <w:vMerge/>
          </w:tcPr>
          <w:p w:rsidR="00F5400E" w:rsidRPr="00BE427F" w:rsidRDefault="00F5400E" w:rsidP="00F5400E">
            <w:pPr>
              <w:pStyle w:val="ConsPlusNormal"/>
              <w:jc w:val="both"/>
              <w:outlineLvl w:val="0"/>
            </w:pPr>
          </w:p>
        </w:tc>
        <w:tc>
          <w:tcPr>
            <w:tcW w:w="6379" w:type="dxa"/>
            <w:gridSpan w:val="2"/>
          </w:tcPr>
          <w:p w:rsidR="00F5400E" w:rsidRPr="007A2664" w:rsidRDefault="00F5400E" w:rsidP="00F54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7A2664">
              <w:rPr>
                <w:sz w:val="20"/>
                <w:szCs w:val="20"/>
              </w:rPr>
              <w:t xml:space="preserve">еабилитация нацизма                                             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           ст. 354.1 УК РФ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bottom"/>
          </w:tcPr>
          <w:p w:rsidR="00F5400E" w:rsidRDefault="00F5400E" w:rsidP="00F5400E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768" w:name="B5401"/>
            <w:bookmarkEnd w:id="176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69" w:name="B5402"/>
            <w:bookmarkEnd w:id="1769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70" w:name="B5403"/>
            <w:bookmarkEnd w:id="177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71" w:name="B5404"/>
            <w:bookmarkEnd w:id="1771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72" w:name="B5405"/>
            <w:bookmarkEnd w:id="177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73" w:name="B5406"/>
            <w:bookmarkEnd w:id="177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74" w:name="B5407"/>
            <w:bookmarkEnd w:id="1774"/>
          </w:p>
        </w:tc>
        <w:tc>
          <w:tcPr>
            <w:tcW w:w="708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75" w:name="B5408"/>
            <w:bookmarkEnd w:id="177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76" w:name="B5409"/>
            <w:bookmarkEnd w:id="1776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77" w:name="B5410"/>
            <w:bookmarkEnd w:id="1777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78" w:name="B5411"/>
            <w:bookmarkEnd w:id="177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79" w:name="B5412"/>
            <w:bookmarkEnd w:id="1779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80" w:name="B5413"/>
            <w:bookmarkEnd w:id="178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81" w:name="B5414"/>
            <w:bookmarkEnd w:id="178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82" w:name="B5415"/>
            <w:bookmarkEnd w:id="1782"/>
          </w:p>
        </w:tc>
      </w:tr>
      <w:tr w:rsidR="00F5400E" w:rsidRPr="00BE427F" w:rsidTr="00127B60">
        <w:trPr>
          <w:trHeight w:val="189"/>
        </w:trPr>
        <w:tc>
          <w:tcPr>
            <w:tcW w:w="392" w:type="dxa"/>
            <w:vMerge/>
          </w:tcPr>
          <w:p w:rsidR="00F5400E" w:rsidRPr="00BE427F" w:rsidRDefault="00F5400E" w:rsidP="00F5400E">
            <w:pPr>
              <w:pStyle w:val="ConsPlusNormal"/>
              <w:jc w:val="both"/>
              <w:outlineLvl w:val="0"/>
            </w:pPr>
          </w:p>
        </w:tc>
        <w:tc>
          <w:tcPr>
            <w:tcW w:w="850" w:type="dxa"/>
            <w:vAlign w:val="center"/>
          </w:tcPr>
          <w:p w:rsidR="00F5400E" w:rsidRPr="007A2664" w:rsidRDefault="00F5400E" w:rsidP="00F54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529" w:type="dxa"/>
          </w:tcPr>
          <w:p w:rsidR="00F5400E" w:rsidRDefault="00F5400E" w:rsidP="00F5400E">
            <w:pPr>
              <w:pStyle w:val="ConsPlusNormal"/>
              <w:jc w:val="both"/>
            </w:pPr>
            <w:r>
              <w:t>р</w:t>
            </w:r>
            <w:r w:rsidRPr="00BE427F">
              <w:t>аспространение выражающих явное неуважение к обществу сведений о днях воинской славы и памятных датах России, связанных с защитой Отечества, а равно осквернение символов воинской славы России, совершенн</w:t>
            </w:r>
            <w:r>
              <w:t>о</w:t>
            </w:r>
            <w:r w:rsidRPr="00BE427F">
              <w:t>е публично</w:t>
            </w:r>
          </w:p>
          <w:p w:rsidR="00F5400E" w:rsidRPr="00BE427F" w:rsidRDefault="00F5400E" w:rsidP="00F5400E">
            <w:pPr>
              <w:pStyle w:val="ConsPlusNormal"/>
              <w:jc w:val="right"/>
            </w:pPr>
            <w:r w:rsidRPr="00BE427F">
              <w:t xml:space="preserve"> ч. 3 ст. 354.1 УК РФ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bottom"/>
          </w:tcPr>
          <w:p w:rsidR="00F5400E" w:rsidRDefault="00F5400E" w:rsidP="00F5400E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783" w:name="B5501"/>
            <w:bookmarkEnd w:id="178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84" w:name="B5502"/>
            <w:bookmarkEnd w:id="1784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85" w:name="B5503"/>
            <w:bookmarkEnd w:id="1785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86" w:name="B5504"/>
            <w:bookmarkEnd w:id="1786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87" w:name="B5505"/>
            <w:bookmarkEnd w:id="1787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88" w:name="B5506"/>
            <w:bookmarkEnd w:id="178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89" w:name="B5507"/>
            <w:bookmarkEnd w:id="1789"/>
          </w:p>
        </w:tc>
        <w:tc>
          <w:tcPr>
            <w:tcW w:w="708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90" w:name="B5508"/>
            <w:bookmarkEnd w:id="179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91" w:name="B5509"/>
            <w:bookmarkEnd w:id="1791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92" w:name="B5510"/>
            <w:bookmarkEnd w:id="1792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93" w:name="B5511"/>
            <w:bookmarkEnd w:id="179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94" w:name="B5512"/>
            <w:bookmarkEnd w:id="1794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95" w:name="B5513"/>
            <w:bookmarkEnd w:id="179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96" w:name="B5514"/>
            <w:bookmarkEnd w:id="1796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97" w:name="B5515"/>
            <w:bookmarkEnd w:id="1797"/>
          </w:p>
        </w:tc>
      </w:tr>
      <w:tr w:rsidR="00F5400E" w:rsidRPr="00BE427F" w:rsidTr="00127B60">
        <w:trPr>
          <w:trHeight w:val="189"/>
        </w:trPr>
        <w:tc>
          <w:tcPr>
            <w:tcW w:w="392" w:type="dxa"/>
            <w:vMerge/>
          </w:tcPr>
          <w:p w:rsidR="00F5400E" w:rsidRPr="00BE427F" w:rsidRDefault="00F5400E" w:rsidP="00F5400E">
            <w:pPr>
              <w:pStyle w:val="ConsPlusNormal"/>
              <w:jc w:val="both"/>
              <w:outlineLvl w:val="0"/>
            </w:pPr>
          </w:p>
        </w:tc>
        <w:tc>
          <w:tcPr>
            <w:tcW w:w="6379" w:type="dxa"/>
            <w:gridSpan w:val="2"/>
          </w:tcPr>
          <w:p w:rsidR="00F5400E" w:rsidRPr="000A19EA" w:rsidRDefault="00F5400E" w:rsidP="00F5400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разработка, производство, накопление, приобретение или сбыт оружия массового поражения</w:t>
            </w:r>
          </w:p>
          <w:p w:rsidR="00F5400E" w:rsidRPr="000A19EA" w:rsidRDefault="00F5400E" w:rsidP="00F5400E">
            <w:pPr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355 УК РФ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bottom"/>
          </w:tcPr>
          <w:p w:rsidR="00F5400E" w:rsidRDefault="00F5400E" w:rsidP="00F5400E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color w:val="FF0000"/>
                <w:sz w:val="18"/>
                <w:szCs w:val="18"/>
              </w:rPr>
            </w:pPr>
            <w:bookmarkStart w:id="1798" w:name="B5601"/>
            <w:bookmarkEnd w:id="179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799" w:name="B5602"/>
            <w:bookmarkEnd w:id="1799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00" w:name="B5603"/>
            <w:bookmarkEnd w:id="1800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01" w:name="B5604"/>
            <w:bookmarkEnd w:id="1801"/>
          </w:p>
        </w:tc>
        <w:tc>
          <w:tcPr>
            <w:tcW w:w="425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02" w:name="B5605"/>
            <w:bookmarkEnd w:id="1802"/>
          </w:p>
        </w:tc>
        <w:tc>
          <w:tcPr>
            <w:tcW w:w="426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03" w:name="B5606"/>
            <w:bookmarkEnd w:id="1803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04" w:name="B5607"/>
            <w:bookmarkEnd w:id="1804"/>
          </w:p>
        </w:tc>
        <w:tc>
          <w:tcPr>
            <w:tcW w:w="708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05" w:name="B5608"/>
            <w:bookmarkEnd w:id="1805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06" w:name="B5609"/>
            <w:bookmarkEnd w:id="1806"/>
          </w:p>
        </w:tc>
        <w:tc>
          <w:tcPr>
            <w:tcW w:w="709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07" w:name="B5610"/>
            <w:bookmarkEnd w:id="1807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08" w:name="B5611"/>
            <w:bookmarkEnd w:id="1808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09" w:name="B5612"/>
            <w:bookmarkEnd w:id="1809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10" w:name="B5613"/>
            <w:bookmarkEnd w:id="1810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11" w:name="B5614"/>
            <w:bookmarkEnd w:id="1811"/>
          </w:p>
        </w:tc>
        <w:tc>
          <w:tcPr>
            <w:tcW w:w="567" w:type="dxa"/>
            <w:vAlign w:val="center"/>
          </w:tcPr>
          <w:p w:rsidR="00F5400E" w:rsidRPr="00127B60" w:rsidRDefault="00F5400E" w:rsidP="00127B60">
            <w:pPr>
              <w:jc w:val="center"/>
              <w:rPr>
                <w:sz w:val="18"/>
                <w:szCs w:val="18"/>
              </w:rPr>
            </w:pPr>
            <w:bookmarkStart w:id="1812" w:name="B5615"/>
            <w:bookmarkEnd w:id="1812"/>
          </w:p>
        </w:tc>
      </w:tr>
      <w:tr w:rsidR="00F5400E" w:rsidRPr="00BE427F" w:rsidTr="00127B60">
        <w:trPr>
          <w:trHeight w:val="189"/>
        </w:trPr>
        <w:tc>
          <w:tcPr>
            <w:tcW w:w="392" w:type="dxa"/>
            <w:vMerge/>
          </w:tcPr>
          <w:p w:rsidR="00F5400E" w:rsidRPr="00BE427F" w:rsidRDefault="00F5400E" w:rsidP="00F5400E">
            <w:pPr>
              <w:pStyle w:val="ConsPlusNormal"/>
              <w:jc w:val="both"/>
              <w:outlineLvl w:val="0"/>
            </w:pPr>
          </w:p>
        </w:tc>
        <w:tc>
          <w:tcPr>
            <w:tcW w:w="6379" w:type="dxa"/>
            <w:gridSpan w:val="2"/>
            <w:vAlign w:val="center"/>
          </w:tcPr>
          <w:p w:rsidR="00F5400E" w:rsidRPr="000A19EA" w:rsidRDefault="00F5400E" w:rsidP="00F5400E">
            <w:pPr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 xml:space="preserve">геноцид                                                                 </w:t>
            </w:r>
            <w:r w:rsidRPr="000A19EA">
              <w:rPr>
                <w:sz w:val="20"/>
                <w:szCs w:val="20"/>
                <w:lang w:val="en-US"/>
              </w:rPr>
              <w:t xml:space="preserve"> </w:t>
            </w:r>
            <w:r w:rsidRPr="000A19EA">
              <w:rPr>
                <w:sz w:val="20"/>
                <w:szCs w:val="20"/>
              </w:rPr>
              <w:t xml:space="preserve">                  ст. 357 УК РФ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bottom"/>
          </w:tcPr>
          <w:p w:rsidR="00F5400E" w:rsidRDefault="00F5400E" w:rsidP="00F5400E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813" w:name="B5701"/>
            <w:bookmarkEnd w:id="1813"/>
            <w:r>
              <w:rPr>
                <w:b/>
                <w:color w:val="0070C0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14" w:name="B5702"/>
            <w:bookmarkEnd w:id="18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15" w:name="B5703"/>
            <w:bookmarkEnd w:id="18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16" w:name="B5704"/>
            <w:bookmarkEnd w:id="18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17" w:name="B5705"/>
            <w:bookmarkEnd w:id="18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18" w:name="B5706"/>
            <w:bookmarkEnd w:id="181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19" w:name="B5707"/>
            <w:bookmarkEnd w:id="181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20" w:name="B5708"/>
            <w:bookmarkEnd w:id="18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21" w:name="B5709"/>
            <w:bookmarkEnd w:id="18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22" w:name="B5710"/>
            <w:bookmarkEnd w:id="182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23" w:name="B5711"/>
            <w:bookmarkEnd w:id="18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24" w:name="B5712"/>
            <w:bookmarkEnd w:id="18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25" w:name="B5713"/>
            <w:bookmarkEnd w:id="182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26" w:name="B5714"/>
            <w:bookmarkEnd w:id="18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F5400E" w:rsidRPr="00127B60" w:rsidRDefault="00012017" w:rsidP="00127B60">
            <w:pPr>
              <w:jc w:val="center"/>
              <w:rPr>
                <w:sz w:val="18"/>
                <w:szCs w:val="18"/>
              </w:rPr>
            </w:pPr>
            <w:bookmarkStart w:id="1827" w:name="B5715"/>
            <w:bookmarkEnd w:id="1827"/>
            <w:r>
              <w:rPr>
                <w:sz w:val="18"/>
                <w:szCs w:val="18"/>
              </w:rPr>
              <w:t xml:space="preserve"> 0</w:t>
            </w:r>
          </w:p>
        </w:tc>
      </w:tr>
    </w:tbl>
    <w:p w:rsidR="00424AFE" w:rsidRDefault="004422C9" w:rsidP="00DE1893">
      <w:pPr>
        <w:rPr>
          <w:b/>
          <w:lang w:val="en-US"/>
        </w:rPr>
      </w:pPr>
      <w:r>
        <w:rPr>
          <w:b/>
        </w:rPr>
        <w:br w:type="page"/>
      </w:r>
    </w:p>
    <w:p w:rsidR="00095360" w:rsidRPr="000A19EA" w:rsidRDefault="00095360" w:rsidP="00DE1893">
      <w:r w:rsidRPr="000A19EA">
        <w:t xml:space="preserve">Раздел </w:t>
      </w:r>
      <w:r w:rsidR="008E6035" w:rsidRPr="00886065">
        <w:t>3</w:t>
      </w:r>
      <w:r w:rsidRPr="000A19EA">
        <w:t>.  Сведения о результатах расследования</w:t>
      </w:r>
      <w:r w:rsidR="008E6035" w:rsidRPr="000A19EA">
        <w:t xml:space="preserve"> преступлений террористического характера</w:t>
      </w:r>
    </w:p>
    <w:tbl>
      <w:tblPr>
        <w:tblW w:w="8063" w:type="dxa"/>
        <w:tblInd w:w="-34" w:type="dxa"/>
        <w:tblLayout w:type="fixed"/>
        <w:tblLook w:val="0000"/>
      </w:tblPr>
      <w:tblGrid>
        <w:gridCol w:w="435"/>
        <w:gridCol w:w="514"/>
        <w:gridCol w:w="475"/>
        <w:gridCol w:w="475"/>
        <w:gridCol w:w="475"/>
        <w:gridCol w:w="475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</w:tblGrid>
      <w:tr w:rsidR="006D4A72" w:rsidRPr="00006F5E" w:rsidTr="006D4A72">
        <w:trPr>
          <w:trHeight w:val="309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0A19EA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/>
              </w:rPr>
              <w:t>2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0A19EA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/>
              </w:rPr>
              <w:t>5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0A19EA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A72" w:rsidRPr="000A19EA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0A19EA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0A19EA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0A19EA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A72" w:rsidRPr="00852253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852253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1828" w:name="GG031"/>
            <w:bookmarkEnd w:id="1828"/>
            <w:r>
              <w:rPr>
                <w:rFonts w:ascii="Times New Roman" w:eastAsia="MS Mincho" w:hAnsi="Times New Roman"/>
              </w:rPr>
              <w:t>2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852253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1829" w:name="GG032"/>
            <w:bookmarkEnd w:id="1829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A72" w:rsidRPr="00852253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852253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1830" w:name="MM031"/>
            <w:bookmarkEnd w:id="1830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852253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1831" w:name="MM032"/>
            <w:bookmarkEnd w:id="1831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A72" w:rsidRPr="00852253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006F5E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006F5E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006F5E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A72" w:rsidRPr="00006F5E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6D4A72" w:rsidRPr="00D93E7F" w:rsidTr="006D4A72">
        <w:trPr>
          <w:trHeight w:val="309"/>
        </w:trPr>
        <w:tc>
          <w:tcPr>
            <w:tcW w:w="1424" w:type="dxa"/>
            <w:gridSpan w:val="3"/>
            <w:tcBorders>
              <w:top w:val="single" w:sz="4" w:space="0" w:color="auto"/>
            </w:tcBorders>
          </w:tcPr>
          <w:p w:rsidR="006D4A72" w:rsidRPr="00D93E7F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75" w:type="dxa"/>
          </w:tcPr>
          <w:p w:rsidR="006D4A72" w:rsidRPr="00D93E7F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gridSpan w:val="2"/>
            <w:tcBorders>
              <w:top w:val="single" w:sz="4" w:space="0" w:color="auto"/>
            </w:tcBorders>
          </w:tcPr>
          <w:p w:rsidR="006D4A72" w:rsidRPr="00D93E7F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74" w:type="dxa"/>
          </w:tcPr>
          <w:p w:rsidR="006D4A72" w:rsidRPr="00D93E7F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auto"/>
            </w:tcBorders>
          </w:tcPr>
          <w:p w:rsidR="006D4A72" w:rsidRPr="00D93E7F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74" w:type="dxa"/>
          </w:tcPr>
          <w:p w:rsidR="006D4A72" w:rsidRPr="00D93E7F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auto"/>
            </w:tcBorders>
          </w:tcPr>
          <w:p w:rsidR="006D4A72" w:rsidRPr="00D93E7F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74" w:type="dxa"/>
          </w:tcPr>
          <w:p w:rsidR="006D4A72" w:rsidRPr="00D93E7F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gridSpan w:val="4"/>
            <w:tcBorders>
              <w:top w:val="single" w:sz="4" w:space="0" w:color="auto"/>
            </w:tcBorders>
          </w:tcPr>
          <w:p w:rsidR="006D4A72" w:rsidRPr="00D93E7F" w:rsidRDefault="006D4A72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к</w:t>
            </w:r>
            <w:r w:rsidRPr="00D93E7F">
              <w:rPr>
                <w:rFonts w:ascii="Times New Roman" w:eastAsia="MS Mincho" w:hAnsi="Times New Roman" w:cs="Times New Roman"/>
              </w:rPr>
              <w:t>од</w:t>
            </w:r>
          </w:p>
        </w:tc>
      </w:tr>
    </w:tbl>
    <w:p w:rsidR="00095360" w:rsidRPr="000A19EA" w:rsidRDefault="00095360" w:rsidP="00095360">
      <w:pPr>
        <w:ind w:hanging="142"/>
        <w:rPr>
          <w:b/>
          <w:bCs/>
          <w:sz w:val="12"/>
          <w:szCs w:val="12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"/>
        <w:gridCol w:w="246"/>
        <w:gridCol w:w="331"/>
        <w:gridCol w:w="567"/>
        <w:gridCol w:w="4536"/>
        <w:gridCol w:w="425"/>
        <w:gridCol w:w="992"/>
        <w:gridCol w:w="851"/>
        <w:gridCol w:w="992"/>
        <w:gridCol w:w="709"/>
        <w:gridCol w:w="709"/>
        <w:gridCol w:w="992"/>
        <w:gridCol w:w="992"/>
        <w:gridCol w:w="567"/>
        <w:gridCol w:w="567"/>
        <w:gridCol w:w="851"/>
        <w:gridCol w:w="699"/>
      </w:tblGrid>
      <w:tr w:rsidR="001E28AC" w:rsidRPr="00D16489" w:rsidTr="006D4A72">
        <w:trPr>
          <w:trHeight w:val="231"/>
        </w:trPr>
        <w:tc>
          <w:tcPr>
            <w:tcW w:w="6062" w:type="dxa"/>
            <w:gridSpan w:val="5"/>
            <w:vMerge w:val="restart"/>
            <w:vAlign w:val="center"/>
          </w:tcPr>
          <w:p w:rsidR="001E28AC" w:rsidRPr="002453B3" w:rsidRDefault="001E28AC" w:rsidP="002453B3">
            <w:pPr>
              <w:jc w:val="center"/>
              <w:rPr>
                <w:color w:val="FF0000"/>
                <w:sz w:val="48"/>
                <w:szCs w:val="48"/>
              </w:rPr>
            </w:pP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1E28AC" w:rsidRPr="007A2664" w:rsidRDefault="001E28AC" w:rsidP="001E28AC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строки </w:t>
            </w:r>
            <w:r w:rsidRPr="007A2664">
              <w:rPr>
                <w:sz w:val="20"/>
                <w:szCs w:val="20"/>
              </w:rPr>
              <w:t>№</w:t>
            </w:r>
          </w:p>
        </w:tc>
        <w:tc>
          <w:tcPr>
            <w:tcW w:w="992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1E28AC" w:rsidRPr="00D16489" w:rsidRDefault="001E28AC" w:rsidP="00F16B2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Количество преступлений, уголовные дела о которых находились в производстве в отчетном периоде</w:t>
            </w:r>
          </w:p>
        </w:tc>
        <w:tc>
          <w:tcPr>
            <w:tcW w:w="7929" w:type="dxa"/>
            <w:gridSpan w:val="10"/>
            <w:vAlign w:val="center"/>
          </w:tcPr>
          <w:p w:rsidR="001E28AC" w:rsidRPr="00D16489" w:rsidRDefault="001E28AC" w:rsidP="00645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D16489">
              <w:rPr>
                <w:sz w:val="20"/>
                <w:szCs w:val="20"/>
              </w:rPr>
              <w:t>з них</w:t>
            </w:r>
          </w:p>
        </w:tc>
      </w:tr>
      <w:tr w:rsidR="00866494" w:rsidRPr="00D16489" w:rsidTr="006D4A72">
        <w:trPr>
          <w:trHeight w:val="136"/>
        </w:trPr>
        <w:tc>
          <w:tcPr>
            <w:tcW w:w="6062" w:type="dxa"/>
            <w:gridSpan w:val="5"/>
            <w:vMerge/>
          </w:tcPr>
          <w:p w:rsidR="00866494" w:rsidRPr="00D16489" w:rsidRDefault="00866494" w:rsidP="00FC2209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866494" w:rsidRPr="00D16489" w:rsidRDefault="00866494" w:rsidP="007A2664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:rsidR="00866494" w:rsidRPr="00D16489" w:rsidRDefault="00866494" w:rsidP="007A2664">
            <w:pPr>
              <w:spacing w:line="2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866494" w:rsidRPr="00D16489" w:rsidRDefault="00F16B2E" w:rsidP="00F16B2E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866494" w:rsidRPr="00D16489">
              <w:rPr>
                <w:sz w:val="20"/>
                <w:szCs w:val="20"/>
              </w:rPr>
              <w:t>оличество предварительно расследованных преступлений в отчетном периоде</w:t>
            </w:r>
          </w:p>
        </w:tc>
        <w:tc>
          <w:tcPr>
            <w:tcW w:w="7078" w:type="dxa"/>
            <w:gridSpan w:val="9"/>
            <w:vAlign w:val="center"/>
          </w:tcPr>
          <w:p w:rsidR="00866494" w:rsidRPr="00D16489" w:rsidRDefault="00866494" w:rsidP="00645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</w:tr>
      <w:tr w:rsidR="00951463" w:rsidRPr="00D16489" w:rsidTr="006D4A72">
        <w:trPr>
          <w:trHeight w:val="342"/>
        </w:trPr>
        <w:tc>
          <w:tcPr>
            <w:tcW w:w="6062" w:type="dxa"/>
            <w:gridSpan w:val="5"/>
            <w:vMerge/>
          </w:tcPr>
          <w:p w:rsidR="00866494" w:rsidRPr="00D16489" w:rsidRDefault="00866494" w:rsidP="00FC2209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866494" w:rsidRPr="00D16489" w:rsidRDefault="00866494" w:rsidP="00FC220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:rsidR="00866494" w:rsidRPr="00D16489" w:rsidRDefault="00866494" w:rsidP="007A2664">
            <w:pPr>
              <w:spacing w:line="2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extDirection w:val="btLr"/>
          </w:tcPr>
          <w:p w:rsidR="00866494" w:rsidRPr="00D16489" w:rsidRDefault="00866494" w:rsidP="00866494">
            <w:pPr>
              <w:spacing w:line="2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866494" w:rsidRPr="00D16489" w:rsidRDefault="00866494" w:rsidP="00645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D16489">
              <w:rPr>
                <w:sz w:val="20"/>
                <w:szCs w:val="20"/>
              </w:rPr>
              <w:t>асследовано</w:t>
            </w:r>
            <w:r>
              <w:rPr>
                <w:sz w:val="20"/>
                <w:szCs w:val="20"/>
              </w:rPr>
              <w:t xml:space="preserve"> сотрудниками</w:t>
            </w:r>
          </w:p>
        </w:tc>
        <w:tc>
          <w:tcPr>
            <w:tcW w:w="3676" w:type="dxa"/>
            <w:gridSpan w:val="5"/>
            <w:vAlign w:val="center"/>
          </w:tcPr>
          <w:p w:rsidR="00866494" w:rsidRPr="00D16489" w:rsidRDefault="00866494" w:rsidP="006454C7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лица установлены</w:t>
            </w:r>
            <w:r>
              <w:rPr>
                <w:sz w:val="20"/>
                <w:szCs w:val="20"/>
              </w:rPr>
              <w:t xml:space="preserve"> сотрудниками</w:t>
            </w:r>
          </w:p>
        </w:tc>
      </w:tr>
      <w:tr w:rsidR="00886065" w:rsidRPr="00D16489" w:rsidTr="006D4A72">
        <w:trPr>
          <w:trHeight w:val="700"/>
        </w:trPr>
        <w:tc>
          <w:tcPr>
            <w:tcW w:w="6062" w:type="dxa"/>
            <w:gridSpan w:val="5"/>
            <w:vMerge/>
          </w:tcPr>
          <w:p w:rsidR="00886065" w:rsidRPr="00D16489" w:rsidRDefault="00886065" w:rsidP="0088606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886065" w:rsidRPr="00D16489" w:rsidRDefault="00886065" w:rsidP="0088606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86065" w:rsidRPr="00D16489" w:rsidRDefault="00886065" w:rsidP="0088606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extDirection w:val="btLr"/>
          </w:tcPr>
          <w:p w:rsidR="00886065" w:rsidRPr="00D16489" w:rsidRDefault="00886065" w:rsidP="00886065">
            <w:pPr>
              <w:spacing w:line="2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886065" w:rsidRPr="00D93E7F" w:rsidRDefault="00886065" w:rsidP="00886065">
            <w:pPr>
              <w:ind w:right="57"/>
              <w:jc w:val="center"/>
              <w:rPr>
                <w:sz w:val="20"/>
                <w:szCs w:val="20"/>
              </w:rPr>
            </w:pPr>
            <w:r w:rsidRPr="00D93E7F">
              <w:rPr>
                <w:sz w:val="20"/>
                <w:szCs w:val="20"/>
              </w:rPr>
              <w:t>следственных органов Следственного комитета</w:t>
            </w:r>
            <w:r>
              <w:rPr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1418" w:type="dxa"/>
            <w:gridSpan w:val="2"/>
            <w:vAlign w:val="center"/>
          </w:tcPr>
          <w:p w:rsidR="00886065" w:rsidRPr="00D16489" w:rsidRDefault="00886065" w:rsidP="00886065">
            <w:pPr>
              <w:ind w:right="-35"/>
              <w:jc w:val="center"/>
              <w:rPr>
                <w:sz w:val="20"/>
                <w:szCs w:val="20"/>
              </w:rPr>
            </w:pPr>
            <w:r w:rsidRPr="00D93E7F">
              <w:rPr>
                <w:sz w:val="20"/>
                <w:szCs w:val="20"/>
              </w:rPr>
              <w:t>органов внутренних дел</w:t>
            </w:r>
          </w:p>
        </w:tc>
        <w:tc>
          <w:tcPr>
            <w:tcW w:w="992" w:type="dxa"/>
            <w:vMerge w:val="restart"/>
            <w:tcMar>
              <w:left w:w="0" w:type="dxa"/>
              <w:right w:w="0" w:type="dxa"/>
            </w:tcMar>
            <w:textDirection w:val="btLr"/>
          </w:tcPr>
          <w:p w:rsidR="00886065" w:rsidRDefault="00886065" w:rsidP="00886065">
            <w:pPr>
              <w:ind w:left="113" w:right="57"/>
              <w:jc w:val="center"/>
              <w:rPr>
                <w:sz w:val="20"/>
                <w:szCs w:val="20"/>
              </w:rPr>
            </w:pPr>
          </w:p>
          <w:p w:rsidR="00886065" w:rsidRPr="00D16489" w:rsidRDefault="00886065" w:rsidP="00886065">
            <w:pPr>
              <w:ind w:left="113" w:right="57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 xml:space="preserve">следователями </w:t>
            </w:r>
            <w:r w:rsidRPr="00D93E7F">
              <w:rPr>
                <w:sz w:val="20"/>
                <w:szCs w:val="20"/>
              </w:rPr>
              <w:t xml:space="preserve">органов </w:t>
            </w:r>
            <w:r>
              <w:rPr>
                <w:sz w:val="20"/>
                <w:szCs w:val="20"/>
              </w:rPr>
              <w:t>ф</w:t>
            </w:r>
            <w:r w:rsidRPr="00D93E7F">
              <w:rPr>
                <w:sz w:val="20"/>
                <w:szCs w:val="20"/>
              </w:rPr>
              <w:t>едеральной службы безопасности</w:t>
            </w:r>
          </w:p>
        </w:tc>
        <w:tc>
          <w:tcPr>
            <w:tcW w:w="992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886065" w:rsidRPr="00D93E7F" w:rsidRDefault="00886065" w:rsidP="00886065">
            <w:pPr>
              <w:ind w:right="57"/>
              <w:jc w:val="center"/>
              <w:rPr>
                <w:sz w:val="20"/>
                <w:szCs w:val="20"/>
              </w:rPr>
            </w:pPr>
            <w:r w:rsidRPr="00D93E7F">
              <w:rPr>
                <w:sz w:val="20"/>
                <w:szCs w:val="20"/>
              </w:rPr>
              <w:t>следственных органов Следственного комитета</w:t>
            </w:r>
            <w:r>
              <w:rPr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886065" w:rsidRPr="00D16489" w:rsidRDefault="00886065" w:rsidP="00886065">
            <w:pPr>
              <w:ind w:left="113" w:right="-108"/>
              <w:rPr>
                <w:sz w:val="20"/>
                <w:szCs w:val="20"/>
              </w:rPr>
            </w:pPr>
            <w:r w:rsidRPr="00D93E7F">
              <w:rPr>
                <w:sz w:val="20"/>
                <w:szCs w:val="20"/>
              </w:rPr>
              <w:t>органов внутренних дел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886065" w:rsidRPr="00D16489" w:rsidRDefault="00886065" w:rsidP="00886065">
            <w:pPr>
              <w:ind w:left="11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D93E7F">
              <w:rPr>
                <w:sz w:val="20"/>
                <w:szCs w:val="20"/>
              </w:rPr>
              <w:t>едеральной службы безопасности</w:t>
            </w:r>
          </w:p>
        </w:tc>
        <w:tc>
          <w:tcPr>
            <w:tcW w:w="851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886065" w:rsidRPr="00897C40" w:rsidRDefault="00886065" w:rsidP="00886065">
            <w:pPr>
              <w:ind w:left="57" w:right="57"/>
              <w:jc w:val="center"/>
              <w:rPr>
                <w:sz w:val="20"/>
                <w:szCs w:val="20"/>
              </w:rPr>
            </w:pPr>
            <w:r w:rsidRPr="00897C40">
              <w:rPr>
                <w:sz w:val="20"/>
                <w:szCs w:val="20"/>
              </w:rPr>
              <w:t xml:space="preserve">учреждений и органов </w:t>
            </w:r>
            <w:r>
              <w:rPr>
                <w:sz w:val="20"/>
                <w:szCs w:val="20"/>
              </w:rPr>
              <w:t>уголовно-исполнительной системы</w:t>
            </w:r>
          </w:p>
        </w:tc>
        <w:tc>
          <w:tcPr>
            <w:tcW w:w="69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886065" w:rsidRPr="00D16489" w:rsidRDefault="00886065" w:rsidP="0088606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D16489">
              <w:rPr>
                <w:sz w:val="20"/>
                <w:szCs w:val="20"/>
              </w:rPr>
              <w:t>ны</w:t>
            </w:r>
            <w:r>
              <w:rPr>
                <w:sz w:val="20"/>
                <w:szCs w:val="20"/>
              </w:rPr>
              <w:t>х правоохранительных органов</w:t>
            </w:r>
          </w:p>
        </w:tc>
      </w:tr>
      <w:tr w:rsidR="00C512D2" w:rsidRPr="00D16489" w:rsidTr="006D4A72">
        <w:trPr>
          <w:cantSplit/>
          <w:trHeight w:val="1615"/>
        </w:trPr>
        <w:tc>
          <w:tcPr>
            <w:tcW w:w="6062" w:type="dxa"/>
            <w:gridSpan w:val="5"/>
            <w:vMerge/>
          </w:tcPr>
          <w:p w:rsidR="00B84D68" w:rsidRPr="00D16489" w:rsidRDefault="00B84D68" w:rsidP="00FC2209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B84D68" w:rsidRPr="00D16489" w:rsidRDefault="00B84D68" w:rsidP="00FC220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84D68" w:rsidRPr="00D16489" w:rsidRDefault="00B84D68" w:rsidP="00FC2209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84D68" w:rsidRPr="00D16489" w:rsidRDefault="00B84D68" w:rsidP="00FC220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84D68" w:rsidRPr="00D16489" w:rsidRDefault="00B84D68" w:rsidP="00FC220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B84D68" w:rsidRPr="00D16489" w:rsidRDefault="00B84D68" w:rsidP="006454C7">
            <w:pPr>
              <w:ind w:left="113" w:right="113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следователями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B84D68" w:rsidRPr="00D16489" w:rsidRDefault="00B84D68" w:rsidP="006454C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дознавателями</w:t>
            </w:r>
          </w:p>
        </w:tc>
        <w:tc>
          <w:tcPr>
            <w:tcW w:w="992" w:type="dxa"/>
            <w:vMerge/>
            <w:textDirection w:val="btLr"/>
          </w:tcPr>
          <w:p w:rsidR="00B84D68" w:rsidRPr="00D16489" w:rsidRDefault="00B84D68" w:rsidP="007A266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:rsidR="00B84D68" w:rsidRPr="00D16489" w:rsidRDefault="00B84D68" w:rsidP="007A2664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B84D68" w:rsidRPr="00D16489" w:rsidRDefault="00B84D68" w:rsidP="006454C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B84D68" w:rsidRPr="00D16489" w:rsidRDefault="00B84D68" w:rsidP="006454C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extDirection w:val="btLr"/>
          </w:tcPr>
          <w:p w:rsidR="00B84D68" w:rsidRPr="00D16489" w:rsidRDefault="00B84D68" w:rsidP="007A266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99" w:type="dxa"/>
            <w:vMerge/>
            <w:textDirection w:val="btLr"/>
          </w:tcPr>
          <w:p w:rsidR="00B84D68" w:rsidRPr="00D16489" w:rsidRDefault="00B84D68" w:rsidP="00FC2209">
            <w:pPr>
              <w:rPr>
                <w:sz w:val="20"/>
                <w:szCs w:val="20"/>
              </w:rPr>
            </w:pPr>
          </w:p>
        </w:tc>
      </w:tr>
      <w:tr w:rsidR="00C512D2" w:rsidRPr="00D16489" w:rsidTr="006D4A72">
        <w:trPr>
          <w:trHeight w:val="175"/>
        </w:trPr>
        <w:tc>
          <w:tcPr>
            <w:tcW w:w="6062" w:type="dxa"/>
            <w:gridSpan w:val="5"/>
          </w:tcPr>
          <w:p w:rsidR="00B84D68" w:rsidRPr="00D16489" w:rsidRDefault="00B84D68" w:rsidP="007A266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B84D68" w:rsidRPr="00D16489" w:rsidRDefault="00B84D68" w:rsidP="007A2664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992" w:type="dxa"/>
          </w:tcPr>
          <w:p w:rsidR="00B84D68" w:rsidRPr="00D16489" w:rsidRDefault="00B84D68" w:rsidP="007A266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B84D68" w:rsidRPr="00D16489" w:rsidRDefault="00B84D68" w:rsidP="007A266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B84D68" w:rsidRPr="00D16489" w:rsidRDefault="00B84D68" w:rsidP="007A266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B84D68" w:rsidRPr="00D16489" w:rsidRDefault="00B84D68" w:rsidP="007A266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B84D68" w:rsidRPr="00D16489" w:rsidRDefault="00B84D68" w:rsidP="007A266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B84D68" w:rsidRPr="00D16489" w:rsidRDefault="00B84D68" w:rsidP="007A266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B84D68" w:rsidRPr="00D16489" w:rsidRDefault="00B84D68" w:rsidP="007A266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B84D68" w:rsidRPr="00D16489" w:rsidRDefault="00B84D68" w:rsidP="00B84D68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B84D68" w:rsidRPr="00D16489" w:rsidRDefault="00B84D68" w:rsidP="007A2664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B84D68" w:rsidRPr="00D16489" w:rsidRDefault="00B84D68" w:rsidP="007A26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99" w:type="dxa"/>
          </w:tcPr>
          <w:p w:rsidR="00B84D68" w:rsidRPr="00D16489" w:rsidRDefault="00B84D68" w:rsidP="00B84D68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</w:tr>
      <w:tr w:rsidR="00C512D2" w:rsidRPr="00BE427F" w:rsidTr="00E0282D">
        <w:trPr>
          <w:trHeight w:val="256"/>
        </w:trPr>
        <w:tc>
          <w:tcPr>
            <w:tcW w:w="6062" w:type="dxa"/>
            <w:gridSpan w:val="5"/>
            <w:vAlign w:val="center"/>
          </w:tcPr>
          <w:p w:rsidR="00B84D68" w:rsidRPr="007A2664" w:rsidRDefault="00B84D68" w:rsidP="00424AFE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преступлений террористического характера</w:t>
            </w:r>
          </w:p>
        </w:tc>
        <w:tc>
          <w:tcPr>
            <w:tcW w:w="425" w:type="dxa"/>
            <w:vAlign w:val="bottom"/>
          </w:tcPr>
          <w:p w:rsidR="00B84D68" w:rsidRPr="007251C9" w:rsidRDefault="00B84D68" w:rsidP="001E28AC">
            <w:pPr>
              <w:jc w:val="center"/>
              <w:rPr>
                <w:sz w:val="20"/>
                <w:szCs w:val="20"/>
              </w:rPr>
            </w:pPr>
            <w:r w:rsidRPr="007251C9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32" w:name="C0101"/>
            <w:bookmarkEnd w:id="1832"/>
            <w:r>
              <w:rPr>
                <w:sz w:val="18"/>
                <w:szCs w:val="18"/>
              </w:rPr>
              <w:t xml:space="preserve"> 52</w:t>
            </w:r>
          </w:p>
        </w:tc>
        <w:tc>
          <w:tcPr>
            <w:tcW w:w="851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33" w:name="C0102"/>
            <w:bookmarkEnd w:id="1833"/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992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34" w:name="C0103"/>
            <w:bookmarkEnd w:id="18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35" w:name="C0104"/>
            <w:bookmarkEnd w:id="18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36" w:name="C0105"/>
            <w:bookmarkEnd w:id="18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37" w:name="C0106"/>
            <w:bookmarkEnd w:id="1837"/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992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38" w:name="C0107"/>
            <w:bookmarkEnd w:id="183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39" w:name="C0108"/>
            <w:bookmarkEnd w:id="1839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40" w:name="C0109"/>
            <w:bookmarkEnd w:id="18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41" w:name="C0110"/>
            <w:bookmarkEnd w:id="18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99" w:type="dxa"/>
            <w:vAlign w:val="center"/>
          </w:tcPr>
          <w:p w:rsidR="00B84D6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42" w:name="C0111"/>
            <w:bookmarkEnd w:id="1842"/>
            <w:r>
              <w:rPr>
                <w:sz w:val="18"/>
                <w:szCs w:val="18"/>
              </w:rPr>
              <w:t xml:space="preserve"> 0</w:t>
            </w:r>
          </w:p>
        </w:tc>
      </w:tr>
      <w:tr w:rsidR="007251C9" w:rsidRPr="00BE427F" w:rsidTr="00E0282D">
        <w:trPr>
          <w:trHeight w:val="289"/>
        </w:trPr>
        <w:tc>
          <w:tcPr>
            <w:tcW w:w="382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251C9" w:rsidRPr="007A2664" w:rsidRDefault="007251C9" w:rsidP="00424AFE">
            <w:pPr>
              <w:ind w:left="113" w:right="-108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680" w:type="dxa"/>
            <w:gridSpan w:val="4"/>
          </w:tcPr>
          <w:p w:rsidR="007251C9" w:rsidRPr="007A2664" w:rsidRDefault="007251C9" w:rsidP="007251C9">
            <w:pPr>
              <w:ind w:right="-108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террористический акт </w:t>
            </w:r>
            <w:r>
              <w:rPr>
                <w:sz w:val="20"/>
                <w:szCs w:val="20"/>
              </w:rPr>
              <w:t xml:space="preserve">                       </w:t>
            </w:r>
            <w:r w:rsidR="00886065"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t xml:space="preserve">        </w:t>
            </w:r>
            <w:r w:rsidRPr="007A2664">
              <w:rPr>
                <w:sz w:val="20"/>
                <w:szCs w:val="20"/>
              </w:rPr>
              <w:t>ст. 205 УК РФ</w:t>
            </w:r>
          </w:p>
        </w:tc>
        <w:tc>
          <w:tcPr>
            <w:tcW w:w="425" w:type="dxa"/>
            <w:vAlign w:val="bottom"/>
          </w:tcPr>
          <w:p w:rsidR="007251C9" w:rsidRPr="007251C9" w:rsidRDefault="007251C9" w:rsidP="001E28AC">
            <w:pPr>
              <w:jc w:val="center"/>
              <w:rPr>
                <w:sz w:val="20"/>
                <w:szCs w:val="20"/>
              </w:rPr>
            </w:pPr>
            <w:r w:rsidRPr="007251C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43" w:name="C0201"/>
            <w:bookmarkEnd w:id="1843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851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44" w:name="C0202"/>
            <w:bookmarkEnd w:id="18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45" w:name="C0203"/>
            <w:bookmarkEnd w:id="18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46" w:name="C0204"/>
            <w:bookmarkEnd w:id="18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47" w:name="C0205"/>
            <w:bookmarkEnd w:id="184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48" w:name="C0206"/>
            <w:bookmarkEnd w:id="18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49" w:name="C0207"/>
            <w:bookmarkEnd w:id="184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50" w:name="C0208"/>
            <w:bookmarkEnd w:id="18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51" w:name="C0209"/>
            <w:bookmarkEnd w:id="18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52" w:name="C0210"/>
            <w:bookmarkEnd w:id="18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9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53" w:name="C0211"/>
            <w:bookmarkEnd w:id="1853"/>
            <w:r>
              <w:rPr>
                <w:sz w:val="18"/>
                <w:szCs w:val="18"/>
              </w:rPr>
              <w:t xml:space="preserve"> 0</w:t>
            </w:r>
          </w:p>
        </w:tc>
      </w:tr>
      <w:tr w:rsidR="007251C9" w:rsidRPr="00BE427F" w:rsidTr="00E0282D">
        <w:trPr>
          <w:cantSplit/>
          <w:trHeight w:val="381"/>
        </w:trPr>
        <w:tc>
          <w:tcPr>
            <w:tcW w:w="382" w:type="dxa"/>
            <w:vMerge/>
          </w:tcPr>
          <w:p w:rsidR="007251C9" w:rsidRPr="007A2664" w:rsidRDefault="007251C9" w:rsidP="00CF197B">
            <w:pPr>
              <w:rPr>
                <w:sz w:val="20"/>
                <w:szCs w:val="20"/>
              </w:rPr>
            </w:pPr>
          </w:p>
        </w:tc>
        <w:tc>
          <w:tcPr>
            <w:tcW w:w="577" w:type="dxa"/>
            <w:gridSpan w:val="2"/>
            <w:textDirection w:val="btLr"/>
            <w:vAlign w:val="center"/>
          </w:tcPr>
          <w:p w:rsidR="007251C9" w:rsidRPr="007A2664" w:rsidRDefault="007251C9" w:rsidP="009E1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03" w:type="dxa"/>
            <w:gridSpan w:val="2"/>
            <w:vAlign w:val="center"/>
          </w:tcPr>
          <w:p w:rsidR="007251C9" w:rsidRPr="007A2664" w:rsidRDefault="007251C9" w:rsidP="00B73BC9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предотвращено на стадии приготовления (покушения)</w:t>
            </w:r>
          </w:p>
        </w:tc>
        <w:tc>
          <w:tcPr>
            <w:tcW w:w="425" w:type="dxa"/>
            <w:vAlign w:val="bottom"/>
          </w:tcPr>
          <w:p w:rsidR="007251C9" w:rsidRPr="007251C9" w:rsidRDefault="007251C9" w:rsidP="001E28AC">
            <w:pPr>
              <w:jc w:val="center"/>
              <w:rPr>
                <w:sz w:val="20"/>
                <w:szCs w:val="20"/>
              </w:rPr>
            </w:pPr>
            <w:r w:rsidRPr="007251C9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54" w:name="C0301"/>
            <w:bookmarkEnd w:id="185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851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55" w:name="C0302"/>
            <w:bookmarkEnd w:id="18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56" w:name="C0303"/>
            <w:bookmarkEnd w:id="18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57" w:name="C0304"/>
            <w:bookmarkEnd w:id="18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58" w:name="C0305"/>
            <w:bookmarkEnd w:id="18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59" w:name="C0306"/>
            <w:bookmarkEnd w:id="18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60" w:name="C0307"/>
            <w:bookmarkEnd w:id="18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61" w:name="C0308"/>
            <w:bookmarkEnd w:id="18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62" w:name="C0309"/>
            <w:bookmarkEnd w:id="18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63" w:name="C0310"/>
            <w:bookmarkEnd w:id="18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9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64" w:name="C0311"/>
            <w:bookmarkEnd w:id="1864"/>
            <w:r>
              <w:rPr>
                <w:sz w:val="18"/>
                <w:szCs w:val="18"/>
              </w:rPr>
              <w:t xml:space="preserve"> 0</w:t>
            </w:r>
          </w:p>
        </w:tc>
      </w:tr>
      <w:tr w:rsidR="007251C9" w:rsidRPr="00BE427F" w:rsidTr="00E0282D">
        <w:tc>
          <w:tcPr>
            <w:tcW w:w="382" w:type="dxa"/>
            <w:vMerge/>
          </w:tcPr>
          <w:p w:rsidR="007251C9" w:rsidRPr="007A2664" w:rsidRDefault="007251C9" w:rsidP="00CF197B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</w:tcPr>
          <w:p w:rsidR="007251C9" w:rsidRDefault="007251C9" w:rsidP="00FE6C7C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содействие террористической деятельности </w:t>
            </w:r>
          </w:p>
          <w:p w:rsidR="007251C9" w:rsidRPr="007A2664" w:rsidRDefault="007251C9" w:rsidP="00FE6C7C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205.1 УК РФ</w:t>
            </w:r>
          </w:p>
        </w:tc>
        <w:tc>
          <w:tcPr>
            <w:tcW w:w="425" w:type="dxa"/>
            <w:vAlign w:val="bottom"/>
          </w:tcPr>
          <w:p w:rsidR="007251C9" w:rsidRPr="007251C9" w:rsidRDefault="007251C9" w:rsidP="001E28AC">
            <w:pPr>
              <w:jc w:val="center"/>
              <w:rPr>
                <w:sz w:val="20"/>
                <w:szCs w:val="20"/>
              </w:rPr>
            </w:pPr>
            <w:r w:rsidRPr="007251C9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65" w:name="C0401"/>
            <w:bookmarkEnd w:id="1865"/>
            <w:r>
              <w:rPr>
                <w:sz w:val="18"/>
                <w:szCs w:val="18"/>
              </w:rPr>
              <w:t xml:space="preserve"> 9</w:t>
            </w:r>
          </w:p>
        </w:tc>
        <w:tc>
          <w:tcPr>
            <w:tcW w:w="851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66" w:name="C0402"/>
            <w:bookmarkEnd w:id="1866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67" w:name="C0403"/>
            <w:bookmarkEnd w:id="18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68" w:name="C0404"/>
            <w:bookmarkEnd w:id="186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69" w:name="C0405"/>
            <w:bookmarkEnd w:id="18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70" w:name="C0406"/>
            <w:bookmarkEnd w:id="1870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71" w:name="C0407"/>
            <w:bookmarkEnd w:id="18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72" w:name="C0408"/>
            <w:bookmarkEnd w:id="1872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73" w:name="C0409"/>
            <w:bookmarkEnd w:id="187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74" w:name="C0410"/>
            <w:bookmarkEnd w:id="187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9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75" w:name="C0411"/>
            <w:bookmarkEnd w:id="1875"/>
            <w:r>
              <w:rPr>
                <w:sz w:val="18"/>
                <w:szCs w:val="18"/>
              </w:rPr>
              <w:t xml:space="preserve"> 0</w:t>
            </w:r>
          </w:p>
        </w:tc>
      </w:tr>
      <w:tr w:rsidR="007251C9" w:rsidRPr="00BE427F" w:rsidTr="00E0282D">
        <w:trPr>
          <w:trHeight w:val="203"/>
        </w:trPr>
        <w:tc>
          <w:tcPr>
            <w:tcW w:w="382" w:type="dxa"/>
            <w:vMerge/>
          </w:tcPr>
          <w:p w:rsidR="007251C9" w:rsidRPr="007A2664" w:rsidRDefault="007251C9" w:rsidP="00D4536A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7251C9" w:rsidRPr="007A2664" w:rsidRDefault="007251C9" w:rsidP="00FE6C7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434" w:type="dxa"/>
            <w:gridSpan w:val="3"/>
          </w:tcPr>
          <w:p w:rsidR="007251C9" w:rsidRPr="007A2664" w:rsidRDefault="007251C9" w:rsidP="00FE6C7C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5" w:type="dxa"/>
            <w:vAlign w:val="bottom"/>
          </w:tcPr>
          <w:p w:rsidR="007251C9" w:rsidRPr="007251C9" w:rsidRDefault="007251C9" w:rsidP="001E28AC">
            <w:pPr>
              <w:jc w:val="center"/>
              <w:rPr>
                <w:sz w:val="20"/>
                <w:szCs w:val="20"/>
              </w:rPr>
            </w:pPr>
            <w:r w:rsidRPr="007251C9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76" w:name="C0501"/>
            <w:bookmarkEnd w:id="187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851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77" w:name="C0502"/>
            <w:bookmarkEnd w:id="18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78" w:name="C0503"/>
            <w:bookmarkEnd w:id="18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79" w:name="C0504"/>
            <w:bookmarkEnd w:id="18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80" w:name="C0505"/>
            <w:bookmarkEnd w:id="18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81" w:name="C0506"/>
            <w:bookmarkEnd w:id="18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82" w:name="C0507"/>
            <w:bookmarkEnd w:id="18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83" w:name="C0508"/>
            <w:bookmarkEnd w:id="18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84" w:name="C0509"/>
            <w:bookmarkEnd w:id="188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85" w:name="C0510"/>
            <w:bookmarkEnd w:id="18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9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86" w:name="C0511"/>
            <w:bookmarkEnd w:id="1886"/>
            <w:r>
              <w:rPr>
                <w:sz w:val="18"/>
                <w:szCs w:val="18"/>
              </w:rPr>
              <w:t xml:space="preserve"> 0</w:t>
            </w:r>
          </w:p>
        </w:tc>
      </w:tr>
      <w:tr w:rsidR="007251C9" w:rsidRPr="00BE427F" w:rsidTr="00E0282D">
        <w:trPr>
          <w:trHeight w:val="216"/>
        </w:trPr>
        <w:tc>
          <w:tcPr>
            <w:tcW w:w="382" w:type="dxa"/>
            <w:vMerge/>
          </w:tcPr>
          <w:p w:rsidR="007251C9" w:rsidRPr="007A2664" w:rsidRDefault="007251C9" w:rsidP="00D4536A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vMerge/>
            <w:textDirection w:val="btLr"/>
            <w:vAlign w:val="center"/>
          </w:tcPr>
          <w:p w:rsidR="007251C9" w:rsidRDefault="007251C9" w:rsidP="00FE6C7C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34" w:type="dxa"/>
            <w:gridSpan w:val="3"/>
          </w:tcPr>
          <w:p w:rsidR="00E715E4" w:rsidRDefault="007251C9" w:rsidP="001C2777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склонение, вербовка или иное вовлечение лица в совершение хотя бы одного из преступлений, предусмотренных </w:t>
            </w:r>
            <w:hyperlink r:id="rId100" w:history="1">
              <w:r w:rsidRPr="00951463">
                <w:rPr>
                  <w:sz w:val="20"/>
                  <w:szCs w:val="20"/>
                </w:rPr>
                <w:t>ст. 205.2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01" w:history="1">
              <w:r w:rsidRPr="00951463">
                <w:rPr>
                  <w:sz w:val="20"/>
                  <w:szCs w:val="20"/>
                </w:rPr>
                <w:t>чч. 1 и 2 ст.</w:t>
              </w:r>
            </w:hyperlink>
            <w:hyperlink r:id="rId102" w:history="1"/>
            <w:r w:rsidRPr="00951463">
              <w:rPr>
                <w:sz w:val="20"/>
                <w:szCs w:val="20"/>
              </w:rPr>
              <w:t xml:space="preserve"> 206, </w:t>
            </w:r>
            <w:hyperlink r:id="rId103" w:history="1">
              <w:r w:rsidRPr="00951463">
                <w:rPr>
                  <w:sz w:val="20"/>
                  <w:szCs w:val="20"/>
                </w:rPr>
                <w:t>ст. 208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04" w:history="1">
              <w:r w:rsidR="001C2777">
                <w:rPr>
                  <w:sz w:val="20"/>
                  <w:szCs w:val="20"/>
                </w:rPr>
                <w:t>чч. 1–</w:t>
              </w:r>
              <w:r w:rsidRPr="00951463">
                <w:rPr>
                  <w:sz w:val="20"/>
                  <w:szCs w:val="20"/>
                </w:rPr>
                <w:t>3</w:t>
              </w:r>
            </w:hyperlink>
            <w:r w:rsidRPr="00951463">
              <w:rPr>
                <w:sz w:val="20"/>
                <w:szCs w:val="20"/>
              </w:rPr>
              <w:t xml:space="preserve"> </w:t>
            </w:r>
            <w:hyperlink r:id="rId105" w:history="1">
              <w:r w:rsidRPr="00951463">
                <w:rPr>
                  <w:sz w:val="20"/>
                  <w:szCs w:val="20"/>
                </w:rPr>
                <w:t>ст.</w:t>
              </w:r>
            </w:hyperlink>
            <w:r w:rsidRPr="00951463">
              <w:rPr>
                <w:sz w:val="20"/>
                <w:szCs w:val="20"/>
              </w:rPr>
              <w:t xml:space="preserve"> 211, </w:t>
            </w:r>
            <w:hyperlink r:id="rId106" w:history="1">
              <w:r w:rsidRPr="00951463">
                <w:rPr>
                  <w:sz w:val="20"/>
                  <w:szCs w:val="20"/>
                </w:rPr>
                <w:t>ст. 220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07" w:history="1">
              <w:r w:rsidRPr="00951463">
                <w:rPr>
                  <w:sz w:val="20"/>
                  <w:szCs w:val="20"/>
                </w:rPr>
                <w:t>221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08" w:history="1">
              <w:r w:rsidRPr="00951463">
                <w:rPr>
                  <w:sz w:val="20"/>
                  <w:szCs w:val="20"/>
                </w:rPr>
                <w:t>277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09" w:history="1">
              <w:r w:rsidRPr="00951463">
                <w:rPr>
                  <w:sz w:val="20"/>
                  <w:szCs w:val="20"/>
                </w:rPr>
                <w:t>278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10" w:history="1">
              <w:r w:rsidRPr="00951463">
                <w:rPr>
                  <w:sz w:val="20"/>
                  <w:szCs w:val="20"/>
                </w:rPr>
                <w:t>279</w:t>
              </w:r>
            </w:hyperlink>
            <w:r w:rsidRPr="00951463">
              <w:rPr>
                <w:sz w:val="20"/>
                <w:szCs w:val="20"/>
              </w:rPr>
              <w:t xml:space="preserve"> и </w:t>
            </w:r>
            <w:hyperlink r:id="rId111" w:history="1">
              <w:r w:rsidRPr="00951463">
                <w:rPr>
                  <w:sz w:val="20"/>
                  <w:szCs w:val="20"/>
                </w:rPr>
                <w:t>360</w:t>
              </w:r>
            </w:hyperlink>
            <w:r w:rsidRPr="009514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УК</w:t>
            </w:r>
            <w:r w:rsidR="001C2777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РФ, вооружение или подготовка лица в целях совершения хотя бы одного из указанных преступлений      </w:t>
            </w:r>
          </w:p>
          <w:p w:rsidR="007251C9" w:rsidRPr="007A2664" w:rsidRDefault="007251C9" w:rsidP="00E715E4">
            <w:pPr>
              <w:ind w:righ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203F0E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 ч</w:t>
            </w:r>
            <w:r w:rsidRPr="007A2664">
              <w:rPr>
                <w:sz w:val="20"/>
                <w:szCs w:val="20"/>
              </w:rPr>
              <w:t>. 1 ст. 205.1 УК РФ</w:t>
            </w:r>
          </w:p>
        </w:tc>
        <w:tc>
          <w:tcPr>
            <w:tcW w:w="425" w:type="dxa"/>
            <w:vAlign w:val="bottom"/>
          </w:tcPr>
          <w:p w:rsidR="007251C9" w:rsidRPr="007251C9" w:rsidRDefault="007251C9" w:rsidP="001E28AC">
            <w:pPr>
              <w:jc w:val="center"/>
              <w:rPr>
                <w:sz w:val="20"/>
                <w:szCs w:val="20"/>
              </w:rPr>
            </w:pPr>
            <w:r w:rsidRPr="007251C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87" w:name="C0601"/>
            <w:bookmarkEnd w:id="1887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851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88" w:name="C0602"/>
            <w:bookmarkEnd w:id="18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89" w:name="C0603"/>
            <w:bookmarkEnd w:id="188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90" w:name="C0604"/>
            <w:bookmarkEnd w:id="189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91" w:name="C0605"/>
            <w:bookmarkEnd w:id="189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92" w:name="C0606"/>
            <w:bookmarkEnd w:id="189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93" w:name="C0607"/>
            <w:bookmarkEnd w:id="189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94" w:name="C0608"/>
            <w:bookmarkEnd w:id="189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95" w:name="C0609"/>
            <w:bookmarkEnd w:id="189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96" w:name="C0610"/>
            <w:bookmarkEnd w:id="18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99" w:type="dxa"/>
            <w:vAlign w:val="center"/>
          </w:tcPr>
          <w:p w:rsidR="007251C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97" w:name="C0611"/>
            <w:bookmarkEnd w:id="1897"/>
            <w:r>
              <w:rPr>
                <w:sz w:val="18"/>
                <w:szCs w:val="18"/>
              </w:rPr>
              <w:t xml:space="preserve"> 0</w:t>
            </w:r>
          </w:p>
        </w:tc>
      </w:tr>
      <w:tr w:rsidR="002453B3" w:rsidRPr="00BE427F" w:rsidTr="00E0282D">
        <w:trPr>
          <w:trHeight w:val="216"/>
        </w:trPr>
        <w:tc>
          <w:tcPr>
            <w:tcW w:w="382" w:type="dxa"/>
            <w:vMerge/>
          </w:tcPr>
          <w:p w:rsidR="002453B3" w:rsidRPr="007A2664" w:rsidRDefault="002453B3" w:rsidP="002453B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vMerge/>
            <w:textDirection w:val="btLr"/>
            <w:vAlign w:val="center"/>
          </w:tcPr>
          <w:p w:rsidR="002453B3" w:rsidRDefault="002453B3" w:rsidP="002453B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vMerge w:val="restart"/>
          </w:tcPr>
          <w:p w:rsidR="002453B3" w:rsidRPr="007A2664" w:rsidRDefault="002453B3" w:rsidP="00245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4536" w:type="dxa"/>
          </w:tcPr>
          <w:p w:rsidR="002453B3" w:rsidRPr="000A19EA" w:rsidRDefault="002453B3" w:rsidP="002453B3">
            <w:pPr>
              <w:spacing w:line="200" w:lineRule="exac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финансирование</w:t>
            </w:r>
          </w:p>
        </w:tc>
        <w:tc>
          <w:tcPr>
            <w:tcW w:w="425" w:type="dxa"/>
            <w:vAlign w:val="bottom"/>
          </w:tcPr>
          <w:p w:rsidR="002453B3" w:rsidRPr="007251C9" w:rsidRDefault="002453B3" w:rsidP="002453B3">
            <w:pPr>
              <w:jc w:val="center"/>
              <w:rPr>
                <w:sz w:val="20"/>
                <w:szCs w:val="20"/>
              </w:rPr>
            </w:pPr>
            <w:r w:rsidRPr="007251C9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color w:val="FF0000"/>
                <w:sz w:val="18"/>
                <w:szCs w:val="18"/>
              </w:rPr>
            </w:pPr>
            <w:bookmarkStart w:id="1898" w:name="C0701"/>
            <w:bookmarkEnd w:id="1898"/>
            <w:r>
              <w:rPr>
                <w:color w:val="FF0000"/>
                <w:sz w:val="18"/>
                <w:szCs w:val="18"/>
              </w:rPr>
              <w:t xml:space="preserve"> 4</w:t>
            </w:r>
          </w:p>
        </w:tc>
        <w:tc>
          <w:tcPr>
            <w:tcW w:w="851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899" w:name="C0702"/>
            <w:bookmarkEnd w:id="18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00" w:name="C0703"/>
            <w:bookmarkEnd w:id="19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01" w:name="C0704"/>
            <w:bookmarkEnd w:id="19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02" w:name="C0705"/>
            <w:bookmarkEnd w:id="19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03" w:name="C0706"/>
            <w:bookmarkEnd w:id="19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04" w:name="C0707"/>
            <w:bookmarkEnd w:id="19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05" w:name="C0708"/>
            <w:bookmarkEnd w:id="19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06" w:name="C0709"/>
            <w:bookmarkEnd w:id="19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07" w:name="C0710"/>
            <w:bookmarkEnd w:id="19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99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08" w:name="C0711"/>
            <w:bookmarkEnd w:id="1908"/>
            <w:r>
              <w:rPr>
                <w:sz w:val="18"/>
                <w:szCs w:val="18"/>
              </w:rPr>
              <w:t xml:space="preserve"> 0</w:t>
            </w:r>
          </w:p>
        </w:tc>
      </w:tr>
      <w:tr w:rsidR="002453B3" w:rsidRPr="00BE427F" w:rsidTr="00E0282D">
        <w:trPr>
          <w:trHeight w:val="216"/>
        </w:trPr>
        <w:tc>
          <w:tcPr>
            <w:tcW w:w="382" w:type="dxa"/>
            <w:vMerge/>
          </w:tcPr>
          <w:p w:rsidR="002453B3" w:rsidRPr="007A2664" w:rsidRDefault="002453B3" w:rsidP="002453B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vMerge/>
            <w:textDirection w:val="btLr"/>
            <w:vAlign w:val="center"/>
          </w:tcPr>
          <w:p w:rsidR="002453B3" w:rsidRDefault="002453B3" w:rsidP="002453B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vMerge/>
          </w:tcPr>
          <w:p w:rsidR="002453B3" w:rsidRDefault="002453B3" w:rsidP="002453B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:rsidR="002453B3" w:rsidRPr="00AF189B" w:rsidRDefault="002453B3" w:rsidP="002453B3">
            <w:pPr>
              <w:spacing w:line="200" w:lineRule="exact"/>
              <w:rPr>
                <w:sz w:val="20"/>
                <w:szCs w:val="20"/>
                <w:highlight w:val="yellow"/>
              </w:rPr>
            </w:pPr>
            <w:hyperlink r:id="rId112" w:history="1">
              <w:r w:rsidRPr="00AD69A3">
                <w:rPr>
                  <w:sz w:val="20"/>
                  <w:szCs w:val="20"/>
                </w:rPr>
                <w:t>склонение, вербовка</w:t>
              </w:r>
            </w:hyperlink>
            <w:r w:rsidRPr="00AD69A3">
              <w:rPr>
                <w:sz w:val="20"/>
                <w:szCs w:val="20"/>
              </w:rPr>
              <w:t xml:space="preserve"> или иное вовлечение</w:t>
            </w:r>
          </w:p>
        </w:tc>
        <w:tc>
          <w:tcPr>
            <w:tcW w:w="425" w:type="dxa"/>
            <w:vAlign w:val="bottom"/>
          </w:tcPr>
          <w:p w:rsidR="002453B3" w:rsidRPr="007251C9" w:rsidRDefault="002453B3" w:rsidP="002453B3">
            <w:pPr>
              <w:jc w:val="center"/>
              <w:rPr>
                <w:sz w:val="20"/>
                <w:szCs w:val="20"/>
              </w:rPr>
            </w:pPr>
            <w:r w:rsidRPr="007251C9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909" w:name="C0801"/>
            <w:bookmarkEnd w:id="1909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851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10" w:name="C0802"/>
            <w:bookmarkEnd w:id="19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11" w:name="C0803"/>
            <w:bookmarkEnd w:id="19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12" w:name="C0804"/>
            <w:bookmarkEnd w:id="19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13" w:name="C0805"/>
            <w:bookmarkEnd w:id="19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14" w:name="C0806"/>
            <w:bookmarkEnd w:id="19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15" w:name="C0807"/>
            <w:bookmarkEnd w:id="19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16" w:name="C0808"/>
            <w:bookmarkEnd w:id="19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17" w:name="C0809"/>
            <w:bookmarkEnd w:id="19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18" w:name="C0810"/>
            <w:bookmarkEnd w:id="191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99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19" w:name="C0811"/>
            <w:bookmarkEnd w:id="1919"/>
            <w:r>
              <w:rPr>
                <w:sz w:val="18"/>
                <w:szCs w:val="18"/>
              </w:rPr>
              <w:t xml:space="preserve"> 0</w:t>
            </w:r>
          </w:p>
        </w:tc>
      </w:tr>
      <w:tr w:rsidR="002453B3" w:rsidRPr="00BE427F" w:rsidTr="00E0282D">
        <w:trPr>
          <w:trHeight w:val="216"/>
        </w:trPr>
        <w:tc>
          <w:tcPr>
            <w:tcW w:w="382" w:type="dxa"/>
            <w:vMerge/>
          </w:tcPr>
          <w:p w:rsidR="002453B3" w:rsidRPr="007A2664" w:rsidRDefault="002453B3" w:rsidP="002453B3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vMerge/>
            <w:textDirection w:val="btLr"/>
            <w:vAlign w:val="center"/>
          </w:tcPr>
          <w:p w:rsidR="002453B3" w:rsidRDefault="002453B3" w:rsidP="002453B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434" w:type="dxa"/>
            <w:gridSpan w:val="3"/>
          </w:tcPr>
          <w:p w:rsidR="002453B3" w:rsidRDefault="002453B3" w:rsidP="002453B3">
            <w:pPr>
              <w:rPr>
                <w:sz w:val="20"/>
                <w:szCs w:val="20"/>
              </w:rPr>
            </w:pPr>
            <w:hyperlink r:id="rId113" w:history="1">
              <w:r>
                <w:rPr>
                  <w:sz w:val="20"/>
                  <w:szCs w:val="20"/>
                </w:rPr>
                <w:t>с</w:t>
              </w:r>
              <w:r w:rsidRPr="00951463">
                <w:rPr>
                  <w:sz w:val="20"/>
                  <w:szCs w:val="20"/>
                </w:rPr>
                <w:t>клонение, вербовка</w:t>
              </w:r>
            </w:hyperlink>
            <w:r w:rsidRPr="00951463">
              <w:rPr>
                <w:sz w:val="20"/>
                <w:szCs w:val="20"/>
              </w:rPr>
              <w:t xml:space="preserve"> или иное вовлечение лица в совершение хотя бы одного из преступлений, предусмотренных </w:t>
            </w:r>
            <w:hyperlink r:id="rId114" w:history="1">
              <w:r w:rsidRPr="00951463">
                <w:rPr>
                  <w:sz w:val="20"/>
                  <w:szCs w:val="20"/>
                </w:rPr>
                <w:t>ст</w:t>
              </w:r>
              <w:r>
                <w:rPr>
                  <w:sz w:val="20"/>
                  <w:szCs w:val="20"/>
                </w:rPr>
                <w:t>.</w:t>
              </w:r>
              <w:r w:rsidRPr="00951463">
                <w:rPr>
                  <w:sz w:val="20"/>
                  <w:szCs w:val="20"/>
                </w:rPr>
                <w:t xml:space="preserve"> 205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15" w:history="1">
              <w:r w:rsidRPr="00951463">
                <w:rPr>
                  <w:sz w:val="20"/>
                  <w:szCs w:val="20"/>
                </w:rPr>
                <w:t>205.3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16" w:history="1">
              <w:r w:rsidRPr="00951463">
                <w:rPr>
                  <w:sz w:val="20"/>
                  <w:szCs w:val="20"/>
                </w:rPr>
                <w:t>205.4</w:t>
              </w:r>
            </w:hyperlink>
            <w:r>
              <w:rPr>
                <w:sz w:val="20"/>
                <w:szCs w:val="20"/>
              </w:rPr>
              <w:t xml:space="preserve"> и</w:t>
            </w:r>
            <w:r w:rsidRPr="00951463">
              <w:rPr>
                <w:sz w:val="20"/>
                <w:szCs w:val="20"/>
              </w:rPr>
              <w:t xml:space="preserve"> </w:t>
            </w:r>
            <w:hyperlink r:id="rId117" w:history="1">
              <w:r w:rsidRPr="00951463">
                <w:rPr>
                  <w:sz w:val="20"/>
                  <w:szCs w:val="20"/>
                </w:rPr>
                <w:t>205.5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ч</w:t>
            </w:r>
            <w:hyperlink r:id="rId118" w:history="1">
              <w:r w:rsidRPr="00951463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 3 и 4</w:t>
              </w:r>
            </w:hyperlink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ст. 206</w:t>
            </w:r>
            <w:r w:rsidRPr="00951463">
              <w:rPr>
                <w:sz w:val="20"/>
                <w:szCs w:val="20"/>
              </w:rPr>
              <w:t xml:space="preserve">, </w:t>
            </w:r>
            <w:hyperlink r:id="rId119" w:history="1">
              <w:r w:rsidRPr="00951463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 xml:space="preserve">. 4 ст. </w:t>
              </w:r>
            </w:hyperlink>
            <w:r>
              <w:rPr>
                <w:sz w:val="20"/>
                <w:szCs w:val="20"/>
              </w:rPr>
              <w:t>211 УК РФ</w:t>
            </w:r>
            <w:r w:rsidRPr="00951463">
              <w:rPr>
                <w:sz w:val="20"/>
                <w:szCs w:val="20"/>
              </w:rPr>
              <w:t>, вооружение или подготовка лица в целях совершения хотя бы одного из указанных преступлений, а равно финансирование терроризма</w:t>
            </w:r>
            <w:r>
              <w:rPr>
                <w:sz w:val="20"/>
                <w:szCs w:val="20"/>
              </w:rPr>
              <w:t xml:space="preserve"> </w:t>
            </w:r>
          </w:p>
          <w:p w:rsidR="002453B3" w:rsidRPr="00951463" w:rsidRDefault="002453B3" w:rsidP="002453B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951463">
              <w:rPr>
                <w:sz w:val="20"/>
                <w:szCs w:val="20"/>
              </w:rPr>
              <w:t>ч. 1.1 ст. 205.1 УК РФ</w:t>
            </w:r>
          </w:p>
        </w:tc>
        <w:tc>
          <w:tcPr>
            <w:tcW w:w="425" w:type="dxa"/>
            <w:vAlign w:val="bottom"/>
          </w:tcPr>
          <w:p w:rsidR="002453B3" w:rsidRPr="007251C9" w:rsidRDefault="002453B3" w:rsidP="002453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920" w:name="C0901"/>
            <w:bookmarkEnd w:id="1920"/>
            <w:r>
              <w:rPr>
                <w:b/>
                <w:color w:val="0070C0"/>
                <w:sz w:val="18"/>
                <w:szCs w:val="18"/>
              </w:rPr>
              <w:t xml:space="preserve"> 3</w:t>
            </w:r>
          </w:p>
        </w:tc>
        <w:tc>
          <w:tcPr>
            <w:tcW w:w="851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21" w:name="C0902"/>
            <w:bookmarkEnd w:id="1921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22" w:name="C0903"/>
            <w:bookmarkEnd w:id="19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23" w:name="C0904"/>
            <w:bookmarkEnd w:id="19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24" w:name="C0905"/>
            <w:bookmarkEnd w:id="19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25" w:name="C0906"/>
            <w:bookmarkEnd w:id="1925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26" w:name="C0907"/>
            <w:bookmarkEnd w:id="19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27" w:name="C0908"/>
            <w:bookmarkEnd w:id="1927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28" w:name="C0909"/>
            <w:bookmarkEnd w:id="19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29" w:name="C0910"/>
            <w:bookmarkEnd w:id="19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99" w:type="dxa"/>
            <w:vAlign w:val="center"/>
          </w:tcPr>
          <w:p w:rsidR="002453B3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30" w:name="C0911"/>
            <w:bookmarkEnd w:id="1930"/>
            <w:r>
              <w:rPr>
                <w:sz w:val="18"/>
                <w:szCs w:val="18"/>
              </w:rPr>
              <w:t xml:space="preserve"> 0</w:t>
            </w:r>
          </w:p>
        </w:tc>
      </w:tr>
    </w:tbl>
    <w:p w:rsidR="007251C9" w:rsidRDefault="007251C9">
      <w:r>
        <w:br w:type="page"/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9"/>
        <w:gridCol w:w="358"/>
        <w:gridCol w:w="28"/>
        <w:gridCol w:w="142"/>
        <w:gridCol w:w="567"/>
        <w:gridCol w:w="4575"/>
        <w:gridCol w:w="425"/>
        <w:gridCol w:w="992"/>
        <w:gridCol w:w="851"/>
        <w:gridCol w:w="992"/>
        <w:gridCol w:w="709"/>
        <w:gridCol w:w="709"/>
        <w:gridCol w:w="992"/>
        <w:gridCol w:w="992"/>
        <w:gridCol w:w="567"/>
        <w:gridCol w:w="567"/>
        <w:gridCol w:w="851"/>
        <w:gridCol w:w="802"/>
      </w:tblGrid>
      <w:tr w:rsidR="007251C9" w:rsidRPr="00D16489" w:rsidTr="00E715E4">
        <w:trPr>
          <w:trHeight w:val="175"/>
          <w:tblHeader/>
        </w:trPr>
        <w:tc>
          <w:tcPr>
            <w:tcW w:w="5959" w:type="dxa"/>
            <w:gridSpan w:val="6"/>
          </w:tcPr>
          <w:p w:rsidR="007251C9" w:rsidRPr="00D16489" w:rsidRDefault="007251C9" w:rsidP="007251C9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7251C9" w:rsidRPr="00D16489" w:rsidRDefault="007251C9" w:rsidP="007251C9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992" w:type="dxa"/>
          </w:tcPr>
          <w:p w:rsidR="007251C9" w:rsidRPr="00D16489" w:rsidRDefault="007251C9" w:rsidP="007251C9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7251C9" w:rsidRPr="00D16489" w:rsidRDefault="007251C9" w:rsidP="007251C9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7251C9" w:rsidRPr="00D16489" w:rsidRDefault="007251C9" w:rsidP="007251C9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251C9" w:rsidRPr="00D16489" w:rsidRDefault="007251C9" w:rsidP="007251C9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251C9" w:rsidRPr="00D16489" w:rsidRDefault="007251C9" w:rsidP="007251C9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7251C9" w:rsidRPr="00D16489" w:rsidRDefault="007251C9" w:rsidP="007251C9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7251C9" w:rsidRPr="00D16489" w:rsidRDefault="007251C9" w:rsidP="007251C9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7251C9" w:rsidRPr="00D16489" w:rsidRDefault="007251C9" w:rsidP="007251C9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7251C9" w:rsidRPr="00D16489" w:rsidRDefault="007251C9" w:rsidP="007251C9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7251C9" w:rsidRPr="00D16489" w:rsidRDefault="007251C9" w:rsidP="007251C9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10</w:t>
            </w:r>
          </w:p>
        </w:tc>
        <w:tc>
          <w:tcPr>
            <w:tcW w:w="802" w:type="dxa"/>
          </w:tcPr>
          <w:p w:rsidR="007251C9" w:rsidRPr="00D16489" w:rsidRDefault="007251C9" w:rsidP="007251C9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11</w:t>
            </w:r>
          </w:p>
        </w:tc>
      </w:tr>
      <w:tr w:rsidR="007732D2" w:rsidRPr="00BE427F" w:rsidTr="00E0282D">
        <w:trPr>
          <w:trHeight w:val="195"/>
        </w:trPr>
        <w:tc>
          <w:tcPr>
            <w:tcW w:w="289" w:type="dxa"/>
            <w:vMerge w:val="restart"/>
            <w:textDirection w:val="btLr"/>
            <w:vAlign w:val="center"/>
          </w:tcPr>
          <w:p w:rsidR="007732D2" w:rsidRPr="007A2664" w:rsidRDefault="007732D2" w:rsidP="00424AFE">
            <w:pPr>
              <w:ind w:left="113" w:right="-108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386" w:type="dxa"/>
            <w:gridSpan w:val="2"/>
            <w:vMerge w:val="restart"/>
            <w:textDirection w:val="btLr"/>
            <w:vAlign w:val="center"/>
          </w:tcPr>
          <w:p w:rsidR="007732D2" w:rsidRDefault="007732D2" w:rsidP="00424AF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7732D2" w:rsidRPr="007A2664" w:rsidRDefault="007732D2" w:rsidP="009E1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 том числе</w:t>
            </w:r>
          </w:p>
        </w:tc>
        <w:tc>
          <w:tcPr>
            <w:tcW w:w="4575" w:type="dxa"/>
            <w:vAlign w:val="center"/>
          </w:tcPr>
          <w:p w:rsidR="007732D2" w:rsidRPr="00AD69A3" w:rsidRDefault="007732D2" w:rsidP="00203F0E">
            <w:pPr>
              <w:spacing w:line="200" w:lineRule="exact"/>
              <w:rPr>
                <w:sz w:val="20"/>
                <w:szCs w:val="20"/>
              </w:rPr>
            </w:pPr>
            <w:r w:rsidRPr="00AD69A3">
              <w:rPr>
                <w:sz w:val="20"/>
                <w:szCs w:val="20"/>
              </w:rPr>
              <w:t xml:space="preserve">финансирование   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931" w:name="C1001"/>
            <w:bookmarkEnd w:id="1931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851" w:type="dxa"/>
            <w:vAlign w:val="center"/>
          </w:tcPr>
          <w:p w:rsidR="007732D2" w:rsidRPr="00E0282D" w:rsidRDefault="00012017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932" w:name="C1002"/>
            <w:bookmarkEnd w:id="1932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33" w:name="C1003"/>
            <w:bookmarkEnd w:id="19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34" w:name="C1004"/>
            <w:bookmarkEnd w:id="19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35" w:name="C1005"/>
            <w:bookmarkEnd w:id="19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36" w:name="C1006"/>
            <w:bookmarkEnd w:id="1936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37" w:name="C1007"/>
            <w:bookmarkEnd w:id="193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38" w:name="C1008"/>
            <w:bookmarkEnd w:id="1938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39" w:name="C1009"/>
            <w:bookmarkEnd w:id="19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40" w:name="C1010"/>
            <w:bookmarkEnd w:id="19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0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41" w:name="C1011"/>
            <w:bookmarkEnd w:id="1941"/>
            <w:r>
              <w:rPr>
                <w:sz w:val="18"/>
                <w:szCs w:val="18"/>
              </w:rPr>
              <w:t xml:space="preserve"> 0</w:t>
            </w:r>
          </w:p>
        </w:tc>
      </w:tr>
      <w:tr w:rsidR="007732D2" w:rsidRPr="00BE427F" w:rsidTr="00E0282D">
        <w:trPr>
          <w:trHeight w:val="335"/>
        </w:trPr>
        <w:tc>
          <w:tcPr>
            <w:tcW w:w="289" w:type="dxa"/>
            <w:vMerge/>
          </w:tcPr>
          <w:p w:rsidR="007732D2" w:rsidRPr="007A2664" w:rsidRDefault="007732D2" w:rsidP="00424AFE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386" w:type="dxa"/>
            <w:gridSpan w:val="2"/>
            <w:vMerge/>
            <w:textDirection w:val="btLr"/>
            <w:vAlign w:val="center"/>
          </w:tcPr>
          <w:p w:rsidR="007732D2" w:rsidRDefault="007732D2" w:rsidP="00424AF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</w:tcPr>
          <w:p w:rsidR="007732D2" w:rsidRDefault="007732D2" w:rsidP="00424AFE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575" w:type="dxa"/>
            <w:vAlign w:val="center"/>
          </w:tcPr>
          <w:p w:rsidR="007732D2" w:rsidRPr="00AD69A3" w:rsidRDefault="007732D2" w:rsidP="00203F0E">
            <w:pPr>
              <w:spacing w:line="200" w:lineRule="exact"/>
              <w:rPr>
                <w:sz w:val="20"/>
                <w:szCs w:val="20"/>
              </w:rPr>
            </w:pPr>
            <w:hyperlink r:id="rId120" w:history="1">
              <w:r w:rsidRPr="00AD69A3">
                <w:rPr>
                  <w:sz w:val="20"/>
                  <w:szCs w:val="20"/>
                </w:rPr>
                <w:t>склонение, вербовка</w:t>
              </w:r>
            </w:hyperlink>
            <w:r w:rsidRPr="00AD69A3">
              <w:rPr>
                <w:sz w:val="20"/>
                <w:szCs w:val="20"/>
              </w:rPr>
              <w:t xml:space="preserve"> или иное вовлечение 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942" w:name="C1101"/>
            <w:bookmarkEnd w:id="1942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943" w:name="C1102"/>
            <w:bookmarkEnd w:id="1943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44" w:name="C1103"/>
            <w:bookmarkEnd w:id="1944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45" w:name="C1104"/>
            <w:bookmarkEnd w:id="1945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46" w:name="C1105"/>
            <w:bookmarkEnd w:id="1946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47" w:name="C1106"/>
            <w:bookmarkEnd w:id="1947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48" w:name="C1107"/>
            <w:bookmarkEnd w:id="1948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49" w:name="C1108"/>
            <w:bookmarkEnd w:id="1949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50" w:name="C1109"/>
            <w:bookmarkEnd w:id="1950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51" w:name="C1110"/>
            <w:bookmarkEnd w:id="1951"/>
          </w:p>
        </w:tc>
        <w:tc>
          <w:tcPr>
            <w:tcW w:w="80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52" w:name="C1111"/>
            <w:bookmarkEnd w:id="1952"/>
          </w:p>
        </w:tc>
      </w:tr>
      <w:tr w:rsidR="007732D2" w:rsidRPr="00BE427F" w:rsidTr="00E0282D">
        <w:trPr>
          <w:trHeight w:val="136"/>
        </w:trPr>
        <w:tc>
          <w:tcPr>
            <w:tcW w:w="289" w:type="dxa"/>
            <w:vMerge/>
            <w:textDirection w:val="btLr"/>
            <w:vAlign w:val="center"/>
          </w:tcPr>
          <w:p w:rsidR="007732D2" w:rsidRPr="007A2664" w:rsidRDefault="007732D2" w:rsidP="00424AFE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386" w:type="dxa"/>
            <w:gridSpan w:val="2"/>
            <w:vMerge/>
            <w:textDirection w:val="btLr"/>
            <w:vAlign w:val="center"/>
          </w:tcPr>
          <w:p w:rsidR="007732D2" w:rsidRPr="007A2664" w:rsidRDefault="007732D2" w:rsidP="00424AF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84" w:type="dxa"/>
            <w:gridSpan w:val="3"/>
          </w:tcPr>
          <w:p w:rsidR="007732D2" w:rsidRDefault="007732D2" w:rsidP="00E715E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особничество в совершении хотя бы одного из преступлений, </w:t>
            </w:r>
            <w:r w:rsidRPr="00C669E6">
              <w:rPr>
                <w:sz w:val="20"/>
                <w:szCs w:val="20"/>
              </w:rPr>
              <w:t xml:space="preserve">предусмотренных </w:t>
            </w:r>
            <w:hyperlink r:id="rId121" w:history="1">
              <w:r w:rsidRPr="00C669E6">
                <w:rPr>
                  <w:sz w:val="20"/>
                  <w:szCs w:val="20"/>
                </w:rPr>
                <w:t>ст</w:t>
              </w:r>
              <w:r>
                <w:rPr>
                  <w:sz w:val="20"/>
                  <w:szCs w:val="20"/>
                </w:rPr>
                <w:t>.</w:t>
              </w:r>
              <w:r w:rsidRPr="00C669E6">
                <w:rPr>
                  <w:sz w:val="20"/>
                  <w:szCs w:val="20"/>
                </w:rPr>
                <w:t xml:space="preserve"> 205</w:t>
              </w:r>
            </w:hyperlink>
            <w:r w:rsidRPr="00C669E6">
              <w:rPr>
                <w:sz w:val="20"/>
                <w:szCs w:val="20"/>
              </w:rPr>
              <w:t xml:space="preserve">, </w:t>
            </w:r>
            <w:hyperlink r:id="rId122" w:history="1">
              <w:r w:rsidRPr="00C669E6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</w:t>
              </w:r>
              <w:r w:rsidRPr="00C669E6">
                <w:rPr>
                  <w:sz w:val="20"/>
                  <w:szCs w:val="20"/>
                </w:rPr>
                <w:t xml:space="preserve"> </w:t>
              </w:r>
              <w:r>
                <w:rPr>
                  <w:sz w:val="20"/>
                  <w:szCs w:val="20"/>
                </w:rPr>
                <w:t>3</w:t>
              </w:r>
              <w:r w:rsidRPr="00C669E6">
                <w:rPr>
                  <w:sz w:val="20"/>
                  <w:szCs w:val="20"/>
                </w:rPr>
                <w:t xml:space="preserve"> ст</w:t>
              </w:r>
              <w:r>
                <w:rPr>
                  <w:sz w:val="20"/>
                  <w:szCs w:val="20"/>
                </w:rPr>
                <w:t>.</w:t>
              </w:r>
              <w:r w:rsidR="00E715E4">
                <w:rPr>
                  <w:sz w:val="20"/>
                  <w:szCs w:val="20"/>
                </w:rPr>
                <w:t xml:space="preserve"> </w:t>
              </w:r>
              <w:r w:rsidRPr="00C669E6">
                <w:rPr>
                  <w:sz w:val="20"/>
                  <w:szCs w:val="20"/>
                </w:rPr>
                <w:t>206</w:t>
              </w:r>
            </w:hyperlink>
            <w:r w:rsidRPr="00C669E6">
              <w:rPr>
                <w:sz w:val="20"/>
                <w:szCs w:val="20"/>
              </w:rPr>
              <w:t xml:space="preserve">, </w:t>
            </w:r>
            <w:hyperlink r:id="rId123" w:history="1">
              <w:r w:rsidRPr="00C669E6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</w:t>
              </w:r>
              <w:r w:rsidRPr="00C669E6">
                <w:rPr>
                  <w:sz w:val="20"/>
                  <w:szCs w:val="20"/>
                </w:rPr>
                <w:t xml:space="preserve"> </w:t>
              </w:r>
              <w:r>
                <w:rPr>
                  <w:sz w:val="20"/>
                  <w:szCs w:val="20"/>
                </w:rPr>
                <w:t>1</w:t>
              </w:r>
              <w:r w:rsidRPr="00C669E6">
                <w:rPr>
                  <w:sz w:val="20"/>
                  <w:szCs w:val="20"/>
                </w:rPr>
                <w:t xml:space="preserve"> ст</w:t>
              </w:r>
              <w:r>
                <w:rPr>
                  <w:sz w:val="20"/>
                  <w:szCs w:val="20"/>
                </w:rPr>
                <w:t>.</w:t>
              </w:r>
              <w:r w:rsidR="00E715E4">
                <w:rPr>
                  <w:sz w:val="20"/>
                  <w:szCs w:val="20"/>
                </w:rPr>
                <w:t> </w:t>
              </w:r>
              <w:r w:rsidRPr="00C669E6">
                <w:rPr>
                  <w:sz w:val="20"/>
                  <w:szCs w:val="20"/>
                </w:rPr>
                <w:t>208</w:t>
              </w:r>
            </w:hyperlink>
            <w:r w:rsidRPr="00C669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УК РФ</w:t>
            </w:r>
            <w:r w:rsidRPr="00C669E6">
              <w:rPr>
                <w:sz w:val="20"/>
                <w:szCs w:val="20"/>
              </w:rPr>
              <w:t xml:space="preserve"> </w:t>
            </w:r>
          </w:p>
          <w:p w:rsidR="007732D2" w:rsidRPr="007A2664" w:rsidRDefault="007732D2" w:rsidP="00424AFE">
            <w:pPr>
              <w:jc w:val="right"/>
              <w:rPr>
                <w:sz w:val="20"/>
                <w:szCs w:val="20"/>
              </w:rPr>
            </w:pPr>
            <w:r w:rsidRPr="00C669E6"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ч. 3 ст. 205.1 УК РФ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953" w:name="C1201"/>
            <w:bookmarkEnd w:id="1953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954" w:name="C1202"/>
            <w:bookmarkEnd w:id="1954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55" w:name="C1203"/>
            <w:bookmarkEnd w:id="1955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56" w:name="C1204"/>
            <w:bookmarkEnd w:id="1956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57" w:name="C1205"/>
            <w:bookmarkEnd w:id="1957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58" w:name="C1206"/>
            <w:bookmarkEnd w:id="1958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59" w:name="C1207"/>
            <w:bookmarkEnd w:id="1959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60" w:name="C1208"/>
            <w:bookmarkEnd w:id="1960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61" w:name="C1209"/>
            <w:bookmarkEnd w:id="1961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62" w:name="C1210"/>
            <w:bookmarkEnd w:id="1962"/>
          </w:p>
        </w:tc>
        <w:tc>
          <w:tcPr>
            <w:tcW w:w="80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63" w:name="C1211"/>
            <w:bookmarkEnd w:id="1963"/>
          </w:p>
        </w:tc>
      </w:tr>
      <w:tr w:rsidR="007732D2" w:rsidRPr="00BE427F" w:rsidTr="00E0282D">
        <w:trPr>
          <w:trHeight w:val="136"/>
        </w:trPr>
        <w:tc>
          <w:tcPr>
            <w:tcW w:w="289" w:type="dxa"/>
            <w:vMerge/>
          </w:tcPr>
          <w:p w:rsidR="007732D2" w:rsidRPr="007A2664" w:rsidRDefault="007732D2" w:rsidP="00FC2209">
            <w:pPr>
              <w:rPr>
                <w:sz w:val="20"/>
                <w:szCs w:val="20"/>
              </w:rPr>
            </w:pPr>
          </w:p>
        </w:tc>
        <w:tc>
          <w:tcPr>
            <w:tcW w:w="386" w:type="dxa"/>
            <w:gridSpan w:val="2"/>
            <w:vMerge/>
          </w:tcPr>
          <w:p w:rsidR="007732D2" w:rsidRPr="007A2664" w:rsidRDefault="007732D2" w:rsidP="00FC2209">
            <w:pPr>
              <w:rPr>
                <w:sz w:val="20"/>
                <w:szCs w:val="20"/>
              </w:rPr>
            </w:pPr>
          </w:p>
        </w:tc>
        <w:tc>
          <w:tcPr>
            <w:tcW w:w="5284" w:type="dxa"/>
            <w:gridSpan w:val="3"/>
          </w:tcPr>
          <w:p w:rsidR="007732D2" w:rsidRPr="00BE427F" w:rsidRDefault="007732D2" w:rsidP="007A2664">
            <w:pPr>
              <w:pStyle w:val="ConsPlusNormal"/>
              <w:jc w:val="both"/>
            </w:pPr>
            <w:r>
              <w:t>о</w:t>
            </w:r>
            <w:r w:rsidRPr="007A2664">
              <w:t xml:space="preserve">рганизация совершения хотя бы одного из преступлений, </w:t>
            </w:r>
            <w:r w:rsidRPr="0093732C">
              <w:t xml:space="preserve">предусмотренных </w:t>
            </w:r>
            <w:hyperlink r:id="rId124" w:history="1">
              <w:r w:rsidRPr="0093732C">
                <w:t>ст. 205</w:t>
              </w:r>
            </w:hyperlink>
            <w:r w:rsidR="00886065">
              <w:t xml:space="preserve"> и</w:t>
            </w:r>
            <w:r w:rsidRPr="0093732C">
              <w:t xml:space="preserve"> </w:t>
            </w:r>
            <w:hyperlink r:id="rId125" w:history="1">
              <w:r w:rsidRPr="0093732C">
                <w:t>205.3</w:t>
              </w:r>
            </w:hyperlink>
            <w:r w:rsidRPr="0093732C">
              <w:t xml:space="preserve">, </w:t>
            </w:r>
            <w:hyperlink r:id="rId126" w:history="1">
              <w:r w:rsidRPr="0093732C">
                <w:t>чч.</w:t>
              </w:r>
              <w:r w:rsidR="001C2777">
                <w:t> </w:t>
              </w:r>
              <w:r w:rsidRPr="0093732C">
                <w:t>3</w:t>
              </w:r>
            </w:hyperlink>
            <w:r w:rsidRPr="0093732C">
              <w:t xml:space="preserve"> и </w:t>
            </w:r>
            <w:hyperlink r:id="rId127" w:history="1">
              <w:r w:rsidRPr="0093732C">
                <w:t>4 ст. 206</w:t>
              </w:r>
            </w:hyperlink>
            <w:r w:rsidRPr="0093732C">
              <w:t xml:space="preserve">, </w:t>
            </w:r>
            <w:hyperlink r:id="rId128" w:history="1">
              <w:r w:rsidRPr="0093732C">
                <w:t xml:space="preserve">ч. 4 </w:t>
              </w:r>
              <w:r w:rsidR="00886065">
                <w:br/>
              </w:r>
              <w:r w:rsidRPr="0093732C">
                <w:t>ст. 211</w:t>
              </w:r>
            </w:hyperlink>
            <w:r w:rsidRPr="0093732C">
              <w:t xml:space="preserve"> УК РФ, или руководство его совершением, а равно организация</w:t>
            </w:r>
            <w:r w:rsidRPr="007A2664">
              <w:t xml:space="preserve"> финансирования терроризма</w:t>
            </w:r>
          </w:p>
          <w:p w:rsidR="007732D2" w:rsidRPr="007A2664" w:rsidRDefault="007732D2" w:rsidP="00E37F23">
            <w:pPr>
              <w:spacing w:line="20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ч. 4 ст. 205.1 УК РФ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964" w:name="C1301"/>
            <w:bookmarkEnd w:id="1964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965" w:name="C1302"/>
            <w:bookmarkEnd w:id="1965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66" w:name="C1303"/>
            <w:bookmarkEnd w:id="1966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67" w:name="C1304"/>
            <w:bookmarkEnd w:id="1967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68" w:name="C1305"/>
            <w:bookmarkEnd w:id="1968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69" w:name="C1306"/>
            <w:bookmarkEnd w:id="1969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70" w:name="C1307"/>
            <w:bookmarkEnd w:id="1970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71" w:name="C1308"/>
            <w:bookmarkEnd w:id="1971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72" w:name="C1309"/>
            <w:bookmarkEnd w:id="1972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73" w:name="C1310"/>
            <w:bookmarkEnd w:id="1973"/>
          </w:p>
        </w:tc>
        <w:tc>
          <w:tcPr>
            <w:tcW w:w="80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1974" w:name="C1311"/>
            <w:bookmarkEnd w:id="1974"/>
          </w:p>
        </w:tc>
      </w:tr>
      <w:tr w:rsidR="007732D2" w:rsidRPr="00BE427F" w:rsidTr="00E0282D">
        <w:tc>
          <w:tcPr>
            <w:tcW w:w="289" w:type="dxa"/>
            <w:vMerge/>
          </w:tcPr>
          <w:p w:rsidR="007732D2" w:rsidRPr="007A2664" w:rsidRDefault="007732D2" w:rsidP="00D4536A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5"/>
          </w:tcPr>
          <w:p w:rsidR="007732D2" w:rsidRPr="002C3D12" w:rsidRDefault="007732D2" w:rsidP="002C3D12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2C3D12">
              <w:rPr>
                <w:bCs/>
                <w:sz w:val="20"/>
                <w:szCs w:val="20"/>
              </w:rPr>
              <w:t>убличные призывы к осуществлению террористической деятельности, публичное оправдание терроризма или пропаганда терроризма</w:t>
            </w:r>
          </w:p>
          <w:p w:rsidR="007732D2" w:rsidRPr="007A2664" w:rsidRDefault="007732D2" w:rsidP="001C2777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</w:t>
            </w:r>
            <w:r w:rsidR="001C2777"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205.2 УК РФ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975" w:name="C1401"/>
            <w:bookmarkEnd w:id="1975"/>
            <w:r>
              <w:rPr>
                <w:b/>
                <w:color w:val="0070C0"/>
                <w:sz w:val="18"/>
                <w:szCs w:val="18"/>
              </w:rPr>
              <w:t xml:space="preserve"> 6</w:t>
            </w:r>
          </w:p>
        </w:tc>
        <w:tc>
          <w:tcPr>
            <w:tcW w:w="851" w:type="dxa"/>
            <w:vAlign w:val="center"/>
          </w:tcPr>
          <w:p w:rsidR="007732D2" w:rsidRPr="00E0282D" w:rsidRDefault="00012017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1976" w:name="C1402"/>
            <w:bookmarkEnd w:id="1976"/>
            <w:r>
              <w:rPr>
                <w:b/>
                <w:color w:val="0070C0"/>
                <w:sz w:val="18"/>
                <w:szCs w:val="18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77" w:name="C1403"/>
            <w:bookmarkEnd w:id="19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78" w:name="C1404"/>
            <w:bookmarkEnd w:id="19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79" w:name="C1405"/>
            <w:bookmarkEnd w:id="19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80" w:name="C1406"/>
            <w:bookmarkEnd w:id="198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81" w:name="C1407"/>
            <w:bookmarkEnd w:id="19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82" w:name="C1408"/>
            <w:bookmarkEnd w:id="19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83" w:name="C1409"/>
            <w:bookmarkEnd w:id="19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84" w:name="C1410"/>
            <w:bookmarkEnd w:id="198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0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1985" w:name="C1411"/>
            <w:bookmarkEnd w:id="1985"/>
            <w:r>
              <w:rPr>
                <w:sz w:val="18"/>
                <w:szCs w:val="18"/>
              </w:rPr>
              <w:t xml:space="preserve"> 0</w:t>
            </w:r>
          </w:p>
        </w:tc>
      </w:tr>
      <w:tr w:rsidR="007732D2" w:rsidRPr="00BE427F" w:rsidTr="00E0282D">
        <w:trPr>
          <w:trHeight w:val="361"/>
        </w:trPr>
        <w:tc>
          <w:tcPr>
            <w:tcW w:w="289" w:type="dxa"/>
            <w:vMerge/>
          </w:tcPr>
          <w:p w:rsidR="007732D2" w:rsidRPr="007A2664" w:rsidRDefault="007732D2" w:rsidP="00D4536A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3"/>
            <w:vMerge w:val="restart"/>
            <w:textDirection w:val="btLr"/>
            <w:vAlign w:val="center"/>
          </w:tcPr>
          <w:p w:rsidR="007732D2" w:rsidRPr="007A2664" w:rsidRDefault="007732D2" w:rsidP="001B1C6A">
            <w:pPr>
              <w:ind w:lef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2" w:type="dxa"/>
            <w:gridSpan w:val="2"/>
          </w:tcPr>
          <w:p w:rsidR="007732D2" w:rsidRPr="007A2664" w:rsidRDefault="007732D2" w:rsidP="0096537E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986" w:name="C1501"/>
            <w:bookmarkEnd w:id="1986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987" w:name="C1502"/>
            <w:bookmarkEnd w:id="1987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988" w:name="C1503"/>
            <w:bookmarkEnd w:id="1988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989" w:name="C1504"/>
            <w:bookmarkEnd w:id="1989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990" w:name="C1505"/>
            <w:bookmarkEnd w:id="1990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991" w:name="C1506"/>
            <w:bookmarkEnd w:id="1991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992" w:name="C1507"/>
            <w:bookmarkEnd w:id="1992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993" w:name="C1508"/>
            <w:bookmarkEnd w:id="1993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994" w:name="C1509"/>
            <w:bookmarkEnd w:id="1994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995" w:name="C1510"/>
            <w:bookmarkEnd w:id="1995"/>
          </w:p>
        </w:tc>
        <w:tc>
          <w:tcPr>
            <w:tcW w:w="802" w:type="dxa"/>
            <w:vAlign w:val="center"/>
          </w:tcPr>
          <w:p w:rsidR="007732D2" w:rsidRPr="00E0282D" w:rsidRDefault="007732D2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996" w:name="C1511"/>
            <w:bookmarkEnd w:id="1996"/>
          </w:p>
        </w:tc>
      </w:tr>
      <w:tr w:rsidR="007732D2" w:rsidRPr="00BE427F" w:rsidTr="00E0282D">
        <w:trPr>
          <w:trHeight w:val="281"/>
        </w:trPr>
        <w:tc>
          <w:tcPr>
            <w:tcW w:w="289" w:type="dxa"/>
            <w:vMerge/>
          </w:tcPr>
          <w:p w:rsidR="007732D2" w:rsidRPr="007A2664" w:rsidRDefault="007732D2" w:rsidP="00D4536A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3"/>
            <w:vMerge/>
          </w:tcPr>
          <w:p w:rsidR="007732D2" w:rsidRPr="007A2664" w:rsidRDefault="007732D2" w:rsidP="0096537E">
            <w:pPr>
              <w:rPr>
                <w:sz w:val="20"/>
                <w:szCs w:val="20"/>
              </w:rPr>
            </w:pPr>
          </w:p>
        </w:tc>
        <w:tc>
          <w:tcPr>
            <w:tcW w:w="5142" w:type="dxa"/>
            <w:gridSpan w:val="2"/>
          </w:tcPr>
          <w:p w:rsidR="007732D2" w:rsidRPr="007A2664" w:rsidRDefault="007732D2" w:rsidP="00D4536A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 использованием сети </w:t>
            </w:r>
            <w:r w:rsidR="001C2777"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 w:rsidR="001C2777">
              <w:rPr>
                <w:sz w:val="20"/>
                <w:szCs w:val="20"/>
              </w:rPr>
              <w:t>»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997" w:name="C1601"/>
            <w:bookmarkEnd w:id="1997"/>
            <w:r>
              <w:rPr>
                <w:b/>
                <w:color w:val="0070C0"/>
                <w:sz w:val="18"/>
                <w:szCs w:val="18"/>
              </w:rPr>
              <w:t xml:space="preserve"> 5</w:t>
            </w:r>
          </w:p>
        </w:tc>
        <w:tc>
          <w:tcPr>
            <w:tcW w:w="851" w:type="dxa"/>
            <w:vAlign w:val="center"/>
          </w:tcPr>
          <w:p w:rsidR="007732D2" w:rsidRPr="00E0282D" w:rsidRDefault="00012017" w:rsidP="00E0282D">
            <w:pPr>
              <w:spacing w:line="200" w:lineRule="exact"/>
              <w:jc w:val="center"/>
              <w:rPr>
                <w:b/>
                <w:color w:val="0070C0"/>
                <w:sz w:val="18"/>
                <w:szCs w:val="18"/>
              </w:rPr>
            </w:pPr>
            <w:bookmarkStart w:id="1998" w:name="C1602"/>
            <w:bookmarkEnd w:id="1998"/>
            <w:r>
              <w:rPr>
                <w:b/>
                <w:color w:val="0070C0"/>
                <w:sz w:val="18"/>
                <w:szCs w:val="18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1999" w:name="C1603"/>
            <w:bookmarkEnd w:id="19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732D2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000" w:name="C1604"/>
            <w:bookmarkEnd w:id="20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732D2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001" w:name="C1605"/>
            <w:bookmarkEnd w:id="20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002" w:name="C1606"/>
            <w:bookmarkEnd w:id="200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003" w:name="C1607"/>
            <w:bookmarkEnd w:id="20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732D2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004" w:name="C1608"/>
            <w:bookmarkEnd w:id="20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732D2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005" w:name="C1609"/>
            <w:bookmarkEnd w:id="20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7732D2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006" w:name="C1610"/>
            <w:bookmarkEnd w:id="20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02" w:type="dxa"/>
            <w:vAlign w:val="center"/>
          </w:tcPr>
          <w:p w:rsidR="007732D2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007" w:name="C1611"/>
            <w:bookmarkEnd w:id="2007"/>
            <w:r>
              <w:rPr>
                <w:sz w:val="18"/>
                <w:szCs w:val="18"/>
              </w:rPr>
              <w:t xml:space="preserve"> 0</w:t>
            </w:r>
          </w:p>
        </w:tc>
      </w:tr>
      <w:tr w:rsidR="007732D2" w:rsidRPr="00BE427F" w:rsidTr="00E0282D">
        <w:tc>
          <w:tcPr>
            <w:tcW w:w="289" w:type="dxa"/>
            <w:vMerge/>
          </w:tcPr>
          <w:p w:rsidR="007732D2" w:rsidRPr="007A2664" w:rsidRDefault="007732D2" w:rsidP="00D4536A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5"/>
          </w:tcPr>
          <w:p w:rsidR="00E715E4" w:rsidRDefault="007732D2" w:rsidP="002C3D12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прохождение обучения в целях осуществления террористической деятельности  </w:t>
            </w:r>
            <w:r>
              <w:rPr>
                <w:sz w:val="20"/>
                <w:szCs w:val="20"/>
              </w:rPr>
              <w:t xml:space="preserve">         </w:t>
            </w:r>
            <w:r w:rsidRPr="007A2664">
              <w:rPr>
                <w:sz w:val="20"/>
                <w:szCs w:val="20"/>
              </w:rPr>
              <w:t xml:space="preserve"> </w:t>
            </w:r>
          </w:p>
          <w:p w:rsidR="007732D2" w:rsidRPr="007A2664" w:rsidRDefault="007732D2" w:rsidP="00E715E4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</w:t>
            </w:r>
            <w:r w:rsidR="00886065"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205.3 УК РФ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008" w:name="C1701"/>
            <w:bookmarkEnd w:id="2008"/>
            <w:r>
              <w:rPr>
                <w:b/>
                <w:color w:val="0070C0"/>
                <w:sz w:val="18"/>
                <w:szCs w:val="18"/>
              </w:rPr>
              <w:t xml:space="preserve"> 6</w:t>
            </w:r>
          </w:p>
        </w:tc>
        <w:tc>
          <w:tcPr>
            <w:tcW w:w="851" w:type="dxa"/>
            <w:vAlign w:val="center"/>
          </w:tcPr>
          <w:p w:rsidR="007732D2" w:rsidRPr="00E0282D" w:rsidRDefault="00012017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009" w:name="C1702"/>
            <w:bookmarkEnd w:id="2009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10" w:name="C1703"/>
            <w:bookmarkEnd w:id="20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11" w:name="C1704"/>
            <w:bookmarkEnd w:id="20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12" w:name="C1705"/>
            <w:bookmarkEnd w:id="20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13" w:name="C1706"/>
            <w:bookmarkEnd w:id="20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14" w:name="C1707"/>
            <w:bookmarkEnd w:id="20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15" w:name="C1708"/>
            <w:bookmarkEnd w:id="20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16" w:name="C1709"/>
            <w:bookmarkEnd w:id="20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17" w:name="C1710"/>
            <w:bookmarkEnd w:id="20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0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18" w:name="C1711"/>
            <w:bookmarkEnd w:id="2018"/>
            <w:r>
              <w:rPr>
                <w:sz w:val="18"/>
                <w:szCs w:val="18"/>
              </w:rPr>
              <w:t xml:space="preserve"> 0</w:t>
            </w:r>
          </w:p>
        </w:tc>
      </w:tr>
      <w:tr w:rsidR="007732D2" w:rsidRPr="00BE427F" w:rsidTr="00E0282D">
        <w:trPr>
          <w:trHeight w:val="620"/>
        </w:trPr>
        <w:tc>
          <w:tcPr>
            <w:tcW w:w="289" w:type="dxa"/>
            <w:vMerge/>
          </w:tcPr>
          <w:p w:rsidR="007732D2" w:rsidRPr="007A2664" w:rsidRDefault="007732D2" w:rsidP="00D4536A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gridSpan w:val="3"/>
            <w:textDirection w:val="btLr"/>
            <w:vAlign w:val="center"/>
          </w:tcPr>
          <w:p w:rsidR="007732D2" w:rsidRPr="007A2664" w:rsidRDefault="007732D2" w:rsidP="001B1C6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2" w:type="dxa"/>
            <w:gridSpan w:val="2"/>
            <w:vAlign w:val="center"/>
          </w:tcPr>
          <w:p w:rsidR="007732D2" w:rsidRPr="007A2664" w:rsidRDefault="007732D2" w:rsidP="001B1C6A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019" w:name="C1801"/>
            <w:bookmarkEnd w:id="2019"/>
            <w:r>
              <w:rPr>
                <w:b/>
                <w:color w:val="0070C0"/>
                <w:sz w:val="18"/>
                <w:szCs w:val="18"/>
              </w:rPr>
              <w:t xml:space="preserve"> 6</w:t>
            </w:r>
          </w:p>
        </w:tc>
        <w:tc>
          <w:tcPr>
            <w:tcW w:w="851" w:type="dxa"/>
            <w:vAlign w:val="center"/>
          </w:tcPr>
          <w:p w:rsidR="007732D2" w:rsidRPr="00E0282D" w:rsidRDefault="00012017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020" w:name="C1802"/>
            <w:bookmarkEnd w:id="2020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21" w:name="C1803"/>
            <w:bookmarkEnd w:id="20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22" w:name="C1804"/>
            <w:bookmarkEnd w:id="20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23" w:name="C1805"/>
            <w:bookmarkEnd w:id="20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24" w:name="C1806"/>
            <w:bookmarkEnd w:id="20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25" w:name="C1807"/>
            <w:bookmarkEnd w:id="202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26" w:name="C1808"/>
            <w:bookmarkEnd w:id="20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27" w:name="C1809"/>
            <w:bookmarkEnd w:id="20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28" w:name="C1810"/>
            <w:bookmarkEnd w:id="20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02" w:type="dxa"/>
            <w:vAlign w:val="center"/>
          </w:tcPr>
          <w:p w:rsidR="007732D2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29" w:name="C1811"/>
            <w:bookmarkEnd w:id="2029"/>
            <w:r>
              <w:rPr>
                <w:sz w:val="18"/>
                <w:szCs w:val="18"/>
              </w:rPr>
              <w:t xml:space="preserve"> 0</w:t>
            </w:r>
          </w:p>
        </w:tc>
      </w:tr>
      <w:tr w:rsidR="007732D2" w:rsidRPr="00BE427F" w:rsidTr="00E0282D">
        <w:trPr>
          <w:trHeight w:val="525"/>
        </w:trPr>
        <w:tc>
          <w:tcPr>
            <w:tcW w:w="289" w:type="dxa"/>
            <w:vMerge/>
          </w:tcPr>
          <w:p w:rsidR="007732D2" w:rsidRPr="007A2664" w:rsidRDefault="007732D2" w:rsidP="00D4536A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5"/>
          </w:tcPr>
          <w:p w:rsidR="00E715E4" w:rsidRDefault="007732D2" w:rsidP="001C2777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террористического сообщества  и участие в нем  </w:t>
            </w:r>
            <w:r w:rsidRPr="00424AFE">
              <w:rPr>
                <w:sz w:val="20"/>
                <w:szCs w:val="20"/>
              </w:rPr>
              <w:t xml:space="preserve">  </w:t>
            </w:r>
          </w:p>
          <w:p w:rsidR="007732D2" w:rsidRPr="007A2664" w:rsidRDefault="007732D2" w:rsidP="00E715E4">
            <w:pPr>
              <w:jc w:val="right"/>
              <w:rPr>
                <w:sz w:val="20"/>
                <w:szCs w:val="20"/>
              </w:rPr>
            </w:pPr>
            <w:r w:rsidRPr="00424AFE">
              <w:rPr>
                <w:sz w:val="20"/>
                <w:szCs w:val="20"/>
              </w:rPr>
              <w:t xml:space="preserve">                            </w:t>
            </w:r>
            <w:r>
              <w:rPr>
                <w:sz w:val="20"/>
                <w:szCs w:val="20"/>
              </w:rPr>
              <w:t xml:space="preserve">                         </w:t>
            </w:r>
            <w:r w:rsidRPr="007A2664">
              <w:rPr>
                <w:sz w:val="20"/>
                <w:szCs w:val="20"/>
              </w:rPr>
              <w:t>ст.</w:t>
            </w:r>
            <w:r w:rsidR="001C2777"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205.4 УК РФ 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030" w:name="C1901"/>
            <w:bookmarkEnd w:id="2030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031" w:name="C1902"/>
            <w:bookmarkEnd w:id="2031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32" w:name="C1903"/>
            <w:bookmarkEnd w:id="2032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33" w:name="C1904"/>
            <w:bookmarkEnd w:id="2033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34" w:name="C1905"/>
            <w:bookmarkEnd w:id="2034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35" w:name="C1906"/>
            <w:bookmarkEnd w:id="2035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36" w:name="C1907"/>
            <w:bookmarkEnd w:id="2036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37" w:name="C1908"/>
            <w:bookmarkEnd w:id="2037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38" w:name="C1909"/>
            <w:bookmarkEnd w:id="2038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39" w:name="C1910"/>
            <w:bookmarkEnd w:id="2039"/>
          </w:p>
        </w:tc>
        <w:tc>
          <w:tcPr>
            <w:tcW w:w="80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40" w:name="C1911"/>
            <w:bookmarkEnd w:id="2040"/>
          </w:p>
        </w:tc>
      </w:tr>
      <w:tr w:rsidR="007732D2" w:rsidRPr="00BE427F" w:rsidTr="00E0282D">
        <w:trPr>
          <w:trHeight w:val="406"/>
        </w:trPr>
        <w:tc>
          <w:tcPr>
            <w:tcW w:w="289" w:type="dxa"/>
            <w:vMerge/>
          </w:tcPr>
          <w:p w:rsidR="007732D2" w:rsidRPr="007A2664" w:rsidRDefault="007732D2" w:rsidP="00D4536A">
            <w:pPr>
              <w:rPr>
                <w:sz w:val="20"/>
                <w:szCs w:val="20"/>
              </w:rPr>
            </w:pPr>
          </w:p>
        </w:tc>
        <w:tc>
          <w:tcPr>
            <w:tcW w:w="358" w:type="dxa"/>
            <w:vMerge w:val="restart"/>
            <w:textDirection w:val="btLr"/>
            <w:vAlign w:val="center"/>
          </w:tcPr>
          <w:p w:rsidR="007732D2" w:rsidRPr="007A2664" w:rsidRDefault="007732D2" w:rsidP="001B1C6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312" w:type="dxa"/>
            <w:gridSpan w:val="4"/>
          </w:tcPr>
          <w:p w:rsidR="007732D2" w:rsidRPr="007A2664" w:rsidRDefault="007732D2" w:rsidP="0096537E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041" w:name="C2001"/>
            <w:bookmarkEnd w:id="2041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042" w:name="C2002"/>
            <w:bookmarkEnd w:id="2042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43" w:name="C2003"/>
            <w:bookmarkEnd w:id="2043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44" w:name="C2004"/>
            <w:bookmarkEnd w:id="2044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45" w:name="C2005"/>
            <w:bookmarkEnd w:id="2045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46" w:name="C2006"/>
            <w:bookmarkEnd w:id="2046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47" w:name="C2007"/>
            <w:bookmarkEnd w:id="2047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48" w:name="C2008"/>
            <w:bookmarkEnd w:id="2048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49" w:name="C2009"/>
            <w:bookmarkEnd w:id="2049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50" w:name="C2010"/>
            <w:bookmarkEnd w:id="2050"/>
          </w:p>
        </w:tc>
        <w:tc>
          <w:tcPr>
            <w:tcW w:w="80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51" w:name="C2011"/>
            <w:bookmarkEnd w:id="2051"/>
          </w:p>
        </w:tc>
      </w:tr>
      <w:tr w:rsidR="007732D2" w:rsidRPr="00BE427F" w:rsidTr="00E0282D">
        <w:tc>
          <w:tcPr>
            <w:tcW w:w="289" w:type="dxa"/>
            <w:vMerge/>
            <w:textDirection w:val="btLr"/>
          </w:tcPr>
          <w:p w:rsidR="007732D2" w:rsidRPr="007A2664" w:rsidRDefault="007732D2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dxa"/>
            <w:vMerge/>
            <w:textDirection w:val="btLr"/>
          </w:tcPr>
          <w:p w:rsidR="007732D2" w:rsidRPr="007A2664" w:rsidRDefault="007732D2" w:rsidP="0096537E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4"/>
          </w:tcPr>
          <w:p w:rsidR="007732D2" w:rsidRPr="00657D51" w:rsidRDefault="007732D2" w:rsidP="00E37F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657D51">
              <w:rPr>
                <w:sz w:val="20"/>
                <w:szCs w:val="20"/>
              </w:rPr>
              <w:t xml:space="preserve">оздание </w:t>
            </w:r>
            <w:hyperlink r:id="rId129" w:history="1">
              <w:r w:rsidRPr="00657D51">
                <w:rPr>
                  <w:sz w:val="20"/>
                  <w:szCs w:val="20"/>
                </w:rPr>
                <w:t>террористического сообщества</w:t>
              </w:r>
            </w:hyperlink>
            <w:r w:rsidRPr="00657D51">
              <w:rPr>
                <w:sz w:val="20"/>
                <w:szCs w:val="20"/>
              </w:rPr>
              <w:t xml:space="preserve">, то есть устойчивой группы лиц, заранее объединившихся в целях осуществления террористической деятельности либо для подготовки или совершения одного либо нескольких преступлений, предусмотренных </w:t>
            </w:r>
            <w:hyperlink r:id="rId130" w:history="1">
              <w:r w:rsidRPr="00657D51">
                <w:rPr>
                  <w:sz w:val="20"/>
                  <w:szCs w:val="20"/>
                </w:rPr>
                <w:t>ст</w:t>
              </w:r>
              <w:r w:rsidR="001C2777">
                <w:rPr>
                  <w:sz w:val="20"/>
                  <w:szCs w:val="20"/>
                </w:rPr>
                <w:t>.</w:t>
              </w:r>
              <w:r w:rsidRPr="00657D51">
                <w:rPr>
                  <w:sz w:val="20"/>
                  <w:szCs w:val="20"/>
                </w:rPr>
                <w:t xml:space="preserve"> 205.1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131" w:history="1">
              <w:r w:rsidRPr="00657D51">
                <w:rPr>
                  <w:sz w:val="20"/>
                  <w:szCs w:val="20"/>
                </w:rPr>
                <w:t>205.2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132" w:history="1">
              <w:r w:rsidRPr="00657D51">
                <w:rPr>
                  <w:sz w:val="20"/>
                  <w:szCs w:val="20"/>
                </w:rPr>
                <w:t>206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133" w:history="1">
              <w:r w:rsidRPr="00657D51">
                <w:rPr>
                  <w:sz w:val="20"/>
                  <w:szCs w:val="20"/>
                </w:rPr>
                <w:t>208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134" w:history="1">
              <w:r w:rsidRPr="00657D51">
                <w:rPr>
                  <w:sz w:val="20"/>
                  <w:szCs w:val="20"/>
                </w:rPr>
                <w:t>211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135" w:history="1">
              <w:r w:rsidRPr="00657D51">
                <w:rPr>
                  <w:sz w:val="20"/>
                  <w:szCs w:val="20"/>
                </w:rPr>
                <w:t>220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136" w:history="1">
              <w:r w:rsidRPr="00657D51">
                <w:rPr>
                  <w:sz w:val="20"/>
                  <w:szCs w:val="20"/>
                </w:rPr>
                <w:t>221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137" w:history="1">
              <w:r w:rsidRPr="00657D51">
                <w:rPr>
                  <w:sz w:val="20"/>
                  <w:szCs w:val="20"/>
                </w:rPr>
                <w:t>277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138" w:history="1">
              <w:r w:rsidRPr="00657D51">
                <w:rPr>
                  <w:sz w:val="20"/>
                  <w:szCs w:val="20"/>
                </w:rPr>
                <w:t>278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139" w:history="1">
              <w:r w:rsidRPr="00657D51">
                <w:rPr>
                  <w:sz w:val="20"/>
                  <w:szCs w:val="20"/>
                </w:rPr>
                <w:t>279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140" w:history="1">
              <w:r w:rsidRPr="00657D51">
                <w:rPr>
                  <w:sz w:val="20"/>
                  <w:szCs w:val="20"/>
                </w:rPr>
                <w:t>360</w:t>
              </w:r>
            </w:hyperlink>
            <w:r w:rsidRPr="00657D51">
              <w:rPr>
                <w:sz w:val="20"/>
                <w:szCs w:val="20"/>
              </w:rPr>
              <w:t xml:space="preserve"> и </w:t>
            </w:r>
            <w:hyperlink r:id="rId141" w:history="1">
              <w:r w:rsidRPr="00657D51">
                <w:rPr>
                  <w:sz w:val="20"/>
                  <w:szCs w:val="20"/>
                </w:rPr>
                <w:t>361</w:t>
              </w:r>
            </w:hyperlink>
            <w:r w:rsidRPr="00657D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УК РФ</w:t>
            </w:r>
            <w:r w:rsidRPr="00657D51">
              <w:rPr>
                <w:sz w:val="20"/>
                <w:szCs w:val="20"/>
              </w:rPr>
              <w:t xml:space="preserve">, либо иных преступлений в целях пропаганды, оправдания и поддержки терроризма, а равно </w:t>
            </w:r>
            <w:hyperlink r:id="rId142" w:history="1">
              <w:r w:rsidRPr="00657D51">
                <w:rPr>
                  <w:sz w:val="20"/>
                  <w:szCs w:val="20"/>
                </w:rPr>
                <w:t>руководство</w:t>
              </w:r>
            </w:hyperlink>
            <w:r w:rsidRPr="00657D51">
              <w:rPr>
                <w:sz w:val="20"/>
                <w:szCs w:val="20"/>
              </w:rPr>
              <w:t xml:space="preserve"> таким террористическим сообществом, его частью или входящими в такое сообщество структурными подразделениями</w:t>
            </w:r>
          </w:p>
          <w:p w:rsidR="007732D2" w:rsidRPr="007A2664" w:rsidRDefault="007732D2" w:rsidP="00E37F23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1 ст. 205.4 УК РФ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052" w:name="C2101"/>
            <w:bookmarkEnd w:id="2052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053" w:name="C2102"/>
            <w:bookmarkEnd w:id="2053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54" w:name="C2103"/>
            <w:bookmarkEnd w:id="2054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55" w:name="C2104"/>
            <w:bookmarkEnd w:id="2055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56" w:name="C2105"/>
            <w:bookmarkEnd w:id="2056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57" w:name="C2106"/>
            <w:bookmarkEnd w:id="2057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58" w:name="C2107"/>
            <w:bookmarkEnd w:id="2058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59" w:name="C2108"/>
            <w:bookmarkEnd w:id="2059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60" w:name="C2109"/>
            <w:bookmarkEnd w:id="2060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61" w:name="C2110"/>
            <w:bookmarkEnd w:id="2061"/>
          </w:p>
        </w:tc>
        <w:tc>
          <w:tcPr>
            <w:tcW w:w="80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62" w:name="C2111"/>
            <w:bookmarkEnd w:id="2062"/>
          </w:p>
        </w:tc>
      </w:tr>
      <w:tr w:rsidR="007732D2" w:rsidRPr="00BE427F" w:rsidTr="00E0282D">
        <w:trPr>
          <w:trHeight w:val="194"/>
        </w:trPr>
        <w:tc>
          <w:tcPr>
            <w:tcW w:w="289" w:type="dxa"/>
            <w:vMerge/>
            <w:textDirection w:val="btLr"/>
            <w:vAlign w:val="center"/>
          </w:tcPr>
          <w:p w:rsidR="007732D2" w:rsidRPr="007A2664" w:rsidRDefault="007732D2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358" w:type="dxa"/>
            <w:vMerge/>
          </w:tcPr>
          <w:p w:rsidR="007732D2" w:rsidRPr="007A2664" w:rsidRDefault="007732D2" w:rsidP="00FC2209">
            <w:pPr>
              <w:rPr>
                <w:sz w:val="20"/>
                <w:szCs w:val="20"/>
              </w:rPr>
            </w:pPr>
          </w:p>
        </w:tc>
        <w:tc>
          <w:tcPr>
            <w:tcW w:w="5312" w:type="dxa"/>
            <w:gridSpan w:val="4"/>
          </w:tcPr>
          <w:p w:rsidR="007732D2" w:rsidRDefault="007732D2" w:rsidP="00E37F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>в террористическом сообществе</w:t>
            </w:r>
          </w:p>
          <w:p w:rsidR="007732D2" w:rsidRPr="007A2664" w:rsidRDefault="007732D2" w:rsidP="00E37F23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2 ст. 205.4 УК РФ</w:t>
            </w:r>
          </w:p>
        </w:tc>
        <w:tc>
          <w:tcPr>
            <w:tcW w:w="425" w:type="dxa"/>
            <w:vAlign w:val="bottom"/>
          </w:tcPr>
          <w:p w:rsidR="007732D2" w:rsidRPr="007732D2" w:rsidRDefault="00852253" w:rsidP="001E28A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063" w:name="C2201"/>
            <w:bookmarkEnd w:id="2063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064" w:name="C2202"/>
            <w:bookmarkEnd w:id="2064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65" w:name="C2203"/>
            <w:bookmarkEnd w:id="2065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66" w:name="C2204"/>
            <w:bookmarkEnd w:id="2066"/>
          </w:p>
        </w:tc>
        <w:tc>
          <w:tcPr>
            <w:tcW w:w="709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67" w:name="C2205"/>
            <w:bookmarkEnd w:id="2067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68" w:name="C2206"/>
            <w:bookmarkEnd w:id="2068"/>
          </w:p>
        </w:tc>
        <w:tc>
          <w:tcPr>
            <w:tcW w:w="99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69" w:name="C2207"/>
            <w:bookmarkEnd w:id="2069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70" w:name="C2208"/>
            <w:bookmarkEnd w:id="2070"/>
          </w:p>
        </w:tc>
        <w:tc>
          <w:tcPr>
            <w:tcW w:w="567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71" w:name="C2209"/>
            <w:bookmarkEnd w:id="2071"/>
          </w:p>
        </w:tc>
        <w:tc>
          <w:tcPr>
            <w:tcW w:w="851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72" w:name="C2210"/>
            <w:bookmarkEnd w:id="2072"/>
          </w:p>
        </w:tc>
        <w:tc>
          <w:tcPr>
            <w:tcW w:w="802" w:type="dxa"/>
            <w:vAlign w:val="center"/>
          </w:tcPr>
          <w:p w:rsidR="007732D2" w:rsidRPr="00E0282D" w:rsidRDefault="007732D2" w:rsidP="00E0282D">
            <w:pPr>
              <w:jc w:val="center"/>
              <w:rPr>
                <w:sz w:val="18"/>
                <w:szCs w:val="18"/>
              </w:rPr>
            </w:pPr>
            <w:bookmarkStart w:id="2073" w:name="C2211"/>
            <w:bookmarkEnd w:id="2073"/>
          </w:p>
        </w:tc>
      </w:tr>
    </w:tbl>
    <w:p w:rsidR="00382DE9" w:rsidRPr="000F180E" w:rsidRDefault="00382DE9">
      <w:pPr>
        <w:rPr>
          <w:sz w:val="20"/>
          <w:szCs w:val="2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0"/>
        <w:gridCol w:w="411"/>
        <w:gridCol w:w="723"/>
        <w:gridCol w:w="4575"/>
        <w:gridCol w:w="425"/>
        <w:gridCol w:w="992"/>
        <w:gridCol w:w="851"/>
        <w:gridCol w:w="992"/>
        <w:gridCol w:w="709"/>
        <w:gridCol w:w="709"/>
        <w:gridCol w:w="992"/>
        <w:gridCol w:w="992"/>
        <w:gridCol w:w="567"/>
        <w:gridCol w:w="600"/>
        <w:gridCol w:w="900"/>
        <w:gridCol w:w="729"/>
      </w:tblGrid>
      <w:tr w:rsidR="000F7636" w:rsidRPr="00BE427F" w:rsidTr="000E7DDE">
        <w:tc>
          <w:tcPr>
            <w:tcW w:w="5959" w:type="dxa"/>
            <w:gridSpan w:val="4"/>
          </w:tcPr>
          <w:p w:rsidR="000F7636" w:rsidRPr="00D16489" w:rsidRDefault="000F7636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425" w:type="dxa"/>
          </w:tcPr>
          <w:p w:rsidR="000F7636" w:rsidRPr="00D16489" w:rsidRDefault="000F7636" w:rsidP="00634984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992" w:type="dxa"/>
          </w:tcPr>
          <w:p w:rsidR="000F7636" w:rsidRPr="00D16489" w:rsidRDefault="000F7636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F7636" w:rsidRPr="00D16489" w:rsidRDefault="000F7636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0F7636" w:rsidRPr="00D16489" w:rsidRDefault="000F7636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0F7636" w:rsidRPr="00D16489" w:rsidRDefault="000F7636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0F7636" w:rsidRPr="00D16489" w:rsidRDefault="000F7636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0F7636" w:rsidRPr="00D16489" w:rsidRDefault="000F7636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0F7636" w:rsidRPr="00D16489" w:rsidRDefault="000F7636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0F7636" w:rsidRPr="00D16489" w:rsidRDefault="000F7636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8</w:t>
            </w:r>
          </w:p>
        </w:tc>
        <w:tc>
          <w:tcPr>
            <w:tcW w:w="600" w:type="dxa"/>
          </w:tcPr>
          <w:p w:rsidR="000F7636" w:rsidRPr="00D16489" w:rsidRDefault="000F7636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9</w:t>
            </w:r>
          </w:p>
        </w:tc>
        <w:tc>
          <w:tcPr>
            <w:tcW w:w="900" w:type="dxa"/>
          </w:tcPr>
          <w:p w:rsidR="000F7636" w:rsidRPr="00D16489" w:rsidRDefault="000F7636" w:rsidP="00634984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10</w:t>
            </w:r>
          </w:p>
        </w:tc>
        <w:tc>
          <w:tcPr>
            <w:tcW w:w="729" w:type="dxa"/>
          </w:tcPr>
          <w:p w:rsidR="000F7636" w:rsidRPr="00D16489" w:rsidRDefault="000F7636" w:rsidP="00634984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11</w:t>
            </w:r>
          </w:p>
        </w:tc>
      </w:tr>
      <w:tr w:rsidR="00CB612D" w:rsidRPr="00BE427F" w:rsidTr="00E0282D">
        <w:tc>
          <w:tcPr>
            <w:tcW w:w="250" w:type="dxa"/>
            <w:vMerge w:val="restart"/>
            <w:textDirection w:val="btLr"/>
            <w:vAlign w:val="center"/>
          </w:tcPr>
          <w:p w:rsidR="00CB612D" w:rsidRPr="007A2664" w:rsidRDefault="00CB612D" w:rsidP="005C3694">
            <w:pPr>
              <w:ind w:left="113" w:right="-108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709" w:type="dxa"/>
            <w:gridSpan w:val="3"/>
          </w:tcPr>
          <w:p w:rsidR="000F180E" w:rsidRDefault="00CB612D" w:rsidP="00CB61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деятельности  террористической организации и участие в деятельности такой организации                </w:t>
            </w:r>
          </w:p>
          <w:p w:rsidR="00CB612D" w:rsidRPr="00D16489" w:rsidRDefault="00CB612D" w:rsidP="000F18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</w:t>
            </w:r>
            <w:r w:rsidR="00203F0E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ст. 205.5 УК РФ</w:t>
            </w:r>
          </w:p>
        </w:tc>
        <w:tc>
          <w:tcPr>
            <w:tcW w:w="425" w:type="dxa"/>
            <w:vAlign w:val="bottom"/>
          </w:tcPr>
          <w:p w:rsidR="00CB612D" w:rsidRPr="00D16489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2074" w:name="C2301"/>
            <w:bookmarkEnd w:id="2074"/>
            <w:r>
              <w:rPr>
                <w:b/>
                <w:color w:val="0070C0"/>
                <w:sz w:val="18"/>
                <w:szCs w:val="18"/>
              </w:rPr>
              <w:t xml:space="preserve"> 16</w:t>
            </w:r>
          </w:p>
        </w:tc>
        <w:tc>
          <w:tcPr>
            <w:tcW w:w="851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75" w:name="C2302"/>
            <w:bookmarkEnd w:id="20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76" w:name="C2303"/>
            <w:bookmarkEnd w:id="20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77" w:name="C2304"/>
            <w:bookmarkEnd w:id="20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78" w:name="C2305"/>
            <w:bookmarkEnd w:id="20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79" w:name="C2306"/>
            <w:bookmarkEnd w:id="20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80" w:name="C2307"/>
            <w:bookmarkEnd w:id="20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81" w:name="C2308"/>
            <w:bookmarkEnd w:id="20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82" w:name="C2309"/>
            <w:bookmarkEnd w:id="20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CB612D" w:rsidRPr="00E0282D" w:rsidRDefault="00012017" w:rsidP="00E0282D">
            <w:pPr>
              <w:ind w:right="-108"/>
              <w:jc w:val="center"/>
              <w:rPr>
                <w:sz w:val="18"/>
                <w:szCs w:val="18"/>
              </w:rPr>
            </w:pPr>
            <w:bookmarkStart w:id="2083" w:name="C2310"/>
            <w:bookmarkEnd w:id="20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9" w:type="dxa"/>
            <w:vAlign w:val="center"/>
          </w:tcPr>
          <w:p w:rsidR="00CB612D" w:rsidRPr="00E0282D" w:rsidRDefault="00012017" w:rsidP="00E0282D">
            <w:pPr>
              <w:ind w:right="-108"/>
              <w:jc w:val="center"/>
              <w:rPr>
                <w:sz w:val="18"/>
                <w:szCs w:val="18"/>
              </w:rPr>
            </w:pPr>
            <w:bookmarkStart w:id="2084" w:name="C2311"/>
            <w:bookmarkEnd w:id="2084"/>
            <w:r>
              <w:rPr>
                <w:sz w:val="18"/>
                <w:szCs w:val="18"/>
              </w:rPr>
              <w:t xml:space="preserve"> 0</w:t>
            </w:r>
          </w:p>
        </w:tc>
      </w:tr>
      <w:tr w:rsidR="00CB612D" w:rsidRPr="00BE427F" w:rsidTr="00E0282D">
        <w:trPr>
          <w:trHeight w:val="200"/>
        </w:trPr>
        <w:tc>
          <w:tcPr>
            <w:tcW w:w="250" w:type="dxa"/>
            <w:vMerge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vMerge w:val="restart"/>
            <w:textDirection w:val="btLr"/>
            <w:vAlign w:val="center"/>
          </w:tcPr>
          <w:p w:rsidR="00CB612D" w:rsidRPr="007A2664" w:rsidRDefault="00CB612D" w:rsidP="001B1C6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98" w:type="dxa"/>
            <w:gridSpan w:val="2"/>
          </w:tcPr>
          <w:p w:rsidR="00CB612D" w:rsidRPr="007A2664" w:rsidRDefault="00CB612D" w:rsidP="001B1C6A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085" w:name="C2401"/>
            <w:bookmarkEnd w:id="2085"/>
            <w:r>
              <w:rPr>
                <w:b/>
                <w:color w:val="0070C0"/>
                <w:sz w:val="18"/>
                <w:szCs w:val="18"/>
              </w:rPr>
              <w:t xml:space="preserve"> 7</w:t>
            </w:r>
          </w:p>
        </w:tc>
        <w:tc>
          <w:tcPr>
            <w:tcW w:w="851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86" w:name="C2402"/>
            <w:bookmarkEnd w:id="208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87" w:name="C2403"/>
            <w:bookmarkEnd w:id="208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88" w:name="C2404"/>
            <w:bookmarkEnd w:id="20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89" w:name="C2405"/>
            <w:bookmarkEnd w:id="208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90" w:name="C2406"/>
            <w:bookmarkEnd w:id="209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91" w:name="C2407"/>
            <w:bookmarkEnd w:id="209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92" w:name="C2408"/>
            <w:bookmarkEnd w:id="209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93" w:name="C2409"/>
            <w:bookmarkEnd w:id="209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94" w:name="C2410"/>
            <w:bookmarkEnd w:id="209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095" w:name="C2411"/>
            <w:bookmarkEnd w:id="2095"/>
            <w:r>
              <w:rPr>
                <w:sz w:val="18"/>
                <w:szCs w:val="18"/>
              </w:rPr>
              <w:t xml:space="preserve"> 0</w:t>
            </w:r>
          </w:p>
        </w:tc>
      </w:tr>
      <w:tr w:rsidR="00CB612D" w:rsidRPr="00BE427F" w:rsidTr="00E0282D">
        <w:tc>
          <w:tcPr>
            <w:tcW w:w="250" w:type="dxa"/>
            <w:vMerge/>
            <w:textDirection w:val="btLr"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vMerge/>
            <w:textDirection w:val="btLr"/>
          </w:tcPr>
          <w:p w:rsidR="00CB612D" w:rsidRPr="007A2664" w:rsidRDefault="00CB612D" w:rsidP="0096537E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98" w:type="dxa"/>
            <w:gridSpan w:val="2"/>
          </w:tcPr>
          <w:p w:rsidR="001C2777" w:rsidRDefault="00CB612D" w:rsidP="001C2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деятельности организации, которая в соответствии с </w:t>
            </w:r>
            <w:hyperlink r:id="rId143" w:history="1">
              <w:r w:rsidRPr="00657D51">
                <w:rPr>
                  <w:sz w:val="20"/>
                  <w:szCs w:val="20"/>
                </w:rPr>
                <w:t>законодательством</w:t>
              </w:r>
            </w:hyperlink>
            <w:r w:rsidRPr="00657D51">
              <w:rPr>
                <w:sz w:val="20"/>
                <w:szCs w:val="20"/>
              </w:rPr>
              <w:t xml:space="preserve"> </w:t>
            </w:r>
            <w:r w:rsidR="001C2777" w:rsidRPr="00A47C9A">
              <w:rPr>
                <w:sz w:val="20"/>
                <w:szCs w:val="20"/>
              </w:rPr>
              <w:t>Р</w:t>
            </w:r>
            <w:r w:rsidR="001C2777">
              <w:rPr>
                <w:sz w:val="20"/>
                <w:szCs w:val="20"/>
              </w:rPr>
              <w:t xml:space="preserve">оссийской </w:t>
            </w:r>
            <w:r w:rsidR="001C2777" w:rsidRPr="00A47C9A">
              <w:rPr>
                <w:sz w:val="20"/>
                <w:szCs w:val="20"/>
              </w:rPr>
              <w:t>Ф</w:t>
            </w:r>
            <w:r w:rsidR="001C2777">
              <w:rPr>
                <w:sz w:val="20"/>
                <w:szCs w:val="20"/>
              </w:rPr>
              <w:t>едерации</w:t>
            </w:r>
            <w:r>
              <w:rPr>
                <w:sz w:val="20"/>
                <w:szCs w:val="20"/>
              </w:rPr>
              <w:t xml:space="preserve"> признана террористической   </w:t>
            </w:r>
          </w:p>
          <w:p w:rsidR="00CB612D" w:rsidRPr="007A2664" w:rsidRDefault="00CB612D" w:rsidP="001C2777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1 ст. 205.5 УК РФ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096" w:name="C2501"/>
            <w:bookmarkEnd w:id="2096"/>
          </w:p>
        </w:tc>
        <w:tc>
          <w:tcPr>
            <w:tcW w:w="851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097" w:name="C2502"/>
            <w:bookmarkEnd w:id="2097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098" w:name="C2503"/>
            <w:bookmarkEnd w:id="2098"/>
          </w:p>
        </w:tc>
        <w:tc>
          <w:tcPr>
            <w:tcW w:w="70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099" w:name="C2504"/>
            <w:bookmarkEnd w:id="2099"/>
          </w:p>
        </w:tc>
        <w:tc>
          <w:tcPr>
            <w:tcW w:w="70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00" w:name="C2505"/>
            <w:bookmarkEnd w:id="2100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01" w:name="C2506"/>
            <w:bookmarkEnd w:id="2101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02" w:name="C2507"/>
            <w:bookmarkEnd w:id="2102"/>
          </w:p>
        </w:tc>
        <w:tc>
          <w:tcPr>
            <w:tcW w:w="567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03" w:name="C2508"/>
            <w:bookmarkEnd w:id="2103"/>
          </w:p>
        </w:tc>
        <w:tc>
          <w:tcPr>
            <w:tcW w:w="600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04" w:name="C2509"/>
            <w:bookmarkEnd w:id="2104"/>
          </w:p>
        </w:tc>
        <w:tc>
          <w:tcPr>
            <w:tcW w:w="900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05" w:name="C2510"/>
            <w:bookmarkEnd w:id="2105"/>
          </w:p>
        </w:tc>
        <w:tc>
          <w:tcPr>
            <w:tcW w:w="72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06" w:name="C2511"/>
            <w:bookmarkEnd w:id="2106"/>
          </w:p>
        </w:tc>
      </w:tr>
      <w:tr w:rsidR="00CB612D" w:rsidRPr="00BE427F" w:rsidTr="00E0282D">
        <w:tc>
          <w:tcPr>
            <w:tcW w:w="250" w:type="dxa"/>
            <w:vMerge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vMerge/>
          </w:tcPr>
          <w:p w:rsidR="00CB612D" w:rsidRPr="007A2664" w:rsidRDefault="00CB612D" w:rsidP="00FC2209">
            <w:pPr>
              <w:rPr>
                <w:sz w:val="20"/>
                <w:szCs w:val="20"/>
              </w:rPr>
            </w:pPr>
          </w:p>
        </w:tc>
        <w:tc>
          <w:tcPr>
            <w:tcW w:w="5298" w:type="dxa"/>
            <w:gridSpan w:val="2"/>
          </w:tcPr>
          <w:p w:rsidR="001C2777" w:rsidRDefault="00CB612D" w:rsidP="001C2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 xml:space="preserve">в деятельности организации, которая в соответствии с законодательством </w:t>
            </w:r>
            <w:r w:rsidR="001C2777" w:rsidRPr="00A47C9A">
              <w:rPr>
                <w:sz w:val="20"/>
                <w:szCs w:val="20"/>
              </w:rPr>
              <w:t>Р</w:t>
            </w:r>
            <w:r w:rsidR="001C2777">
              <w:rPr>
                <w:sz w:val="20"/>
                <w:szCs w:val="20"/>
              </w:rPr>
              <w:t xml:space="preserve">оссийской </w:t>
            </w:r>
            <w:r w:rsidR="001C2777" w:rsidRPr="00A47C9A">
              <w:rPr>
                <w:sz w:val="20"/>
                <w:szCs w:val="20"/>
              </w:rPr>
              <w:t>Ф</w:t>
            </w:r>
            <w:r w:rsidR="001C2777">
              <w:rPr>
                <w:sz w:val="20"/>
                <w:szCs w:val="20"/>
              </w:rPr>
              <w:t>едерации</w:t>
            </w:r>
            <w:r>
              <w:rPr>
                <w:sz w:val="20"/>
                <w:szCs w:val="20"/>
              </w:rPr>
              <w:t xml:space="preserve"> признана террористической    </w:t>
            </w:r>
          </w:p>
          <w:p w:rsidR="00CB612D" w:rsidRPr="007A2664" w:rsidRDefault="00CB612D" w:rsidP="001C2777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2 ст. 205.5 УК РФ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107" w:name="C2601"/>
            <w:bookmarkEnd w:id="2107"/>
            <w:r>
              <w:rPr>
                <w:b/>
                <w:color w:val="0070C0"/>
                <w:sz w:val="18"/>
                <w:szCs w:val="18"/>
              </w:rPr>
              <w:t xml:space="preserve"> 16</w:t>
            </w:r>
          </w:p>
        </w:tc>
        <w:tc>
          <w:tcPr>
            <w:tcW w:w="851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08" w:name="C2602"/>
            <w:bookmarkEnd w:id="21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09" w:name="C2603"/>
            <w:bookmarkEnd w:id="21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10" w:name="C2604"/>
            <w:bookmarkEnd w:id="21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11" w:name="C2605"/>
            <w:bookmarkEnd w:id="21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12" w:name="C2606"/>
            <w:bookmarkEnd w:id="21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13" w:name="C2607"/>
            <w:bookmarkEnd w:id="21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14" w:name="C2608"/>
            <w:bookmarkEnd w:id="21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15" w:name="C2609"/>
            <w:bookmarkEnd w:id="21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16" w:name="C2610"/>
            <w:bookmarkEnd w:id="21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17" w:name="C2611"/>
            <w:bookmarkEnd w:id="2117"/>
            <w:r>
              <w:rPr>
                <w:sz w:val="18"/>
                <w:szCs w:val="18"/>
              </w:rPr>
              <w:t xml:space="preserve"> 0</w:t>
            </w:r>
          </w:p>
        </w:tc>
      </w:tr>
      <w:tr w:rsidR="00CB612D" w:rsidRPr="00BE427F" w:rsidTr="00E0282D">
        <w:trPr>
          <w:trHeight w:val="174"/>
        </w:trPr>
        <w:tc>
          <w:tcPr>
            <w:tcW w:w="250" w:type="dxa"/>
            <w:vMerge/>
            <w:textDirection w:val="btLr"/>
            <w:vAlign w:val="center"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709" w:type="dxa"/>
            <w:gridSpan w:val="3"/>
          </w:tcPr>
          <w:p w:rsidR="00CB612D" w:rsidRPr="007A2664" w:rsidRDefault="00CB612D" w:rsidP="00B647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есообщение о преступлении   </w:t>
            </w:r>
            <w:r>
              <w:rPr>
                <w:sz w:val="20"/>
                <w:szCs w:val="20"/>
              </w:rPr>
              <w:t xml:space="preserve">         </w:t>
            </w:r>
            <w:r w:rsidR="000F180E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</w:t>
            </w:r>
            <w:r w:rsidR="00203F0E">
              <w:rPr>
                <w:sz w:val="20"/>
                <w:szCs w:val="20"/>
              </w:rPr>
              <w:t xml:space="preserve"> </w:t>
            </w:r>
            <w:r w:rsidR="000E7DDE">
              <w:rPr>
                <w:sz w:val="20"/>
                <w:szCs w:val="20"/>
              </w:rPr>
              <w:t xml:space="preserve">             </w:t>
            </w:r>
            <w:r w:rsidR="00203F0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7A2664">
              <w:rPr>
                <w:sz w:val="20"/>
                <w:szCs w:val="20"/>
              </w:rPr>
              <w:t xml:space="preserve"> ст. 205.6 УК РФ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118" w:name="C2701"/>
            <w:bookmarkEnd w:id="2118"/>
            <w:r>
              <w:rPr>
                <w:b/>
                <w:color w:val="0070C0"/>
                <w:sz w:val="18"/>
                <w:szCs w:val="18"/>
              </w:rPr>
              <w:t xml:space="preserve"> 3</w:t>
            </w:r>
          </w:p>
        </w:tc>
        <w:tc>
          <w:tcPr>
            <w:tcW w:w="851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19" w:name="C2702"/>
            <w:bookmarkEnd w:id="2119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20" w:name="C2703"/>
            <w:bookmarkEnd w:id="21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21" w:name="C2704"/>
            <w:bookmarkEnd w:id="21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22" w:name="C2705"/>
            <w:bookmarkEnd w:id="21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23" w:name="C2706"/>
            <w:bookmarkEnd w:id="2123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24" w:name="C2707"/>
            <w:bookmarkEnd w:id="21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25" w:name="C2708"/>
            <w:bookmarkEnd w:id="2125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6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26" w:name="C2709"/>
            <w:bookmarkEnd w:id="21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27" w:name="C2710"/>
            <w:bookmarkEnd w:id="21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28" w:name="C2711"/>
            <w:bookmarkEnd w:id="2128"/>
            <w:r>
              <w:rPr>
                <w:sz w:val="18"/>
                <w:szCs w:val="18"/>
              </w:rPr>
              <w:t xml:space="preserve"> 0</w:t>
            </w:r>
          </w:p>
        </w:tc>
      </w:tr>
      <w:tr w:rsidR="00CB612D" w:rsidRPr="00BE427F" w:rsidTr="00E0282D">
        <w:trPr>
          <w:trHeight w:val="177"/>
        </w:trPr>
        <w:tc>
          <w:tcPr>
            <w:tcW w:w="250" w:type="dxa"/>
            <w:vMerge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709" w:type="dxa"/>
            <w:gridSpan w:val="3"/>
          </w:tcPr>
          <w:p w:rsidR="00CB612D" w:rsidRPr="007A2664" w:rsidRDefault="00CB612D" w:rsidP="00E37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захват заложника                                  </w:t>
            </w:r>
            <w:r w:rsidR="00203F0E">
              <w:rPr>
                <w:sz w:val="20"/>
                <w:szCs w:val="20"/>
              </w:rPr>
              <w:t xml:space="preserve"> </w:t>
            </w:r>
            <w:r w:rsidR="000F180E">
              <w:rPr>
                <w:sz w:val="20"/>
                <w:szCs w:val="20"/>
              </w:rPr>
              <w:t xml:space="preserve">   </w:t>
            </w:r>
            <w:r w:rsidR="000E7DDE">
              <w:rPr>
                <w:sz w:val="20"/>
                <w:szCs w:val="20"/>
              </w:rPr>
              <w:t xml:space="preserve">            </w:t>
            </w:r>
            <w:r w:rsidR="000F180E">
              <w:rPr>
                <w:sz w:val="20"/>
                <w:szCs w:val="20"/>
              </w:rPr>
              <w:t xml:space="preserve"> </w:t>
            </w:r>
            <w:r w:rsidR="00203F0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0F180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7A2664">
              <w:rPr>
                <w:sz w:val="20"/>
                <w:szCs w:val="20"/>
              </w:rPr>
              <w:t>ст. 206 УК РФ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129" w:name="C2801"/>
            <w:bookmarkEnd w:id="2129"/>
          </w:p>
        </w:tc>
        <w:tc>
          <w:tcPr>
            <w:tcW w:w="851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30" w:name="C2802"/>
            <w:bookmarkEnd w:id="2130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31" w:name="C2803"/>
            <w:bookmarkEnd w:id="2131"/>
          </w:p>
        </w:tc>
        <w:tc>
          <w:tcPr>
            <w:tcW w:w="70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32" w:name="C2804"/>
            <w:bookmarkEnd w:id="2132"/>
          </w:p>
        </w:tc>
        <w:tc>
          <w:tcPr>
            <w:tcW w:w="70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33" w:name="C2805"/>
            <w:bookmarkEnd w:id="2133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34" w:name="C2806"/>
            <w:bookmarkEnd w:id="2134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35" w:name="C2807"/>
            <w:bookmarkEnd w:id="2135"/>
          </w:p>
        </w:tc>
        <w:tc>
          <w:tcPr>
            <w:tcW w:w="567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36" w:name="C2808"/>
            <w:bookmarkEnd w:id="2136"/>
          </w:p>
        </w:tc>
        <w:tc>
          <w:tcPr>
            <w:tcW w:w="600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37" w:name="C2809"/>
            <w:bookmarkEnd w:id="2137"/>
          </w:p>
        </w:tc>
        <w:tc>
          <w:tcPr>
            <w:tcW w:w="900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38" w:name="C2810"/>
            <w:bookmarkEnd w:id="2138"/>
          </w:p>
        </w:tc>
        <w:tc>
          <w:tcPr>
            <w:tcW w:w="72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139" w:name="C2811"/>
            <w:bookmarkEnd w:id="2139"/>
          </w:p>
        </w:tc>
      </w:tr>
      <w:tr w:rsidR="00CB612D" w:rsidRPr="00BE427F" w:rsidTr="00E0282D">
        <w:trPr>
          <w:trHeight w:val="309"/>
        </w:trPr>
        <w:tc>
          <w:tcPr>
            <w:tcW w:w="250" w:type="dxa"/>
            <w:vMerge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709" w:type="dxa"/>
            <w:gridSpan w:val="3"/>
          </w:tcPr>
          <w:p w:rsidR="00CB612D" w:rsidRPr="007A2664" w:rsidRDefault="00CB612D" w:rsidP="00B6470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незаконного вооруженного формирования или участие в нем </w:t>
            </w:r>
            <w:r>
              <w:rPr>
                <w:sz w:val="20"/>
                <w:szCs w:val="20"/>
              </w:rPr>
              <w:t xml:space="preserve">                                </w:t>
            </w:r>
            <w:r w:rsidR="00203F0E">
              <w:rPr>
                <w:sz w:val="20"/>
                <w:szCs w:val="20"/>
              </w:rPr>
              <w:t xml:space="preserve">  </w:t>
            </w:r>
            <w:r w:rsidR="000F180E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</w:t>
            </w:r>
            <w:r w:rsidR="000E7DDE">
              <w:rPr>
                <w:sz w:val="20"/>
                <w:szCs w:val="20"/>
              </w:rPr>
              <w:t xml:space="preserve">                    </w:t>
            </w:r>
            <w:r>
              <w:rPr>
                <w:sz w:val="20"/>
                <w:szCs w:val="20"/>
              </w:rPr>
              <w:t xml:space="preserve"> </w:t>
            </w:r>
            <w:r w:rsidR="000F180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7A2664">
              <w:rPr>
                <w:sz w:val="20"/>
                <w:szCs w:val="20"/>
              </w:rPr>
              <w:t>ст. 208 УК РФ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140" w:name="C2901"/>
            <w:bookmarkEnd w:id="2140"/>
            <w:r>
              <w:rPr>
                <w:b/>
                <w:color w:val="0070C0"/>
                <w:sz w:val="18"/>
                <w:szCs w:val="18"/>
              </w:rPr>
              <w:t xml:space="preserve"> 10</w:t>
            </w:r>
          </w:p>
        </w:tc>
        <w:tc>
          <w:tcPr>
            <w:tcW w:w="851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41" w:name="C2902"/>
            <w:bookmarkEnd w:id="21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42" w:name="C2903"/>
            <w:bookmarkEnd w:id="214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43" w:name="C2904"/>
            <w:bookmarkEnd w:id="21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44" w:name="C2905"/>
            <w:bookmarkEnd w:id="21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45" w:name="C2906"/>
            <w:bookmarkEnd w:id="21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46" w:name="C2907"/>
            <w:bookmarkEnd w:id="21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47" w:name="C2908"/>
            <w:bookmarkEnd w:id="214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48" w:name="C2909"/>
            <w:bookmarkEnd w:id="21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49" w:name="C2910"/>
            <w:bookmarkEnd w:id="214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50" w:name="C2911"/>
            <w:bookmarkEnd w:id="2150"/>
            <w:r>
              <w:rPr>
                <w:sz w:val="18"/>
                <w:szCs w:val="18"/>
              </w:rPr>
              <w:t xml:space="preserve"> 0</w:t>
            </w:r>
          </w:p>
        </w:tc>
      </w:tr>
      <w:tr w:rsidR="00CB612D" w:rsidRPr="00BE427F" w:rsidTr="00E0282D">
        <w:tc>
          <w:tcPr>
            <w:tcW w:w="250" w:type="dxa"/>
            <w:vMerge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vMerge w:val="restart"/>
            <w:textDirection w:val="btLr"/>
            <w:vAlign w:val="center"/>
          </w:tcPr>
          <w:p w:rsidR="00CB612D" w:rsidRPr="007A2664" w:rsidRDefault="00CB612D" w:rsidP="001B1C6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98" w:type="dxa"/>
            <w:gridSpan w:val="2"/>
          </w:tcPr>
          <w:p w:rsidR="00CB612D" w:rsidRPr="007A2664" w:rsidRDefault="00CB612D" w:rsidP="005631D0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151" w:name="C3001"/>
            <w:bookmarkEnd w:id="2151"/>
            <w:r>
              <w:rPr>
                <w:b/>
                <w:color w:val="0070C0"/>
                <w:sz w:val="18"/>
                <w:szCs w:val="18"/>
              </w:rPr>
              <w:t xml:space="preserve"> 9</w:t>
            </w:r>
          </w:p>
        </w:tc>
        <w:tc>
          <w:tcPr>
            <w:tcW w:w="851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52" w:name="C3002"/>
            <w:bookmarkEnd w:id="21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53" w:name="C3003"/>
            <w:bookmarkEnd w:id="21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54" w:name="C3004"/>
            <w:bookmarkEnd w:id="21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55" w:name="C3005"/>
            <w:bookmarkEnd w:id="21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56" w:name="C3006"/>
            <w:bookmarkEnd w:id="21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57" w:name="C3007"/>
            <w:bookmarkEnd w:id="21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58" w:name="C3008"/>
            <w:bookmarkEnd w:id="21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59" w:name="C3009"/>
            <w:bookmarkEnd w:id="21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60" w:name="C3010"/>
            <w:bookmarkEnd w:id="21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61" w:name="C3011"/>
            <w:bookmarkEnd w:id="2161"/>
            <w:r>
              <w:rPr>
                <w:sz w:val="18"/>
                <w:szCs w:val="18"/>
              </w:rPr>
              <w:t xml:space="preserve"> 0</w:t>
            </w:r>
          </w:p>
        </w:tc>
      </w:tr>
      <w:tr w:rsidR="00CB612D" w:rsidRPr="00BE427F" w:rsidTr="00E0282D">
        <w:tc>
          <w:tcPr>
            <w:tcW w:w="250" w:type="dxa"/>
            <w:vMerge/>
            <w:textDirection w:val="btLr"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vMerge/>
            <w:textDirection w:val="btLr"/>
          </w:tcPr>
          <w:p w:rsidR="00CB612D" w:rsidRPr="007A2664" w:rsidRDefault="00CB612D" w:rsidP="005631D0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98" w:type="dxa"/>
            <w:gridSpan w:val="2"/>
          </w:tcPr>
          <w:p w:rsidR="000E7DDE" w:rsidRDefault="00CB612D" w:rsidP="000E7DDE">
            <w:pPr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 </w:t>
            </w:r>
            <w:hyperlink r:id="rId144" w:history="1">
              <w:r w:rsidRPr="006F7EE6">
                <w:rPr>
                  <w:sz w:val="20"/>
                  <w:szCs w:val="20"/>
                </w:rPr>
                <w:t>с</w:t>
              </w:r>
            </w:hyperlink>
            <w:r w:rsidRPr="006F7EE6">
              <w:rPr>
                <w:sz w:val="20"/>
                <w:szCs w:val="20"/>
              </w:rPr>
              <w:t xml:space="preserve">оздание вооруженного </w:t>
            </w:r>
            <w:hyperlink r:id="rId145" w:history="1">
              <w:r w:rsidRPr="006F7EE6">
                <w:rPr>
                  <w:sz w:val="20"/>
                  <w:szCs w:val="20"/>
                </w:rPr>
                <w:t>формирования</w:t>
              </w:r>
            </w:hyperlink>
            <w:r w:rsidRPr="006F7EE6">
              <w:rPr>
                <w:sz w:val="20"/>
                <w:szCs w:val="20"/>
              </w:rPr>
              <w:t xml:space="preserve"> (объединения, отряда, дружины или иной группы), не предусмотренного федеральным законом, а равно </w:t>
            </w:r>
            <w:hyperlink r:id="rId146" w:history="1">
              <w:r w:rsidRPr="006F7EE6">
                <w:rPr>
                  <w:sz w:val="20"/>
                  <w:szCs w:val="20"/>
                </w:rPr>
                <w:t>руководство</w:t>
              </w:r>
            </w:hyperlink>
            <w:r w:rsidRPr="006F7EE6">
              <w:rPr>
                <w:sz w:val="20"/>
                <w:szCs w:val="20"/>
              </w:rPr>
              <w:t xml:space="preserve"> таким формированием или его </w:t>
            </w:r>
            <w:hyperlink r:id="rId147" w:history="1">
              <w:r w:rsidRPr="006F7EE6">
                <w:rPr>
                  <w:sz w:val="20"/>
                  <w:szCs w:val="20"/>
                </w:rPr>
                <w:t>финансирование</w:t>
              </w:r>
            </w:hyperlink>
            <w:r w:rsidRPr="006F7EE6">
              <w:rPr>
                <w:sz w:val="20"/>
                <w:szCs w:val="20"/>
              </w:rPr>
              <w:t xml:space="preserve">   </w:t>
            </w:r>
            <w:r w:rsidR="002502EC">
              <w:rPr>
                <w:sz w:val="20"/>
                <w:szCs w:val="20"/>
              </w:rPr>
              <w:t xml:space="preserve">                   </w:t>
            </w:r>
          </w:p>
          <w:p w:rsidR="00CB612D" w:rsidRPr="006F7EE6" w:rsidRDefault="002502EC" w:rsidP="000E7D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F180E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</w:t>
            </w:r>
            <w:r w:rsidR="00CB612D" w:rsidRPr="006F7EE6">
              <w:rPr>
                <w:sz w:val="20"/>
                <w:szCs w:val="20"/>
              </w:rPr>
              <w:t xml:space="preserve"> ч. 1 ст. 208 УК РФ 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162" w:name="C3101"/>
            <w:bookmarkEnd w:id="2162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851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63" w:name="C3102"/>
            <w:bookmarkEnd w:id="21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64" w:name="C3103"/>
            <w:bookmarkEnd w:id="216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65" w:name="C3104"/>
            <w:bookmarkEnd w:id="21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66" w:name="C3105"/>
            <w:bookmarkEnd w:id="21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67" w:name="C3106"/>
            <w:bookmarkEnd w:id="21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68" w:name="C3107"/>
            <w:bookmarkEnd w:id="216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69" w:name="C3108"/>
            <w:bookmarkEnd w:id="21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70" w:name="C3109"/>
            <w:bookmarkEnd w:id="217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71" w:name="C3110"/>
            <w:bookmarkEnd w:id="21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72" w:name="C3111"/>
            <w:bookmarkEnd w:id="2172"/>
            <w:r>
              <w:rPr>
                <w:sz w:val="18"/>
                <w:szCs w:val="18"/>
              </w:rPr>
              <w:t xml:space="preserve"> 0</w:t>
            </w:r>
          </w:p>
        </w:tc>
      </w:tr>
      <w:tr w:rsidR="00CB612D" w:rsidRPr="00BE427F" w:rsidTr="00E0282D">
        <w:trPr>
          <w:trHeight w:val="237"/>
        </w:trPr>
        <w:tc>
          <w:tcPr>
            <w:tcW w:w="250" w:type="dxa"/>
            <w:vMerge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vMerge/>
          </w:tcPr>
          <w:p w:rsidR="00CB612D" w:rsidRPr="007A2664" w:rsidRDefault="00CB612D" w:rsidP="00FC2209">
            <w:pPr>
              <w:rPr>
                <w:sz w:val="20"/>
                <w:szCs w:val="20"/>
              </w:rPr>
            </w:pPr>
          </w:p>
        </w:tc>
        <w:tc>
          <w:tcPr>
            <w:tcW w:w="723" w:type="dxa"/>
            <w:vMerge w:val="restart"/>
          </w:tcPr>
          <w:p w:rsidR="00CB612D" w:rsidRDefault="00CB612D" w:rsidP="001B1C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4575" w:type="dxa"/>
          </w:tcPr>
          <w:p w:rsidR="00CB612D" w:rsidRPr="006F7EE6" w:rsidRDefault="00CB612D" w:rsidP="003735A0">
            <w:pPr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>создание и руководство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173" w:name="C3201"/>
            <w:bookmarkEnd w:id="2173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851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74" w:name="C3202"/>
            <w:bookmarkEnd w:id="217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75" w:name="C3203"/>
            <w:bookmarkEnd w:id="21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76" w:name="C3204"/>
            <w:bookmarkEnd w:id="21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77" w:name="C3205"/>
            <w:bookmarkEnd w:id="21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78" w:name="C3206"/>
            <w:bookmarkEnd w:id="21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79" w:name="C3207"/>
            <w:bookmarkEnd w:id="21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80" w:name="C3208"/>
            <w:bookmarkEnd w:id="21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81" w:name="C3209"/>
            <w:bookmarkEnd w:id="21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82" w:name="C3210"/>
            <w:bookmarkEnd w:id="21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83" w:name="C3211"/>
            <w:bookmarkEnd w:id="2183"/>
            <w:r>
              <w:rPr>
                <w:sz w:val="18"/>
                <w:szCs w:val="18"/>
              </w:rPr>
              <w:t xml:space="preserve"> 0</w:t>
            </w:r>
          </w:p>
        </w:tc>
      </w:tr>
      <w:tr w:rsidR="00CB612D" w:rsidRPr="00BE427F" w:rsidTr="00E0282D">
        <w:trPr>
          <w:trHeight w:val="100"/>
        </w:trPr>
        <w:tc>
          <w:tcPr>
            <w:tcW w:w="250" w:type="dxa"/>
            <w:vMerge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vMerge/>
          </w:tcPr>
          <w:p w:rsidR="00CB612D" w:rsidRPr="007A2664" w:rsidRDefault="00CB612D" w:rsidP="00FC2209">
            <w:pPr>
              <w:rPr>
                <w:sz w:val="20"/>
                <w:szCs w:val="20"/>
              </w:rPr>
            </w:pPr>
          </w:p>
        </w:tc>
        <w:tc>
          <w:tcPr>
            <w:tcW w:w="723" w:type="dxa"/>
            <w:vMerge/>
          </w:tcPr>
          <w:p w:rsidR="00CB612D" w:rsidRPr="001B1C6A" w:rsidRDefault="00CB612D" w:rsidP="001B1C6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575" w:type="dxa"/>
          </w:tcPr>
          <w:p w:rsidR="00CB612D" w:rsidRPr="006F7EE6" w:rsidRDefault="00CB612D" w:rsidP="003735A0">
            <w:pPr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>финансирование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184" w:name="C3301"/>
            <w:bookmarkEnd w:id="2184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851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85" w:name="C3302"/>
            <w:bookmarkEnd w:id="21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86" w:name="C3303"/>
            <w:bookmarkEnd w:id="218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87" w:name="C3304"/>
            <w:bookmarkEnd w:id="218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88" w:name="C3305"/>
            <w:bookmarkEnd w:id="21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89" w:name="C3306"/>
            <w:bookmarkEnd w:id="218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90" w:name="C3307"/>
            <w:bookmarkEnd w:id="219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91" w:name="C3308"/>
            <w:bookmarkEnd w:id="219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92" w:name="C3309"/>
            <w:bookmarkEnd w:id="219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93" w:name="C3310"/>
            <w:bookmarkEnd w:id="219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94" w:name="C3311"/>
            <w:bookmarkEnd w:id="2194"/>
            <w:r>
              <w:rPr>
                <w:sz w:val="18"/>
                <w:szCs w:val="18"/>
              </w:rPr>
              <w:t xml:space="preserve"> 0</w:t>
            </w:r>
          </w:p>
        </w:tc>
      </w:tr>
      <w:tr w:rsidR="00CB612D" w:rsidRPr="00BE427F" w:rsidTr="00E0282D">
        <w:tc>
          <w:tcPr>
            <w:tcW w:w="250" w:type="dxa"/>
            <w:vMerge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vMerge/>
          </w:tcPr>
          <w:p w:rsidR="00CB612D" w:rsidRPr="007A2664" w:rsidRDefault="00CB612D" w:rsidP="00FC2209">
            <w:pPr>
              <w:rPr>
                <w:sz w:val="20"/>
                <w:szCs w:val="20"/>
              </w:rPr>
            </w:pPr>
          </w:p>
        </w:tc>
        <w:tc>
          <w:tcPr>
            <w:tcW w:w="5298" w:type="dxa"/>
            <w:gridSpan w:val="2"/>
          </w:tcPr>
          <w:p w:rsidR="002502EC" w:rsidRDefault="00CB612D" w:rsidP="002502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участие </w:t>
            </w:r>
            <w:r>
              <w:rPr>
                <w:sz w:val="20"/>
                <w:szCs w:val="20"/>
              </w:rPr>
              <w:t xml:space="preserve">в вооруженном формировании, не предусмотренном федеральным законом, а также участие на территории иностранного государства в вооруженном формировании, не предусмотренном законодательством данного государства, в целях, противоречащих интересам </w:t>
            </w:r>
            <w:r w:rsidR="001C2777" w:rsidRPr="00A47C9A">
              <w:rPr>
                <w:sz w:val="20"/>
                <w:szCs w:val="20"/>
              </w:rPr>
              <w:t>Р</w:t>
            </w:r>
            <w:r w:rsidR="001C2777">
              <w:rPr>
                <w:sz w:val="20"/>
                <w:szCs w:val="20"/>
              </w:rPr>
              <w:t xml:space="preserve">оссийской </w:t>
            </w:r>
            <w:r w:rsidR="001C2777" w:rsidRPr="00A47C9A">
              <w:rPr>
                <w:sz w:val="20"/>
                <w:szCs w:val="20"/>
              </w:rPr>
              <w:t>Ф</w:t>
            </w:r>
            <w:r w:rsidR="001C2777">
              <w:rPr>
                <w:sz w:val="20"/>
                <w:szCs w:val="20"/>
              </w:rPr>
              <w:t>едерации</w:t>
            </w:r>
          </w:p>
          <w:p w:rsidR="00CB612D" w:rsidRPr="007A2664" w:rsidRDefault="00CB612D" w:rsidP="00B8121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 xml:space="preserve"> ч. 2 ст. 208 УК РФ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195" w:name="C3401"/>
            <w:bookmarkEnd w:id="2195"/>
            <w:r>
              <w:rPr>
                <w:b/>
                <w:color w:val="0070C0"/>
                <w:sz w:val="18"/>
                <w:szCs w:val="18"/>
              </w:rPr>
              <w:t xml:space="preserve"> 8</w:t>
            </w:r>
          </w:p>
        </w:tc>
        <w:tc>
          <w:tcPr>
            <w:tcW w:w="851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96" w:name="C3402"/>
            <w:bookmarkEnd w:id="21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97" w:name="C3403"/>
            <w:bookmarkEnd w:id="219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98" w:name="C3404"/>
            <w:bookmarkEnd w:id="219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199" w:name="C3405"/>
            <w:bookmarkEnd w:id="21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200" w:name="C3406"/>
            <w:bookmarkEnd w:id="22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201" w:name="C3407"/>
            <w:bookmarkEnd w:id="22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202" w:name="C3408"/>
            <w:bookmarkEnd w:id="22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203" w:name="C3409"/>
            <w:bookmarkEnd w:id="22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00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204" w:name="C3410"/>
            <w:bookmarkEnd w:id="22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29" w:type="dxa"/>
            <w:vAlign w:val="center"/>
          </w:tcPr>
          <w:p w:rsidR="00CB612D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205" w:name="C3411"/>
            <w:bookmarkEnd w:id="2205"/>
            <w:r>
              <w:rPr>
                <w:sz w:val="18"/>
                <w:szCs w:val="18"/>
              </w:rPr>
              <w:t xml:space="preserve"> 0</w:t>
            </w:r>
          </w:p>
        </w:tc>
      </w:tr>
      <w:tr w:rsidR="00CB612D" w:rsidRPr="00BE427F" w:rsidTr="00E0282D">
        <w:trPr>
          <w:trHeight w:val="184"/>
        </w:trPr>
        <w:tc>
          <w:tcPr>
            <w:tcW w:w="250" w:type="dxa"/>
            <w:vMerge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709" w:type="dxa"/>
            <w:gridSpan w:val="3"/>
          </w:tcPr>
          <w:p w:rsidR="00CB612D" w:rsidRPr="007A2664" w:rsidRDefault="00CB612D" w:rsidP="005631D0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бандитизм          </w:t>
            </w:r>
            <w:r>
              <w:rPr>
                <w:sz w:val="20"/>
                <w:szCs w:val="20"/>
              </w:rPr>
              <w:t xml:space="preserve">                     </w:t>
            </w:r>
            <w:r w:rsidRPr="007A2664"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 xml:space="preserve">  </w:t>
            </w:r>
            <w:r w:rsidR="00203F0E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="000F180E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</w:t>
            </w:r>
            <w:r w:rsidR="000E7DDE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</w:t>
            </w:r>
            <w:r w:rsidRPr="007A2664">
              <w:rPr>
                <w:sz w:val="20"/>
                <w:szCs w:val="20"/>
              </w:rPr>
              <w:t>ст. 209 УК РФ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206" w:name="C3501"/>
            <w:bookmarkEnd w:id="2206"/>
          </w:p>
        </w:tc>
        <w:tc>
          <w:tcPr>
            <w:tcW w:w="851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07" w:name="C3502"/>
            <w:bookmarkEnd w:id="2207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08" w:name="C3503"/>
            <w:bookmarkEnd w:id="2208"/>
          </w:p>
        </w:tc>
        <w:tc>
          <w:tcPr>
            <w:tcW w:w="70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09" w:name="C3504"/>
            <w:bookmarkEnd w:id="2209"/>
          </w:p>
        </w:tc>
        <w:tc>
          <w:tcPr>
            <w:tcW w:w="70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10" w:name="C3505"/>
            <w:bookmarkEnd w:id="2210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11" w:name="C3506"/>
            <w:bookmarkEnd w:id="2211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12" w:name="C3507"/>
            <w:bookmarkEnd w:id="2212"/>
          </w:p>
        </w:tc>
        <w:tc>
          <w:tcPr>
            <w:tcW w:w="567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13" w:name="C3508"/>
            <w:bookmarkEnd w:id="2213"/>
          </w:p>
        </w:tc>
        <w:tc>
          <w:tcPr>
            <w:tcW w:w="600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14" w:name="C3509"/>
            <w:bookmarkEnd w:id="2214"/>
          </w:p>
        </w:tc>
        <w:tc>
          <w:tcPr>
            <w:tcW w:w="900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15" w:name="C3510"/>
            <w:bookmarkEnd w:id="2215"/>
          </w:p>
        </w:tc>
        <w:tc>
          <w:tcPr>
            <w:tcW w:w="72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16" w:name="C3511"/>
            <w:bookmarkEnd w:id="2216"/>
          </w:p>
        </w:tc>
      </w:tr>
      <w:tr w:rsidR="00CB612D" w:rsidRPr="00BE427F" w:rsidTr="00E0282D">
        <w:trPr>
          <w:trHeight w:val="1244"/>
        </w:trPr>
        <w:tc>
          <w:tcPr>
            <w:tcW w:w="250" w:type="dxa"/>
            <w:vMerge/>
            <w:textDirection w:val="btLr"/>
            <w:vAlign w:val="center"/>
          </w:tcPr>
          <w:p w:rsidR="00CB612D" w:rsidRPr="007A2664" w:rsidRDefault="00CB612D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dxa"/>
            <w:vMerge w:val="restart"/>
            <w:textDirection w:val="btLr"/>
            <w:vAlign w:val="center"/>
          </w:tcPr>
          <w:p w:rsidR="00CB612D" w:rsidRPr="007A2664" w:rsidRDefault="00CB612D" w:rsidP="001B1C6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98" w:type="dxa"/>
            <w:gridSpan w:val="2"/>
          </w:tcPr>
          <w:p w:rsidR="00CB612D" w:rsidRPr="006F7EE6" w:rsidRDefault="00CB612D" w:rsidP="0065365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создание устойчивой вооруженной группы </w:t>
            </w:r>
            <w:hyperlink r:id="rId148" w:history="1">
              <w:r w:rsidRPr="006F7EE6">
                <w:rPr>
                  <w:sz w:val="20"/>
                  <w:szCs w:val="20"/>
                </w:rPr>
                <w:t>(банды)</w:t>
              </w:r>
            </w:hyperlink>
            <w:r w:rsidRPr="006F7EE6">
              <w:rPr>
                <w:sz w:val="20"/>
                <w:szCs w:val="20"/>
              </w:rPr>
              <w:t xml:space="preserve"> в целях </w:t>
            </w:r>
            <w:hyperlink r:id="rId149" w:history="1">
              <w:r w:rsidRPr="006F7EE6">
                <w:rPr>
                  <w:sz w:val="20"/>
                  <w:szCs w:val="20"/>
                </w:rPr>
                <w:t>нападения</w:t>
              </w:r>
            </w:hyperlink>
            <w:r w:rsidRPr="006F7EE6">
              <w:rPr>
                <w:sz w:val="20"/>
                <w:szCs w:val="20"/>
              </w:rPr>
              <w:t xml:space="preserve"> на граждан или организации, а равно </w:t>
            </w:r>
            <w:hyperlink r:id="rId150" w:history="1">
              <w:r w:rsidRPr="006F7EE6">
                <w:rPr>
                  <w:sz w:val="20"/>
                  <w:szCs w:val="20"/>
                </w:rPr>
                <w:t>руководство</w:t>
              </w:r>
            </w:hyperlink>
            <w:r w:rsidRPr="006F7EE6">
              <w:rPr>
                <w:sz w:val="20"/>
                <w:szCs w:val="20"/>
              </w:rPr>
              <w:t xml:space="preserve"> такой группой (бандой), в том числе совершенные лицом с использованием своего </w:t>
            </w:r>
            <w:hyperlink r:id="rId151" w:history="1">
              <w:r w:rsidRPr="006F7EE6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CB612D" w:rsidRPr="006F7EE6" w:rsidRDefault="00CB612D" w:rsidP="00886065">
            <w:pPr>
              <w:jc w:val="right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   </w:t>
            </w:r>
            <w:r w:rsidR="00B81211">
              <w:rPr>
                <w:sz w:val="20"/>
                <w:szCs w:val="20"/>
              </w:rPr>
              <w:t>ч</w:t>
            </w:r>
            <w:r w:rsidRPr="006F7EE6">
              <w:rPr>
                <w:sz w:val="20"/>
                <w:szCs w:val="20"/>
              </w:rPr>
              <w:t>ч. 1</w:t>
            </w:r>
            <w:r w:rsidR="00886065">
              <w:rPr>
                <w:sz w:val="20"/>
                <w:szCs w:val="20"/>
              </w:rPr>
              <w:t xml:space="preserve"> и</w:t>
            </w:r>
            <w:r w:rsidRPr="006F7EE6">
              <w:rPr>
                <w:sz w:val="20"/>
                <w:szCs w:val="20"/>
              </w:rPr>
              <w:t xml:space="preserve"> 3 ст. 209 УК РФ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217" w:name="C3601"/>
            <w:bookmarkEnd w:id="2217"/>
          </w:p>
        </w:tc>
        <w:tc>
          <w:tcPr>
            <w:tcW w:w="851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18" w:name="C3602"/>
            <w:bookmarkEnd w:id="2218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19" w:name="C3603"/>
            <w:bookmarkEnd w:id="2219"/>
          </w:p>
        </w:tc>
        <w:tc>
          <w:tcPr>
            <w:tcW w:w="70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20" w:name="C3604"/>
            <w:bookmarkEnd w:id="2220"/>
          </w:p>
        </w:tc>
        <w:tc>
          <w:tcPr>
            <w:tcW w:w="70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21" w:name="C3605"/>
            <w:bookmarkEnd w:id="2221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22" w:name="C3606"/>
            <w:bookmarkEnd w:id="2222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23" w:name="C3607"/>
            <w:bookmarkEnd w:id="2223"/>
          </w:p>
        </w:tc>
        <w:tc>
          <w:tcPr>
            <w:tcW w:w="567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24" w:name="C3608"/>
            <w:bookmarkEnd w:id="2224"/>
          </w:p>
        </w:tc>
        <w:tc>
          <w:tcPr>
            <w:tcW w:w="600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25" w:name="C3609"/>
            <w:bookmarkEnd w:id="2225"/>
          </w:p>
        </w:tc>
        <w:tc>
          <w:tcPr>
            <w:tcW w:w="900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26" w:name="C3610"/>
            <w:bookmarkEnd w:id="2226"/>
          </w:p>
        </w:tc>
        <w:tc>
          <w:tcPr>
            <w:tcW w:w="72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27" w:name="C3611"/>
            <w:bookmarkEnd w:id="2227"/>
          </w:p>
        </w:tc>
      </w:tr>
      <w:tr w:rsidR="00CB612D" w:rsidRPr="00BE427F" w:rsidTr="00E0282D">
        <w:tc>
          <w:tcPr>
            <w:tcW w:w="250" w:type="dxa"/>
            <w:vMerge/>
          </w:tcPr>
          <w:p w:rsidR="00CB612D" w:rsidRPr="007A2664" w:rsidRDefault="00CB612D" w:rsidP="00FC2209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vMerge/>
          </w:tcPr>
          <w:p w:rsidR="00CB612D" w:rsidRPr="007A2664" w:rsidRDefault="00CB612D" w:rsidP="00FC2209">
            <w:pPr>
              <w:rPr>
                <w:sz w:val="20"/>
                <w:szCs w:val="20"/>
              </w:rPr>
            </w:pPr>
          </w:p>
        </w:tc>
        <w:tc>
          <w:tcPr>
            <w:tcW w:w="5298" w:type="dxa"/>
            <w:gridSpan w:val="2"/>
          </w:tcPr>
          <w:p w:rsidR="00BC3A86" w:rsidRDefault="00CB612D" w:rsidP="0019289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>участие в устойчивой вооруженной группе (банде) или в совершаемых ею нападениях, в том числе совершенн</w:t>
            </w:r>
            <w:r w:rsidR="0019289B">
              <w:rPr>
                <w:sz w:val="20"/>
                <w:szCs w:val="20"/>
              </w:rPr>
              <w:t>о</w:t>
            </w:r>
            <w:r w:rsidRPr="006F7EE6">
              <w:rPr>
                <w:sz w:val="20"/>
                <w:szCs w:val="20"/>
              </w:rPr>
              <w:t xml:space="preserve">е лицом с использованием своего </w:t>
            </w:r>
            <w:hyperlink r:id="rId152" w:history="1">
              <w:r w:rsidRPr="006F7EE6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CB612D" w:rsidRPr="006F7EE6" w:rsidRDefault="000F180E" w:rsidP="00BC3A8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B81211">
              <w:rPr>
                <w:sz w:val="20"/>
                <w:szCs w:val="20"/>
              </w:rPr>
              <w:t xml:space="preserve">      ч</w:t>
            </w:r>
            <w:r w:rsidR="00CB612D" w:rsidRPr="006F7EE6">
              <w:rPr>
                <w:sz w:val="20"/>
                <w:szCs w:val="20"/>
              </w:rPr>
              <w:t>ч. 2, 3 ст. 209 УК РФ</w:t>
            </w:r>
          </w:p>
        </w:tc>
        <w:tc>
          <w:tcPr>
            <w:tcW w:w="425" w:type="dxa"/>
            <w:vAlign w:val="bottom"/>
          </w:tcPr>
          <w:p w:rsidR="00CB612D" w:rsidRPr="00843235" w:rsidRDefault="00AB5C27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228" w:name="C3701"/>
            <w:bookmarkEnd w:id="2228"/>
          </w:p>
        </w:tc>
        <w:tc>
          <w:tcPr>
            <w:tcW w:w="851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29" w:name="C3702"/>
            <w:bookmarkEnd w:id="2229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30" w:name="C3703"/>
            <w:bookmarkEnd w:id="2230"/>
          </w:p>
        </w:tc>
        <w:tc>
          <w:tcPr>
            <w:tcW w:w="70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31" w:name="C3704"/>
            <w:bookmarkEnd w:id="2231"/>
          </w:p>
        </w:tc>
        <w:tc>
          <w:tcPr>
            <w:tcW w:w="70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32" w:name="C3705"/>
            <w:bookmarkEnd w:id="2232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33" w:name="C3706"/>
            <w:bookmarkEnd w:id="2233"/>
          </w:p>
        </w:tc>
        <w:tc>
          <w:tcPr>
            <w:tcW w:w="992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34" w:name="C3707"/>
            <w:bookmarkEnd w:id="2234"/>
          </w:p>
        </w:tc>
        <w:tc>
          <w:tcPr>
            <w:tcW w:w="567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35" w:name="C3708"/>
            <w:bookmarkEnd w:id="2235"/>
          </w:p>
        </w:tc>
        <w:tc>
          <w:tcPr>
            <w:tcW w:w="600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36" w:name="C3709"/>
            <w:bookmarkEnd w:id="2236"/>
          </w:p>
        </w:tc>
        <w:tc>
          <w:tcPr>
            <w:tcW w:w="900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37" w:name="C3710"/>
            <w:bookmarkEnd w:id="2237"/>
          </w:p>
        </w:tc>
        <w:tc>
          <w:tcPr>
            <w:tcW w:w="729" w:type="dxa"/>
            <w:vAlign w:val="center"/>
          </w:tcPr>
          <w:p w:rsidR="00CB612D" w:rsidRPr="00E0282D" w:rsidRDefault="00CB612D" w:rsidP="00E0282D">
            <w:pPr>
              <w:jc w:val="center"/>
              <w:rPr>
                <w:sz w:val="18"/>
                <w:szCs w:val="18"/>
              </w:rPr>
            </w:pPr>
            <w:bookmarkStart w:id="2238" w:name="C3711"/>
            <w:bookmarkEnd w:id="2238"/>
          </w:p>
        </w:tc>
      </w:tr>
    </w:tbl>
    <w:p w:rsidR="00C64A7E" w:rsidRDefault="00C64A7E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0" w:type="dxa"/>
        </w:tblCellMar>
        <w:tblLook w:val="01E0"/>
      </w:tblPr>
      <w:tblGrid>
        <w:gridCol w:w="249"/>
        <w:gridCol w:w="285"/>
        <w:gridCol w:w="567"/>
        <w:gridCol w:w="4961"/>
        <w:gridCol w:w="425"/>
        <w:gridCol w:w="992"/>
        <w:gridCol w:w="851"/>
        <w:gridCol w:w="992"/>
        <w:gridCol w:w="709"/>
        <w:gridCol w:w="709"/>
        <w:gridCol w:w="992"/>
        <w:gridCol w:w="992"/>
        <w:gridCol w:w="567"/>
        <w:gridCol w:w="567"/>
        <w:gridCol w:w="851"/>
        <w:gridCol w:w="708"/>
      </w:tblGrid>
      <w:tr w:rsidR="007770B3" w:rsidRPr="00BE427F" w:rsidTr="00C24AD2">
        <w:tc>
          <w:tcPr>
            <w:tcW w:w="6062" w:type="dxa"/>
            <w:gridSpan w:val="4"/>
          </w:tcPr>
          <w:p w:rsidR="007770B3" w:rsidRPr="00D16489" w:rsidRDefault="007770B3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7770B3" w:rsidRPr="00D16489" w:rsidRDefault="007770B3" w:rsidP="00634984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992" w:type="dxa"/>
          </w:tcPr>
          <w:p w:rsidR="007770B3" w:rsidRPr="00D16489" w:rsidRDefault="007770B3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7770B3" w:rsidRPr="00D16489" w:rsidRDefault="007770B3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7770B3" w:rsidRPr="00D16489" w:rsidRDefault="007770B3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770B3" w:rsidRPr="00D16489" w:rsidRDefault="007770B3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770B3" w:rsidRPr="00D16489" w:rsidRDefault="007770B3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7770B3" w:rsidRPr="00D16489" w:rsidRDefault="007770B3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7770B3" w:rsidRPr="00D16489" w:rsidRDefault="007770B3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7770B3" w:rsidRPr="00D16489" w:rsidRDefault="007770B3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7770B3" w:rsidRPr="00D16489" w:rsidRDefault="007770B3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7770B3" w:rsidRPr="00D16489" w:rsidRDefault="007770B3" w:rsidP="00634984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770B3" w:rsidRPr="00D16489" w:rsidRDefault="007770B3" w:rsidP="00634984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11</w:t>
            </w:r>
          </w:p>
        </w:tc>
      </w:tr>
      <w:tr w:rsidR="00C24AD2" w:rsidRPr="00BE427F" w:rsidTr="00E0282D">
        <w:tc>
          <w:tcPr>
            <w:tcW w:w="249" w:type="dxa"/>
            <w:vMerge w:val="restart"/>
            <w:tcMar>
              <w:left w:w="0" w:type="dxa"/>
            </w:tcMar>
            <w:textDirection w:val="btLr"/>
            <w:vAlign w:val="center"/>
          </w:tcPr>
          <w:p w:rsidR="00C24AD2" w:rsidRPr="007A2664" w:rsidRDefault="00C24AD2" w:rsidP="00C24AD2">
            <w:pPr>
              <w:ind w:left="113" w:right="-108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813" w:type="dxa"/>
            <w:gridSpan w:val="3"/>
          </w:tcPr>
          <w:p w:rsidR="00C24AD2" w:rsidRDefault="00C24AD2" w:rsidP="007770B3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преступного сообщества (преступной организации)  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</w:p>
          <w:p w:rsidR="00C24AD2" w:rsidRPr="007A2664" w:rsidRDefault="00C24AD2" w:rsidP="000B3234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ст. 210 УК РФ</w:t>
            </w:r>
          </w:p>
        </w:tc>
        <w:tc>
          <w:tcPr>
            <w:tcW w:w="425" w:type="dxa"/>
            <w:vAlign w:val="bottom"/>
          </w:tcPr>
          <w:p w:rsidR="00C24AD2" w:rsidRPr="00843235" w:rsidRDefault="00063CE4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992" w:type="dxa"/>
            <w:vAlign w:val="center"/>
          </w:tcPr>
          <w:p w:rsidR="00C24AD2" w:rsidRPr="00E0282D" w:rsidRDefault="00C24AD2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239" w:name="C3801"/>
            <w:bookmarkEnd w:id="2239"/>
          </w:p>
        </w:tc>
        <w:tc>
          <w:tcPr>
            <w:tcW w:w="851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40" w:name="C3802"/>
            <w:bookmarkEnd w:id="2240"/>
          </w:p>
        </w:tc>
        <w:tc>
          <w:tcPr>
            <w:tcW w:w="992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41" w:name="C3803"/>
            <w:bookmarkEnd w:id="2241"/>
          </w:p>
        </w:tc>
        <w:tc>
          <w:tcPr>
            <w:tcW w:w="709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42" w:name="C3804"/>
            <w:bookmarkEnd w:id="2242"/>
          </w:p>
        </w:tc>
        <w:tc>
          <w:tcPr>
            <w:tcW w:w="709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43" w:name="C3805"/>
            <w:bookmarkEnd w:id="2243"/>
          </w:p>
        </w:tc>
        <w:tc>
          <w:tcPr>
            <w:tcW w:w="992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44" w:name="C3806"/>
            <w:bookmarkEnd w:id="2244"/>
          </w:p>
        </w:tc>
        <w:tc>
          <w:tcPr>
            <w:tcW w:w="992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45" w:name="C3807"/>
            <w:bookmarkEnd w:id="2245"/>
          </w:p>
        </w:tc>
        <w:tc>
          <w:tcPr>
            <w:tcW w:w="567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46" w:name="C3808"/>
            <w:bookmarkEnd w:id="2246"/>
          </w:p>
        </w:tc>
        <w:tc>
          <w:tcPr>
            <w:tcW w:w="567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47" w:name="C3809"/>
            <w:bookmarkEnd w:id="2247"/>
          </w:p>
        </w:tc>
        <w:tc>
          <w:tcPr>
            <w:tcW w:w="851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48" w:name="C3810"/>
            <w:bookmarkEnd w:id="2248"/>
          </w:p>
        </w:tc>
        <w:tc>
          <w:tcPr>
            <w:tcW w:w="708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49" w:name="C3811"/>
            <w:bookmarkEnd w:id="2249"/>
          </w:p>
        </w:tc>
      </w:tr>
      <w:tr w:rsidR="00DC37BF" w:rsidRPr="00BE427F" w:rsidTr="00E0282D">
        <w:trPr>
          <w:trHeight w:val="4388"/>
        </w:trPr>
        <w:tc>
          <w:tcPr>
            <w:tcW w:w="249" w:type="dxa"/>
            <w:vMerge/>
            <w:textDirection w:val="btLr"/>
          </w:tcPr>
          <w:p w:rsidR="00DC37BF" w:rsidRPr="007A2664" w:rsidRDefault="00DC37BF" w:rsidP="00DC37BF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 w:val="restart"/>
            <w:textDirection w:val="btLr"/>
            <w:vAlign w:val="center"/>
          </w:tcPr>
          <w:p w:rsidR="00DC37BF" w:rsidRPr="007A2664" w:rsidRDefault="00DC37BF" w:rsidP="00DC37B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528" w:type="dxa"/>
            <w:gridSpan w:val="2"/>
          </w:tcPr>
          <w:p w:rsidR="00DC37BF" w:rsidRDefault="00DC37BF" w:rsidP="00DC37B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 xml:space="preserve">создание  </w:t>
            </w:r>
            <w:hyperlink r:id="rId153" w:history="1">
              <w:r w:rsidRPr="000A19EA">
                <w:rPr>
                  <w:sz w:val="20"/>
                  <w:szCs w:val="20"/>
                </w:rPr>
                <w:t>преступного сообщества</w:t>
              </w:r>
            </w:hyperlink>
            <w:r w:rsidRPr="000A19EA">
              <w:rPr>
                <w:sz w:val="20"/>
                <w:szCs w:val="20"/>
              </w:rPr>
              <w:t xml:space="preserve"> (преступной организации) в целях совершения одного или нескольких </w:t>
            </w:r>
            <w:hyperlink r:id="rId154" w:history="1">
              <w:r w:rsidRPr="000A19EA">
                <w:rPr>
                  <w:sz w:val="20"/>
                  <w:szCs w:val="20"/>
                </w:rPr>
                <w:t>тяжких</w:t>
              </w:r>
            </w:hyperlink>
            <w:r w:rsidRPr="000A19EA">
              <w:rPr>
                <w:sz w:val="20"/>
                <w:szCs w:val="20"/>
              </w:rPr>
              <w:t xml:space="preserve"> или </w:t>
            </w:r>
            <w:hyperlink r:id="rId155" w:history="1">
              <w:r w:rsidRPr="000A19EA">
                <w:rPr>
                  <w:sz w:val="20"/>
                  <w:szCs w:val="20"/>
                </w:rPr>
                <w:t>особо тяжких</w:t>
              </w:r>
            </w:hyperlink>
            <w:r w:rsidRPr="000A19EA">
              <w:rPr>
                <w:sz w:val="20"/>
                <w:szCs w:val="20"/>
              </w:rPr>
              <w:t xml:space="preserve"> преступлений либо </w:t>
            </w:r>
            <w:hyperlink r:id="rId156" w:history="1">
              <w:r w:rsidRPr="000A19EA">
                <w:rPr>
                  <w:sz w:val="20"/>
                  <w:szCs w:val="20"/>
                </w:rPr>
                <w:t>руководство</w:t>
              </w:r>
            </w:hyperlink>
            <w:r w:rsidRPr="000A19EA">
              <w:rPr>
                <w:sz w:val="20"/>
                <w:szCs w:val="20"/>
              </w:rPr>
              <w:t xml:space="preserve"> преступным сообществом (преступной организацией) или входящими в него (нее) </w:t>
            </w:r>
            <w:hyperlink r:id="rId157" w:history="1">
              <w:r w:rsidRPr="000A19EA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0A19EA">
              <w:rPr>
                <w:sz w:val="20"/>
                <w:szCs w:val="20"/>
              </w:rPr>
              <w:t xml:space="preserve">, а равно </w:t>
            </w:r>
            <w:hyperlink r:id="rId158" w:history="1">
              <w:r w:rsidRPr="000A19EA">
                <w:rPr>
                  <w:sz w:val="20"/>
                  <w:szCs w:val="20"/>
                </w:rPr>
                <w:t>координация</w:t>
              </w:r>
            </w:hyperlink>
            <w:r w:rsidRPr="000A19EA">
              <w:rPr>
                <w:sz w:val="20"/>
                <w:szCs w:val="20"/>
              </w:rPr>
              <w:t xml:space="preserve"> действий организованных групп, создание </w:t>
            </w:r>
            <w:hyperlink r:id="rId159" w:history="1">
              <w:r w:rsidRPr="000A19EA">
                <w:rPr>
                  <w:sz w:val="20"/>
                  <w:szCs w:val="20"/>
                </w:rPr>
                <w:t>устойчивых связей</w:t>
              </w:r>
            </w:hyperlink>
            <w:r w:rsidRPr="000A19EA">
              <w:rPr>
                <w:sz w:val="20"/>
                <w:szCs w:val="20"/>
              </w:rPr>
              <w:t xml:space="preserve"> между ними, разработка планов и создание условий для совершения преступлений организованными группами, раздел сфер преступного влияния и (или) преступных доходов между такими группами, </w:t>
            </w:r>
            <w:hyperlink r:id="rId160" w:history="1">
              <w:r w:rsidRPr="000A19EA">
                <w:rPr>
                  <w:sz w:val="20"/>
                  <w:szCs w:val="20"/>
                </w:rPr>
                <w:t>участие</w:t>
              </w:r>
            </w:hyperlink>
            <w:r w:rsidRPr="000A19EA">
              <w:rPr>
                <w:sz w:val="20"/>
                <w:szCs w:val="20"/>
              </w:rPr>
              <w:t xml:space="preserve"> в собрании организаторов, руководителей (лидеров) или иных представителей преступных сообществ (преступных организаций) и (или) организованных групп в целях совершения хотя бы одного из преступлений, предусмотренных </w:t>
            </w:r>
            <w:hyperlink r:id="rId161" w:history="1">
              <w:r w:rsidRPr="000A19EA">
                <w:rPr>
                  <w:sz w:val="20"/>
                  <w:szCs w:val="20"/>
                </w:rPr>
                <w:t>частью первой</w:t>
              </w:r>
            </w:hyperlink>
            <w:r w:rsidRPr="000A19EA">
              <w:rPr>
                <w:sz w:val="20"/>
                <w:szCs w:val="20"/>
              </w:rPr>
              <w:t xml:space="preserve"> настоящей статьи, в том числе совершенные лицом с использованием</w:t>
            </w:r>
            <w:r w:rsidRPr="00090B95">
              <w:rPr>
                <w:sz w:val="20"/>
                <w:szCs w:val="20"/>
              </w:rPr>
              <w:t xml:space="preserve"> своего </w:t>
            </w:r>
            <w:hyperlink r:id="rId162" w:history="1">
              <w:r w:rsidRPr="00090B95">
                <w:rPr>
                  <w:sz w:val="20"/>
                  <w:szCs w:val="20"/>
                </w:rPr>
                <w:t>служебного положения</w:t>
              </w:r>
            </w:hyperlink>
            <w:r w:rsidRPr="00090B95">
              <w:rPr>
                <w:sz w:val="20"/>
                <w:szCs w:val="20"/>
              </w:rPr>
              <w:t xml:space="preserve"> либо </w:t>
            </w:r>
            <w:r>
              <w:rPr>
                <w:sz w:val="20"/>
                <w:szCs w:val="20"/>
              </w:rPr>
              <w:t xml:space="preserve">лицом, </w:t>
            </w:r>
            <w:hyperlink r:id="rId163" w:history="1">
              <w:r w:rsidRPr="00090B95">
                <w:rPr>
                  <w:sz w:val="20"/>
                  <w:szCs w:val="20"/>
                </w:rPr>
                <w:t>занимающим</w:t>
              </w:r>
            </w:hyperlink>
            <w:r w:rsidRPr="00090B95">
              <w:rPr>
                <w:sz w:val="20"/>
                <w:szCs w:val="20"/>
              </w:rPr>
              <w:t xml:space="preserve"> высшее положение в преступной иерархии</w:t>
            </w:r>
            <w:r>
              <w:rPr>
                <w:sz w:val="20"/>
                <w:szCs w:val="20"/>
              </w:rPr>
              <w:t xml:space="preserve">           </w:t>
            </w:r>
          </w:p>
          <w:p w:rsidR="00DC37BF" w:rsidRPr="00090B95" w:rsidRDefault="00DC37BF" w:rsidP="00C712B7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ч</w:t>
            </w:r>
            <w:r w:rsidRPr="00090B95">
              <w:rPr>
                <w:sz w:val="20"/>
                <w:szCs w:val="20"/>
              </w:rPr>
              <w:t xml:space="preserve">ч. 1, </w:t>
            </w:r>
            <w:r>
              <w:rPr>
                <w:sz w:val="20"/>
                <w:szCs w:val="20"/>
              </w:rPr>
              <w:t xml:space="preserve">1.1, </w:t>
            </w:r>
            <w:r w:rsidRPr="00090B95">
              <w:rPr>
                <w:sz w:val="20"/>
                <w:szCs w:val="20"/>
              </w:rPr>
              <w:t>3</w:t>
            </w:r>
            <w:r w:rsidR="00C712B7">
              <w:rPr>
                <w:sz w:val="20"/>
                <w:szCs w:val="20"/>
              </w:rPr>
              <w:t xml:space="preserve"> и</w:t>
            </w:r>
            <w:r w:rsidRPr="00090B95">
              <w:rPr>
                <w:sz w:val="20"/>
                <w:szCs w:val="20"/>
              </w:rPr>
              <w:t xml:space="preserve"> 4 ст. 210 УК РФ</w:t>
            </w:r>
          </w:p>
        </w:tc>
        <w:tc>
          <w:tcPr>
            <w:tcW w:w="425" w:type="dxa"/>
            <w:vAlign w:val="bottom"/>
          </w:tcPr>
          <w:p w:rsidR="00DC37BF" w:rsidRPr="00843235" w:rsidRDefault="00DC37BF" w:rsidP="00DC37BF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DC37BF" w:rsidRPr="00E0282D" w:rsidRDefault="00DC37BF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250" w:name="C3901"/>
            <w:bookmarkEnd w:id="2250"/>
          </w:p>
        </w:tc>
        <w:tc>
          <w:tcPr>
            <w:tcW w:w="851" w:type="dxa"/>
            <w:vAlign w:val="center"/>
          </w:tcPr>
          <w:p w:rsidR="00DC37BF" w:rsidRPr="00E0282D" w:rsidRDefault="00DC37BF" w:rsidP="00E0282D">
            <w:pPr>
              <w:jc w:val="center"/>
              <w:rPr>
                <w:color w:val="FF0000"/>
                <w:sz w:val="18"/>
                <w:szCs w:val="18"/>
              </w:rPr>
            </w:pPr>
            <w:bookmarkStart w:id="2251" w:name="C3902"/>
            <w:bookmarkEnd w:id="2251"/>
          </w:p>
        </w:tc>
        <w:tc>
          <w:tcPr>
            <w:tcW w:w="992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2252" w:name="C3903"/>
            <w:bookmarkEnd w:id="2252"/>
          </w:p>
        </w:tc>
        <w:tc>
          <w:tcPr>
            <w:tcW w:w="709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2253" w:name="C3904"/>
            <w:bookmarkEnd w:id="2253"/>
          </w:p>
        </w:tc>
        <w:tc>
          <w:tcPr>
            <w:tcW w:w="709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2254" w:name="C3905"/>
            <w:bookmarkEnd w:id="2254"/>
          </w:p>
        </w:tc>
        <w:tc>
          <w:tcPr>
            <w:tcW w:w="992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2255" w:name="C3906"/>
            <w:bookmarkEnd w:id="2255"/>
          </w:p>
        </w:tc>
        <w:tc>
          <w:tcPr>
            <w:tcW w:w="992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2256" w:name="C3907"/>
            <w:bookmarkEnd w:id="2256"/>
          </w:p>
        </w:tc>
        <w:tc>
          <w:tcPr>
            <w:tcW w:w="567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2257" w:name="C3908"/>
            <w:bookmarkEnd w:id="2257"/>
          </w:p>
        </w:tc>
        <w:tc>
          <w:tcPr>
            <w:tcW w:w="567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2258" w:name="C3909"/>
            <w:bookmarkEnd w:id="2258"/>
          </w:p>
        </w:tc>
        <w:tc>
          <w:tcPr>
            <w:tcW w:w="851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2259" w:name="C3910"/>
            <w:bookmarkEnd w:id="2259"/>
          </w:p>
        </w:tc>
        <w:tc>
          <w:tcPr>
            <w:tcW w:w="708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2260" w:name="C3911"/>
            <w:bookmarkEnd w:id="2260"/>
          </w:p>
        </w:tc>
      </w:tr>
      <w:tr w:rsidR="00C24AD2" w:rsidRPr="00BE427F" w:rsidTr="00E0282D">
        <w:trPr>
          <w:trHeight w:val="851"/>
        </w:trPr>
        <w:tc>
          <w:tcPr>
            <w:tcW w:w="249" w:type="dxa"/>
            <w:vMerge/>
            <w:textDirection w:val="btLr"/>
            <w:vAlign w:val="center"/>
          </w:tcPr>
          <w:p w:rsidR="00C24AD2" w:rsidRPr="007A2664" w:rsidRDefault="00C24AD2" w:rsidP="00615C88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</w:tcPr>
          <w:p w:rsidR="00C24AD2" w:rsidRPr="007A2664" w:rsidRDefault="00C24AD2" w:rsidP="00FC2209">
            <w:pPr>
              <w:rPr>
                <w:sz w:val="20"/>
                <w:szCs w:val="20"/>
              </w:rPr>
            </w:pPr>
          </w:p>
        </w:tc>
        <w:tc>
          <w:tcPr>
            <w:tcW w:w="5528" w:type="dxa"/>
            <w:gridSpan w:val="2"/>
          </w:tcPr>
          <w:p w:rsidR="00C24AD2" w:rsidRPr="006F7EE6" w:rsidRDefault="00C24AD2" w:rsidP="009A190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>участие в преступном сообществе (преступной организации), в том числе совершенн</w:t>
            </w:r>
            <w:r>
              <w:rPr>
                <w:sz w:val="20"/>
                <w:szCs w:val="20"/>
              </w:rPr>
              <w:t>о</w:t>
            </w:r>
            <w:r w:rsidRPr="006F7EE6">
              <w:rPr>
                <w:sz w:val="20"/>
                <w:szCs w:val="20"/>
              </w:rPr>
              <w:t xml:space="preserve">е лицом с использованием своего </w:t>
            </w:r>
            <w:hyperlink r:id="rId164" w:history="1">
              <w:r w:rsidRPr="006F7EE6">
                <w:rPr>
                  <w:sz w:val="20"/>
                  <w:szCs w:val="20"/>
                </w:rPr>
                <w:t>служебного положения</w:t>
              </w:r>
            </w:hyperlink>
            <w:r w:rsidRPr="006F7EE6">
              <w:rPr>
                <w:sz w:val="20"/>
                <w:szCs w:val="20"/>
              </w:rPr>
              <w:t xml:space="preserve"> </w:t>
            </w:r>
          </w:p>
          <w:p w:rsidR="00C24AD2" w:rsidRPr="006F7EE6" w:rsidRDefault="00C24AD2" w:rsidP="00C712B7">
            <w:pPr>
              <w:jc w:val="right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чч. 2</w:t>
            </w:r>
            <w:r w:rsidR="00C712B7">
              <w:rPr>
                <w:sz w:val="20"/>
                <w:szCs w:val="20"/>
              </w:rPr>
              <w:t xml:space="preserve"> и</w:t>
            </w:r>
            <w:r>
              <w:rPr>
                <w:sz w:val="20"/>
                <w:szCs w:val="20"/>
              </w:rPr>
              <w:t xml:space="preserve"> 3</w:t>
            </w:r>
            <w:r w:rsidRPr="006F7EE6">
              <w:rPr>
                <w:sz w:val="20"/>
                <w:szCs w:val="20"/>
              </w:rPr>
              <w:t xml:space="preserve"> ст. 210 УК РФ</w:t>
            </w:r>
          </w:p>
        </w:tc>
        <w:tc>
          <w:tcPr>
            <w:tcW w:w="425" w:type="dxa"/>
            <w:vAlign w:val="bottom"/>
          </w:tcPr>
          <w:p w:rsidR="00C24AD2" w:rsidRPr="00843235" w:rsidRDefault="00063CE4" w:rsidP="001E28AC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C24AD2" w:rsidRPr="00E0282D" w:rsidRDefault="00C24AD2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261" w:name="C4001"/>
            <w:bookmarkEnd w:id="2261"/>
          </w:p>
        </w:tc>
        <w:tc>
          <w:tcPr>
            <w:tcW w:w="851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62" w:name="C4002"/>
            <w:bookmarkEnd w:id="2262"/>
          </w:p>
        </w:tc>
        <w:tc>
          <w:tcPr>
            <w:tcW w:w="992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63" w:name="C4003"/>
            <w:bookmarkEnd w:id="2263"/>
          </w:p>
        </w:tc>
        <w:tc>
          <w:tcPr>
            <w:tcW w:w="709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64" w:name="C4004"/>
            <w:bookmarkEnd w:id="2264"/>
          </w:p>
        </w:tc>
        <w:tc>
          <w:tcPr>
            <w:tcW w:w="709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65" w:name="C4005"/>
            <w:bookmarkEnd w:id="2265"/>
          </w:p>
        </w:tc>
        <w:tc>
          <w:tcPr>
            <w:tcW w:w="992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66" w:name="C4006"/>
            <w:bookmarkEnd w:id="2266"/>
          </w:p>
        </w:tc>
        <w:tc>
          <w:tcPr>
            <w:tcW w:w="992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67" w:name="C4007"/>
            <w:bookmarkEnd w:id="2267"/>
          </w:p>
        </w:tc>
        <w:tc>
          <w:tcPr>
            <w:tcW w:w="567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68" w:name="C4008"/>
            <w:bookmarkEnd w:id="2268"/>
          </w:p>
        </w:tc>
        <w:tc>
          <w:tcPr>
            <w:tcW w:w="567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69" w:name="C4009"/>
            <w:bookmarkEnd w:id="2269"/>
          </w:p>
        </w:tc>
        <w:tc>
          <w:tcPr>
            <w:tcW w:w="851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70" w:name="C4010"/>
            <w:bookmarkEnd w:id="2270"/>
          </w:p>
        </w:tc>
        <w:tc>
          <w:tcPr>
            <w:tcW w:w="708" w:type="dxa"/>
            <w:vAlign w:val="center"/>
          </w:tcPr>
          <w:p w:rsidR="00C24AD2" w:rsidRPr="00E0282D" w:rsidRDefault="00C24AD2" w:rsidP="00E0282D">
            <w:pPr>
              <w:jc w:val="center"/>
              <w:rPr>
                <w:sz w:val="18"/>
                <w:szCs w:val="18"/>
              </w:rPr>
            </w:pPr>
            <w:bookmarkStart w:id="2271" w:name="C4011"/>
            <w:bookmarkEnd w:id="2271"/>
          </w:p>
        </w:tc>
      </w:tr>
      <w:tr w:rsidR="00C16001" w:rsidRPr="00BE427F" w:rsidTr="00E0282D">
        <w:tc>
          <w:tcPr>
            <w:tcW w:w="249" w:type="dxa"/>
            <w:vMerge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</w:tcPr>
          <w:p w:rsidR="00C16001" w:rsidRPr="000A19EA" w:rsidRDefault="00C16001" w:rsidP="00C16001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занятие высшего положения в преступной иерархии</w:t>
            </w:r>
          </w:p>
          <w:p w:rsidR="00C16001" w:rsidRPr="000A19EA" w:rsidRDefault="00C16001" w:rsidP="00C16001">
            <w:pPr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210.1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color w:val="FF0000"/>
                <w:sz w:val="18"/>
                <w:szCs w:val="18"/>
              </w:rPr>
            </w:pPr>
            <w:bookmarkStart w:id="2272" w:name="C4101"/>
            <w:bookmarkEnd w:id="2272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73" w:name="C4102"/>
            <w:bookmarkEnd w:id="2273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74" w:name="C4103"/>
            <w:bookmarkEnd w:id="2274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75" w:name="C4104"/>
            <w:bookmarkEnd w:id="2275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76" w:name="C4105"/>
            <w:bookmarkEnd w:id="2276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77" w:name="C4106"/>
            <w:bookmarkEnd w:id="2277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78" w:name="C4107"/>
            <w:bookmarkEnd w:id="2278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79" w:name="C4108"/>
            <w:bookmarkEnd w:id="2279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80" w:name="C4109"/>
            <w:bookmarkEnd w:id="2280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81" w:name="C4110"/>
            <w:bookmarkEnd w:id="2281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82" w:name="C4111"/>
            <w:bookmarkEnd w:id="2282"/>
          </w:p>
        </w:tc>
      </w:tr>
      <w:tr w:rsidR="00C16001" w:rsidRPr="00BE427F" w:rsidTr="00E0282D">
        <w:tc>
          <w:tcPr>
            <w:tcW w:w="249" w:type="dxa"/>
            <w:vMerge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</w:tcPr>
          <w:p w:rsidR="00C16001" w:rsidRDefault="00C16001" w:rsidP="00C1600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угон судна воздушного или водного транспорта либо железнодорожного подвижного состава  </w:t>
            </w:r>
          </w:p>
          <w:p w:rsidR="00C16001" w:rsidRPr="007A2664" w:rsidRDefault="00C16001" w:rsidP="00C1600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211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283" w:name="C4201"/>
            <w:bookmarkEnd w:id="2283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84" w:name="C4202"/>
            <w:bookmarkEnd w:id="2284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85" w:name="C4203"/>
            <w:bookmarkEnd w:id="2285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86" w:name="C4204"/>
            <w:bookmarkEnd w:id="2286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87" w:name="C4205"/>
            <w:bookmarkEnd w:id="2287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88" w:name="C4206"/>
            <w:bookmarkEnd w:id="2288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89" w:name="C4207"/>
            <w:bookmarkEnd w:id="2289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90" w:name="C4208"/>
            <w:bookmarkEnd w:id="2290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91" w:name="C4209"/>
            <w:bookmarkEnd w:id="2291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92" w:name="C4210"/>
            <w:bookmarkEnd w:id="2292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93" w:name="C4211"/>
            <w:bookmarkEnd w:id="2293"/>
          </w:p>
        </w:tc>
      </w:tr>
      <w:tr w:rsidR="00C16001" w:rsidRPr="00BE427F" w:rsidTr="00E0282D">
        <w:tc>
          <w:tcPr>
            <w:tcW w:w="249" w:type="dxa"/>
            <w:vMerge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textDirection w:val="btLr"/>
            <w:vAlign w:val="center"/>
          </w:tcPr>
          <w:p w:rsidR="00C16001" w:rsidRPr="007A2664" w:rsidRDefault="00C16001" w:rsidP="00C1600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528" w:type="dxa"/>
            <w:gridSpan w:val="2"/>
          </w:tcPr>
          <w:p w:rsidR="00C16001" w:rsidRDefault="00C16001" w:rsidP="00C1600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сопряженные с совершением террористического акта либо иным осуществлением   террористической деятельности </w:t>
            </w:r>
          </w:p>
          <w:p w:rsidR="00C16001" w:rsidRPr="007A2664" w:rsidRDefault="00C16001" w:rsidP="00C1600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ч. 4 ст. 211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294" w:name="C4301"/>
            <w:bookmarkEnd w:id="2294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95" w:name="C4302"/>
            <w:bookmarkEnd w:id="2295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96" w:name="C4303"/>
            <w:bookmarkEnd w:id="2296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97" w:name="C4304"/>
            <w:bookmarkEnd w:id="2297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98" w:name="C4305"/>
            <w:bookmarkEnd w:id="2298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299" w:name="C4306"/>
            <w:bookmarkEnd w:id="2299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00" w:name="C4307"/>
            <w:bookmarkEnd w:id="2300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01" w:name="C4308"/>
            <w:bookmarkEnd w:id="2301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02" w:name="C4309"/>
            <w:bookmarkEnd w:id="2302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03" w:name="C4310"/>
            <w:bookmarkEnd w:id="2303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04" w:name="C4311"/>
            <w:bookmarkEnd w:id="2304"/>
          </w:p>
        </w:tc>
      </w:tr>
      <w:tr w:rsidR="00C16001" w:rsidRPr="00BE427F" w:rsidTr="00E0282D">
        <w:tc>
          <w:tcPr>
            <w:tcW w:w="249" w:type="dxa"/>
            <w:vMerge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</w:tcPr>
          <w:p w:rsidR="00C16001" w:rsidRDefault="00C16001" w:rsidP="00C1600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A2664"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обращение с ядерными материалами или радиоактивными веществами   </w:t>
            </w:r>
          </w:p>
          <w:p w:rsidR="00C16001" w:rsidRPr="007A2664" w:rsidRDefault="00C16001" w:rsidP="00C16001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2664">
              <w:rPr>
                <w:rFonts w:ascii="Times New Roman" w:hAnsi="Times New Roman" w:cs="Times New Roman"/>
                <w:sz w:val="20"/>
                <w:szCs w:val="20"/>
              </w:rPr>
              <w:t>ст. 220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305" w:name="C4401"/>
            <w:bookmarkEnd w:id="2305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06" w:name="C4402"/>
            <w:bookmarkEnd w:id="2306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07" w:name="C4403"/>
            <w:bookmarkEnd w:id="2307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08" w:name="C4404"/>
            <w:bookmarkEnd w:id="2308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09" w:name="C4405"/>
            <w:bookmarkEnd w:id="2309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10" w:name="C4406"/>
            <w:bookmarkEnd w:id="2310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11" w:name="C4407"/>
            <w:bookmarkEnd w:id="2311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12" w:name="C4408"/>
            <w:bookmarkEnd w:id="2312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13" w:name="C4409"/>
            <w:bookmarkEnd w:id="2313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14" w:name="C4410"/>
            <w:bookmarkEnd w:id="2314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15" w:name="C4411"/>
            <w:bookmarkEnd w:id="2315"/>
          </w:p>
        </w:tc>
      </w:tr>
      <w:tr w:rsidR="00C16001" w:rsidRPr="00BE427F" w:rsidTr="00E0282D">
        <w:tc>
          <w:tcPr>
            <w:tcW w:w="249" w:type="dxa"/>
            <w:vMerge/>
            <w:textDirection w:val="btLr"/>
            <w:vAlign w:val="center"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</w:tcPr>
          <w:p w:rsidR="00C16001" w:rsidRPr="007A2664" w:rsidRDefault="00C16001" w:rsidP="00C1600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хищение либо вымогательство ядерных материалов или радиоактивных веществ </w:t>
            </w:r>
            <w:r>
              <w:rPr>
                <w:sz w:val="20"/>
                <w:szCs w:val="20"/>
              </w:rPr>
              <w:t xml:space="preserve">                                               </w:t>
            </w:r>
            <w:r w:rsidRPr="007A2664">
              <w:rPr>
                <w:sz w:val="20"/>
                <w:szCs w:val="20"/>
              </w:rPr>
              <w:t xml:space="preserve">ст. 221 УК РФ 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316" w:name="C4501"/>
            <w:bookmarkEnd w:id="2316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17" w:name="C4502"/>
            <w:bookmarkEnd w:id="2317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18" w:name="C4503"/>
            <w:bookmarkEnd w:id="2318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19" w:name="C4504"/>
            <w:bookmarkEnd w:id="2319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20" w:name="C4505"/>
            <w:bookmarkEnd w:id="2320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21" w:name="C4506"/>
            <w:bookmarkEnd w:id="2321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22" w:name="C4507"/>
            <w:bookmarkEnd w:id="2322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23" w:name="C4508"/>
            <w:bookmarkEnd w:id="2323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24" w:name="C4509"/>
            <w:bookmarkEnd w:id="2324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25" w:name="C4510"/>
            <w:bookmarkEnd w:id="2325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26" w:name="C4511"/>
            <w:bookmarkEnd w:id="2326"/>
          </w:p>
        </w:tc>
      </w:tr>
      <w:tr w:rsidR="00C16001" w:rsidRPr="00BE427F" w:rsidTr="00E0282D">
        <w:tc>
          <w:tcPr>
            <w:tcW w:w="249" w:type="dxa"/>
            <w:vMerge/>
            <w:textDirection w:val="btLr"/>
            <w:vAlign w:val="center"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  <w:vAlign w:val="center"/>
          </w:tcPr>
          <w:p w:rsidR="00C16001" w:rsidRPr="000A19EA" w:rsidRDefault="00C16001" w:rsidP="00C16001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незаконные приобретение, передача, сбыт, хранение, перевозка или ношение оружия, его основных частей, боеприпасов</w:t>
            </w:r>
          </w:p>
          <w:p w:rsidR="00C16001" w:rsidRPr="000A19EA" w:rsidRDefault="00C16001" w:rsidP="00C16001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color w:val="FF0000"/>
                <w:sz w:val="18"/>
                <w:szCs w:val="18"/>
              </w:rPr>
            </w:pPr>
            <w:bookmarkStart w:id="2327" w:name="C4601"/>
            <w:bookmarkEnd w:id="2327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28" w:name="C4602"/>
            <w:bookmarkEnd w:id="2328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29" w:name="C4603"/>
            <w:bookmarkEnd w:id="2329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30" w:name="C4604"/>
            <w:bookmarkEnd w:id="2330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31" w:name="C4605"/>
            <w:bookmarkEnd w:id="2331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32" w:name="C4606"/>
            <w:bookmarkEnd w:id="2332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33" w:name="C4607"/>
            <w:bookmarkEnd w:id="2333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34" w:name="C4608"/>
            <w:bookmarkEnd w:id="2334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35" w:name="C4609"/>
            <w:bookmarkEnd w:id="2335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36" w:name="C4610"/>
            <w:bookmarkEnd w:id="2336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37" w:name="C4611"/>
            <w:bookmarkEnd w:id="2337"/>
          </w:p>
        </w:tc>
      </w:tr>
      <w:tr w:rsidR="00C16001" w:rsidRPr="00BE427F" w:rsidTr="00E0282D">
        <w:tc>
          <w:tcPr>
            <w:tcW w:w="249" w:type="dxa"/>
            <w:vMerge/>
            <w:textDirection w:val="btLr"/>
            <w:vAlign w:val="center"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  <w:vAlign w:val="center"/>
          </w:tcPr>
          <w:p w:rsidR="00C16001" w:rsidRPr="000A19EA" w:rsidRDefault="00C16001" w:rsidP="00C16001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незаконные приобретение, передача, сбыт, хранение, перевозка или ношение взрывчатых веществ или взрывных устройств</w:t>
            </w:r>
          </w:p>
          <w:p w:rsidR="00C16001" w:rsidRPr="000A19EA" w:rsidRDefault="00C16001" w:rsidP="00C16001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222.1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color w:val="FF0000"/>
                <w:sz w:val="18"/>
                <w:szCs w:val="18"/>
              </w:rPr>
            </w:pPr>
            <w:bookmarkStart w:id="2338" w:name="C4701"/>
            <w:bookmarkEnd w:id="2338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39" w:name="C4702"/>
            <w:bookmarkEnd w:id="2339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40" w:name="C4703"/>
            <w:bookmarkEnd w:id="2340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41" w:name="C4704"/>
            <w:bookmarkEnd w:id="2341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42" w:name="C4705"/>
            <w:bookmarkEnd w:id="2342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43" w:name="C4706"/>
            <w:bookmarkEnd w:id="2343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44" w:name="C4707"/>
            <w:bookmarkEnd w:id="2344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45" w:name="C4708"/>
            <w:bookmarkEnd w:id="2345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46" w:name="C4709"/>
            <w:bookmarkEnd w:id="2346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47" w:name="C4710"/>
            <w:bookmarkEnd w:id="2347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48" w:name="C4711"/>
            <w:bookmarkEnd w:id="2348"/>
          </w:p>
        </w:tc>
      </w:tr>
      <w:tr w:rsidR="00C16001" w:rsidRPr="00BE427F" w:rsidTr="00C24AD2">
        <w:tc>
          <w:tcPr>
            <w:tcW w:w="6062" w:type="dxa"/>
            <w:gridSpan w:val="4"/>
          </w:tcPr>
          <w:p w:rsidR="00C16001" w:rsidRPr="000A19EA" w:rsidRDefault="00C16001" w:rsidP="00C16001">
            <w:pPr>
              <w:jc w:val="center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C16001" w:rsidRPr="00D16489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992" w:type="dxa"/>
          </w:tcPr>
          <w:p w:rsidR="00C16001" w:rsidRPr="00D16489" w:rsidRDefault="00C16001" w:rsidP="00C1600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C16001" w:rsidRPr="00D16489" w:rsidRDefault="00C16001" w:rsidP="00C1600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C16001" w:rsidRPr="00D16489" w:rsidRDefault="00C16001" w:rsidP="00C1600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C16001" w:rsidRPr="00D16489" w:rsidRDefault="00C16001" w:rsidP="00C1600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C16001" w:rsidRPr="00D16489" w:rsidRDefault="00C16001" w:rsidP="00C1600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C16001" w:rsidRPr="00D16489" w:rsidRDefault="00C16001" w:rsidP="00C1600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C16001" w:rsidRPr="00D16489" w:rsidRDefault="00C16001" w:rsidP="00C1600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C16001" w:rsidRPr="00D16489" w:rsidRDefault="00C16001" w:rsidP="00C1600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C16001" w:rsidRPr="00D16489" w:rsidRDefault="00C16001" w:rsidP="00C1600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C16001" w:rsidRPr="00D16489" w:rsidRDefault="00C16001" w:rsidP="00C16001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C16001" w:rsidRPr="00D16489" w:rsidRDefault="00C16001" w:rsidP="00C16001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11</w:t>
            </w:r>
          </w:p>
        </w:tc>
      </w:tr>
      <w:tr w:rsidR="00C16001" w:rsidRPr="00BE427F" w:rsidTr="00E0282D">
        <w:tc>
          <w:tcPr>
            <w:tcW w:w="249" w:type="dxa"/>
            <w:vMerge w:val="restart"/>
            <w:tcMar>
              <w:left w:w="0" w:type="dxa"/>
            </w:tcMar>
            <w:textDirection w:val="btLr"/>
            <w:vAlign w:val="center"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5813" w:type="dxa"/>
            <w:gridSpan w:val="3"/>
            <w:vAlign w:val="center"/>
          </w:tcPr>
          <w:p w:rsidR="00C16001" w:rsidRPr="000A19EA" w:rsidRDefault="00C16001" w:rsidP="00C16001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незаконное изготовление оружия                                </w:t>
            </w:r>
            <w:r w:rsidRPr="000A19EA">
              <w:rPr>
                <w:sz w:val="20"/>
                <w:szCs w:val="20"/>
              </w:rPr>
              <w:t>ст. 223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sz w:val="18"/>
                <w:szCs w:val="18"/>
              </w:rPr>
            </w:pPr>
            <w:bookmarkStart w:id="2349" w:name="C4801"/>
            <w:bookmarkEnd w:id="2349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50" w:name="C4802"/>
            <w:bookmarkEnd w:id="2350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51" w:name="C4803"/>
            <w:bookmarkEnd w:id="2351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52" w:name="C4804"/>
            <w:bookmarkEnd w:id="2352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53" w:name="C4805"/>
            <w:bookmarkEnd w:id="2353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54" w:name="C4806"/>
            <w:bookmarkEnd w:id="2354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55" w:name="C4807"/>
            <w:bookmarkEnd w:id="2355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56" w:name="C4808"/>
            <w:bookmarkEnd w:id="2356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57" w:name="C4809"/>
            <w:bookmarkEnd w:id="2357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58" w:name="C4810"/>
            <w:bookmarkEnd w:id="2358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59" w:name="C4811"/>
            <w:bookmarkEnd w:id="2359"/>
          </w:p>
        </w:tc>
      </w:tr>
      <w:tr w:rsidR="00C16001" w:rsidRPr="00BE427F" w:rsidTr="00E0282D">
        <w:tc>
          <w:tcPr>
            <w:tcW w:w="249" w:type="dxa"/>
            <w:vMerge/>
            <w:textDirection w:val="btLr"/>
            <w:vAlign w:val="center"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  <w:vAlign w:val="center"/>
          </w:tcPr>
          <w:p w:rsidR="00C16001" w:rsidRPr="000A19EA" w:rsidRDefault="00C16001" w:rsidP="00C16001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незаконное изготовление взрывчатых веществ, незаконные изготовление, переделка или ремонт взрывных устройств</w:t>
            </w:r>
          </w:p>
          <w:p w:rsidR="00C16001" w:rsidRPr="000A19EA" w:rsidRDefault="00C16001" w:rsidP="00C16001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223.1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C16001" w:rsidRPr="00E0282D" w:rsidRDefault="00012017" w:rsidP="00E0282D">
            <w:pPr>
              <w:ind w:left="-108"/>
              <w:jc w:val="center"/>
              <w:rPr>
                <w:sz w:val="18"/>
                <w:szCs w:val="18"/>
              </w:rPr>
            </w:pPr>
            <w:bookmarkStart w:id="2360" w:name="C4901"/>
            <w:bookmarkEnd w:id="236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851" w:type="dxa"/>
            <w:vAlign w:val="center"/>
          </w:tcPr>
          <w:p w:rsidR="00C1600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361" w:name="C4902"/>
            <w:bookmarkEnd w:id="23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1600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362" w:name="C4903"/>
            <w:bookmarkEnd w:id="23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1600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363" w:name="C4904"/>
            <w:bookmarkEnd w:id="23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1600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364" w:name="C4905"/>
            <w:bookmarkEnd w:id="236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1600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365" w:name="C4906"/>
            <w:bookmarkEnd w:id="23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C1600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366" w:name="C4907"/>
            <w:bookmarkEnd w:id="23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1600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367" w:name="C4908"/>
            <w:bookmarkEnd w:id="23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1600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368" w:name="C4909"/>
            <w:bookmarkEnd w:id="236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C1600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369" w:name="C4910"/>
            <w:bookmarkEnd w:id="23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C1600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370" w:name="C4911"/>
            <w:bookmarkEnd w:id="2370"/>
            <w:r>
              <w:rPr>
                <w:sz w:val="18"/>
                <w:szCs w:val="18"/>
              </w:rPr>
              <w:t xml:space="preserve"> 0</w:t>
            </w:r>
          </w:p>
        </w:tc>
      </w:tr>
      <w:tr w:rsidR="00C16001" w:rsidRPr="00BE427F" w:rsidTr="00E0282D">
        <w:tc>
          <w:tcPr>
            <w:tcW w:w="249" w:type="dxa"/>
            <w:vMerge/>
            <w:textDirection w:val="btLr"/>
            <w:vAlign w:val="center"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  <w:vAlign w:val="center"/>
          </w:tcPr>
          <w:p w:rsidR="00C16001" w:rsidRPr="000A19EA" w:rsidRDefault="00C16001" w:rsidP="00C16001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хищение либо вымогательство оружия, боеприпасов, взрывчатых веществ и взрывных устройств</w:t>
            </w:r>
          </w:p>
          <w:p w:rsidR="00C16001" w:rsidRPr="000A19EA" w:rsidRDefault="00C16001" w:rsidP="00C16001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226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sz w:val="18"/>
                <w:szCs w:val="18"/>
              </w:rPr>
            </w:pPr>
            <w:bookmarkStart w:id="2371" w:name="C5001"/>
            <w:bookmarkEnd w:id="2371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72" w:name="C5002"/>
            <w:bookmarkEnd w:id="2372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73" w:name="C5003"/>
            <w:bookmarkEnd w:id="2373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74" w:name="C5004"/>
            <w:bookmarkEnd w:id="2374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75" w:name="C5005"/>
            <w:bookmarkEnd w:id="2375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76" w:name="C5006"/>
            <w:bookmarkEnd w:id="2376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77" w:name="C5007"/>
            <w:bookmarkEnd w:id="2377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78" w:name="C5008"/>
            <w:bookmarkEnd w:id="2378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79" w:name="C5009"/>
            <w:bookmarkEnd w:id="2379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80" w:name="C5010"/>
            <w:bookmarkEnd w:id="2380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81" w:name="C5011"/>
            <w:bookmarkEnd w:id="2381"/>
          </w:p>
        </w:tc>
      </w:tr>
      <w:tr w:rsidR="00C16001" w:rsidRPr="00BE427F" w:rsidTr="00E0282D">
        <w:tc>
          <w:tcPr>
            <w:tcW w:w="249" w:type="dxa"/>
            <w:vMerge/>
            <w:textDirection w:val="btLr"/>
            <w:vAlign w:val="center"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</w:tcPr>
          <w:p w:rsidR="00C16001" w:rsidRPr="007A2664" w:rsidRDefault="00C16001" w:rsidP="00C1600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A2664">
              <w:rPr>
                <w:rFonts w:ascii="Times New Roman" w:hAnsi="Times New Roman" w:cs="Times New Roman"/>
                <w:sz w:val="20"/>
                <w:szCs w:val="20"/>
              </w:rPr>
              <w:t xml:space="preserve">посягательство на жизнь государственного или общественного деятеля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</w:t>
            </w:r>
            <w:r w:rsidRPr="007A2664">
              <w:rPr>
                <w:rFonts w:ascii="Times New Roman" w:hAnsi="Times New Roman" w:cs="Times New Roman"/>
                <w:sz w:val="20"/>
                <w:szCs w:val="20"/>
              </w:rPr>
              <w:t>ст. 277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382" w:name="C5101"/>
            <w:bookmarkEnd w:id="2382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83" w:name="C5102"/>
            <w:bookmarkEnd w:id="2383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84" w:name="C5103"/>
            <w:bookmarkEnd w:id="2384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85" w:name="C5104"/>
            <w:bookmarkEnd w:id="2385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86" w:name="C5105"/>
            <w:bookmarkEnd w:id="2386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87" w:name="C5106"/>
            <w:bookmarkEnd w:id="2387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88" w:name="C5107"/>
            <w:bookmarkEnd w:id="2388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89" w:name="C5108"/>
            <w:bookmarkEnd w:id="2389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90" w:name="C5109"/>
            <w:bookmarkEnd w:id="2390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91" w:name="C5110"/>
            <w:bookmarkEnd w:id="2391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92" w:name="C5111"/>
            <w:bookmarkEnd w:id="2392"/>
          </w:p>
        </w:tc>
      </w:tr>
      <w:tr w:rsidR="00C16001" w:rsidRPr="00BE427F" w:rsidTr="00E0282D">
        <w:tc>
          <w:tcPr>
            <w:tcW w:w="249" w:type="dxa"/>
            <w:vMerge/>
            <w:textDirection w:val="btLr"/>
            <w:vAlign w:val="center"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</w:tcPr>
          <w:p w:rsidR="00C16001" w:rsidRPr="00C3607C" w:rsidRDefault="00C16001" w:rsidP="00C1600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607C">
              <w:rPr>
                <w:rFonts w:ascii="Times New Roman" w:hAnsi="Times New Roman" w:cs="Times New Roman"/>
                <w:sz w:val="20"/>
                <w:szCs w:val="20"/>
              </w:rPr>
              <w:t xml:space="preserve">насильственный захват власти или насильственное удержание власти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</w:t>
            </w:r>
            <w:r w:rsidRPr="00C3607C">
              <w:rPr>
                <w:rFonts w:ascii="Times New Roman" w:hAnsi="Times New Roman" w:cs="Times New Roman"/>
                <w:sz w:val="20"/>
                <w:szCs w:val="20"/>
              </w:rPr>
              <w:t>ст. 278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393" w:name="C5201"/>
            <w:bookmarkEnd w:id="2393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94" w:name="C5202"/>
            <w:bookmarkEnd w:id="2394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95" w:name="C5203"/>
            <w:bookmarkEnd w:id="2395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96" w:name="C5204"/>
            <w:bookmarkEnd w:id="2396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97" w:name="C5205"/>
            <w:bookmarkEnd w:id="2397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98" w:name="C5206"/>
            <w:bookmarkEnd w:id="2398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399" w:name="C5207"/>
            <w:bookmarkEnd w:id="2399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00" w:name="C5208"/>
            <w:bookmarkEnd w:id="2400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01" w:name="C5209"/>
            <w:bookmarkEnd w:id="2401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02" w:name="C5210"/>
            <w:bookmarkEnd w:id="2402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03" w:name="C5211"/>
            <w:bookmarkEnd w:id="2403"/>
          </w:p>
        </w:tc>
      </w:tr>
      <w:tr w:rsidR="00C16001" w:rsidRPr="00BE427F" w:rsidTr="00E0282D">
        <w:tc>
          <w:tcPr>
            <w:tcW w:w="249" w:type="dxa"/>
            <w:vMerge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</w:tcPr>
          <w:p w:rsidR="00C16001" w:rsidRDefault="00C16001" w:rsidP="00C16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вооруженный мятеж  </w:t>
            </w:r>
          </w:p>
          <w:p w:rsidR="00C16001" w:rsidRPr="00C3607C" w:rsidRDefault="00C16001" w:rsidP="00C16001">
            <w:pPr>
              <w:jc w:val="right"/>
              <w:rPr>
                <w:sz w:val="20"/>
                <w:szCs w:val="20"/>
                <w:highlight w:val="green"/>
              </w:rPr>
            </w:pPr>
            <w:r w:rsidRPr="001B5CD8">
              <w:rPr>
                <w:sz w:val="20"/>
                <w:szCs w:val="20"/>
              </w:rPr>
              <w:t>ст. 279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404" w:name="C5301"/>
            <w:bookmarkEnd w:id="2404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05" w:name="C5302"/>
            <w:bookmarkEnd w:id="2405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06" w:name="C5303"/>
            <w:bookmarkEnd w:id="2406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07" w:name="C5304"/>
            <w:bookmarkEnd w:id="2407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08" w:name="C5305"/>
            <w:bookmarkEnd w:id="2408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09" w:name="C5306"/>
            <w:bookmarkEnd w:id="2409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10" w:name="C5307"/>
            <w:bookmarkEnd w:id="2410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11" w:name="C5308"/>
            <w:bookmarkEnd w:id="2411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12" w:name="C5309"/>
            <w:bookmarkEnd w:id="2412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13" w:name="C5310"/>
            <w:bookmarkEnd w:id="2413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14" w:name="C5311"/>
            <w:bookmarkEnd w:id="2414"/>
          </w:p>
        </w:tc>
      </w:tr>
      <w:tr w:rsidR="00C16001" w:rsidRPr="00BE427F" w:rsidTr="00E0282D">
        <w:tc>
          <w:tcPr>
            <w:tcW w:w="249" w:type="dxa"/>
            <w:vMerge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</w:tcPr>
          <w:p w:rsidR="00C16001" w:rsidRPr="007A2664" w:rsidRDefault="00C16001" w:rsidP="00C1600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диверсия                    </w:t>
            </w:r>
            <w:r>
              <w:rPr>
                <w:sz w:val="20"/>
                <w:szCs w:val="20"/>
              </w:rPr>
              <w:t xml:space="preserve">                                                     </w:t>
            </w:r>
            <w:r w:rsidRPr="007A2664">
              <w:rPr>
                <w:sz w:val="20"/>
                <w:szCs w:val="20"/>
              </w:rPr>
              <w:t xml:space="preserve"> ст. 281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415" w:name="C5401"/>
            <w:bookmarkEnd w:id="2415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16" w:name="C5402"/>
            <w:bookmarkEnd w:id="2416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17" w:name="C5403"/>
            <w:bookmarkEnd w:id="2417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18" w:name="C5404"/>
            <w:bookmarkEnd w:id="2418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19" w:name="C5405"/>
            <w:bookmarkEnd w:id="2419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20" w:name="C5406"/>
            <w:bookmarkEnd w:id="2420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21" w:name="C5407"/>
            <w:bookmarkEnd w:id="2421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22" w:name="C5408"/>
            <w:bookmarkEnd w:id="2422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23" w:name="C5409"/>
            <w:bookmarkEnd w:id="2423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24" w:name="C5410"/>
            <w:bookmarkEnd w:id="2424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25" w:name="C5411"/>
            <w:bookmarkEnd w:id="2425"/>
          </w:p>
        </w:tc>
      </w:tr>
      <w:tr w:rsidR="00C16001" w:rsidRPr="00BE427F" w:rsidTr="00E0282D">
        <w:tc>
          <w:tcPr>
            <w:tcW w:w="249" w:type="dxa"/>
            <w:vMerge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</w:tcPr>
          <w:p w:rsidR="00C16001" w:rsidRDefault="00C16001" w:rsidP="00C1600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экстремистского сообщества </w:t>
            </w:r>
          </w:p>
          <w:p w:rsidR="00C16001" w:rsidRPr="007A2664" w:rsidRDefault="00C16001" w:rsidP="00C1600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282.1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426" w:name="C5501"/>
            <w:bookmarkEnd w:id="2426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27" w:name="C5502"/>
            <w:bookmarkEnd w:id="2427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28" w:name="C5503"/>
            <w:bookmarkEnd w:id="2428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29" w:name="C5504"/>
            <w:bookmarkEnd w:id="2429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30" w:name="C5505"/>
            <w:bookmarkEnd w:id="2430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31" w:name="C5506"/>
            <w:bookmarkEnd w:id="2431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32" w:name="C5507"/>
            <w:bookmarkEnd w:id="2432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33" w:name="C5508"/>
            <w:bookmarkEnd w:id="2433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34" w:name="C5509"/>
            <w:bookmarkEnd w:id="2434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35" w:name="C5510"/>
            <w:bookmarkEnd w:id="2435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36" w:name="C5511"/>
            <w:bookmarkEnd w:id="2436"/>
          </w:p>
        </w:tc>
      </w:tr>
      <w:tr w:rsidR="00C16001" w:rsidRPr="00BE427F" w:rsidTr="00E0282D">
        <w:tc>
          <w:tcPr>
            <w:tcW w:w="249" w:type="dxa"/>
            <w:vMerge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 w:val="restart"/>
            <w:tcMar>
              <w:left w:w="0" w:type="dxa"/>
            </w:tcMar>
            <w:textDirection w:val="btLr"/>
            <w:vAlign w:val="center"/>
          </w:tcPr>
          <w:p w:rsidR="00C16001" w:rsidRPr="007A2664" w:rsidRDefault="00C16001" w:rsidP="00C1600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528" w:type="dxa"/>
            <w:gridSpan w:val="2"/>
          </w:tcPr>
          <w:p w:rsidR="00C16001" w:rsidRPr="006F7EE6" w:rsidRDefault="00C16001" w:rsidP="00C16001">
            <w:pPr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>совершены за пределами Российской Федерации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437" w:name="C5601"/>
            <w:bookmarkEnd w:id="2437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38" w:name="C5602"/>
            <w:bookmarkEnd w:id="2438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39" w:name="C5603"/>
            <w:bookmarkEnd w:id="2439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40" w:name="C5604"/>
            <w:bookmarkEnd w:id="2440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41" w:name="C5605"/>
            <w:bookmarkEnd w:id="2441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42" w:name="C5606"/>
            <w:bookmarkEnd w:id="2442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43" w:name="C5607"/>
            <w:bookmarkEnd w:id="2443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44" w:name="C5608"/>
            <w:bookmarkEnd w:id="2444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45" w:name="C5609"/>
            <w:bookmarkEnd w:id="2445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46" w:name="C5610"/>
            <w:bookmarkEnd w:id="2446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47" w:name="C5611"/>
            <w:bookmarkEnd w:id="2447"/>
          </w:p>
        </w:tc>
      </w:tr>
      <w:tr w:rsidR="00C16001" w:rsidRPr="00BE427F" w:rsidTr="00E0282D">
        <w:trPr>
          <w:trHeight w:val="1746"/>
        </w:trPr>
        <w:tc>
          <w:tcPr>
            <w:tcW w:w="249" w:type="dxa"/>
            <w:vMerge/>
            <w:textDirection w:val="btLr"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  <w:textDirection w:val="btLr"/>
          </w:tcPr>
          <w:p w:rsidR="00C16001" w:rsidRPr="007A2664" w:rsidRDefault="00C16001" w:rsidP="00C1600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  <w:gridSpan w:val="2"/>
          </w:tcPr>
          <w:p w:rsidR="00C16001" w:rsidRPr="006F7EE6" w:rsidRDefault="00C16001" w:rsidP="00C160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создание экстремистского сообщества, то есть организованной группы лиц для подготовки или совершения преступлений экстремистской направленности, а равно </w:t>
            </w:r>
            <w:hyperlink r:id="rId165" w:history="1">
              <w:r w:rsidRPr="006F7EE6">
                <w:rPr>
                  <w:sz w:val="20"/>
                  <w:szCs w:val="20"/>
                </w:rPr>
                <w:t>руководство</w:t>
              </w:r>
            </w:hyperlink>
            <w:r w:rsidRPr="006F7EE6">
              <w:rPr>
                <w:sz w:val="20"/>
                <w:szCs w:val="20"/>
              </w:rPr>
              <w:t xml:space="preserve"> таким экстремистским сообществом, его частью или входящими в такое сообщество </w:t>
            </w:r>
            <w:hyperlink r:id="rId166" w:history="1">
              <w:r w:rsidRPr="006F7EE6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6F7EE6">
              <w:rPr>
                <w:sz w:val="20"/>
                <w:szCs w:val="20"/>
              </w:rPr>
              <w:t xml:space="preserve">, а также создание объединения организаторов, руководителей или иных представителей частей или структурных подразделений такого сообщества в целях разработки планов и (или) условий для совершения преступлений экстремистской направленности, в том числе совершенные лицом с использованием своего </w:t>
            </w:r>
            <w:hyperlink r:id="rId167" w:history="1">
              <w:r w:rsidRPr="006F7EE6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C16001" w:rsidRPr="006F7EE6" w:rsidRDefault="00C16001" w:rsidP="00C16001">
            <w:pPr>
              <w:jc w:val="right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6F7EE6">
              <w:rPr>
                <w:sz w:val="20"/>
                <w:szCs w:val="20"/>
              </w:rPr>
              <w:t>ч. 1</w:t>
            </w:r>
            <w:r>
              <w:rPr>
                <w:sz w:val="20"/>
                <w:szCs w:val="20"/>
              </w:rPr>
              <w:t xml:space="preserve"> и</w:t>
            </w:r>
            <w:r w:rsidRPr="006F7EE6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448" w:name="C5701"/>
            <w:bookmarkEnd w:id="2448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49" w:name="C5702"/>
            <w:bookmarkEnd w:id="2449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50" w:name="C5703"/>
            <w:bookmarkEnd w:id="2450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51" w:name="C5704"/>
            <w:bookmarkEnd w:id="2451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52" w:name="C5705"/>
            <w:bookmarkEnd w:id="2452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53" w:name="C5706"/>
            <w:bookmarkEnd w:id="2453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54" w:name="C5707"/>
            <w:bookmarkEnd w:id="2454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55" w:name="C5708"/>
            <w:bookmarkEnd w:id="2455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56" w:name="C5709"/>
            <w:bookmarkEnd w:id="2456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57" w:name="C5710"/>
            <w:bookmarkEnd w:id="2457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58" w:name="C5711"/>
            <w:bookmarkEnd w:id="2458"/>
          </w:p>
        </w:tc>
      </w:tr>
      <w:tr w:rsidR="00C16001" w:rsidRPr="00BE427F" w:rsidTr="00E0282D">
        <w:trPr>
          <w:trHeight w:val="1046"/>
        </w:trPr>
        <w:tc>
          <w:tcPr>
            <w:tcW w:w="249" w:type="dxa"/>
            <w:vMerge/>
            <w:textDirection w:val="btLr"/>
            <w:vAlign w:val="center"/>
          </w:tcPr>
          <w:p w:rsidR="00C16001" w:rsidRPr="007A2664" w:rsidRDefault="00C16001" w:rsidP="00C160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</w:tcPr>
          <w:p w:rsidR="00C16001" w:rsidRPr="007A2664" w:rsidRDefault="00C16001" w:rsidP="00C16001">
            <w:pPr>
              <w:rPr>
                <w:sz w:val="20"/>
                <w:szCs w:val="20"/>
              </w:rPr>
            </w:pPr>
          </w:p>
        </w:tc>
        <w:tc>
          <w:tcPr>
            <w:tcW w:w="5528" w:type="dxa"/>
            <w:gridSpan w:val="2"/>
          </w:tcPr>
          <w:p w:rsidR="00C16001" w:rsidRPr="006F7EE6" w:rsidRDefault="00C16001" w:rsidP="00C160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склонение, вербовка или иное вовлечение лица в деятельность экстремистского сообщества, в том числе совершенные лицом с использованием своего </w:t>
            </w:r>
            <w:hyperlink r:id="rId168" w:history="1">
              <w:r w:rsidRPr="006F7EE6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C16001" w:rsidRPr="006F7EE6" w:rsidRDefault="00C16001" w:rsidP="00C16001">
            <w:pPr>
              <w:spacing w:line="240" w:lineRule="exact"/>
              <w:jc w:val="right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6F7EE6">
              <w:rPr>
                <w:sz w:val="20"/>
                <w:szCs w:val="20"/>
              </w:rPr>
              <w:t>ч. 1.1</w:t>
            </w:r>
            <w:r>
              <w:rPr>
                <w:sz w:val="20"/>
                <w:szCs w:val="20"/>
              </w:rPr>
              <w:t xml:space="preserve"> и</w:t>
            </w:r>
            <w:r w:rsidRPr="006F7EE6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459" w:name="C5801"/>
            <w:bookmarkEnd w:id="2459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60" w:name="C5802"/>
            <w:bookmarkEnd w:id="2460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61" w:name="C5803"/>
            <w:bookmarkEnd w:id="2461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62" w:name="C5804"/>
            <w:bookmarkEnd w:id="2462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63" w:name="C5805"/>
            <w:bookmarkEnd w:id="2463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64" w:name="C5806"/>
            <w:bookmarkEnd w:id="2464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65" w:name="C5807"/>
            <w:bookmarkEnd w:id="2465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66" w:name="C5808"/>
            <w:bookmarkEnd w:id="2466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67" w:name="C5809"/>
            <w:bookmarkEnd w:id="2467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68" w:name="C5810"/>
            <w:bookmarkEnd w:id="2468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69" w:name="C5811"/>
            <w:bookmarkEnd w:id="2469"/>
          </w:p>
        </w:tc>
      </w:tr>
      <w:tr w:rsidR="00C16001" w:rsidRPr="00BE427F" w:rsidTr="00E0282D">
        <w:tc>
          <w:tcPr>
            <w:tcW w:w="249" w:type="dxa"/>
            <w:vMerge/>
          </w:tcPr>
          <w:p w:rsidR="00C16001" w:rsidRPr="007A2664" w:rsidRDefault="00C16001" w:rsidP="00C16001">
            <w:pPr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</w:tcPr>
          <w:p w:rsidR="00C16001" w:rsidRPr="007A2664" w:rsidRDefault="00C16001" w:rsidP="00C16001">
            <w:pPr>
              <w:rPr>
                <w:sz w:val="20"/>
                <w:szCs w:val="20"/>
              </w:rPr>
            </w:pPr>
          </w:p>
        </w:tc>
        <w:tc>
          <w:tcPr>
            <w:tcW w:w="5528" w:type="dxa"/>
            <w:gridSpan w:val="2"/>
          </w:tcPr>
          <w:p w:rsidR="00C16001" w:rsidRPr="006F7EE6" w:rsidRDefault="00C16001" w:rsidP="00C160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>участие в экстремистском сообществе, в том числе совершенн</w:t>
            </w:r>
            <w:r>
              <w:rPr>
                <w:sz w:val="20"/>
                <w:szCs w:val="20"/>
              </w:rPr>
              <w:t>о</w:t>
            </w:r>
            <w:r w:rsidRPr="006F7EE6">
              <w:rPr>
                <w:sz w:val="20"/>
                <w:szCs w:val="20"/>
              </w:rPr>
              <w:t xml:space="preserve">е лицом с использованием своего </w:t>
            </w:r>
            <w:hyperlink r:id="rId169" w:history="1">
              <w:r w:rsidRPr="006F7EE6">
                <w:rPr>
                  <w:sz w:val="20"/>
                  <w:szCs w:val="20"/>
                </w:rPr>
                <w:t>служебного положения</w:t>
              </w:r>
            </w:hyperlink>
            <w:r w:rsidRPr="006F7EE6">
              <w:rPr>
                <w:sz w:val="20"/>
                <w:szCs w:val="20"/>
              </w:rPr>
              <w:t xml:space="preserve"> </w:t>
            </w:r>
          </w:p>
          <w:p w:rsidR="00C16001" w:rsidRPr="006F7EE6" w:rsidRDefault="00C16001" w:rsidP="00C1600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ч</w:t>
            </w:r>
            <w:r w:rsidRPr="006F7EE6">
              <w:rPr>
                <w:sz w:val="20"/>
                <w:szCs w:val="20"/>
              </w:rPr>
              <w:t>ч. 2</w:t>
            </w:r>
            <w:r>
              <w:rPr>
                <w:sz w:val="20"/>
                <w:szCs w:val="20"/>
              </w:rPr>
              <w:t xml:space="preserve"> и</w:t>
            </w:r>
            <w:r w:rsidRPr="006F7EE6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470" w:name="C5901"/>
            <w:bookmarkEnd w:id="2470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71" w:name="C5902"/>
            <w:bookmarkEnd w:id="2471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72" w:name="C5903"/>
            <w:bookmarkEnd w:id="2472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73" w:name="C5904"/>
            <w:bookmarkEnd w:id="2473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74" w:name="C5905"/>
            <w:bookmarkEnd w:id="2474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75" w:name="C5906"/>
            <w:bookmarkEnd w:id="2475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76" w:name="C5907"/>
            <w:bookmarkEnd w:id="2476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77" w:name="C5908"/>
            <w:bookmarkEnd w:id="2477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78" w:name="C5909"/>
            <w:bookmarkEnd w:id="2478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79" w:name="C5910"/>
            <w:bookmarkEnd w:id="2479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80" w:name="C5911"/>
            <w:bookmarkEnd w:id="2480"/>
          </w:p>
        </w:tc>
      </w:tr>
      <w:tr w:rsidR="00C16001" w:rsidRPr="00BE427F" w:rsidTr="00E0282D">
        <w:trPr>
          <w:trHeight w:val="553"/>
        </w:trPr>
        <w:tc>
          <w:tcPr>
            <w:tcW w:w="249" w:type="dxa"/>
            <w:vMerge/>
          </w:tcPr>
          <w:p w:rsidR="00C16001" w:rsidRPr="007A2664" w:rsidRDefault="00C16001" w:rsidP="00C16001">
            <w:pPr>
              <w:rPr>
                <w:sz w:val="20"/>
                <w:szCs w:val="20"/>
              </w:rPr>
            </w:pPr>
          </w:p>
        </w:tc>
        <w:tc>
          <w:tcPr>
            <w:tcW w:w="5813" w:type="dxa"/>
            <w:gridSpan w:val="3"/>
          </w:tcPr>
          <w:p w:rsidR="00C16001" w:rsidRDefault="00C16001" w:rsidP="00C1600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деятельности экстремистской организации         </w:t>
            </w:r>
          </w:p>
          <w:p w:rsidR="00C16001" w:rsidRPr="007A2664" w:rsidRDefault="00C16001" w:rsidP="00C1600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</w:rPr>
              <w:t xml:space="preserve">          </w:t>
            </w:r>
            <w:r w:rsidRPr="007A266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</w:t>
            </w:r>
            <w:r w:rsidRPr="007A2664">
              <w:rPr>
                <w:sz w:val="20"/>
                <w:szCs w:val="20"/>
              </w:rPr>
              <w:t xml:space="preserve"> ст. 282.2 УК РФ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481" w:name="C6001"/>
            <w:bookmarkEnd w:id="2481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82" w:name="C6002"/>
            <w:bookmarkEnd w:id="2482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83" w:name="C6003"/>
            <w:bookmarkEnd w:id="2483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84" w:name="C6004"/>
            <w:bookmarkEnd w:id="2484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85" w:name="C6005"/>
            <w:bookmarkEnd w:id="2485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86" w:name="C6006"/>
            <w:bookmarkEnd w:id="2486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87" w:name="C6007"/>
            <w:bookmarkEnd w:id="2487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88" w:name="C6008"/>
            <w:bookmarkEnd w:id="2488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89" w:name="C6009"/>
            <w:bookmarkEnd w:id="2489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90" w:name="C6010"/>
            <w:bookmarkEnd w:id="2490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91" w:name="C6011"/>
            <w:bookmarkEnd w:id="2491"/>
          </w:p>
        </w:tc>
      </w:tr>
      <w:tr w:rsidR="00C16001" w:rsidRPr="00BE427F" w:rsidTr="00E0282D">
        <w:trPr>
          <w:trHeight w:val="505"/>
        </w:trPr>
        <w:tc>
          <w:tcPr>
            <w:tcW w:w="249" w:type="dxa"/>
            <w:vMerge/>
          </w:tcPr>
          <w:p w:rsidR="00C16001" w:rsidRPr="007A2664" w:rsidRDefault="00C16001" w:rsidP="00C16001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vAlign w:val="center"/>
          </w:tcPr>
          <w:p w:rsidR="00C16001" w:rsidRPr="007A2664" w:rsidRDefault="00C16001" w:rsidP="00C16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4961" w:type="dxa"/>
            <w:vAlign w:val="center"/>
          </w:tcPr>
          <w:p w:rsidR="00C16001" w:rsidRPr="007A2664" w:rsidRDefault="00C16001" w:rsidP="00C1600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5" w:type="dxa"/>
            <w:vAlign w:val="bottom"/>
          </w:tcPr>
          <w:p w:rsidR="00C16001" w:rsidRPr="00843235" w:rsidRDefault="00C16001" w:rsidP="00C1600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492" w:name="C6101"/>
            <w:bookmarkEnd w:id="2492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93" w:name="C6102"/>
            <w:bookmarkEnd w:id="2493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94" w:name="C6103"/>
            <w:bookmarkEnd w:id="2494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95" w:name="C6104"/>
            <w:bookmarkEnd w:id="2495"/>
          </w:p>
        </w:tc>
        <w:tc>
          <w:tcPr>
            <w:tcW w:w="709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96" w:name="C6105"/>
            <w:bookmarkEnd w:id="2496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97" w:name="C6106"/>
            <w:bookmarkEnd w:id="2497"/>
          </w:p>
        </w:tc>
        <w:tc>
          <w:tcPr>
            <w:tcW w:w="992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98" w:name="C6107"/>
            <w:bookmarkEnd w:id="2498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499" w:name="C6108"/>
            <w:bookmarkEnd w:id="2499"/>
          </w:p>
        </w:tc>
        <w:tc>
          <w:tcPr>
            <w:tcW w:w="567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500" w:name="C6109"/>
            <w:bookmarkEnd w:id="2500"/>
          </w:p>
        </w:tc>
        <w:tc>
          <w:tcPr>
            <w:tcW w:w="851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501" w:name="C6110"/>
            <w:bookmarkEnd w:id="2501"/>
          </w:p>
        </w:tc>
        <w:tc>
          <w:tcPr>
            <w:tcW w:w="708" w:type="dxa"/>
            <w:vAlign w:val="center"/>
          </w:tcPr>
          <w:p w:rsidR="00C16001" w:rsidRPr="00E0282D" w:rsidRDefault="00C16001" w:rsidP="00E0282D">
            <w:pPr>
              <w:jc w:val="center"/>
              <w:rPr>
                <w:sz w:val="18"/>
                <w:szCs w:val="18"/>
              </w:rPr>
            </w:pPr>
            <w:bookmarkStart w:id="2502" w:name="C6111"/>
            <w:bookmarkEnd w:id="2502"/>
          </w:p>
        </w:tc>
      </w:tr>
    </w:tbl>
    <w:p w:rsidR="00275FB0" w:rsidRDefault="00275FB0"/>
    <w:p w:rsidR="00E0282D" w:rsidRDefault="00E0282D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0"/>
        <w:gridCol w:w="283"/>
        <w:gridCol w:w="851"/>
        <w:gridCol w:w="4678"/>
        <w:gridCol w:w="425"/>
        <w:gridCol w:w="992"/>
        <w:gridCol w:w="851"/>
        <w:gridCol w:w="992"/>
        <w:gridCol w:w="709"/>
        <w:gridCol w:w="709"/>
        <w:gridCol w:w="992"/>
        <w:gridCol w:w="992"/>
        <w:gridCol w:w="567"/>
        <w:gridCol w:w="497"/>
        <w:gridCol w:w="900"/>
        <w:gridCol w:w="729"/>
      </w:tblGrid>
      <w:tr w:rsidR="00040DDA" w:rsidRPr="00BE427F" w:rsidTr="00C24AD2">
        <w:tc>
          <w:tcPr>
            <w:tcW w:w="6062" w:type="dxa"/>
            <w:gridSpan w:val="4"/>
          </w:tcPr>
          <w:p w:rsidR="00040DDA" w:rsidRPr="00D16489" w:rsidRDefault="00040DDA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425" w:type="dxa"/>
          </w:tcPr>
          <w:p w:rsidR="00040DDA" w:rsidRPr="00D16489" w:rsidRDefault="00040DDA" w:rsidP="00634984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992" w:type="dxa"/>
          </w:tcPr>
          <w:p w:rsidR="00040DDA" w:rsidRPr="00D16489" w:rsidRDefault="00040DDA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40DDA" w:rsidRPr="00D16489" w:rsidRDefault="00040DDA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040DDA" w:rsidRPr="00D16489" w:rsidRDefault="00040DDA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040DDA" w:rsidRPr="00D16489" w:rsidRDefault="00040DDA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040DDA" w:rsidRPr="00D16489" w:rsidRDefault="00040DDA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040DDA" w:rsidRPr="00D16489" w:rsidRDefault="00040DDA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040DDA" w:rsidRPr="00D16489" w:rsidRDefault="00040DDA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040DDA" w:rsidRPr="00D16489" w:rsidRDefault="00040DDA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8</w:t>
            </w:r>
          </w:p>
        </w:tc>
        <w:tc>
          <w:tcPr>
            <w:tcW w:w="497" w:type="dxa"/>
          </w:tcPr>
          <w:p w:rsidR="00040DDA" w:rsidRPr="00D16489" w:rsidRDefault="00040DDA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9</w:t>
            </w:r>
          </w:p>
        </w:tc>
        <w:tc>
          <w:tcPr>
            <w:tcW w:w="900" w:type="dxa"/>
          </w:tcPr>
          <w:p w:rsidR="00040DDA" w:rsidRPr="00D16489" w:rsidRDefault="00040DDA" w:rsidP="00634984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10</w:t>
            </w:r>
          </w:p>
        </w:tc>
        <w:tc>
          <w:tcPr>
            <w:tcW w:w="729" w:type="dxa"/>
          </w:tcPr>
          <w:p w:rsidR="00040DDA" w:rsidRPr="00D16489" w:rsidRDefault="00040DDA" w:rsidP="00634984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11</w:t>
            </w:r>
          </w:p>
        </w:tc>
      </w:tr>
      <w:tr w:rsidR="0075599C" w:rsidRPr="00BE427F" w:rsidTr="00E0282D">
        <w:trPr>
          <w:trHeight w:val="2316"/>
        </w:trPr>
        <w:tc>
          <w:tcPr>
            <w:tcW w:w="250" w:type="dxa"/>
            <w:vMerge w:val="restart"/>
            <w:textDirection w:val="btLr"/>
            <w:vAlign w:val="center"/>
          </w:tcPr>
          <w:p w:rsidR="0075599C" w:rsidRPr="007A2664" w:rsidRDefault="0075599C" w:rsidP="000C491D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75599C" w:rsidRPr="007A2664" w:rsidRDefault="0075599C" w:rsidP="000C491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529" w:type="dxa"/>
            <w:gridSpan w:val="2"/>
          </w:tcPr>
          <w:p w:rsidR="0075599C" w:rsidRPr="006F7EE6" w:rsidRDefault="0075599C" w:rsidP="00760C2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организация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</w:t>
            </w:r>
            <w:hyperlink r:id="rId170" w:history="1">
              <w:r w:rsidRPr="006F7EE6">
                <w:rPr>
                  <w:sz w:val="20"/>
                  <w:szCs w:val="20"/>
                </w:rPr>
                <w:t>экстремистской деятельности</w:t>
              </w:r>
            </w:hyperlink>
            <w:r w:rsidRPr="006F7EE6">
              <w:rPr>
                <w:sz w:val="20"/>
                <w:szCs w:val="20"/>
              </w:rPr>
              <w:t xml:space="preserve">, за исключением организаций, которые в соответствии с </w:t>
            </w:r>
            <w:hyperlink r:id="rId171" w:history="1">
              <w:r w:rsidRPr="006F7EE6">
                <w:rPr>
                  <w:sz w:val="20"/>
                  <w:szCs w:val="20"/>
                </w:rPr>
                <w:t>законодательством</w:t>
              </w:r>
            </w:hyperlink>
            <w:r w:rsidRPr="006F7EE6">
              <w:rPr>
                <w:sz w:val="20"/>
                <w:szCs w:val="20"/>
              </w:rPr>
              <w:t xml:space="preserve">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ая</w:t>
            </w:r>
            <w:r w:rsidRPr="006F7EE6">
              <w:rPr>
                <w:sz w:val="20"/>
                <w:szCs w:val="20"/>
              </w:rPr>
              <w:t xml:space="preserve"> лицом с использованием своего </w:t>
            </w:r>
            <w:hyperlink r:id="rId172" w:history="1">
              <w:r w:rsidRPr="006F7EE6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75599C" w:rsidRPr="006F7EE6" w:rsidRDefault="0075599C" w:rsidP="00C712B7">
            <w:pPr>
              <w:jc w:val="right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ч</w:t>
            </w:r>
            <w:r w:rsidRPr="006F7EE6">
              <w:rPr>
                <w:sz w:val="20"/>
                <w:szCs w:val="20"/>
              </w:rPr>
              <w:t>ч. 1</w:t>
            </w:r>
            <w:r w:rsidR="00C712B7">
              <w:rPr>
                <w:sz w:val="20"/>
                <w:szCs w:val="20"/>
              </w:rPr>
              <w:t xml:space="preserve"> и</w:t>
            </w:r>
            <w:r w:rsidRPr="006F7EE6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5" w:type="dxa"/>
            <w:vAlign w:val="bottom"/>
          </w:tcPr>
          <w:p w:rsidR="0075599C" w:rsidRPr="00843235" w:rsidRDefault="00867907" w:rsidP="00615C88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503" w:name="C6201"/>
            <w:bookmarkEnd w:id="2503"/>
          </w:p>
        </w:tc>
        <w:tc>
          <w:tcPr>
            <w:tcW w:w="851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04" w:name="C6202"/>
            <w:bookmarkEnd w:id="2504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05" w:name="C6203"/>
            <w:bookmarkEnd w:id="2505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06" w:name="C6204"/>
            <w:bookmarkEnd w:id="2506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07" w:name="C6205"/>
            <w:bookmarkEnd w:id="2507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08" w:name="C6206"/>
            <w:bookmarkEnd w:id="2508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09" w:name="C6207"/>
            <w:bookmarkEnd w:id="2509"/>
          </w:p>
        </w:tc>
        <w:tc>
          <w:tcPr>
            <w:tcW w:w="56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10" w:name="C6208"/>
            <w:bookmarkEnd w:id="2510"/>
          </w:p>
        </w:tc>
        <w:tc>
          <w:tcPr>
            <w:tcW w:w="49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11" w:name="C6209"/>
            <w:bookmarkEnd w:id="2511"/>
          </w:p>
        </w:tc>
        <w:tc>
          <w:tcPr>
            <w:tcW w:w="900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12" w:name="C6210"/>
            <w:bookmarkEnd w:id="2512"/>
          </w:p>
        </w:tc>
        <w:tc>
          <w:tcPr>
            <w:tcW w:w="72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13" w:name="C6211"/>
            <w:bookmarkEnd w:id="2513"/>
          </w:p>
        </w:tc>
      </w:tr>
      <w:tr w:rsidR="0075599C" w:rsidRPr="00BE427F" w:rsidTr="00E0282D">
        <w:tc>
          <w:tcPr>
            <w:tcW w:w="250" w:type="dxa"/>
            <w:vMerge/>
          </w:tcPr>
          <w:p w:rsidR="0075599C" w:rsidRPr="007A2664" w:rsidRDefault="0075599C" w:rsidP="004F3E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75599C" w:rsidRPr="007A2664" w:rsidRDefault="0075599C" w:rsidP="00FC2209">
            <w:pPr>
              <w:rPr>
                <w:sz w:val="20"/>
                <w:szCs w:val="20"/>
              </w:rPr>
            </w:pPr>
          </w:p>
        </w:tc>
        <w:tc>
          <w:tcPr>
            <w:tcW w:w="5529" w:type="dxa"/>
            <w:gridSpan w:val="2"/>
          </w:tcPr>
          <w:p w:rsidR="0075599C" w:rsidRPr="006F7EE6" w:rsidRDefault="0075599C" w:rsidP="00760C21">
            <w:pPr>
              <w:spacing w:line="240" w:lineRule="exact"/>
              <w:rPr>
                <w:bCs/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склонение, вербовка или иное вовлечение лица </w:t>
            </w:r>
            <w:r w:rsidRPr="006F7EE6">
              <w:rPr>
                <w:bCs/>
                <w:sz w:val="20"/>
                <w:szCs w:val="20"/>
              </w:rPr>
              <w:t>в деятельность экстремистской организации</w:t>
            </w:r>
            <w:r w:rsidRPr="006F7EE6">
              <w:rPr>
                <w:sz w:val="20"/>
                <w:szCs w:val="20"/>
              </w:rPr>
              <w:t xml:space="preserve">, в том числе совершенные лицом с использованием своего </w:t>
            </w:r>
            <w:hyperlink r:id="rId173" w:history="1">
              <w:r w:rsidRPr="006F7EE6">
                <w:rPr>
                  <w:sz w:val="20"/>
                  <w:szCs w:val="20"/>
                </w:rPr>
                <w:t>служебного положения</w:t>
              </w:r>
            </w:hyperlink>
            <w:r w:rsidRPr="006F7EE6">
              <w:rPr>
                <w:bCs/>
                <w:sz w:val="20"/>
                <w:szCs w:val="20"/>
              </w:rPr>
              <w:t xml:space="preserve"> </w:t>
            </w:r>
          </w:p>
          <w:p w:rsidR="0075599C" w:rsidRPr="006F7EE6" w:rsidRDefault="0075599C" w:rsidP="00C712B7">
            <w:pPr>
              <w:spacing w:line="240" w:lineRule="exact"/>
              <w:jc w:val="right"/>
              <w:rPr>
                <w:bCs/>
                <w:sz w:val="20"/>
                <w:szCs w:val="20"/>
              </w:rPr>
            </w:pPr>
            <w:r w:rsidRPr="006F7EE6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ч</w:t>
            </w:r>
            <w:r w:rsidRPr="006F7EE6">
              <w:rPr>
                <w:sz w:val="20"/>
                <w:szCs w:val="20"/>
              </w:rPr>
              <w:t>ч. 1.1</w:t>
            </w:r>
            <w:r w:rsidR="00C712B7">
              <w:rPr>
                <w:sz w:val="20"/>
                <w:szCs w:val="20"/>
              </w:rPr>
              <w:t xml:space="preserve"> и</w:t>
            </w:r>
            <w:r w:rsidRPr="006F7EE6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5" w:type="dxa"/>
            <w:vAlign w:val="bottom"/>
          </w:tcPr>
          <w:p w:rsidR="0075599C" w:rsidRPr="00843235" w:rsidRDefault="00867907" w:rsidP="00615C88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514" w:name="C6301"/>
            <w:bookmarkEnd w:id="2514"/>
          </w:p>
        </w:tc>
        <w:tc>
          <w:tcPr>
            <w:tcW w:w="851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15" w:name="C6302"/>
            <w:bookmarkEnd w:id="2515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16" w:name="C6303"/>
            <w:bookmarkEnd w:id="2516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17" w:name="C6304"/>
            <w:bookmarkEnd w:id="2517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18" w:name="C6305"/>
            <w:bookmarkEnd w:id="2518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19" w:name="C6306"/>
            <w:bookmarkEnd w:id="2519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20" w:name="C6307"/>
            <w:bookmarkEnd w:id="2520"/>
          </w:p>
        </w:tc>
        <w:tc>
          <w:tcPr>
            <w:tcW w:w="56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21" w:name="C6308"/>
            <w:bookmarkEnd w:id="2521"/>
          </w:p>
        </w:tc>
        <w:tc>
          <w:tcPr>
            <w:tcW w:w="49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22" w:name="C6309"/>
            <w:bookmarkEnd w:id="2522"/>
          </w:p>
        </w:tc>
        <w:tc>
          <w:tcPr>
            <w:tcW w:w="900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23" w:name="C6310"/>
            <w:bookmarkEnd w:id="2523"/>
          </w:p>
        </w:tc>
        <w:tc>
          <w:tcPr>
            <w:tcW w:w="72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24" w:name="C6311"/>
            <w:bookmarkEnd w:id="2524"/>
          </w:p>
        </w:tc>
      </w:tr>
      <w:tr w:rsidR="0075599C" w:rsidRPr="00BE427F" w:rsidTr="00E0282D">
        <w:trPr>
          <w:trHeight w:val="2480"/>
        </w:trPr>
        <w:tc>
          <w:tcPr>
            <w:tcW w:w="250" w:type="dxa"/>
            <w:vMerge/>
            <w:textDirection w:val="btLr"/>
            <w:vAlign w:val="center"/>
          </w:tcPr>
          <w:p w:rsidR="0075599C" w:rsidRPr="007A2664" w:rsidRDefault="0075599C" w:rsidP="004F3E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75599C" w:rsidRPr="007A2664" w:rsidRDefault="0075599C" w:rsidP="00FC2209">
            <w:pPr>
              <w:rPr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vAlign w:val="center"/>
          </w:tcPr>
          <w:p w:rsidR="0075599C" w:rsidRPr="006F7EE6" w:rsidRDefault="0075599C" w:rsidP="00760C2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>участие в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деятельности, за исключением организаций, которые в соответствии с законодательством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о</w:t>
            </w:r>
            <w:r w:rsidRPr="006F7EE6">
              <w:rPr>
                <w:sz w:val="20"/>
                <w:szCs w:val="20"/>
              </w:rPr>
              <w:t xml:space="preserve">е лицом с использованием своего </w:t>
            </w:r>
            <w:hyperlink r:id="rId174" w:history="1">
              <w:r w:rsidRPr="006F7EE6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75599C" w:rsidRPr="006F7EE6" w:rsidRDefault="0075599C" w:rsidP="00C712B7">
            <w:pPr>
              <w:jc w:val="right"/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6F7EE6">
              <w:rPr>
                <w:sz w:val="20"/>
                <w:szCs w:val="20"/>
              </w:rPr>
              <w:t>ч. 2</w:t>
            </w:r>
            <w:r w:rsidR="00C712B7">
              <w:rPr>
                <w:sz w:val="20"/>
                <w:szCs w:val="20"/>
              </w:rPr>
              <w:t xml:space="preserve"> и</w:t>
            </w:r>
            <w:r w:rsidRPr="006F7EE6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5" w:type="dxa"/>
            <w:vAlign w:val="bottom"/>
          </w:tcPr>
          <w:p w:rsidR="0075599C" w:rsidRPr="00843235" w:rsidRDefault="00867907" w:rsidP="00615C88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525" w:name="C6401"/>
            <w:bookmarkEnd w:id="2525"/>
          </w:p>
        </w:tc>
        <w:tc>
          <w:tcPr>
            <w:tcW w:w="851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26" w:name="C6402"/>
            <w:bookmarkEnd w:id="2526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27" w:name="C6403"/>
            <w:bookmarkEnd w:id="2527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28" w:name="C6404"/>
            <w:bookmarkEnd w:id="2528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29" w:name="C6405"/>
            <w:bookmarkEnd w:id="2529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30" w:name="C6406"/>
            <w:bookmarkEnd w:id="2530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31" w:name="C6407"/>
            <w:bookmarkEnd w:id="2531"/>
          </w:p>
        </w:tc>
        <w:tc>
          <w:tcPr>
            <w:tcW w:w="56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32" w:name="C6408"/>
            <w:bookmarkEnd w:id="2532"/>
          </w:p>
        </w:tc>
        <w:tc>
          <w:tcPr>
            <w:tcW w:w="49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33" w:name="C6409"/>
            <w:bookmarkEnd w:id="2533"/>
          </w:p>
        </w:tc>
        <w:tc>
          <w:tcPr>
            <w:tcW w:w="900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34" w:name="C6410"/>
            <w:bookmarkEnd w:id="2534"/>
          </w:p>
        </w:tc>
        <w:tc>
          <w:tcPr>
            <w:tcW w:w="72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35" w:name="C6411"/>
            <w:bookmarkEnd w:id="2535"/>
          </w:p>
        </w:tc>
      </w:tr>
      <w:tr w:rsidR="0075599C" w:rsidRPr="00BE427F" w:rsidTr="00E0282D">
        <w:tc>
          <w:tcPr>
            <w:tcW w:w="250" w:type="dxa"/>
            <w:vMerge/>
          </w:tcPr>
          <w:p w:rsidR="0075599C" w:rsidRPr="007A2664" w:rsidRDefault="0075599C" w:rsidP="00D83D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3"/>
          </w:tcPr>
          <w:p w:rsidR="0075599C" w:rsidRDefault="0075599C" w:rsidP="001F219A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посягательство на жизнь лица, осуществляющего правосудие или предварительное расследование </w:t>
            </w:r>
          </w:p>
          <w:p w:rsidR="0075599C" w:rsidRPr="007A2664" w:rsidRDefault="0075599C" w:rsidP="001F219A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295 УК РФ</w:t>
            </w:r>
          </w:p>
        </w:tc>
        <w:tc>
          <w:tcPr>
            <w:tcW w:w="425" w:type="dxa"/>
            <w:vAlign w:val="bottom"/>
          </w:tcPr>
          <w:p w:rsidR="0075599C" w:rsidRPr="00843235" w:rsidRDefault="00867907" w:rsidP="00615C88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536" w:name="C6501"/>
            <w:bookmarkEnd w:id="2536"/>
          </w:p>
        </w:tc>
        <w:tc>
          <w:tcPr>
            <w:tcW w:w="851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37" w:name="C6502"/>
            <w:bookmarkEnd w:id="2537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38" w:name="C6503"/>
            <w:bookmarkEnd w:id="2538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39" w:name="C6504"/>
            <w:bookmarkEnd w:id="2539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40" w:name="C6505"/>
            <w:bookmarkEnd w:id="2540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41" w:name="C6506"/>
            <w:bookmarkEnd w:id="2541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42" w:name="C6507"/>
            <w:bookmarkEnd w:id="2542"/>
          </w:p>
        </w:tc>
        <w:tc>
          <w:tcPr>
            <w:tcW w:w="56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43" w:name="C6508"/>
            <w:bookmarkEnd w:id="2543"/>
          </w:p>
        </w:tc>
        <w:tc>
          <w:tcPr>
            <w:tcW w:w="49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44" w:name="C6509"/>
            <w:bookmarkEnd w:id="2544"/>
          </w:p>
        </w:tc>
        <w:tc>
          <w:tcPr>
            <w:tcW w:w="900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45" w:name="C6510"/>
            <w:bookmarkEnd w:id="2545"/>
          </w:p>
        </w:tc>
        <w:tc>
          <w:tcPr>
            <w:tcW w:w="72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46" w:name="C6511"/>
            <w:bookmarkEnd w:id="2546"/>
          </w:p>
        </w:tc>
      </w:tr>
      <w:tr w:rsidR="0075599C" w:rsidRPr="00BE427F" w:rsidTr="00E0282D">
        <w:tc>
          <w:tcPr>
            <w:tcW w:w="250" w:type="dxa"/>
            <w:vMerge/>
          </w:tcPr>
          <w:p w:rsidR="0075599C" w:rsidRPr="007A2664" w:rsidRDefault="0075599C" w:rsidP="00D83D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3"/>
          </w:tcPr>
          <w:p w:rsidR="0075599C" w:rsidRDefault="0075599C" w:rsidP="001F219A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посягательство на жизнь сотрудника правоохранительного органа   </w:t>
            </w:r>
          </w:p>
          <w:p w:rsidR="0075599C" w:rsidRPr="007A2664" w:rsidRDefault="0075599C" w:rsidP="001F219A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317 УК РФ</w:t>
            </w:r>
          </w:p>
        </w:tc>
        <w:tc>
          <w:tcPr>
            <w:tcW w:w="425" w:type="dxa"/>
            <w:vAlign w:val="bottom"/>
          </w:tcPr>
          <w:p w:rsidR="0075599C" w:rsidRPr="00843235" w:rsidRDefault="00867907" w:rsidP="00615C88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547" w:name="C6601"/>
            <w:bookmarkEnd w:id="2547"/>
          </w:p>
        </w:tc>
        <w:tc>
          <w:tcPr>
            <w:tcW w:w="851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48" w:name="C6602"/>
            <w:bookmarkEnd w:id="2548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49" w:name="C6603"/>
            <w:bookmarkEnd w:id="2549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50" w:name="C6604"/>
            <w:bookmarkEnd w:id="2550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51" w:name="C6605"/>
            <w:bookmarkEnd w:id="2551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52" w:name="C6606"/>
            <w:bookmarkEnd w:id="2552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53" w:name="C6607"/>
            <w:bookmarkEnd w:id="2553"/>
          </w:p>
        </w:tc>
        <w:tc>
          <w:tcPr>
            <w:tcW w:w="56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54" w:name="C6608"/>
            <w:bookmarkEnd w:id="2554"/>
          </w:p>
        </w:tc>
        <w:tc>
          <w:tcPr>
            <w:tcW w:w="49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55" w:name="C6609"/>
            <w:bookmarkEnd w:id="2555"/>
          </w:p>
        </w:tc>
        <w:tc>
          <w:tcPr>
            <w:tcW w:w="900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56" w:name="C6610"/>
            <w:bookmarkEnd w:id="2556"/>
          </w:p>
        </w:tc>
        <w:tc>
          <w:tcPr>
            <w:tcW w:w="72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57" w:name="C6611"/>
            <w:bookmarkEnd w:id="2557"/>
          </w:p>
        </w:tc>
      </w:tr>
      <w:tr w:rsidR="0075599C" w:rsidRPr="00BE427F" w:rsidTr="00E0282D">
        <w:tc>
          <w:tcPr>
            <w:tcW w:w="250" w:type="dxa"/>
            <w:vMerge/>
          </w:tcPr>
          <w:p w:rsidR="0075599C" w:rsidRPr="007A2664" w:rsidRDefault="0075599C" w:rsidP="00D83D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3"/>
          </w:tcPr>
          <w:p w:rsidR="0075599C" w:rsidRDefault="0075599C" w:rsidP="005F409B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применение насилия в отношении представителя власти </w:t>
            </w:r>
          </w:p>
          <w:p w:rsidR="0075599C" w:rsidRPr="007A2664" w:rsidRDefault="0075599C" w:rsidP="001F219A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318 УК РФ</w:t>
            </w:r>
          </w:p>
        </w:tc>
        <w:tc>
          <w:tcPr>
            <w:tcW w:w="425" w:type="dxa"/>
            <w:vAlign w:val="bottom"/>
          </w:tcPr>
          <w:p w:rsidR="0075599C" w:rsidRPr="00843235" w:rsidRDefault="00867907" w:rsidP="00615C88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558" w:name="C6701"/>
            <w:bookmarkEnd w:id="2558"/>
          </w:p>
        </w:tc>
        <w:tc>
          <w:tcPr>
            <w:tcW w:w="851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59" w:name="C6702"/>
            <w:bookmarkEnd w:id="2559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60" w:name="C6703"/>
            <w:bookmarkEnd w:id="2560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61" w:name="C6704"/>
            <w:bookmarkEnd w:id="2561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62" w:name="C6705"/>
            <w:bookmarkEnd w:id="2562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63" w:name="C6706"/>
            <w:bookmarkEnd w:id="2563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64" w:name="C6707"/>
            <w:bookmarkEnd w:id="2564"/>
          </w:p>
        </w:tc>
        <w:tc>
          <w:tcPr>
            <w:tcW w:w="56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65" w:name="C6708"/>
            <w:bookmarkEnd w:id="2565"/>
          </w:p>
        </w:tc>
        <w:tc>
          <w:tcPr>
            <w:tcW w:w="49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66" w:name="C6709"/>
            <w:bookmarkEnd w:id="2566"/>
          </w:p>
        </w:tc>
        <w:tc>
          <w:tcPr>
            <w:tcW w:w="900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67" w:name="C6710"/>
            <w:bookmarkEnd w:id="2567"/>
          </w:p>
        </w:tc>
        <w:tc>
          <w:tcPr>
            <w:tcW w:w="72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68" w:name="C6711"/>
            <w:bookmarkEnd w:id="2568"/>
          </w:p>
        </w:tc>
      </w:tr>
      <w:tr w:rsidR="00322C0D" w:rsidRPr="00BE427F" w:rsidTr="00E0282D">
        <w:tc>
          <w:tcPr>
            <w:tcW w:w="250" w:type="dxa"/>
            <w:vMerge/>
          </w:tcPr>
          <w:p w:rsidR="00322C0D" w:rsidRPr="007A2664" w:rsidRDefault="00322C0D" w:rsidP="00322C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3"/>
          </w:tcPr>
          <w:p w:rsidR="00322C0D" w:rsidRPr="000A19EA" w:rsidRDefault="00322C0D" w:rsidP="00322C0D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разработка, производство, накопление, приобретение или сбыт оружия массового поражения</w:t>
            </w:r>
          </w:p>
          <w:p w:rsidR="00322C0D" w:rsidRPr="000A19EA" w:rsidRDefault="00322C0D" w:rsidP="00322C0D">
            <w:pPr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355 УК РФ</w:t>
            </w:r>
          </w:p>
        </w:tc>
        <w:tc>
          <w:tcPr>
            <w:tcW w:w="425" w:type="dxa"/>
            <w:vAlign w:val="bottom"/>
          </w:tcPr>
          <w:p w:rsidR="00322C0D" w:rsidRPr="000A19EA" w:rsidRDefault="00867907" w:rsidP="00322C0D">
            <w:pPr>
              <w:ind w:left="-108"/>
              <w:jc w:val="center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322C0D" w:rsidRPr="00E0282D" w:rsidRDefault="00322C0D" w:rsidP="00E0282D">
            <w:pPr>
              <w:ind w:left="-108"/>
              <w:jc w:val="center"/>
              <w:rPr>
                <w:sz w:val="18"/>
                <w:szCs w:val="18"/>
              </w:rPr>
            </w:pPr>
            <w:bookmarkStart w:id="2569" w:name="C6801"/>
            <w:bookmarkEnd w:id="2569"/>
          </w:p>
        </w:tc>
        <w:tc>
          <w:tcPr>
            <w:tcW w:w="851" w:type="dxa"/>
            <w:vAlign w:val="center"/>
          </w:tcPr>
          <w:p w:rsidR="00322C0D" w:rsidRPr="00E0282D" w:rsidRDefault="00322C0D" w:rsidP="00E0282D">
            <w:pPr>
              <w:jc w:val="center"/>
              <w:rPr>
                <w:sz w:val="18"/>
                <w:szCs w:val="18"/>
              </w:rPr>
            </w:pPr>
            <w:bookmarkStart w:id="2570" w:name="C6802"/>
            <w:bookmarkEnd w:id="2570"/>
          </w:p>
        </w:tc>
        <w:tc>
          <w:tcPr>
            <w:tcW w:w="992" w:type="dxa"/>
            <w:vAlign w:val="center"/>
          </w:tcPr>
          <w:p w:rsidR="00322C0D" w:rsidRPr="00E0282D" w:rsidRDefault="00322C0D" w:rsidP="00E0282D">
            <w:pPr>
              <w:jc w:val="center"/>
              <w:rPr>
                <w:sz w:val="18"/>
                <w:szCs w:val="18"/>
              </w:rPr>
            </w:pPr>
            <w:bookmarkStart w:id="2571" w:name="C6803"/>
            <w:bookmarkEnd w:id="2571"/>
          </w:p>
        </w:tc>
        <w:tc>
          <w:tcPr>
            <w:tcW w:w="709" w:type="dxa"/>
            <w:vAlign w:val="center"/>
          </w:tcPr>
          <w:p w:rsidR="00322C0D" w:rsidRPr="00E0282D" w:rsidRDefault="00322C0D" w:rsidP="00E0282D">
            <w:pPr>
              <w:jc w:val="center"/>
              <w:rPr>
                <w:sz w:val="18"/>
                <w:szCs w:val="18"/>
              </w:rPr>
            </w:pPr>
            <w:bookmarkStart w:id="2572" w:name="C6804"/>
            <w:bookmarkEnd w:id="2572"/>
          </w:p>
        </w:tc>
        <w:tc>
          <w:tcPr>
            <w:tcW w:w="709" w:type="dxa"/>
            <w:vAlign w:val="center"/>
          </w:tcPr>
          <w:p w:rsidR="00322C0D" w:rsidRPr="00E0282D" w:rsidRDefault="00322C0D" w:rsidP="00E0282D">
            <w:pPr>
              <w:jc w:val="center"/>
              <w:rPr>
                <w:sz w:val="18"/>
                <w:szCs w:val="18"/>
              </w:rPr>
            </w:pPr>
            <w:bookmarkStart w:id="2573" w:name="C6805"/>
            <w:bookmarkEnd w:id="2573"/>
          </w:p>
        </w:tc>
        <w:tc>
          <w:tcPr>
            <w:tcW w:w="992" w:type="dxa"/>
            <w:vAlign w:val="center"/>
          </w:tcPr>
          <w:p w:rsidR="00322C0D" w:rsidRPr="00E0282D" w:rsidRDefault="00322C0D" w:rsidP="00E0282D">
            <w:pPr>
              <w:jc w:val="center"/>
              <w:rPr>
                <w:sz w:val="18"/>
                <w:szCs w:val="18"/>
              </w:rPr>
            </w:pPr>
            <w:bookmarkStart w:id="2574" w:name="C6806"/>
            <w:bookmarkEnd w:id="2574"/>
          </w:p>
        </w:tc>
        <w:tc>
          <w:tcPr>
            <w:tcW w:w="992" w:type="dxa"/>
            <w:vAlign w:val="center"/>
          </w:tcPr>
          <w:p w:rsidR="00322C0D" w:rsidRPr="00E0282D" w:rsidRDefault="00322C0D" w:rsidP="00E0282D">
            <w:pPr>
              <w:jc w:val="center"/>
              <w:rPr>
                <w:sz w:val="18"/>
                <w:szCs w:val="18"/>
              </w:rPr>
            </w:pPr>
            <w:bookmarkStart w:id="2575" w:name="C6807"/>
            <w:bookmarkEnd w:id="2575"/>
          </w:p>
        </w:tc>
        <w:tc>
          <w:tcPr>
            <w:tcW w:w="567" w:type="dxa"/>
            <w:vAlign w:val="center"/>
          </w:tcPr>
          <w:p w:rsidR="00322C0D" w:rsidRPr="00E0282D" w:rsidRDefault="00322C0D" w:rsidP="00E0282D">
            <w:pPr>
              <w:jc w:val="center"/>
              <w:rPr>
                <w:sz w:val="18"/>
                <w:szCs w:val="18"/>
              </w:rPr>
            </w:pPr>
            <w:bookmarkStart w:id="2576" w:name="C6808"/>
            <w:bookmarkEnd w:id="2576"/>
          </w:p>
        </w:tc>
        <w:tc>
          <w:tcPr>
            <w:tcW w:w="497" w:type="dxa"/>
            <w:vAlign w:val="center"/>
          </w:tcPr>
          <w:p w:rsidR="00322C0D" w:rsidRPr="00E0282D" w:rsidRDefault="00322C0D" w:rsidP="00E0282D">
            <w:pPr>
              <w:jc w:val="center"/>
              <w:rPr>
                <w:sz w:val="18"/>
                <w:szCs w:val="18"/>
              </w:rPr>
            </w:pPr>
            <w:bookmarkStart w:id="2577" w:name="C6809"/>
            <w:bookmarkEnd w:id="2577"/>
          </w:p>
        </w:tc>
        <w:tc>
          <w:tcPr>
            <w:tcW w:w="900" w:type="dxa"/>
            <w:vAlign w:val="center"/>
          </w:tcPr>
          <w:p w:rsidR="00322C0D" w:rsidRPr="00E0282D" w:rsidRDefault="00322C0D" w:rsidP="00E0282D">
            <w:pPr>
              <w:jc w:val="center"/>
              <w:rPr>
                <w:sz w:val="18"/>
                <w:szCs w:val="18"/>
              </w:rPr>
            </w:pPr>
            <w:bookmarkStart w:id="2578" w:name="C6810"/>
            <w:bookmarkEnd w:id="2578"/>
          </w:p>
        </w:tc>
        <w:tc>
          <w:tcPr>
            <w:tcW w:w="729" w:type="dxa"/>
            <w:vAlign w:val="center"/>
          </w:tcPr>
          <w:p w:rsidR="00322C0D" w:rsidRPr="00E0282D" w:rsidRDefault="00322C0D" w:rsidP="00E0282D">
            <w:pPr>
              <w:jc w:val="center"/>
              <w:rPr>
                <w:sz w:val="18"/>
                <w:szCs w:val="18"/>
              </w:rPr>
            </w:pPr>
            <w:bookmarkStart w:id="2579" w:name="C6811"/>
            <w:bookmarkEnd w:id="2579"/>
          </w:p>
        </w:tc>
      </w:tr>
      <w:tr w:rsidR="0075599C" w:rsidRPr="00BE427F" w:rsidTr="00E0282D">
        <w:tc>
          <w:tcPr>
            <w:tcW w:w="250" w:type="dxa"/>
            <w:vMerge/>
          </w:tcPr>
          <w:p w:rsidR="0075599C" w:rsidRPr="007A2664" w:rsidRDefault="0075599C" w:rsidP="00D83D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3"/>
          </w:tcPr>
          <w:p w:rsidR="0075599C" w:rsidRDefault="0075599C" w:rsidP="00CE603D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нападение на лиц или учреждения, которые пользуются международной защитой </w:t>
            </w:r>
          </w:p>
          <w:p w:rsidR="0075599C" w:rsidRPr="007A2664" w:rsidRDefault="0075599C" w:rsidP="001F219A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360 УК РФ</w:t>
            </w:r>
          </w:p>
        </w:tc>
        <w:tc>
          <w:tcPr>
            <w:tcW w:w="425" w:type="dxa"/>
            <w:vAlign w:val="bottom"/>
          </w:tcPr>
          <w:p w:rsidR="0075599C" w:rsidRPr="00843235" w:rsidRDefault="00867907" w:rsidP="00615C88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580" w:name="C6901"/>
            <w:bookmarkEnd w:id="2580"/>
          </w:p>
        </w:tc>
        <w:tc>
          <w:tcPr>
            <w:tcW w:w="851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81" w:name="C6902"/>
            <w:bookmarkEnd w:id="2581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82" w:name="C6903"/>
            <w:bookmarkEnd w:id="2582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83" w:name="C6904"/>
            <w:bookmarkEnd w:id="2583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84" w:name="C6905"/>
            <w:bookmarkEnd w:id="2584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85" w:name="C6906"/>
            <w:bookmarkEnd w:id="2585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86" w:name="C6907"/>
            <w:bookmarkEnd w:id="2586"/>
          </w:p>
        </w:tc>
        <w:tc>
          <w:tcPr>
            <w:tcW w:w="56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87" w:name="C6908"/>
            <w:bookmarkEnd w:id="2587"/>
          </w:p>
        </w:tc>
        <w:tc>
          <w:tcPr>
            <w:tcW w:w="49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88" w:name="C6909"/>
            <w:bookmarkEnd w:id="2588"/>
          </w:p>
        </w:tc>
        <w:tc>
          <w:tcPr>
            <w:tcW w:w="900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89" w:name="C6910"/>
            <w:bookmarkEnd w:id="2589"/>
          </w:p>
        </w:tc>
        <w:tc>
          <w:tcPr>
            <w:tcW w:w="72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90" w:name="C6911"/>
            <w:bookmarkEnd w:id="2590"/>
          </w:p>
        </w:tc>
      </w:tr>
      <w:tr w:rsidR="0075599C" w:rsidRPr="00BE427F" w:rsidTr="00E0282D">
        <w:tc>
          <w:tcPr>
            <w:tcW w:w="250" w:type="dxa"/>
            <w:vMerge/>
            <w:textDirection w:val="btLr"/>
            <w:vAlign w:val="center"/>
          </w:tcPr>
          <w:p w:rsidR="0075599C" w:rsidRPr="007A2664" w:rsidRDefault="0075599C" w:rsidP="00D83D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3"/>
          </w:tcPr>
          <w:p w:rsidR="00C24AD2" w:rsidRDefault="0075599C" w:rsidP="000C49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7A2664">
              <w:rPr>
                <w:sz w:val="20"/>
                <w:szCs w:val="20"/>
              </w:rPr>
              <w:t xml:space="preserve">кт международного терроризма </w:t>
            </w:r>
            <w:r>
              <w:rPr>
                <w:sz w:val="20"/>
                <w:szCs w:val="20"/>
              </w:rPr>
              <w:t xml:space="preserve">           </w:t>
            </w:r>
          </w:p>
          <w:p w:rsidR="0075599C" w:rsidRPr="007A2664" w:rsidRDefault="0075599C" w:rsidP="00C24AD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 ст. 361 УК РФ</w:t>
            </w:r>
          </w:p>
        </w:tc>
        <w:tc>
          <w:tcPr>
            <w:tcW w:w="425" w:type="dxa"/>
            <w:vAlign w:val="bottom"/>
          </w:tcPr>
          <w:p w:rsidR="0075599C" w:rsidRPr="00843235" w:rsidRDefault="00867907" w:rsidP="00615C88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591" w:name="C7001"/>
            <w:bookmarkEnd w:id="2591"/>
          </w:p>
        </w:tc>
        <w:tc>
          <w:tcPr>
            <w:tcW w:w="851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92" w:name="C7002"/>
            <w:bookmarkEnd w:id="2592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93" w:name="C7003"/>
            <w:bookmarkEnd w:id="2593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94" w:name="C7004"/>
            <w:bookmarkEnd w:id="2594"/>
          </w:p>
        </w:tc>
        <w:tc>
          <w:tcPr>
            <w:tcW w:w="70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95" w:name="C7005"/>
            <w:bookmarkEnd w:id="2595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96" w:name="C7006"/>
            <w:bookmarkEnd w:id="2596"/>
          </w:p>
        </w:tc>
        <w:tc>
          <w:tcPr>
            <w:tcW w:w="992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97" w:name="C7007"/>
            <w:bookmarkEnd w:id="2597"/>
          </w:p>
        </w:tc>
        <w:tc>
          <w:tcPr>
            <w:tcW w:w="56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98" w:name="C7008"/>
            <w:bookmarkEnd w:id="2598"/>
          </w:p>
        </w:tc>
        <w:tc>
          <w:tcPr>
            <w:tcW w:w="497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599" w:name="C7009"/>
            <w:bookmarkEnd w:id="2599"/>
          </w:p>
        </w:tc>
        <w:tc>
          <w:tcPr>
            <w:tcW w:w="900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600" w:name="C7010"/>
            <w:bookmarkEnd w:id="2600"/>
          </w:p>
        </w:tc>
        <w:tc>
          <w:tcPr>
            <w:tcW w:w="729" w:type="dxa"/>
            <w:vAlign w:val="center"/>
          </w:tcPr>
          <w:p w:rsidR="0075599C" w:rsidRPr="00E0282D" w:rsidRDefault="0075599C" w:rsidP="00E0282D">
            <w:pPr>
              <w:jc w:val="center"/>
              <w:rPr>
                <w:sz w:val="18"/>
                <w:szCs w:val="18"/>
              </w:rPr>
            </w:pPr>
            <w:bookmarkStart w:id="2601" w:name="C7011"/>
            <w:bookmarkEnd w:id="2601"/>
          </w:p>
        </w:tc>
      </w:tr>
      <w:tr w:rsidR="00D14A21" w:rsidRPr="00BE427F" w:rsidTr="00C24AD2">
        <w:tc>
          <w:tcPr>
            <w:tcW w:w="6062" w:type="dxa"/>
            <w:gridSpan w:val="4"/>
          </w:tcPr>
          <w:p w:rsidR="00D14A21" w:rsidRPr="00D16489" w:rsidRDefault="00D14A21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D14A21" w:rsidRPr="00D16489" w:rsidRDefault="00D14A21" w:rsidP="00634984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992" w:type="dxa"/>
          </w:tcPr>
          <w:p w:rsidR="00D14A21" w:rsidRPr="00D16489" w:rsidRDefault="00D14A21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D14A21" w:rsidRPr="00D16489" w:rsidRDefault="00D14A21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D14A21" w:rsidRPr="00D16489" w:rsidRDefault="00D14A21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D14A21" w:rsidRPr="00D16489" w:rsidRDefault="00D14A21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D14A21" w:rsidRPr="00D16489" w:rsidRDefault="00D14A21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D14A21" w:rsidRPr="00D16489" w:rsidRDefault="00D14A21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D14A21" w:rsidRPr="00D16489" w:rsidRDefault="00D14A21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D14A21" w:rsidRPr="00D16489" w:rsidRDefault="00D14A21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8</w:t>
            </w:r>
          </w:p>
        </w:tc>
        <w:tc>
          <w:tcPr>
            <w:tcW w:w="497" w:type="dxa"/>
          </w:tcPr>
          <w:p w:rsidR="00D14A21" w:rsidRPr="00D16489" w:rsidRDefault="00D14A21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9</w:t>
            </w:r>
          </w:p>
        </w:tc>
        <w:tc>
          <w:tcPr>
            <w:tcW w:w="900" w:type="dxa"/>
          </w:tcPr>
          <w:p w:rsidR="00D14A21" w:rsidRPr="00D16489" w:rsidRDefault="00D14A21" w:rsidP="00634984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10</w:t>
            </w:r>
          </w:p>
        </w:tc>
        <w:tc>
          <w:tcPr>
            <w:tcW w:w="729" w:type="dxa"/>
          </w:tcPr>
          <w:p w:rsidR="00D14A21" w:rsidRPr="00D16489" w:rsidRDefault="00D14A21" w:rsidP="00634984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11</w:t>
            </w:r>
          </w:p>
        </w:tc>
      </w:tr>
      <w:tr w:rsidR="00D14A21" w:rsidRPr="00BE427F" w:rsidTr="00E0282D">
        <w:trPr>
          <w:trHeight w:val="2312"/>
        </w:trPr>
        <w:tc>
          <w:tcPr>
            <w:tcW w:w="250" w:type="dxa"/>
            <w:vMerge w:val="restart"/>
            <w:textDirection w:val="btLr"/>
            <w:vAlign w:val="center"/>
          </w:tcPr>
          <w:p w:rsidR="00D14A21" w:rsidRPr="007A2664" w:rsidRDefault="00D14A21" w:rsidP="00BA10C6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D14A21" w:rsidRPr="007A2664" w:rsidRDefault="00D14A21" w:rsidP="001F219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529" w:type="dxa"/>
            <w:gridSpan w:val="2"/>
          </w:tcPr>
          <w:p w:rsidR="00D14A21" w:rsidRPr="00AF055D" w:rsidRDefault="00D14A21" w:rsidP="00A616B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финансирование, склонение, вербовка или иное вовлечение лица в совершение вне пределов территории Российской Федерации взрыва, поджога или иных действий, подвергающих опасности жизнь, здоровье, свободу или неприкосновенность граждан Российской Федерации в целях нарушения мирного сосуществования государств и народов либо направленных против интересов Российской Федерации, а также угроза их совершения либо вооружение или подготовка лица в целях совершения указанных деяний    </w:t>
            </w:r>
            <w:r w:rsidRPr="007A266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</w:t>
            </w:r>
          </w:p>
          <w:p w:rsidR="00D14A21" w:rsidRPr="007A2664" w:rsidRDefault="00D14A21" w:rsidP="00A616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7A2664">
              <w:rPr>
                <w:sz w:val="20"/>
                <w:szCs w:val="20"/>
              </w:rPr>
              <w:t xml:space="preserve"> ч. 2 ст. 361 УК РФ</w:t>
            </w:r>
          </w:p>
        </w:tc>
        <w:tc>
          <w:tcPr>
            <w:tcW w:w="425" w:type="dxa"/>
            <w:vAlign w:val="bottom"/>
          </w:tcPr>
          <w:p w:rsidR="00D14A21" w:rsidRPr="00843235" w:rsidRDefault="00867907" w:rsidP="006B3D9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602" w:name="C7101"/>
            <w:bookmarkEnd w:id="2602"/>
          </w:p>
        </w:tc>
        <w:tc>
          <w:tcPr>
            <w:tcW w:w="851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03" w:name="C7102"/>
            <w:bookmarkEnd w:id="2603"/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04" w:name="C7103"/>
            <w:bookmarkEnd w:id="2604"/>
          </w:p>
        </w:tc>
        <w:tc>
          <w:tcPr>
            <w:tcW w:w="709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05" w:name="C7104"/>
            <w:bookmarkEnd w:id="2605"/>
          </w:p>
        </w:tc>
        <w:tc>
          <w:tcPr>
            <w:tcW w:w="709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06" w:name="C7105"/>
            <w:bookmarkEnd w:id="2606"/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07" w:name="C7106"/>
            <w:bookmarkEnd w:id="2607"/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08" w:name="C7107"/>
            <w:bookmarkEnd w:id="2608"/>
          </w:p>
        </w:tc>
        <w:tc>
          <w:tcPr>
            <w:tcW w:w="567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09" w:name="C7108"/>
            <w:bookmarkEnd w:id="2609"/>
          </w:p>
        </w:tc>
        <w:tc>
          <w:tcPr>
            <w:tcW w:w="497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10" w:name="C7109"/>
            <w:bookmarkEnd w:id="2610"/>
          </w:p>
        </w:tc>
        <w:tc>
          <w:tcPr>
            <w:tcW w:w="900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11" w:name="C7110"/>
            <w:bookmarkEnd w:id="2611"/>
          </w:p>
        </w:tc>
        <w:tc>
          <w:tcPr>
            <w:tcW w:w="729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12" w:name="C7111"/>
            <w:bookmarkEnd w:id="2612"/>
          </w:p>
        </w:tc>
      </w:tr>
      <w:tr w:rsidR="00D14A21" w:rsidRPr="00BE427F" w:rsidTr="00E0282D">
        <w:tc>
          <w:tcPr>
            <w:tcW w:w="250" w:type="dxa"/>
            <w:vMerge/>
            <w:textDirection w:val="btLr"/>
          </w:tcPr>
          <w:p w:rsidR="00D14A21" w:rsidRPr="007A2664" w:rsidRDefault="00D14A21" w:rsidP="007A2664">
            <w:pPr>
              <w:tabs>
                <w:tab w:val="left" w:pos="480"/>
              </w:tabs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:rsidR="00D14A21" w:rsidRDefault="00D14A21" w:rsidP="001F219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14A21" w:rsidRDefault="00D14A21" w:rsidP="00760C21">
            <w:pPr>
              <w:tabs>
                <w:tab w:val="left" w:pos="4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в</w:t>
            </w:r>
            <w:r w:rsidRPr="00760C21">
              <w:rPr>
                <w:sz w:val="20"/>
                <w:szCs w:val="20"/>
              </w:rPr>
              <w:t xml:space="preserve"> том числе</w:t>
            </w:r>
          </w:p>
        </w:tc>
        <w:tc>
          <w:tcPr>
            <w:tcW w:w="4678" w:type="dxa"/>
          </w:tcPr>
          <w:p w:rsidR="00D14A21" w:rsidRPr="006F7EE6" w:rsidRDefault="00D14A21" w:rsidP="001F219A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6F7EE6">
              <w:rPr>
                <w:sz w:val="20"/>
                <w:szCs w:val="20"/>
              </w:rPr>
              <w:t xml:space="preserve">финансирование  </w:t>
            </w:r>
          </w:p>
        </w:tc>
        <w:tc>
          <w:tcPr>
            <w:tcW w:w="425" w:type="dxa"/>
            <w:vAlign w:val="bottom"/>
          </w:tcPr>
          <w:p w:rsidR="00D14A21" w:rsidRPr="00843235" w:rsidRDefault="00867907" w:rsidP="006B3D9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613" w:name="C7201"/>
            <w:bookmarkEnd w:id="2613"/>
          </w:p>
        </w:tc>
        <w:tc>
          <w:tcPr>
            <w:tcW w:w="851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14" w:name="C7202"/>
            <w:bookmarkEnd w:id="2614"/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15" w:name="C7203"/>
            <w:bookmarkEnd w:id="2615"/>
          </w:p>
        </w:tc>
        <w:tc>
          <w:tcPr>
            <w:tcW w:w="709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16" w:name="C7204"/>
            <w:bookmarkEnd w:id="2616"/>
          </w:p>
        </w:tc>
        <w:tc>
          <w:tcPr>
            <w:tcW w:w="709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17" w:name="C7205"/>
            <w:bookmarkEnd w:id="2617"/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18" w:name="C7206"/>
            <w:bookmarkEnd w:id="2618"/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19" w:name="C7207"/>
            <w:bookmarkEnd w:id="2619"/>
          </w:p>
        </w:tc>
        <w:tc>
          <w:tcPr>
            <w:tcW w:w="567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20" w:name="C7208"/>
            <w:bookmarkEnd w:id="2620"/>
          </w:p>
        </w:tc>
        <w:tc>
          <w:tcPr>
            <w:tcW w:w="497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21" w:name="C7209"/>
            <w:bookmarkEnd w:id="2621"/>
          </w:p>
        </w:tc>
        <w:tc>
          <w:tcPr>
            <w:tcW w:w="900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22" w:name="C7210"/>
            <w:bookmarkEnd w:id="2622"/>
          </w:p>
        </w:tc>
        <w:tc>
          <w:tcPr>
            <w:tcW w:w="729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23" w:name="C7211"/>
            <w:bookmarkEnd w:id="2623"/>
          </w:p>
        </w:tc>
      </w:tr>
      <w:tr w:rsidR="00D14A21" w:rsidRPr="00BE427F" w:rsidTr="00E0282D">
        <w:tc>
          <w:tcPr>
            <w:tcW w:w="250" w:type="dxa"/>
            <w:vMerge/>
          </w:tcPr>
          <w:p w:rsidR="00D14A21" w:rsidRPr="007A2664" w:rsidRDefault="00D14A21" w:rsidP="00FC2209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:rsidR="00D14A21" w:rsidRPr="007A2664" w:rsidRDefault="00D14A21" w:rsidP="00FC2209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D14A21" w:rsidRPr="007A2664" w:rsidRDefault="00D14A21" w:rsidP="00640041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D14A21" w:rsidRPr="006F7EE6" w:rsidRDefault="00D14A21" w:rsidP="00760C21">
            <w:pPr>
              <w:rPr>
                <w:sz w:val="20"/>
                <w:szCs w:val="20"/>
              </w:rPr>
            </w:pPr>
            <w:hyperlink r:id="rId175" w:history="1">
              <w:r w:rsidRPr="00090B95">
                <w:rPr>
                  <w:sz w:val="20"/>
                  <w:szCs w:val="20"/>
                </w:rPr>
                <w:t>склонение, вербовка</w:t>
              </w:r>
            </w:hyperlink>
            <w:r w:rsidRPr="00090B95">
              <w:rPr>
                <w:sz w:val="20"/>
                <w:szCs w:val="20"/>
              </w:rPr>
              <w:t xml:space="preserve"> или иное вовлечение</w:t>
            </w:r>
          </w:p>
        </w:tc>
        <w:tc>
          <w:tcPr>
            <w:tcW w:w="425" w:type="dxa"/>
            <w:vAlign w:val="bottom"/>
          </w:tcPr>
          <w:p w:rsidR="00D14A21" w:rsidRPr="00843235" w:rsidRDefault="00867907" w:rsidP="006B3D9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2624" w:name="C7301"/>
            <w:bookmarkEnd w:id="2624"/>
          </w:p>
        </w:tc>
        <w:tc>
          <w:tcPr>
            <w:tcW w:w="851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25" w:name="C7302"/>
            <w:bookmarkEnd w:id="2625"/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26" w:name="C7303"/>
            <w:bookmarkEnd w:id="2626"/>
          </w:p>
        </w:tc>
        <w:tc>
          <w:tcPr>
            <w:tcW w:w="709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27" w:name="C7304"/>
            <w:bookmarkEnd w:id="2627"/>
          </w:p>
        </w:tc>
        <w:tc>
          <w:tcPr>
            <w:tcW w:w="709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28" w:name="C7305"/>
            <w:bookmarkEnd w:id="2628"/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29" w:name="C7306"/>
            <w:bookmarkEnd w:id="2629"/>
          </w:p>
        </w:tc>
        <w:tc>
          <w:tcPr>
            <w:tcW w:w="992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30" w:name="C7307"/>
            <w:bookmarkEnd w:id="2630"/>
          </w:p>
        </w:tc>
        <w:tc>
          <w:tcPr>
            <w:tcW w:w="567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31" w:name="C7308"/>
            <w:bookmarkEnd w:id="2631"/>
          </w:p>
        </w:tc>
        <w:tc>
          <w:tcPr>
            <w:tcW w:w="497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32" w:name="C7309"/>
            <w:bookmarkEnd w:id="2632"/>
          </w:p>
        </w:tc>
        <w:tc>
          <w:tcPr>
            <w:tcW w:w="900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33" w:name="C7310"/>
            <w:bookmarkEnd w:id="2633"/>
          </w:p>
        </w:tc>
        <w:tc>
          <w:tcPr>
            <w:tcW w:w="729" w:type="dxa"/>
            <w:vAlign w:val="center"/>
          </w:tcPr>
          <w:p w:rsidR="00D14A21" w:rsidRPr="00E0282D" w:rsidRDefault="00D14A21" w:rsidP="00E0282D">
            <w:pPr>
              <w:jc w:val="center"/>
              <w:rPr>
                <w:sz w:val="18"/>
                <w:szCs w:val="18"/>
              </w:rPr>
            </w:pPr>
            <w:bookmarkStart w:id="2634" w:name="C7311"/>
            <w:bookmarkEnd w:id="2634"/>
          </w:p>
        </w:tc>
      </w:tr>
    </w:tbl>
    <w:p w:rsidR="00950031" w:rsidRDefault="00950031" w:rsidP="00AF5505"/>
    <w:p w:rsidR="00950031" w:rsidRDefault="00950031" w:rsidP="00AF5505">
      <w:r>
        <w:br w:type="page"/>
      </w:r>
    </w:p>
    <w:p w:rsidR="00950031" w:rsidRPr="000A19EA" w:rsidRDefault="00950031" w:rsidP="00950031">
      <w:pPr>
        <w:ind w:hanging="142"/>
      </w:pPr>
      <w:r w:rsidRPr="000A19EA">
        <w:t>Раздел 3.  Сведения о результатах расследования</w:t>
      </w:r>
      <w:r w:rsidR="00BA17D3" w:rsidRPr="000A19EA">
        <w:t xml:space="preserve"> преступлений</w:t>
      </w:r>
      <w:r w:rsidRPr="000A19EA">
        <w:rPr>
          <w:sz w:val="20"/>
          <w:szCs w:val="20"/>
        </w:rPr>
        <w:t xml:space="preserve"> </w:t>
      </w:r>
      <w:r w:rsidRPr="000A19EA">
        <w:t>террористического характера</w:t>
      </w:r>
    </w:p>
    <w:p w:rsidR="00950031" w:rsidRPr="000A19EA" w:rsidRDefault="00950031" w:rsidP="00950031">
      <w:pPr>
        <w:ind w:hanging="142"/>
        <w:rPr>
          <w:b/>
          <w:bCs/>
        </w:rPr>
      </w:pPr>
    </w:p>
    <w:tbl>
      <w:tblPr>
        <w:tblW w:w="7718" w:type="dxa"/>
        <w:tblInd w:w="-34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950031" w:rsidRPr="00383294" w:rsidTr="0095003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0A19EA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0A19EA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/>
              </w:rPr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0A19EA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031" w:rsidRPr="000A19EA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0A19EA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0A19EA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</w:tr>
      <w:tr w:rsidR="00950031" w:rsidRPr="00383294" w:rsidTr="00950031"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383294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383294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383294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383294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950031" w:rsidRPr="00383294" w:rsidRDefault="00950031" w:rsidP="00950031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383294"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950031" w:rsidRPr="00BE427F" w:rsidRDefault="00950031" w:rsidP="00950031">
      <w:pPr>
        <w:jc w:val="center"/>
        <w:rPr>
          <w:b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294"/>
        <w:gridCol w:w="658"/>
        <w:gridCol w:w="4590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661"/>
      </w:tblGrid>
      <w:tr w:rsidR="00950031" w:rsidRPr="00D16489" w:rsidTr="00383294">
        <w:trPr>
          <w:trHeight w:val="345"/>
        </w:trPr>
        <w:tc>
          <w:tcPr>
            <w:tcW w:w="5778" w:type="dxa"/>
            <w:gridSpan w:val="4"/>
            <w:vMerge w:val="restart"/>
          </w:tcPr>
          <w:p w:rsidR="00250051" w:rsidRPr="00250051" w:rsidRDefault="00250051" w:rsidP="00250051">
            <w:pPr>
              <w:jc w:val="center"/>
              <w:rPr>
                <w:color w:val="0070C0"/>
                <w:sz w:val="56"/>
                <w:szCs w:val="56"/>
                <w:highlight w:val="yellow"/>
              </w:rPr>
            </w:pPr>
          </w:p>
        </w:tc>
        <w:tc>
          <w:tcPr>
            <w:tcW w:w="42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7A2664" w:rsidRDefault="00950031" w:rsidP="0095003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строки </w:t>
            </w:r>
            <w:r w:rsidRPr="007A2664">
              <w:rPr>
                <w:sz w:val="20"/>
                <w:szCs w:val="20"/>
              </w:rPr>
              <w:t>№</w:t>
            </w:r>
          </w:p>
        </w:tc>
        <w:tc>
          <w:tcPr>
            <w:tcW w:w="7087" w:type="dxa"/>
            <w:gridSpan w:val="11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ind w:left="-108" w:right="-1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</w:p>
        </w:tc>
        <w:tc>
          <w:tcPr>
            <w:tcW w:w="127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95003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D16489">
              <w:rPr>
                <w:sz w:val="20"/>
                <w:szCs w:val="20"/>
              </w:rPr>
              <w:t>оличество преступлений, уголовные дела о которых прекращены по реабилитирующим основаниям или переданы по подследственности со снятием с учета</w:t>
            </w:r>
          </w:p>
        </w:tc>
        <w:tc>
          <w:tcPr>
            <w:tcW w:w="661" w:type="dxa"/>
            <w:vMerge w:val="restart"/>
            <w:tcMar>
              <w:left w:w="0" w:type="dxa"/>
              <w:right w:w="0" w:type="dxa"/>
            </w:tcMar>
            <w:vAlign w:val="center"/>
          </w:tcPr>
          <w:p w:rsidR="00950031" w:rsidRPr="005E69B2" w:rsidRDefault="00950031" w:rsidP="009500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D16489">
              <w:rPr>
                <w:sz w:val="20"/>
                <w:szCs w:val="20"/>
              </w:rPr>
              <w:t>з них</w:t>
            </w:r>
          </w:p>
        </w:tc>
      </w:tr>
      <w:tr w:rsidR="00950031" w:rsidRPr="00D16489" w:rsidTr="00383294">
        <w:trPr>
          <w:trHeight w:val="410"/>
        </w:trPr>
        <w:tc>
          <w:tcPr>
            <w:tcW w:w="5778" w:type="dxa"/>
            <w:gridSpan w:val="4"/>
            <w:vMerge/>
          </w:tcPr>
          <w:p w:rsidR="00950031" w:rsidRPr="00D16489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6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2693" w:type="dxa"/>
            <w:gridSpan w:val="5"/>
            <w:vMerge w:val="restart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D16489">
              <w:rPr>
                <w:sz w:val="20"/>
                <w:szCs w:val="20"/>
              </w:rPr>
              <w:t xml:space="preserve">головные дела о которых впервые приостановлены по </w:t>
            </w:r>
            <w:r>
              <w:rPr>
                <w:sz w:val="20"/>
                <w:szCs w:val="20"/>
              </w:rPr>
              <w:br/>
            </w:r>
            <w:r w:rsidRPr="00D16489">
              <w:rPr>
                <w:sz w:val="20"/>
                <w:szCs w:val="20"/>
              </w:rPr>
              <w:t>ч. 1 ст. 208 УПК РФ</w:t>
            </w:r>
          </w:p>
        </w:tc>
        <w:tc>
          <w:tcPr>
            <w:tcW w:w="1276" w:type="dxa"/>
            <w:vMerge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vMerge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</w:p>
        </w:tc>
      </w:tr>
      <w:tr w:rsidR="00950031" w:rsidRPr="00D16489" w:rsidTr="00383294">
        <w:trPr>
          <w:trHeight w:val="593"/>
        </w:trPr>
        <w:tc>
          <w:tcPr>
            <w:tcW w:w="5778" w:type="dxa"/>
            <w:gridSpan w:val="4"/>
            <w:vMerge/>
          </w:tcPr>
          <w:p w:rsidR="00950031" w:rsidRPr="00D16489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Default="00950031" w:rsidP="00950031">
            <w:pPr>
              <w:jc w:val="center"/>
              <w:rPr>
                <w:sz w:val="20"/>
                <w:szCs w:val="20"/>
              </w:rPr>
            </w:pPr>
            <w:r w:rsidRPr="00D93E7F">
              <w:rPr>
                <w:sz w:val="20"/>
                <w:szCs w:val="20"/>
              </w:rPr>
              <w:t xml:space="preserve">уголовные дела о которых направлены в суд с обвинительным заключением, обвинительным актом, </w:t>
            </w:r>
            <w:r w:rsidRPr="00D93E7F">
              <w:rPr>
                <w:color w:val="000000"/>
                <w:sz w:val="20"/>
                <w:szCs w:val="20"/>
              </w:rPr>
              <w:t>обвинительным постановлением</w:t>
            </w:r>
          </w:p>
        </w:tc>
        <w:tc>
          <w:tcPr>
            <w:tcW w:w="1276" w:type="dxa"/>
            <w:vMerge w:val="restart"/>
            <w:tcMar>
              <w:top w:w="28" w:type="dxa"/>
              <w:left w:w="0" w:type="dxa"/>
              <w:bottom w:w="28" w:type="dxa"/>
              <w:right w:w="0" w:type="dxa"/>
            </w:tcMar>
            <w:textDirection w:val="btLr"/>
            <w:vAlign w:val="center"/>
          </w:tcPr>
          <w:p w:rsidR="00950031" w:rsidRPr="00D93E7F" w:rsidRDefault="00950031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D93E7F">
              <w:rPr>
                <w:sz w:val="20"/>
                <w:szCs w:val="20"/>
              </w:rPr>
              <w:t>головные дела о которых прек</w:t>
            </w:r>
            <w:r>
              <w:rPr>
                <w:sz w:val="20"/>
                <w:szCs w:val="20"/>
              </w:rPr>
              <w:t>ра</w:t>
            </w:r>
            <w:r w:rsidRPr="001B5586">
              <w:rPr>
                <w:sz w:val="20"/>
                <w:szCs w:val="20"/>
              </w:rPr>
              <w:t>щены</w:t>
            </w:r>
            <w:r>
              <w:rPr>
                <w:sz w:val="20"/>
                <w:szCs w:val="20"/>
              </w:rPr>
              <w:t xml:space="preserve"> </w:t>
            </w:r>
            <w:r w:rsidRPr="00DC7C4F">
              <w:rPr>
                <w:sz w:val="20"/>
                <w:szCs w:val="20"/>
              </w:rPr>
              <w:t>либо вынесено постановление об отказе в возбуждении уголовного дела</w:t>
            </w:r>
            <w:r w:rsidRPr="001B5586">
              <w:rPr>
                <w:sz w:val="20"/>
                <w:szCs w:val="20"/>
              </w:rPr>
              <w:t xml:space="preserve"> по нереабилитирующим основаниям</w:t>
            </w:r>
          </w:p>
        </w:tc>
        <w:tc>
          <w:tcPr>
            <w:tcW w:w="1843" w:type="dxa"/>
            <w:gridSpan w:val="4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ind w:right="-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</w:t>
            </w:r>
            <w:r w:rsidRPr="00D16489">
              <w:rPr>
                <w:sz w:val="20"/>
                <w:szCs w:val="20"/>
              </w:rPr>
              <w:t xml:space="preserve"> на основании</w:t>
            </w:r>
          </w:p>
        </w:tc>
        <w:tc>
          <w:tcPr>
            <w:tcW w:w="2693" w:type="dxa"/>
            <w:gridSpan w:val="5"/>
            <w:vMerge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vMerge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</w:p>
        </w:tc>
      </w:tr>
      <w:tr w:rsidR="00950031" w:rsidRPr="00D16489" w:rsidTr="00383294">
        <w:trPr>
          <w:trHeight w:val="197"/>
        </w:trPr>
        <w:tc>
          <w:tcPr>
            <w:tcW w:w="5778" w:type="dxa"/>
            <w:gridSpan w:val="4"/>
            <w:vMerge/>
          </w:tcPr>
          <w:p w:rsidR="00950031" w:rsidRPr="00D16489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950031">
            <w:pPr>
              <w:spacing w:line="20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Mar>
              <w:left w:w="0" w:type="dxa"/>
              <w:right w:w="0" w:type="dxa"/>
            </w:tcMar>
            <w:textDirection w:val="btLr"/>
          </w:tcPr>
          <w:p w:rsidR="00950031" w:rsidRPr="00D16489" w:rsidRDefault="00950031" w:rsidP="00950031">
            <w:pPr>
              <w:ind w:left="113" w:right="-95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0A19EA" w:rsidP="000A19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950031" w:rsidRPr="00D16489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.</w:t>
            </w:r>
            <w:r w:rsidR="00950031" w:rsidRPr="00D16489">
              <w:rPr>
                <w:sz w:val="20"/>
                <w:szCs w:val="20"/>
              </w:rPr>
              <w:t xml:space="preserve"> 28 УПК РФ</w:t>
            </w:r>
          </w:p>
        </w:tc>
        <w:tc>
          <w:tcPr>
            <w:tcW w:w="42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38329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п. 3 ч. 1 ст. 24 УПК РФ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D16489">
              <w:rPr>
                <w:sz w:val="20"/>
                <w:szCs w:val="20"/>
              </w:rPr>
              <w:t>з них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п. 4 ч. 1 ст. 24 УПК РФ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950031">
            <w:pPr>
              <w:ind w:left="113" w:right="-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D16489">
              <w:rPr>
                <w:sz w:val="20"/>
                <w:szCs w:val="20"/>
              </w:rPr>
              <w:t xml:space="preserve">сего </w:t>
            </w:r>
            <w:r>
              <w:rPr>
                <w:sz w:val="20"/>
                <w:szCs w:val="20"/>
              </w:rPr>
              <w:t>по п</w:t>
            </w:r>
            <w:r w:rsidRPr="00D16489">
              <w:rPr>
                <w:sz w:val="20"/>
                <w:szCs w:val="20"/>
              </w:rPr>
              <w:t xml:space="preserve">п. </w:t>
            </w:r>
            <w:r>
              <w:rPr>
                <w:sz w:val="20"/>
                <w:szCs w:val="20"/>
              </w:rPr>
              <w:t>1–4</w:t>
            </w:r>
          </w:p>
        </w:tc>
        <w:tc>
          <w:tcPr>
            <w:tcW w:w="2126" w:type="dxa"/>
            <w:gridSpan w:val="4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ind w:right="-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D16489">
              <w:rPr>
                <w:sz w:val="20"/>
                <w:szCs w:val="20"/>
              </w:rPr>
              <w:t xml:space="preserve"> том числе</w:t>
            </w:r>
          </w:p>
        </w:tc>
        <w:tc>
          <w:tcPr>
            <w:tcW w:w="1276" w:type="dxa"/>
            <w:vMerge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ind w:left="-108" w:right="-192"/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vMerge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950031">
            <w:pPr>
              <w:ind w:left="-108" w:right="-192"/>
              <w:jc w:val="center"/>
              <w:rPr>
                <w:sz w:val="20"/>
                <w:szCs w:val="20"/>
              </w:rPr>
            </w:pPr>
          </w:p>
        </w:tc>
      </w:tr>
      <w:tr w:rsidR="00950031" w:rsidRPr="00D16489" w:rsidTr="00383294">
        <w:trPr>
          <w:cantSplit/>
          <w:trHeight w:val="1982"/>
        </w:trPr>
        <w:tc>
          <w:tcPr>
            <w:tcW w:w="5778" w:type="dxa"/>
            <w:gridSpan w:val="4"/>
            <w:vMerge/>
          </w:tcPr>
          <w:p w:rsidR="00950031" w:rsidRPr="00D16489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Mar>
              <w:left w:w="0" w:type="dxa"/>
              <w:right w:w="0" w:type="dxa"/>
            </w:tcMar>
            <w:textDirection w:val="btLr"/>
          </w:tcPr>
          <w:p w:rsidR="00950031" w:rsidRPr="00D16489" w:rsidRDefault="00950031" w:rsidP="00950031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Mar>
              <w:left w:w="0" w:type="dxa"/>
              <w:right w:w="0" w:type="dxa"/>
            </w:tcMar>
            <w:textDirection w:val="btLr"/>
          </w:tcPr>
          <w:p w:rsidR="00950031" w:rsidRPr="00D16489" w:rsidRDefault="00950031" w:rsidP="00950031">
            <w:pPr>
              <w:ind w:left="113" w:right="-95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950031">
            <w:pPr>
              <w:ind w:left="113" w:right="-95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950031">
            <w:pPr>
              <w:ind w:left="113" w:right="-95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лица установлены</w:t>
            </w:r>
          </w:p>
        </w:tc>
        <w:tc>
          <w:tcPr>
            <w:tcW w:w="425" w:type="dxa"/>
            <w:vMerge/>
            <w:tcMar>
              <w:left w:w="0" w:type="dxa"/>
              <w:right w:w="0" w:type="dxa"/>
            </w:tcMar>
            <w:textDirection w:val="btLr"/>
          </w:tcPr>
          <w:p w:rsidR="00950031" w:rsidRPr="00D16489" w:rsidRDefault="00950031" w:rsidP="00950031">
            <w:pPr>
              <w:ind w:left="113" w:right="-95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Mar>
              <w:left w:w="0" w:type="dxa"/>
              <w:right w:w="0" w:type="dxa"/>
            </w:tcMar>
            <w:textDirection w:val="btLr"/>
          </w:tcPr>
          <w:p w:rsidR="00950031" w:rsidRPr="00D16489" w:rsidRDefault="00950031" w:rsidP="00950031">
            <w:pPr>
              <w:ind w:left="113" w:right="-95"/>
              <w:rPr>
                <w:sz w:val="20"/>
                <w:szCs w:val="20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п. 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п. 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п. 3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ind w:right="-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4</w:t>
            </w:r>
          </w:p>
        </w:tc>
        <w:tc>
          <w:tcPr>
            <w:tcW w:w="1276" w:type="dxa"/>
            <w:vMerge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950031">
            <w:pPr>
              <w:ind w:left="-108" w:right="-192"/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D16489" w:rsidRDefault="00950031" w:rsidP="00B10C3B">
            <w:pPr>
              <w:ind w:left="113" w:right="113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по пп. 1</w:t>
            </w:r>
            <w:r w:rsidR="00B10C3B">
              <w:rPr>
                <w:sz w:val="20"/>
                <w:szCs w:val="20"/>
              </w:rPr>
              <w:t xml:space="preserve"> и</w:t>
            </w:r>
            <w:r w:rsidRPr="00D16489">
              <w:rPr>
                <w:sz w:val="20"/>
                <w:szCs w:val="20"/>
              </w:rPr>
              <w:t xml:space="preserve"> 2 </w:t>
            </w:r>
            <w:r>
              <w:rPr>
                <w:sz w:val="20"/>
                <w:szCs w:val="20"/>
              </w:rPr>
              <w:t xml:space="preserve">ч. 1 </w:t>
            </w:r>
            <w:r w:rsidR="00B10C3B">
              <w:rPr>
                <w:sz w:val="20"/>
                <w:szCs w:val="20"/>
              </w:rPr>
              <w:br/>
            </w:r>
            <w:r w:rsidRPr="00D16489">
              <w:rPr>
                <w:sz w:val="20"/>
                <w:szCs w:val="20"/>
              </w:rPr>
              <w:t>ст. 24 УПК РФ</w:t>
            </w:r>
          </w:p>
        </w:tc>
      </w:tr>
      <w:tr w:rsidR="00950031" w:rsidRPr="00D16489" w:rsidTr="00383294">
        <w:trPr>
          <w:trHeight w:val="175"/>
        </w:trPr>
        <w:tc>
          <w:tcPr>
            <w:tcW w:w="5778" w:type="dxa"/>
            <w:gridSpan w:val="4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61" w:type="dxa"/>
            <w:tcMar>
              <w:left w:w="0" w:type="dxa"/>
              <w:right w:w="0" w:type="dxa"/>
            </w:tcMar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</w:tr>
      <w:tr w:rsidR="00950031" w:rsidRPr="00BE427F" w:rsidTr="00E0282D">
        <w:tc>
          <w:tcPr>
            <w:tcW w:w="5778" w:type="dxa"/>
            <w:gridSpan w:val="4"/>
          </w:tcPr>
          <w:p w:rsidR="00950031" w:rsidRPr="007A2664" w:rsidRDefault="00950031" w:rsidP="00950031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преступлений террористического характера</w:t>
            </w:r>
          </w:p>
        </w:tc>
        <w:tc>
          <w:tcPr>
            <w:tcW w:w="426" w:type="dxa"/>
            <w:vAlign w:val="bottom"/>
          </w:tcPr>
          <w:p w:rsidR="00950031" w:rsidRPr="00F21013" w:rsidRDefault="00950031" w:rsidP="00950031">
            <w:pPr>
              <w:ind w:left="-108"/>
              <w:jc w:val="center"/>
              <w:rPr>
                <w:sz w:val="20"/>
                <w:szCs w:val="20"/>
              </w:rPr>
            </w:pPr>
            <w:r w:rsidRPr="00F21013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35" w:name="C0112"/>
            <w:bookmarkEnd w:id="2635"/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36" w:name="C0113"/>
            <w:bookmarkEnd w:id="26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37" w:name="C0114"/>
            <w:bookmarkEnd w:id="263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38" w:name="C0115"/>
            <w:bookmarkEnd w:id="263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39" w:name="C0116"/>
            <w:bookmarkEnd w:id="26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40" w:name="C0117"/>
            <w:bookmarkEnd w:id="26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41" w:name="C0118"/>
            <w:bookmarkEnd w:id="2641"/>
            <w:r>
              <w:rPr>
                <w:sz w:val="18"/>
                <w:szCs w:val="18"/>
              </w:rPr>
              <w:t xml:space="preserve"> 19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42" w:name="C0119"/>
            <w:bookmarkEnd w:id="264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43" w:name="C0120"/>
            <w:bookmarkEnd w:id="2643"/>
            <w:r>
              <w:rPr>
                <w:sz w:val="18"/>
                <w:szCs w:val="18"/>
              </w:rPr>
              <w:t xml:space="preserve"> 17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44" w:name="C0121"/>
            <w:bookmarkEnd w:id="264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45" w:name="C0122"/>
            <w:bookmarkEnd w:id="26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46" w:name="C0123"/>
            <w:bookmarkEnd w:id="26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61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47" w:name="C0124"/>
            <w:bookmarkEnd w:id="2647"/>
            <w:r>
              <w:rPr>
                <w:sz w:val="18"/>
                <w:szCs w:val="18"/>
              </w:rPr>
              <w:t xml:space="preserve"> 0</w:t>
            </w:r>
          </w:p>
        </w:tc>
      </w:tr>
      <w:tr w:rsidR="00646420" w:rsidRPr="00BE427F" w:rsidTr="00E0282D">
        <w:tc>
          <w:tcPr>
            <w:tcW w:w="23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646420" w:rsidRPr="007A2664" w:rsidRDefault="00646420" w:rsidP="00950031">
            <w:pPr>
              <w:ind w:left="113" w:right="-108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542" w:type="dxa"/>
            <w:gridSpan w:val="3"/>
          </w:tcPr>
          <w:p w:rsidR="00646420" w:rsidRDefault="00646420" w:rsidP="00950031">
            <w:pPr>
              <w:ind w:right="-108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террористический акт </w:t>
            </w:r>
          </w:p>
          <w:p w:rsidR="00646420" w:rsidRPr="007A2664" w:rsidRDefault="00646420" w:rsidP="00950031">
            <w:pPr>
              <w:ind w:right="-108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205 УК РФ</w:t>
            </w:r>
          </w:p>
        </w:tc>
        <w:tc>
          <w:tcPr>
            <w:tcW w:w="426" w:type="dxa"/>
            <w:vAlign w:val="bottom"/>
          </w:tcPr>
          <w:p w:rsidR="00646420" w:rsidRPr="00F21013" w:rsidRDefault="00646420" w:rsidP="00950031">
            <w:pPr>
              <w:ind w:left="-108"/>
              <w:jc w:val="center"/>
              <w:rPr>
                <w:sz w:val="20"/>
                <w:szCs w:val="20"/>
              </w:rPr>
            </w:pPr>
            <w:r w:rsidRPr="00F21013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48" w:name="C0212"/>
            <w:bookmarkEnd w:id="26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49" w:name="C0213"/>
            <w:bookmarkEnd w:id="264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50" w:name="C0214"/>
            <w:bookmarkEnd w:id="26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51" w:name="C0215"/>
            <w:bookmarkEnd w:id="26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52" w:name="C0216"/>
            <w:bookmarkEnd w:id="26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53" w:name="C0217"/>
            <w:bookmarkEnd w:id="26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54" w:name="C0218"/>
            <w:bookmarkEnd w:id="26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55" w:name="C0219"/>
            <w:bookmarkEnd w:id="26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56" w:name="C0220"/>
            <w:bookmarkEnd w:id="26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57" w:name="C0221"/>
            <w:bookmarkEnd w:id="26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58" w:name="C0222"/>
            <w:bookmarkEnd w:id="26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59" w:name="C0223"/>
            <w:bookmarkEnd w:id="26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61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60" w:name="C0224"/>
            <w:bookmarkEnd w:id="2660"/>
            <w:r>
              <w:rPr>
                <w:sz w:val="18"/>
                <w:szCs w:val="18"/>
              </w:rPr>
              <w:t xml:space="preserve"> 0</w:t>
            </w:r>
          </w:p>
        </w:tc>
      </w:tr>
      <w:tr w:rsidR="00646420" w:rsidRPr="00BE427F" w:rsidTr="00E0282D">
        <w:trPr>
          <w:cantSplit/>
          <w:trHeight w:val="627"/>
        </w:trPr>
        <w:tc>
          <w:tcPr>
            <w:tcW w:w="236" w:type="dxa"/>
            <w:vMerge/>
          </w:tcPr>
          <w:p w:rsidR="00646420" w:rsidRPr="007A2664" w:rsidRDefault="00646420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646420" w:rsidRPr="007A2664" w:rsidRDefault="00646420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8" w:type="dxa"/>
            <w:gridSpan w:val="2"/>
            <w:vAlign w:val="center"/>
          </w:tcPr>
          <w:p w:rsidR="00646420" w:rsidRPr="007A2664" w:rsidRDefault="00646420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предотвращено на стадии приготовления (покушения)</w:t>
            </w:r>
          </w:p>
        </w:tc>
        <w:tc>
          <w:tcPr>
            <w:tcW w:w="426" w:type="dxa"/>
            <w:vAlign w:val="bottom"/>
          </w:tcPr>
          <w:p w:rsidR="00646420" w:rsidRPr="00F21013" w:rsidRDefault="00646420" w:rsidP="00950031">
            <w:pPr>
              <w:ind w:left="-108"/>
              <w:jc w:val="center"/>
              <w:rPr>
                <w:sz w:val="20"/>
                <w:szCs w:val="20"/>
              </w:rPr>
            </w:pPr>
            <w:r w:rsidRPr="00F2101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61" w:name="C0312"/>
            <w:bookmarkEnd w:id="26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62" w:name="C0313"/>
            <w:bookmarkEnd w:id="26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63" w:name="C0314"/>
            <w:bookmarkEnd w:id="26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64" w:name="C0315"/>
            <w:bookmarkEnd w:id="266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65" w:name="C0316"/>
            <w:bookmarkEnd w:id="26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66" w:name="C0317"/>
            <w:bookmarkEnd w:id="26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67" w:name="C0318"/>
            <w:bookmarkEnd w:id="26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68" w:name="C0319"/>
            <w:bookmarkEnd w:id="266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69" w:name="C0320"/>
            <w:bookmarkEnd w:id="26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70" w:name="C0321"/>
            <w:bookmarkEnd w:id="267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71" w:name="C0322"/>
            <w:bookmarkEnd w:id="26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72" w:name="C0323"/>
            <w:bookmarkEnd w:id="267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61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73" w:name="C0324"/>
            <w:bookmarkEnd w:id="2673"/>
            <w:r>
              <w:rPr>
                <w:sz w:val="18"/>
                <w:szCs w:val="18"/>
              </w:rPr>
              <w:t xml:space="preserve"> 0</w:t>
            </w:r>
          </w:p>
        </w:tc>
      </w:tr>
      <w:tr w:rsidR="00646420" w:rsidRPr="00BE427F" w:rsidTr="00E0282D">
        <w:tc>
          <w:tcPr>
            <w:tcW w:w="236" w:type="dxa"/>
            <w:vMerge/>
          </w:tcPr>
          <w:p w:rsidR="00646420" w:rsidRPr="007A2664" w:rsidRDefault="00646420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46420" w:rsidRDefault="00646420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содействие террористической деятельности </w:t>
            </w:r>
          </w:p>
          <w:p w:rsidR="00646420" w:rsidRPr="007A2664" w:rsidRDefault="00646420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205.1 УК РФ</w:t>
            </w:r>
          </w:p>
        </w:tc>
        <w:tc>
          <w:tcPr>
            <w:tcW w:w="426" w:type="dxa"/>
            <w:vAlign w:val="bottom"/>
          </w:tcPr>
          <w:p w:rsidR="00646420" w:rsidRPr="00F21013" w:rsidRDefault="00646420" w:rsidP="00950031">
            <w:pPr>
              <w:ind w:left="-108"/>
              <w:jc w:val="center"/>
              <w:rPr>
                <w:sz w:val="20"/>
                <w:szCs w:val="20"/>
              </w:rPr>
            </w:pPr>
            <w:r w:rsidRPr="00F2101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74" w:name="C0412"/>
            <w:bookmarkEnd w:id="2674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75" w:name="C0413"/>
            <w:bookmarkEnd w:id="26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76" w:name="C0414"/>
            <w:bookmarkEnd w:id="26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77" w:name="C0415"/>
            <w:bookmarkEnd w:id="26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78" w:name="C0416"/>
            <w:bookmarkEnd w:id="26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79" w:name="C0417"/>
            <w:bookmarkEnd w:id="26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80" w:name="C0418"/>
            <w:bookmarkEnd w:id="268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81" w:name="C0419"/>
            <w:bookmarkEnd w:id="26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82" w:name="C0420"/>
            <w:bookmarkEnd w:id="268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83" w:name="C0421"/>
            <w:bookmarkEnd w:id="26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84" w:name="C0422"/>
            <w:bookmarkEnd w:id="268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85" w:name="C0423"/>
            <w:bookmarkEnd w:id="26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61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86" w:name="C0424"/>
            <w:bookmarkEnd w:id="2686"/>
            <w:r>
              <w:rPr>
                <w:sz w:val="18"/>
                <w:szCs w:val="18"/>
              </w:rPr>
              <w:t xml:space="preserve"> 0</w:t>
            </w:r>
          </w:p>
        </w:tc>
      </w:tr>
      <w:tr w:rsidR="00646420" w:rsidRPr="00BE427F" w:rsidTr="00E0282D">
        <w:tc>
          <w:tcPr>
            <w:tcW w:w="236" w:type="dxa"/>
            <w:vMerge/>
          </w:tcPr>
          <w:p w:rsidR="00646420" w:rsidRPr="007A2664" w:rsidRDefault="00646420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646420" w:rsidRPr="007A2664" w:rsidRDefault="00646420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8" w:type="dxa"/>
            <w:gridSpan w:val="2"/>
          </w:tcPr>
          <w:p w:rsidR="00646420" w:rsidRPr="007A2664" w:rsidRDefault="00646420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6" w:type="dxa"/>
            <w:vAlign w:val="bottom"/>
          </w:tcPr>
          <w:p w:rsidR="00646420" w:rsidRPr="00F21013" w:rsidRDefault="00646420" w:rsidP="00950031">
            <w:pPr>
              <w:ind w:left="-108"/>
              <w:jc w:val="center"/>
              <w:rPr>
                <w:sz w:val="20"/>
                <w:szCs w:val="20"/>
              </w:rPr>
            </w:pPr>
            <w:r w:rsidRPr="00F2101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87" w:name="C0512"/>
            <w:bookmarkEnd w:id="268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88" w:name="C0513"/>
            <w:bookmarkEnd w:id="26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89" w:name="C0514"/>
            <w:bookmarkEnd w:id="268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90" w:name="C0515"/>
            <w:bookmarkEnd w:id="269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91" w:name="C0516"/>
            <w:bookmarkEnd w:id="269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92" w:name="C0517"/>
            <w:bookmarkEnd w:id="269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93" w:name="C0518"/>
            <w:bookmarkEnd w:id="2693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94" w:name="C0519"/>
            <w:bookmarkEnd w:id="269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95" w:name="C0520"/>
            <w:bookmarkEnd w:id="2695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96" w:name="C0521"/>
            <w:bookmarkEnd w:id="26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97" w:name="C0522"/>
            <w:bookmarkEnd w:id="269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98" w:name="C0523"/>
            <w:bookmarkEnd w:id="269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61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699" w:name="C0524"/>
            <w:bookmarkEnd w:id="2699"/>
            <w:r>
              <w:rPr>
                <w:sz w:val="18"/>
                <w:szCs w:val="18"/>
              </w:rPr>
              <w:t xml:space="preserve"> 0</w:t>
            </w:r>
          </w:p>
        </w:tc>
      </w:tr>
      <w:tr w:rsidR="00646420" w:rsidRPr="00BE427F" w:rsidTr="00E0282D">
        <w:trPr>
          <w:trHeight w:val="136"/>
        </w:trPr>
        <w:tc>
          <w:tcPr>
            <w:tcW w:w="236" w:type="dxa"/>
            <w:vMerge/>
            <w:textDirection w:val="btLr"/>
            <w:vAlign w:val="center"/>
          </w:tcPr>
          <w:p w:rsidR="00646420" w:rsidRPr="007A2664" w:rsidRDefault="00646420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</w:tcPr>
          <w:p w:rsidR="00646420" w:rsidRPr="007A2664" w:rsidRDefault="00646420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248" w:type="dxa"/>
            <w:gridSpan w:val="2"/>
          </w:tcPr>
          <w:p w:rsidR="00646420" w:rsidRDefault="00646420" w:rsidP="00950031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склонение, вербовка или иное вовлечение лица в совершение хотя бы одного из преступлений, предусмотренных </w:t>
            </w:r>
            <w:hyperlink r:id="rId176" w:history="1">
              <w:r w:rsidRPr="00951463">
                <w:rPr>
                  <w:sz w:val="20"/>
                  <w:szCs w:val="20"/>
                </w:rPr>
                <w:t>ст. 205.2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77" w:history="1">
              <w:r w:rsidRPr="00951463">
                <w:rPr>
                  <w:sz w:val="20"/>
                  <w:szCs w:val="20"/>
                </w:rPr>
                <w:t>чч. 1 и 2 ст.</w:t>
              </w:r>
            </w:hyperlink>
            <w:hyperlink r:id="rId178" w:history="1"/>
            <w:r w:rsidRPr="00951463">
              <w:rPr>
                <w:sz w:val="20"/>
                <w:szCs w:val="20"/>
              </w:rPr>
              <w:t xml:space="preserve"> 206, </w:t>
            </w:r>
            <w:r>
              <w:rPr>
                <w:sz w:val="20"/>
                <w:szCs w:val="20"/>
              </w:rPr>
              <w:t xml:space="preserve"> </w:t>
            </w:r>
            <w:hyperlink r:id="rId179" w:history="1">
              <w:r w:rsidRPr="00951463">
                <w:rPr>
                  <w:sz w:val="20"/>
                  <w:szCs w:val="20"/>
                </w:rPr>
                <w:t>ст. 208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r w:rsidR="00523A8B">
              <w:rPr>
                <w:sz w:val="20"/>
                <w:szCs w:val="20"/>
              </w:rPr>
              <w:br/>
            </w:r>
            <w:hyperlink r:id="rId180" w:history="1">
              <w:r>
                <w:rPr>
                  <w:sz w:val="20"/>
                  <w:szCs w:val="20"/>
                </w:rPr>
                <w:t>чч. 1–</w:t>
              </w:r>
              <w:r w:rsidRPr="00951463">
                <w:rPr>
                  <w:sz w:val="20"/>
                  <w:szCs w:val="20"/>
                </w:rPr>
                <w:t>3</w:t>
              </w:r>
            </w:hyperlink>
            <w:r w:rsidRPr="00951463">
              <w:rPr>
                <w:sz w:val="20"/>
                <w:szCs w:val="20"/>
              </w:rPr>
              <w:t xml:space="preserve"> </w:t>
            </w:r>
            <w:hyperlink r:id="rId181" w:history="1">
              <w:r w:rsidRPr="00951463">
                <w:rPr>
                  <w:sz w:val="20"/>
                  <w:szCs w:val="20"/>
                </w:rPr>
                <w:t>ст.</w:t>
              </w:r>
            </w:hyperlink>
            <w:r w:rsidRPr="00951463">
              <w:rPr>
                <w:sz w:val="20"/>
                <w:szCs w:val="20"/>
              </w:rPr>
              <w:t xml:space="preserve"> 211, </w:t>
            </w:r>
            <w:hyperlink r:id="rId182" w:history="1">
              <w:r w:rsidRPr="00951463">
                <w:rPr>
                  <w:sz w:val="20"/>
                  <w:szCs w:val="20"/>
                </w:rPr>
                <w:t>ст. 220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83" w:history="1">
              <w:r w:rsidRPr="00951463">
                <w:rPr>
                  <w:sz w:val="20"/>
                  <w:szCs w:val="20"/>
                </w:rPr>
                <w:t>221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84" w:history="1">
              <w:r w:rsidRPr="00951463">
                <w:rPr>
                  <w:sz w:val="20"/>
                  <w:szCs w:val="20"/>
                </w:rPr>
                <w:t>277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85" w:history="1">
              <w:r w:rsidRPr="00951463">
                <w:rPr>
                  <w:sz w:val="20"/>
                  <w:szCs w:val="20"/>
                </w:rPr>
                <w:t>278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86" w:history="1">
              <w:r w:rsidRPr="00951463">
                <w:rPr>
                  <w:sz w:val="20"/>
                  <w:szCs w:val="20"/>
                </w:rPr>
                <w:t>279</w:t>
              </w:r>
            </w:hyperlink>
            <w:r w:rsidRPr="00951463">
              <w:rPr>
                <w:sz w:val="20"/>
                <w:szCs w:val="20"/>
              </w:rPr>
              <w:t xml:space="preserve"> и </w:t>
            </w:r>
            <w:hyperlink r:id="rId187" w:history="1">
              <w:r w:rsidRPr="00951463">
                <w:rPr>
                  <w:sz w:val="20"/>
                  <w:szCs w:val="20"/>
                </w:rPr>
                <w:t>360</w:t>
              </w:r>
            </w:hyperlink>
            <w:r w:rsidRPr="009514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УК РФ, вооружение или подготовка лица в целях совершения хотя бы одного из указанных преступлений </w:t>
            </w:r>
            <w:r w:rsidRPr="007A26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:rsidR="00646420" w:rsidRPr="007A2664" w:rsidRDefault="00646420" w:rsidP="00950031">
            <w:pPr>
              <w:spacing w:line="20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>ч. 1 ст. 205.1 УК РФ</w:t>
            </w:r>
          </w:p>
        </w:tc>
        <w:tc>
          <w:tcPr>
            <w:tcW w:w="426" w:type="dxa"/>
            <w:vAlign w:val="bottom"/>
          </w:tcPr>
          <w:p w:rsidR="00646420" w:rsidRPr="00F21013" w:rsidRDefault="00646420" w:rsidP="00950031">
            <w:pPr>
              <w:jc w:val="center"/>
              <w:rPr>
                <w:sz w:val="20"/>
                <w:szCs w:val="20"/>
              </w:rPr>
            </w:pPr>
            <w:r w:rsidRPr="00F2101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00" w:name="C0612"/>
            <w:bookmarkEnd w:id="27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01" w:name="C0613"/>
            <w:bookmarkEnd w:id="27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02" w:name="C0614"/>
            <w:bookmarkEnd w:id="27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03" w:name="C0615"/>
            <w:bookmarkEnd w:id="27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04" w:name="C0616"/>
            <w:bookmarkEnd w:id="27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05" w:name="C0617"/>
            <w:bookmarkEnd w:id="27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06" w:name="C0618"/>
            <w:bookmarkEnd w:id="270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07" w:name="C0619"/>
            <w:bookmarkEnd w:id="27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08" w:name="C0620"/>
            <w:bookmarkEnd w:id="270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09" w:name="C0621"/>
            <w:bookmarkEnd w:id="27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10" w:name="C0622"/>
            <w:bookmarkEnd w:id="27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11" w:name="C0623"/>
            <w:bookmarkEnd w:id="27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61" w:type="dxa"/>
            <w:vAlign w:val="center"/>
          </w:tcPr>
          <w:p w:rsidR="00646420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12" w:name="C0624"/>
            <w:bookmarkEnd w:id="2712"/>
            <w:r>
              <w:rPr>
                <w:sz w:val="18"/>
                <w:szCs w:val="18"/>
              </w:rPr>
              <w:t xml:space="preserve"> 0</w:t>
            </w:r>
          </w:p>
        </w:tc>
      </w:tr>
      <w:tr w:rsidR="00646420" w:rsidRPr="00BE427F" w:rsidTr="00E0282D">
        <w:trPr>
          <w:trHeight w:val="283"/>
        </w:trPr>
        <w:tc>
          <w:tcPr>
            <w:tcW w:w="236" w:type="dxa"/>
            <w:vMerge/>
            <w:textDirection w:val="btLr"/>
            <w:vAlign w:val="center"/>
          </w:tcPr>
          <w:p w:rsidR="00646420" w:rsidRPr="007A2664" w:rsidRDefault="00646420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</w:tcPr>
          <w:p w:rsidR="00646420" w:rsidRPr="007A2664" w:rsidRDefault="00646420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58" w:type="dxa"/>
            <w:vMerge w:val="restart"/>
          </w:tcPr>
          <w:p w:rsidR="00646420" w:rsidRDefault="00646420" w:rsidP="00950031">
            <w:pPr>
              <w:spacing w:line="200" w:lineRule="exact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4590" w:type="dxa"/>
          </w:tcPr>
          <w:p w:rsidR="00646420" w:rsidRPr="000A19EA" w:rsidRDefault="003322DC" w:rsidP="003322DC">
            <w:pPr>
              <w:spacing w:line="200" w:lineRule="exac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 xml:space="preserve">финансирование </w:t>
            </w:r>
          </w:p>
        </w:tc>
        <w:tc>
          <w:tcPr>
            <w:tcW w:w="426" w:type="dxa"/>
            <w:vAlign w:val="bottom"/>
          </w:tcPr>
          <w:p w:rsidR="00646420" w:rsidRPr="00F21013" w:rsidRDefault="00646420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F2101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13" w:name="C0712"/>
            <w:bookmarkEnd w:id="27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14" w:name="C0713"/>
            <w:bookmarkEnd w:id="27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15" w:name="C0714"/>
            <w:bookmarkEnd w:id="27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16" w:name="C0715"/>
            <w:bookmarkEnd w:id="27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17" w:name="C0716"/>
            <w:bookmarkEnd w:id="27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18" w:name="C0717"/>
            <w:bookmarkEnd w:id="271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19" w:name="C0718"/>
            <w:bookmarkEnd w:id="2719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20" w:name="C0719"/>
            <w:bookmarkEnd w:id="27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21" w:name="C0720"/>
            <w:bookmarkEnd w:id="2721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22" w:name="C0721"/>
            <w:bookmarkEnd w:id="27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23" w:name="C0722"/>
            <w:bookmarkEnd w:id="27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24" w:name="C0723"/>
            <w:bookmarkEnd w:id="27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61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25" w:name="C0724"/>
            <w:bookmarkEnd w:id="2725"/>
            <w:r>
              <w:rPr>
                <w:sz w:val="18"/>
                <w:szCs w:val="18"/>
              </w:rPr>
              <w:t xml:space="preserve"> 0</w:t>
            </w:r>
          </w:p>
        </w:tc>
      </w:tr>
      <w:tr w:rsidR="00646420" w:rsidRPr="00BE427F" w:rsidTr="00E0282D">
        <w:trPr>
          <w:trHeight w:val="273"/>
        </w:trPr>
        <w:tc>
          <w:tcPr>
            <w:tcW w:w="236" w:type="dxa"/>
            <w:vMerge/>
            <w:textDirection w:val="btLr"/>
            <w:vAlign w:val="center"/>
          </w:tcPr>
          <w:p w:rsidR="00646420" w:rsidRPr="007A2664" w:rsidRDefault="00646420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</w:tcPr>
          <w:p w:rsidR="00646420" w:rsidRPr="007A2664" w:rsidRDefault="00646420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58" w:type="dxa"/>
            <w:vMerge/>
          </w:tcPr>
          <w:p w:rsidR="00646420" w:rsidRDefault="00646420" w:rsidP="00950031">
            <w:pPr>
              <w:spacing w:line="200" w:lineRule="exact"/>
              <w:ind w:right="-108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646420" w:rsidRPr="00090B95" w:rsidRDefault="003322DC" w:rsidP="00950031">
            <w:pPr>
              <w:spacing w:line="200" w:lineRule="exact"/>
              <w:rPr>
                <w:sz w:val="20"/>
                <w:szCs w:val="20"/>
              </w:rPr>
            </w:pPr>
            <w:hyperlink r:id="rId188" w:history="1">
              <w:r w:rsidRPr="00090B95">
                <w:rPr>
                  <w:sz w:val="20"/>
                  <w:szCs w:val="20"/>
                </w:rPr>
                <w:t>склонение, вербовка</w:t>
              </w:r>
            </w:hyperlink>
            <w:r w:rsidRPr="00090B95">
              <w:rPr>
                <w:sz w:val="20"/>
                <w:szCs w:val="20"/>
              </w:rPr>
              <w:t xml:space="preserve"> или иное вовлечение</w:t>
            </w:r>
          </w:p>
        </w:tc>
        <w:tc>
          <w:tcPr>
            <w:tcW w:w="426" w:type="dxa"/>
            <w:vAlign w:val="bottom"/>
          </w:tcPr>
          <w:p w:rsidR="00646420" w:rsidRPr="00F21013" w:rsidRDefault="00383294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26" w:name="C0812"/>
            <w:bookmarkEnd w:id="27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27" w:name="C0813"/>
            <w:bookmarkEnd w:id="27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28" w:name="C0814"/>
            <w:bookmarkEnd w:id="27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29" w:name="C0815"/>
            <w:bookmarkEnd w:id="27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30" w:name="C0816"/>
            <w:bookmarkEnd w:id="273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31" w:name="C0817"/>
            <w:bookmarkEnd w:id="273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32" w:name="C0818"/>
            <w:bookmarkEnd w:id="27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33" w:name="C0819"/>
            <w:bookmarkEnd w:id="27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34" w:name="C0820"/>
            <w:bookmarkEnd w:id="27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35" w:name="C0821"/>
            <w:bookmarkEnd w:id="27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36" w:name="C0822"/>
            <w:bookmarkEnd w:id="27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37" w:name="C0823"/>
            <w:bookmarkEnd w:id="273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61" w:type="dxa"/>
            <w:vAlign w:val="center"/>
          </w:tcPr>
          <w:p w:rsidR="00646420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38" w:name="C0824"/>
            <w:bookmarkEnd w:id="2738"/>
            <w:r>
              <w:rPr>
                <w:sz w:val="18"/>
                <w:szCs w:val="18"/>
              </w:rPr>
              <w:t xml:space="preserve"> 0</w:t>
            </w:r>
          </w:p>
        </w:tc>
      </w:tr>
    </w:tbl>
    <w:p w:rsidR="00950031" w:rsidRDefault="00950031" w:rsidP="00950031">
      <w:r>
        <w:br w:type="page"/>
      </w:r>
    </w:p>
    <w:tbl>
      <w:tblPr>
        <w:tblpPr w:leftFromText="180" w:rightFromText="180" w:vertAnchor="text" w:tblpY="1"/>
        <w:tblOverlap w:val="never"/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709"/>
      </w:tblGrid>
      <w:tr w:rsidR="00950031" w:rsidRPr="00BE427F" w:rsidTr="005B65AB">
        <w:trPr>
          <w:trHeight w:val="136"/>
        </w:trPr>
        <w:tc>
          <w:tcPr>
            <w:tcW w:w="5778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950031" w:rsidRPr="00D16489" w:rsidRDefault="00950031" w:rsidP="00950031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950031" w:rsidRPr="00D16489" w:rsidRDefault="00950031" w:rsidP="00950031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</w:tr>
    </w:tbl>
    <w:p w:rsidR="00505485" w:rsidRPr="00505485" w:rsidRDefault="00505485" w:rsidP="00505485">
      <w:pPr>
        <w:rPr>
          <w:vanish/>
        </w:rPr>
      </w:pPr>
    </w:p>
    <w:tbl>
      <w:tblPr>
        <w:tblW w:w="1531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3"/>
        <w:gridCol w:w="294"/>
        <w:gridCol w:w="704"/>
        <w:gridCol w:w="4441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709"/>
      </w:tblGrid>
      <w:tr w:rsidR="008215E8" w:rsidRPr="00BE427F" w:rsidTr="00E0282D">
        <w:trPr>
          <w:trHeight w:val="136"/>
        </w:trPr>
        <w:tc>
          <w:tcPr>
            <w:tcW w:w="373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7A2664" w:rsidRDefault="00950031" w:rsidP="00950031">
            <w:pPr>
              <w:ind w:left="113" w:right="-108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29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7A2664" w:rsidRDefault="00950031" w:rsidP="009500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  <w:gridSpan w:val="2"/>
          </w:tcPr>
          <w:p w:rsidR="00950031" w:rsidRDefault="00950031" w:rsidP="00950031">
            <w:pPr>
              <w:rPr>
                <w:sz w:val="20"/>
                <w:szCs w:val="20"/>
              </w:rPr>
            </w:pPr>
            <w:hyperlink r:id="rId189" w:history="1">
              <w:r>
                <w:rPr>
                  <w:sz w:val="20"/>
                  <w:szCs w:val="20"/>
                </w:rPr>
                <w:t>с</w:t>
              </w:r>
              <w:r w:rsidRPr="00951463">
                <w:rPr>
                  <w:sz w:val="20"/>
                  <w:szCs w:val="20"/>
                </w:rPr>
                <w:t>клонение, вербовка</w:t>
              </w:r>
            </w:hyperlink>
            <w:r w:rsidRPr="00951463">
              <w:rPr>
                <w:sz w:val="20"/>
                <w:szCs w:val="20"/>
              </w:rPr>
              <w:t xml:space="preserve"> или иное вовлечение лица в совершение хотя бы одного из преступлений, предусмотренных </w:t>
            </w:r>
            <w:hyperlink r:id="rId190" w:history="1">
              <w:r w:rsidRPr="00951463">
                <w:rPr>
                  <w:sz w:val="20"/>
                  <w:szCs w:val="20"/>
                </w:rPr>
                <w:t>ст</w:t>
              </w:r>
              <w:r>
                <w:rPr>
                  <w:sz w:val="20"/>
                  <w:szCs w:val="20"/>
                </w:rPr>
                <w:t>.</w:t>
              </w:r>
              <w:r w:rsidRPr="00951463">
                <w:rPr>
                  <w:sz w:val="20"/>
                  <w:szCs w:val="20"/>
                </w:rPr>
                <w:t xml:space="preserve"> 205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91" w:history="1">
              <w:r w:rsidRPr="00951463">
                <w:rPr>
                  <w:sz w:val="20"/>
                  <w:szCs w:val="20"/>
                </w:rPr>
                <w:t>205.3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hyperlink r:id="rId192" w:history="1">
              <w:r w:rsidRPr="00951463">
                <w:rPr>
                  <w:sz w:val="20"/>
                  <w:szCs w:val="20"/>
                </w:rPr>
                <w:t>205.4</w:t>
              </w:r>
            </w:hyperlink>
            <w:r w:rsidR="00AA5175">
              <w:rPr>
                <w:sz w:val="20"/>
                <w:szCs w:val="20"/>
              </w:rPr>
              <w:t xml:space="preserve"> и</w:t>
            </w:r>
            <w:r w:rsidRPr="00951463">
              <w:rPr>
                <w:sz w:val="20"/>
                <w:szCs w:val="20"/>
              </w:rPr>
              <w:t xml:space="preserve"> </w:t>
            </w:r>
            <w:hyperlink r:id="rId193" w:history="1">
              <w:r w:rsidRPr="00951463">
                <w:rPr>
                  <w:sz w:val="20"/>
                  <w:szCs w:val="20"/>
                </w:rPr>
                <w:t>205.5</w:t>
              </w:r>
            </w:hyperlink>
            <w:r w:rsidRPr="0095146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ч</w:t>
            </w:r>
            <w:hyperlink r:id="rId194" w:history="1">
              <w:r w:rsidRPr="00951463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 3 и 4</w:t>
              </w:r>
            </w:hyperlink>
            <w:r>
              <w:rPr>
                <w:sz w:val="20"/>
                <w:szCs w:val="20"/>
              </w:rPr>
              <w:t xml:space="preserve"> ст. 206</w:t>
            </w:r>
            <w:r w:rsidRPr="00951463">
              <w:rPr>
                <w:sz w:val="20"/>
                <w:szCs w:val="20"/>
              </w:rPr>
              <w:t xml:space="preserve">, </w:t>
            </w:r>
            <w:hyperlink r:id="rId195" w:history="1">
              <w:r w:rsidRPr="00951463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 xml:space="preserve">. 4 ст. </w:t>
              </w:r>
            </w:hyperlink>
            <w:r>
              <w:rPr>
                <w:sz w:val="20"/>
                <w:szCs w:val="20"/>
              </w:rPr>
              <w:t>211 УК РФ</w:t>
            </w:r>
            <w:r w:rsidRPr="00951463">
              <w:rPr>
                <w:sz w:val="20"/>
                <w:szCs w:val="20"/>
              </w:rPr>
              <w:t>, вооружение или подготовка лица в целях совершения хотя бы одного из указанных преступлений, а равно финансирование терроризма</w:t>
            </w:r>
            <w:r>
              <w:rPr>
                <w:sz w:val="20"/>
                <w:szCs w:val="20"/>
              </w:rPr>
              <w:t xml:space="preserve">                    </w:t>
            </w:r>
          </w:p>
          <w:p w:rsidR="00950031" w:rsidRPr="00951463" w:rsidRDefault="00950031" w:rsidP="009500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951463">
              <w:rPr>
                <w:sz w:val="20"/>
                <w:szCs w:val="20"/>
              </w:rPr>
              <w:t>ч. 1.1 ст. 205.1 УК РФ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spacing w:line="200" w:lineRule="exact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39" w:name="C0912"/>
            <w:bookmarkEnd w:id="2739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40" w:name="C0913"/>
            <w:bookmarkEnd w:id="27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41" w:name="C0914"/>
            <w:bookmarkEnd w:id="27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42" w:name="C0915"/>
            <w:bookmarkEnd w:id="274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43" w:name="C0916"/>
            <w:bookmarkEnd w:id="27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44" w:name="C0917"/>
            <w:bookmarkEnd w:id="27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45" w:name="C0918"/>
            <w:bookmarkEnd w:id="27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46" w:name="C0919"/>
            <w:bookmarkEnd w:id="27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47" w:name="C0920"/>
            <w:bookmarkEnd w:id="274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48" w:name="C0921"/>
            <w:bookmarkEnd w:id="27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49" w:name="C0922"/>
            <w:bookmarkEnd w:id="274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50" w:name="C0923"/>
            <w:bookmarkEnd w:id="27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751" w:name="C0924"/>
            <w:bookmarkEnd w:id="2751"/>
            <w:r>
              <w:rPr>
                <w:sz w:val="18"/>
                <w:szCs w:val="18"/>
              </w:rPr>
              <w:t xml:space="preserve"> 0</w:t>
            </w:r>
          </w:p>
        </w:tc>
      </w:tr>
      <w:tr w:rsidR="008215E8" w:rsidRPr="00BE427F" w:rsidTr="00E0282D">
        <w:tc>
          <w:tcPr>
            <w:tcW w:w="373" w:type="dxa"/>
            <w:vMerge/>
            <w:textDirection w:val="btLr"/>
            <w:vAlign w:val="center"/>
          </w:tcPr>
          <w:p w:rsidR="00950031" w:rsidRPr="007A2664" w:rsidRDefault="00950031" w:rsidP="0095003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704" w:type="dxa"/>
            <w:vMerge w:val="restart"/>
            <w:vAlign w:val="center"/>
          </w:tcPr>
          <w:p w:rsidR="00950031" w:rsidRDefault="00950031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4441" w:type="dxa"/>
          </w:tcPr>
          <w:p w:rsidR="00950031" w:rsidRDefault="00950031" w:rsidP="00950031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>инансирование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52" w:name="C1012"/>
            <w:bookmarkEnd w:id="2752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53" w:name="C1013"/>
            <w:bookmarkEnd w:id="27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54" w:name="C1014"/>
            <w:bookmarkEnd w:id="27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55" w:name="C1015"/>
            <w:bookmarkEnd w:id="27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56" w:name="C1016"/>
            <w:bookmarkEnd w:id="27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57" w:name="C1017"/>
            <w:bookmarkEnd w:id="27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58" w:name="C1018"/>
            <w:bookmarkEnd w:id="27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59" w:name="C1019"/>
            <w:bookmarkEnd w:id="27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60" w:name="C1020"/>
            <w:bookmarkEnd w:id="27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61" w:name="C1021"/>
            <w:bookmarkEnd w:id="27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62" w:name="C1022"/>
            <w:bookmarkEnd w:id="27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63" w:name="C1023"/>
            <w:bookmarkEnd w:id="27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764" w:name="C1024"/>
            <w:bookmarkEnd w:id="2764"/>
            <w:r>
              <w:rPr>
                <w:sz w:val="18"/>
                <w:szCs w:val="18"/>
              </w:rPr>
              <w:t xml:space="preserve"> 0</w:t>
            </w:r>
          </w:p>
        </w:tc>
      </w:tr>
      <w:tr w:rsidR="008215E8" w:rsidRPr="00BE427F" w:rsidTr="00E0282D">
        <w:trPr>
          <w:trHeight w:val="138"/>
        </w:trPr>
        <w:tc>
          <w:tcPr>
            <w:tcW w:w="373" w:type="dxa"/>
            <w:vMerge/>
          </w:tcPr>
          <w:p w:rsidR="00950031" w:rsidRPr="007A2664" w:rsidRDefault="00950031" w:rsidP="0095003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704" w:type="dxa"/>
            <w:vMerge/>
          </w:tcPr>
          <w:p w:rsidR="00950031" w:rsidRPr="007A2664" w:rsidRDefault="00950031" w:rsidP="00950031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441" w:type="dxa"/>
          </w:tcPr>
          <w:p w:rsidR="00950031" w:rsidRPr="007A2664" w:rsidRDefault="00950031" w:rsidP="00950031">
            <w:pPr>
              <w:spacing w:line="200" w:lineRule="exact"/>
              <w:rPr>
                <w:sz w:val="20"/>
                <w:szCs w:val="20"/>
              </w:rPr>
            </w:pPr>
            <w:hyperlink r:id="rId196" w:history="1">
              <w:r w:rsidRPr="00090B95">
                <w:rPr>
                  <w:sz w:val="20"/>
                  <w:szCs w:val="20"/>
                </w:rPr>
                <w:t>склонение, вербовка</w:t>
              </w:r>
            </w:hyperlink>
            <w:r w:rsidRPr="00090B95">
              <w:rPr>
                <w:sz w:val="20"/>
                <w:szCs w:val="20"/>
              </w:rPr>
              <w:t xml:space="preserve"> или иное вовлечение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spacing w:line="200" w:lineRule="exact"/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65" w:name="C1112"/>
            <w:bookmarkEnd w:id="2765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66" w:name="C1113"/>
            <w:bookmarkEnd w:id="2766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67" w:name="C1114"/>
            <w:bookmarkEnd w:id="2767"/>
          </w:p>
        </w:tc>
        <w:tc>
          <w:tcPr>
            <w:tcW w:w="42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68" w:name="C1115"/>
            <w:bookmarkEnd w:id="2768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69" w:name="C1116"/>
            <w:bookmarkEnd w:id="2769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70" w:name="C1117"/>
            <w:bookmarkEnd w:id="2770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71" w:name="C1118"/>
            <w:bookmarkEnd w:id="2771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72" w:name="C1119"/>
            <w:bookmarkEnd w:id="2772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73" w:name="C1120"/>
            <w:bookmarkEnd w:id="2773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74" w:name="C1121"/>
            <w:bookmarkEnd w:id="2774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75" w:name="C1122"/>
            <w:bookmarkEnd w:id="2775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76" w:name="C1123"/>
            <w:bookmarkEnd w:id="2776"/>
          </w:p>
        </w:tc>
        <w:tc>
          <w:tcPr>
            <w:tcW w:w="709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77" w:name="C1124"/>
            <w:bookmarkEnd w:id="2777"/>
          </w:p>
        </w:tc>
      </w:tr>
      <w:tr w:rsidR="008215E8" w:rsidRPr="00BE427F" w:rsidTr="00E0282D">
        <w:trPr>
          <w:trHeight w:val="136"/>
        </w:trPr>
        <w:tc>
          <w:tcPr>
            <w:tcW w:w="373" w:type="dxa"/>
            <w:vMerge/>
            <w:textDirection w:val="btLr"/>
            <w:vAlign w:val="center"/>
          </w:tcPr>
          <w:p w:rsidR="00950031" w:rsidRPr="007A2664" w:rsidRDefault="00950031" w:rsidP="0095003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5145" w:type="dxa"/>
            <w:gridSpan w:val="2"/>
          </w:tcPr>
          <w:p w:rsidR="00950031" w:rsidRDefault="00950031" w:rsidP="00950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особничество в совершении хотя бы одного из преступлений, </w:t>
            </w:r>
            <w:r w:rsidRPr="001C2B54">
              <w:rPr>
                <w:sz w:val="20"/>
                <w:szCs w:val="20"/>
              </w:rPr>
              <w:t xml:space="preserve">предусмотренных </w:t>
            </w:r>
            <w:hyperlink r:id="rId197" w:history="1">
              <w:r w:rsidRPr="001C2B54">
                <w:rPr>
                  <w:sz w:val="20"/>
                  <w:szCs w:val="20"/>
                </w:rPr>
                <w:t>ст</w:t>
              </w:r>
              <w:r>
                <w:rPr>
                  <w:sz w:val="20"/>
                  <w:szCs w:val="20"/>
                </w:rPr>
                <w:t>.</w:t>
              </w:r>
              <w:r w:rsidRPr="001C2B54">
                <w:rPr>
                  <w:sz w:val="20"/>
                  <w:szCs w:val="20"/>
                </w:rPr>
                <w:t xml:space="preserve"> 205</w:t>
              </w:r>
            </w:hyperlink>
            <w:r w:rsidRPr="001C2B5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</w:r>
            <w:hyperlink r:id="rId198" w:history="1">
              <w:r w:rsidRPr="001C2B54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</w:t>
              </w:r>
              <w:r w:rsidRPr="001C2B54">
                <w:rPr>
                  <w:sz w:val="20"/>
                  <w:szCs w:val="20"/>
                </w:rPr>
                <w:t xml:space="preserve"> </w:t>
              </w:r>
              <w:r>
                <w:rPr>
                  <w:sz w:val="20"/>
                  <w:szCs w:val="20"/>
                </w:rPr>
                <w:t>3</w:t>
              </w:r>
              <w:r w:rsidRPr="001C2B54">
                <w:rPr>
                  <w:sz w:val="20"/>
                  <w:szCs w:val="20"/>
                </w:rPr>
                <w:t xml:space="preserve"> ст</w:t>
              </w:r>
              <w:r>
                <w:rPr>
                  <w:sz w:val="20"/>
                  <w:szCs w:val="20"/>
                </w:rPr>
                <w:t>.</w:t>
              </w:r>
              <w:r w:rsidRPr="001C2B54">
                <w:rPr>
                  <w:sz w:val="20"/>
                  <w:szCs w:val="20"/>
                </w:rPr>
                <w:t xml:space="preserve"> 206</w:t>
              </w:r>
            </w:hyperlink>
            <w:r w:rsidRPr="001C2B54">
              <w:rPr>
                <w:sz w:val="20"/>
                <w:szCs w:val="20"/>
              </w:rPr>
              <w:t xml:space="preserve">, </w:t>
            </w:r>
            <w:hyperlink r:id="rId199" w:history="1">
              <w:r w:rsidRPr="001C2B54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</w:t>
              </w:r>
              <w:r w:rsidRPr="001C2B54">
                <w:rPr>
                  <w:sz w:val="20"/>
                  <w:szCs w:val="20"/>
                </w:rPr>
                <w:t xml:space="preserve"> </w:t>
              </w:r>
              <w:r>
                <w:rPr>
                  <w:sz w:val="20"/>
                  <w:szCs w:val="20"/>
                </w:rPr>
                <w:t>1</w:t>
              </w:r>
              <w:r w:rsidRPr="001C2B54">
                <w:rPr>
                  <w:sz w:val="20"/>
                  <w:szCs w:val="20"/>
                </w:rPr>
                <w:t xml:space="preserve"> ст</w:t>
              </w:r>
              <w:r>
                <w:rPr>
                  <w:sz w:val="20"/>
                  <w:szCs w:val="20"/>
                </w:rPr>
                <w:t>.</w:t>
              </w:r>
              <w:r w:rsidRPr="001C2B54">
                <w:rPr>
                  <w:sz w:val="20"/>
                  <w:szCs w:val="20"/>
                </w:rPr>
                <w:t xml:space="preserve"> 208</w:t>
              </w:r>
            </w:hyperlink>
            <w:r w:rsidRPr="001C2B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УК РФ</w:t>
            </w:r>
            <w:r w:rsidRPr="001C2B54">
              <w:rPr>
                <w:sz w:val="20"/>
                <w:szCs w:val="20"/>
              </w:rPr>
              <w:t xml:space="preserve">  </w:t>
            </w:r>
          </w:p>
          <w:p w:rsidR="00950031" w:rsidRPr="007A2664" w:rsidRDefault="00950031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ч. 3 ст. 205.1 УК РФ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spacing w:line="200" w:lineRule="exact"/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78" w:name="C1212"/>
            <w:bookmarkEnd w:id="2778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79" w:name="C1213"/>
            <w:bookmarkEnd w:id="2779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80" w:name="C1214"/>
            <w:bookmarkEnd w:id="2780"/>
          </w:p>
        </w:tc>
        <w:tc>
          <w:tcPr>
            <w:tcW w:w="42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81" w:name="C1215"/>
            <w:bookmarkEnd w:id="2781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82" w:name="C1216"/>
            <w:bookmarkEnd w:id="2782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83" w:name="C1217"/>
            <w:bookmarkEnd w:id="2783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84" w:name="C1218"/>
            <w:bookmarkEnd w:id="2784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85" w:name="C1219"/>
            <w:bookmarkEnd w:id="2785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86" w:name="C1220"/>
            <w:bookmarkEnd w:id="2786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87" w:name="C1221"/>
            <w:bookmarkEnd w:id="2787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88" w:name="C1222"/>
            <w:bookmarkEnd w:id="2788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89" w:name="C1223"/>
            <w:bookmarkEnd w:id="2789"/>
          </w:p>
        </w:tc>
        <w:tc>
          <w:tcPr>
            <w:tcW w:w="709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90" w:name="C1224"/>
            <w:bookmarkEnd w:id="2790"/>
          </w:p>
        </w:tc>
      </w:tr>
      <w:tr w:rsidR="008215E8" w:rsidRPr="00BE427F" w:rsidTr="00E0282D">
        <w:trPr>
          <w:trHeight w:val="136"/>
        </w:trPr>
        <w:tc>
          <w:tcPr>
            <w:tcW w:w="373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5145" w:type="dxa"/>
            <w:gridSpan w:val="2"/>
          </w:tcPr>
          <w:p w:rsidR="00950031" w:rsidRPr="00BE427F" w:rsidRDefault="00950031" w:rsidP="00950031">
            <w:pPr>
              <w:pStyle w:val="ConsPlusNormal"/>
              <w:jc w:val="both"/>
            </w:pPr>
            <w:r>
              <w:t>о</w:t>
            </w:r>
            <w:r w:rsidRPr="00BE427F">
              <w:t xml:space="preserve">рганизация совершения хотя бы одного из преступлений, </w:t>
            </w:r>
            <w:r w:rsidRPr="001C2B54">
              <w:t xml:space="preserve">предусмотренных </w:t>
            </w:r>
            <w:hyperlink r:id="rId200" w:history="1">
              <w:r w:rsidRPr="001C2B54">
                <w:t>ст</w:t>
              </w:r>
              <w:r>
                <w:t>.</w:t>
              </w:r>
              <w:r w:rsidRPr="001C2B54">
                <w:t xml:space="preserve"> 205</w:t>
              </w:r>
            </w:hyperlink>
            <w:r w:rsidR="00AA5175">
              <w:t xml:space="preserve"> и</w:t>
            </w:r>
            <w:r w:rsidRPr="001C2B54">
              <w:t xml:space="preserve"> </w:t>
            </w:r>
            <w:hyperlink r:id="rId201" w:history="1">
              <w:r w:rsidRPr="001C2B54">
                <w:t>205.3</w:t>
              </w:r>
            </w:hyperlink>
            <w:r w:rsidRPr="001C2B54">
              <w:t xml:space="preserve">, </w:t>
            </w:r>
            <w:hyperlink r:id="rId202" w:history="1">
              <w:r w:rsidRPr="001C2B54">
                <w:t>ч</w:t>
              </w:r>
              <w:r>
                <w:t>ч.</w:t>
              </w:r>
              <w:r w:rsidRPr="001C2B54">
                <w:t xml:space="preserve"> </w:t>
              </w:r>
              <w:r>
                <w:t>3</w:t>
              </w:r>
            </w:hyperlink>
            <w:r w:rsidRPr="001C2B54">
              <w:t xml:space="preserve"> и </w:t>
            </w:r>
            <w:hyperlink r:id="rId203" w:history="1">
              <w:r>
                <w:t>4</w:t>
              </w:r>
              <w:r w:rsidRPr="001C2B54">
                <w:t xml:space="preserve"> ст</w:t>
              </w:r>
              <w:r>
                <w:t>.</w:t>
              </w:r>
              <w:r w:rsidRPr="001C2B54">
                <w:t xml:space="preserve"> 206</w:t>
              </w:r>
            </w:hyperlink>
            <w:r w:rsidRPr="001C2B54">
              <w:t xml:space="preserve">, </w:t>
            </w:r>
            <w:hyperlink r:id="rId204" w:history="1">
              <w:r w:rsidRPr="001C2B54">
                <w:t>ч</w:t>
              </w:r>
              <w:r>
                <w:t>.</w:t>
              </w:r>
              <w:r w:rsidRPr="001C2B54">
                <w:t xml:space="preserve"> </w:t>
              </w:r>
              <w:r>
                <w:t>4</w:t>
              </w:r>
              <w:r w:rsidRPr="001C2B54">
                <w:t xml:space="preserve"> ст</w:t>
              </w:r>
              <w:r>
                <w:t>.</w:t>
              </w:r>
              <w:r w:rsidRPr="001C2B54">
                <w:t xml:space="preserve"> 211</w:t>
              </w:r>
            </w:hyperlink>
            <w:r w:rsidRPr="001C2B54">
              <w:t xml:space="preserve"> </w:t>
            </w:r>
            <w:r>
              <w:t>УК РФ</w:t>
            </w:r>
            <w:r w:rsidRPr="001C2B54">
              <w:t>, или руководство</w:t>
            </w:r>
            <w:r w:rsidRPr="00BE427F">
              <w:t xml:space="preserve"> его совершением, а равно организация финансирования терроризма </w:t>
            </w:r>
          </w:p>
          <w:p w:rsidR="00950031" w:rsidRPr="007A2664" w:rsidRDefault="00950031" w:rsidP="00950031">
            <w:pPr>
              <w:spacing w:line="200" w:lineRule="exact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4 ст. 205.1 УК РФ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spacing w:line="200" w:lineRule="exact"/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91" w:name="C1312"/>
            <w:bookmarkEnd w:id="2791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92" w:name="C1313"/>
            <w:bookmarkEnd w:id="2792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93" w:name="C1314"/>
            <w:bookmarkEnd w:id="2793"/>
          </w:p>
        </w:tc>
        <w:tc>
          <w:tcPr>
            <w:tcW w:w="42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94" w:name="C1315"/>
            <w:bookmarkEnd w:id="2794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95" w:name="C1316"/>
            <w:bookmarkEnd w:id="2795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96" w:name="C1317"/>
            <w:bookmarkEnd w:id="2796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97" w:name="C1318"/>
            <w:bookmarkEnd w:id="2797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98" w:name="C1319"/>
            <w:bookmarkEnd w:id="2798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799" w:name="C1320"/>
            <w:bookmarkEnd w:id="2799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00" w:name="C1321"/>
            <w:bookmarkEnd w:id="2800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01" w:name="C1322"/>
            <w:bookmarkEnd w:id="2801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02" w:name="C1323"/>
            <w:bookmarkEnd w:id="2802"/>
          </w:p>
        </w:tc>
        <w:tc>
          <w:tcPr>
            <w:tcW w:w="709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03" w:name="C1324"/>
            <w:bookmarkEnd w:id="2803"/>
          </w:p>
        </w:tc>
      </w:tr>
      <w:tr w:rsidR="008215E8" w:rsidRPr="00BE427F" w:rsidTr="00E0282D">
        <w:tc>
          <w:tcPr>
            <w:tcW w:w="373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AA5175" w:rsidRDefault="00950031" w:rsidP="00950031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2C3D12">
              <w:rPr>
                <w:bCs/>
                <w:sz w:val="20"/>
                <w:szCs w:val="20"/>
              </w:rPr>
              <w:t>убличные призывы к осуществлению террористической деятельности, публичное оправдание терроризма или пропаганда терроризма</w:t>
            </w:r>
            <w:r>
              <w:rPr>
                <w:sz w:val="20"/>
                <w:szCs w:val="20"/>
              </w:rPr>
              <w:t xml:space="preserve">                                  </w:t>
            </w:r>
          </w:p>
          <w:p w:rsidR="00950031" w:rsidRPr="007A2664" w:rsidRDefault="00950031" w:rsidP="00AA51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7A2664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205.2 УК РФ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04" w:name="C1412"/>
            <w:bookmarkEnd w:id="280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05" w:name="C1413"/>
            <w:bookmarkEnd w:id="28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ind w:right="-108"/>
              <w:jc w:val="center"/>
              <w:rPr>
                <w:sz w:val="18"/>
                <w:szCs w:val="18"/>
              </w:rPr>
            </w:pPr>
            <w:bookmarkStart w:id="2806" w:name="C1414"/>
            <w:bookmarkEnd w:id="28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07" w:name="C1415"/>
            <w:bookmarkEnd w:id="28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08" w:name="C1416"/>
            <w:bookmarkEnd w:id="28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09" w:name="C1417"/>
            <w:bookmarkEnd w:id="28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10" w:name="C1418"/>
            <w:bookmarkEnd w:id="2810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11" w:name="C1419"/>
            <w:bookmarkEnd w:id="2811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12" w:name="C1420"/>
            <w:bookmarkEnd w:id="28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13" w:name="C1421"/>
            <w:bookmarkEnd w:id="2813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14" w:name="C1422"/>
            <w:bookmarkEnd w:id="28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15" w:name="C1423"/>
            <w:bookmarkEnd w:id="28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16" w:name="C1424"/>
            <w:bookmarkEnd w:id="2816"/>
            <w:r>
              <w:rPr>
                <w:sz w:val="18"/>
                <w:szCs w:val="18"/>
              </w:rPr>
              <w:t xml:space="preserve"> 0</w:t>
            </w:r>
          </w:p>
        </w:tc>
      </w:tr>
      <w:tr w:rsidR="008215E8" w:rsidRPr="00BE427F" w:rsidTr="00E0282D">
        <w:trPr>
          <w:trHeight w:val="459"/>
        </w:trPr>
        <w:tc>
          <w:tcPr>
            <w:tcW w:w="373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7A2664" w:rsidRDefault="00950031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  <w:gridSpan w:val="2"/>
            <w:vAlign w:val="center"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17" w:name="C1512"/>
            <w:bookmarkEnd w:id="2817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18" w:name="C1513"/>
            <w:bookmarkEnd w:id="2818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19" w:name="C1514"/>
            <w:bookmarkEnd w:id="2819"/>
          </w:p>
        </w:tc>
        <w:tc>
          <w:tcPr>
            <w:tcW w:w="426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20" w:name="C1515"/>
            <w:bookmarkEnd w:id="2820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21" w:name="C1516"/>
            <w:bookmarkEnd w:id="2821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22" w:name="C1517"/>
            <w:bookmarkEnd w:id="2822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23" w:name="C1518"/>
            <w:bookmarkEnd w:id="2823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24" w:name="C1519"/>
            <w:bookmarkEnd w:id="2824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25" w:name="C1520"/>
            <w:bookmarkEnd w:id="2825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26" w:name="C1521"/>
            <w:bookmarkEnd w:id="2826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27" w:name="C1522"/>
            <w:bookmarkEnd w:id="2827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28" w:name="C1523"/>
            <w:bookmarkEnd w:id="2828"/>
          </w:p>
        </w:tc>
        <w:tc>
          <w:tcPr>
            <w:tcW w:w="709" w:type="dxa"/>
            <w:vAlign w:val="center"/>
          </w:tcPr>
          <w:p w:rsidR="00950031" w:rsidRPr="00E0282D" w:rsidRDefault="00950031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29" w:name="C1524"/>
            <w:bookmarkEnd w:id="2829"/>
          </w:p>
        </w:tc>
      </w:tr>
      <w:tr w:rsidR="008215E8" w:rsidRPr="00BE427F" w:rsidTr="00E0282D">
        <w:trPr>
          <w:trHeight w:val="295"/>
        </w:trPr>
        <w:tc>
          <w:tcPr>
            <w:tcW w:w="373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5145" w:type="dxa"/>
            <w:gridSpan w:val="2"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5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30" w:name="C1612"/>
            <w:bookmarkEnd w:id="283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31" w:name="C1613"/>
            <w:bookmarkEnd w:id="283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32" w:name="C1614"/>
            <w:bookmarkEnd w:id="28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33" w:name="C1615"/>
            <w:bookmarkEnd w:id="28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34" w:name="C1616"/>
            <w:bookmarkEnd w:id="28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35" w:name="C1617"/>
            <w:bookmarkEnd w:id="28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36" w:name="C1618"/>
            <w:bookmarkEnd w:id="2836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37" w:name="C1619"/>
            <w:bookmarkEnd w:id="2837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38" w:name="C1620"/>
            <w:bookmarkEnd w:id="283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39" w:name="C1621"/>
            <w:bookmarkEnd w:id="2839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40" w:name="C1622"/>
            <w:bookmarkEnd w:id="28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41" w:name="C1623"/>
            <w:bookmarkEnd w:id="28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950031" w:rsidRPr="00E0282D" w:rsidRDefault="00012017" w:rsidP="00E0282D">
            <w:pPr>
              <w:spacing w:line="200" w:lineRule="exact"/>
              <w:jc w:val="center"/>
              <w:rPr>
                <w:sz w:val="18"/>
                <w:szCs w:val="18"/>
              </w:rPr>
            </w:pPr>
            <w:bookmarkStart w:id="2842" w:name="C1624"/>
            <w:bookmarkEnd w:id="2842"/>
            <w:r>
              <w:rPr>
                <w:sz w:val="18"/>
                <w:szCs w:val="18"/>
              </w:rPr>
              <w:t xml:space="preserve"> 0</w:t>
            </w:r>
          </w:p>
        </w:tc>
      </w:tr>
      <w:tr w:rsidR="008215E8" w:rsidRPr="00BE427F" w:rsidTr="00E0282D">
        <w:tc>
          <w:tcPr>
            <w:tcW w:w="373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950031" w:rsidRDefault="00950031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прохождение обучения в целях осуществления террористической деятельности   </w:t>
            </w:r>
          </w:p>
          <w:p w:rsidR="00950031" w:rsidRPr="007A2664" w:rsidRDefault="00950031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205.3 УК РФ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43" w:name="C1712"/>
            <w:bookmarkEnd w:id="28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44" w:name="C1713"/>
            <w:bookmarkEnd w:id="28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45" w:name="C1714"/>
            <w:bookmarkEnd w:id="28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46" w:name="C1715"/>
            <w:bookmarkEnd w:id="28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47" w:name="C1716"/>
            <w:bookmarkEnd w:id="284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48" w:name="C1717"/>
            <w:bookmarkEnd w:id="28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49" w:name="C1718"/>
            <w:bookmarkEnd w:id="2849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50" w:name="C1719"/>
            <w:bookmarkEnd w:id="28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51" w:name="C1720"/>
            <w:bookmarkEnd w:id="2851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52" w:name="C1721"/>
            <w:bookmarkEnd w:id="28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53" w:name="C1722"/>
            <w:bookmarkEnd w:id="28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54" w:name="C1723"/>
            <w:bookmarkEnd w:id="28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55" w:name="C1724"/>
            <w:bookmarkEnd w:id="2855"/>
            <w:r>
              <w:rPr>
                <w:sz w:val="18"/>
                <w:szCs w:val="18"/>
              </w:rPr>
              <w:t xml:space="preserve"> 0</w:t>
            </w:r>
          </w:p>
        </w:tc>
      </w:tr>
      <w:tr w:rsidR="008215E8" w:rsidRPr="00BE427F" w:rsidTr="00E0282D">
        <w:trPr>
          <w:trHeight w:val="607"/>
        </w:trPr>
        <w:tc>
          <w:tcPr>
            <w:tcW w:w="373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7A2664" w:rsidRDefault="00950031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  <w:gridSpan w:val="2"/>
            <w:vAlign w:val="center"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56" w:name="C1812"/>
            <w:bookmarkEnd w:id="28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57" w:name="C1813"/>
            <w:bookmarkEnd w:id="28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58" w:name="C1814"/>
            <w:bookmarkEnd w:id="28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59" w:name="C1815"/>
            <w:bookmarkEnd w:id="28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60" w:name="C1816"/>
            <w:bookmarkEnd w:id="28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61" w:name="C1817"/>
            <w:bookmarkEnd w:id="28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62" w:name="C1818"/>
            <w:bookmarkEnd w:id="2862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63" w:name="C1819"/>
            <w:bookmarkEnd w:id="28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64" w:name="C1820"/>
            <w:bookmarkEnd w:id="2864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65" w:name="C1821"/>
            <w:bookmarkEnd w:id="28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66" w:name="C1822"/>
            <w:bookmarkEnd w:id="28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67" w:name="C1823"/>
            <w:bookmarkEnd w:id="28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95003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868" w:name="C1824"/>
            <w:bookmarkEnd w:id="2868"/>
            <w:r>
              <w:rPr>
                <w:sz w:val="18"/>
                <w:szCs w:val="18"/>
              </w:rPr>
              <w:t xml:space="preserve"> 0</w:t>
            </w:r>
          </w:p>
        </w:tc>
      </w:tr>
      <w:tr w:rsidR="008215E8" w:rsidRPr="00BE427F" w:rsidTr="00E0282D">
        <w:tc>
          <w:tcPr>
            <w:tcW w:w="373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AA5175" w:rsidRDefault="00950031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террористического сообщества и участие в нем </w:t>
            </w:r>
          </w:p>
          <w:p w:rsidR="00950031" w:rsidRPr="007A2664" w:rsidRDefault="00950031" w:rsidP="00AA5175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</w:t>
            </w:r>
            <w:r w:rsidRPr="007A2664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205.4 УК РФ 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69" w:name="C1912"/>
            <w:bookmarkEnd w:id="2869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70" w:name="C1913"/>
            <w:bookmarkEnd w:id="2870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71" w:name="C1914"/>
            <w:bookmarkEnd w:id="2871"/>
          </w:p>
        </w:tc>
        <w:tc>
          <w:tcPr>
            <w:tcW w:w="42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72" w:name="C1915"/>
            <w:bookmarkEnd w:id="2872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73" w:name="C1916"/>
            <w:bookmarkEnd w:id="2873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74" w:name="C1917"/>
            <w:bookmarkEnd w:id="2874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75" w:name="C1918"/>
            <w:bookmarkEnd w:id="2875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76" w:name="C1919"/>
            <w:bookmarkEnd w:id="2876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77" w:name="C1920"/>
            <w:bookmarkEnd w:id="2877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78" w:name="C1921"/>
            <w:bookmarkEnd w:id="2878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79" w:name="C1922"/>
            <w:bookmarkEnd w:id="2879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80" w:name="C1923"/>
            <w:bookmarkEnd w:id="2880"/>
          </w:p>
        </w:tc>
        <w:tc>
          <w:tcPr>
            <w:tcW w:w="709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81" w:name="C1924"/>
            <w:bookmarkEnd w:id="2881"/>
          </w:p>
        </w:tc>
      </w:tr>
      <w:tr w:rsidR="008215E8" w:rsidRPr="00BE427F" w:rsidTr="00E0282D">
        <w:trPr>
          <w:trHeight w:val="617"/>
        </w:trPr>
        <w:tc>
          <w:tcPr>
            <w:tcW w:w="373" w:type="dxa"/>
            <w:vMerge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950031" w:rsidRPr="007A2664" w:rsidRDefault="00950031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  <w:gridSpan w:val="2"/>
            <w:vAlign w:val="center"/>
          </w:tcPr>
          <w:p w:rsidR="00950031" w:rsidRPr="007A2664" w:rsidRDefault="00950031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6" w:type="dxa"/>
            <w:vAlign w:val="bottom"/>
          </w:tcPr>
          <w:p w:rsidR="00950031" w:rsidRPr="00B74A86" w:rsidRDefault="00B163AB" w:rsidP="0095003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82" w:name="C2012"/>
            <w:bookmarkEnd w:id="2882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83" w:name="C2013"/>
            <w:bookmarkEnd w:id="2883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84" w:name="C2014"/>
            <w:bookmarkEnd w:id="2884"/>
          </w:p>
        </w:tc>
        <w:tc>
          <w:tcPr>
            <w:tcW w:w="42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85" w:name="C2015"/>
            <w:bookmarkEnd w:id="2885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86" w:name="C2016"/>
            <w:bookmarkEnd w:id="2886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87" w:name="C2017"/>
            <w:bookmarkEnd w:id="2887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88" w:name="C2018"/>
            <w:bookmarkEnd w:id="2888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89" w:name="C2019"/>
            <w:bookmarkEnd w:id="2889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90" w:name="C2020"/>
            <w:bookmarkEnd w:id="2890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91" w:name="C2021"/>
            <w:bookmarkEnd w:id="2891"/>
          </w:p>
        </w:tc>
        <w:tc>
          <w:tcPr>
            <w:tcW w:w="425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92" w:name="C2022"/>
            <w:bookmarkEnd w:id="2892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93" w:name="C2023"/>
            <w:bookmarkEnd w:id="2893"/>
          </w:p>
        </w:tc>
        <w:tc>
          <w:tcPr>
            <w:tcW w:w="709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2894" w:name="C2024"/>
            <w:bookmarkEnd w:id="2894"/>
          </w:p>
        </w:tc>
      </w:tr>
    </w:tbl>
    <w:p w:rsidR="00537823" w:rsidRDefault="00537823">
      <w:r>
        <w:br w:type="page"/>
      </w:r>
    </w:p>
    <w:tbl>
      <w:tblPr>
        <w:tblpPr w:leftFromText="180" w:rightFromText="180" w:vertAnchor="text" w:tblpY="1"/>
        <w:tblOverlap w:val="never"/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709"/>
      </w:tblGrid>
      <w:tr w:rsidR="00537823" w:rsidRPr="00D16489" w:rsidTr="00291A33">
        <w:trPr>
          <w:trHeight w:val="136"/>
          <w:tblHeader/>
        </w:trPr>
        <w:tc>
          <w:tcPr>
            <w:tcW w:w="5778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537823" w:rsidRPr="00D16489" w:rsidRDefault="00537823" w:rsidP="001B70BC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537823" w:rsidRPr="00D16489" w:rsidRDefault="00537823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</w:tr>
    </w:tbl>
    <w:p w:rsidR="00505485" w:rsidRPr="00505485" w:rsidRDefault="00505485" w:rsidP="00505485">
      <w:pPr>
        <w:rPr>
          <w:vanish/>
        </w:rPr>
      </w:pPr>
    </w:p>
    <w:tbl>
      <w:tblPr>
        <w:tblW w:w="1531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3"/>
        <w:gridCol w:w="294"/>
        <w:gridCol w:w="848"/>
        <w:gridCol w:w="4297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709"/>
      </w:tblGrid>
      <w:tr w:rsidR="008215E8" w:rsidRPr="00BE427F" w:rsidTr="00E0282D">
        <w:tc>
          <w:tcPr>
            <w:tcW w:w="373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8215E8" w:rsidRPr="007A2664" w:rsidRDefault="008215E8" w:rsidP="00950031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29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8215E8" w:rsidRPr="007A2664" w:rsidRDefault="008215E8" w:rsidP="0095003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  <w:gridSpan w:val="2"/>
          </w:tcPr>
          <w:p w:rsidR="008215E8" w:rsidRDefault="008215E8" w:rsidP="009500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657D51">
              <w:rPr>
                <w:sz w:val="20"/>
                <w:szCs w:val="20"/>
              </w:rPr>
              <w:t xml:space="preserve">оздание </w:t>
            </w:r>
            <w:hyperlink r:id="rId205" w:history="1">
              <w:r w:rsidRPr="00657D51">
                <w:rPr>
                  <w:sz w:val="20"/>
                  <w:szCs w:val="20"/>
                </w:rPr>
                <w:t>террористического сообщества</w:t>
              </w:r>
            </w:hyperlink>
            <w:r w:rsidRPr="00657D51">
              <w:rPr>
                <w:sz w:val="20"/>
                <w:szCs w:val="20"/>
              </w:rPr>
              <w:t xml:space="preserve">, то есть устойчивой группы лиц, заранее объединившихся в целях осуществления террористической деятельности либо для подготовки или совершения одного либо нескольких преступлений, предусмотренных </w:t>
            </w:r>
            <w:hyperlink r:id="rId206" w:history="1">
              <w:r w:rsidRPr="00657D51">
                <w:rPr>
                  <w:sz w:val="20"/>
                  <w:szCs w:val="20"/>
                </w:rPr>
                <w:t>ст</w:t>
              </w:r>
              <w:r>
                <w:rPr>
                  <w:sz w:val="20"/>
                  <w:szCs w:val="20"/>
                </w:rPr>
                <w:t>.</w:t>
              </w:r>
              <w:r w:rsidRPr="00657D51">
                <w:rPr>
                  <w:sz w:val="20"/>
                  <w:szCs w:val="20"/>
                </w:rPr>
                <w:t xml:space="preserve"> 205.1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207" w:history="1">
              <w:r w:rsidRPr="00657D51">
                <w:rPr>
                  <w:sz w:val="20"/>
                  <w:szCs w:val="20"/>
                </w:rPr>
                <w:t>205.2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208" w:history="1">
              <w:r w:rsidRPr="00657D51">
                <w:rPr>
                  <w:sz w:val="20"/>
                  <w:szCs w:val="20"/>
                </w:rPr>
                <w:t>206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209" w:history="1">
              <w:r w:rsidRPr="00657D51">
                <w:rPr>
                  <w:sz w:val="20"/>
                  <w:szCs w:val="20"/>
                </w:rPr>
                <w:t>208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210" w:history="1">
              <w:r w:rsidRPr="00657D51">
                <w:rPr>
                  <w:sz w:val="20"/>
                  <w:szCs w:val="20"/>
                </w:rPr>
                <w:t>211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211" w:history="1">
              <w:r w:rsidRPr="00657D51">
                <w:rPr>
                  <w:sz w:val="20"/>
                  <w:szCs w:val="20"/>
                </w:rPr>
                <w:t>220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212" w:history="1">
              <w:r w:rsidRPr="00657D51">
                <w:rPr>
                  <w:sz w:val="20"/>
                  <w:szCs w:val="20"/>
                </w:rPr>
                <w:t>221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213" w:history="1">
              <w:r w:rsidRPr="00657D51">
                <w:rPr>
                  <w:sz w:val="20"/>
                  <w:szCs w:val="20"/>
                </w:rPr>
                <w:t>277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214" w:history="1">
              <w:r w:rsidRPr="00657D51">
                <w:rPr>
                  <w:sz w:val="20"/>
                  <w:szCs w:val="20"/>
                </w:rPr>
                <w:t>278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215" w:history="1">
              <w:r w:rsidRPr="00657D51">
                <w:rPr>
                  <w:sz w:val="20"/>
                  <w:szCs w:val="20"/>
                </w:rPr>
                <w:t>279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216" w:history="1">
              <w:r w:rsidRPr="00657D51">
                <w:rPr>
                  <w:sz w:val="20"/>
                  <w:szCs w:val="20"/>
                </w:rPr>
                <w:t>360</w:t>
              </w:r>
            </w:hyperlink>
            <w:r w:rsidRPr="00657D51">
              <w:rPr>
                <w:sz w:val="20"/>
                <w:szCs w:val="20"/>
              </w:rPr>
              <w:t xml:space="preserve"> и </w:t>
            </w:r>
            <w:hyperlink r:id="rId217" w:history="1">
              <w:r w:rsidRPr="00657D51">
                <w:rPr>
                  <w:sz w:val="20"/>
                  <w:szCs w:val="20"/>
                </w:rPr>
                <w:t>361</w:t>
              </w:r>
            </w:hyperlink>
            <w:r w:rsidRPr="00657D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УК РФ</w:t>
            </w:r>
            <w:r w:rsidRPr="00657D51">
              <w:rPr>
                <w:sz w:val="20"/>
                <w:szCs w:val="20"/>
              </w:rPr>
              <w:t xml:space="preserve">, либо иных преступлений в целях пропаганды, оправдания и поддержки терроризма, а равно </w:t>
            </w:r>
            <w:hyperlink r:id="rId218" w:history="1">
              <w:r w:rsidRPr="00657D51">
                <w:rPr>
                  <w:sz w:val="20"/>
                  <w:szCs w:val="20"/>
                </w:rPr>
                <w:t>руководство</w:t>
              </w:r>
            </w:hyperlink>
            <w:r w:rsidRPr="00657D51">
              <w:rPr>
                <w:sz w:val="20"/>
                <w:szCs w:val="20"/>
              </w:rPr>
              <w:t xml:space="preserve"> таким террористическим сообществом, его частью или входящими в такое сообщество структурными подразделениями</w:t>
            </w:r>
            <w:r>
              <w:rPr>
                <w:sz w:val="20"/>
                <w:szCs w:val="20"/>
              </w:rPr>
              <w:t xml:space="preserve">        </w:t>
            </w:r>
          </w:p>
          <w:p w:rsidR="008215E8" w:rsidRPr="007A2664" w:rsidRDefault="008215E8" w:rsidP="0095003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7A2664">
              <w:rPr>
                <w:sz w:val="20"/>
                <w:szCs w:val="20"/>
              </w:rPr>
              <w:t xml:space="preserve">  ч. 1 ст. 205.4 УК РФ</w:t>
            </w:r>
          </w:p>
        </w:tc>
        <w:tc>
          <w:tcPr>
            <w:tcW w:w="426" w:type="dxa"/>
            <w:vAlign w:val="bottom"/>
          </w:tcPr>
          <w:p w:rsidR="008215E8" w:rsidRPr="00B74A86" w:rsidRDefault="00C502CB" w:rsidP="0095003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895" w:name="C2112"/>
            <w:bookmarkEnd w:id="2895"/>
          </w:p>
        </w:tc>
        <w:tc>
          <w:tcPr>
            <w:tcW w:w="127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896" w:name="C2113"/>
            <w:bookmarkEnd w:id="2896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897" w:name="C2114"/>
            <w:bookmarkEnd w:id="2897"/>
          </w:p>
        </w:tc>
        <w:tc>
          <w:tcPr>
            <w:tcW w:w="42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898" w:name="C2115"/>
            <w:bookmarkEnd w:id="2898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899" w:name="C2116"/>
            <w:bookmarkEnd w:id="2899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00" w:name="C2117"/>
            <w:bookmarkEnd w:id="2900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01" w:name="C2118"/>
            <w:bookmarkEnd w:id="2901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02" w:name="C2119"/>
            <w:bookmarkEnd w:id="2902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03" w:name="C2120"/>
            <w:bookmarkEnd w:id="2903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04" w:name="C2121"/>
            <w:bookmarkEnd w:id="2904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05" w:name="C2122"/>
            <w:bookmarkEnd w:id="2905"/>
          </w:p>
        </w:tc>
        <w:tc>
          <w:tcPr>
            <w:tcW w:w="127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06" w:name="C2123"/>
            <w:bookmarkEnd w:id="2906"/>
          </w:p>
        </w:tc>
        <w:tc>
          <w:tcPr>
            <w:tcW w:w="709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07" w:name="C2124"/>
            <w:bookmarkEnd w:id="2907"/>
          </w:p>
        </w:tc>
      </w:tr>
      <w:tr w:rsidR="008215E8" w:rsidRPr="00BE427F" w:rsidTr="00E0282D">
        <w:trPr>
          <w:cantSplit/>
          <w:trHeight w:val="505"/>
        </w:trPr>
        <w:tc>
          <w:tcPr>
            <w:tcW w:w="373" w:type="dxa"/>
            <w:vMerge/>
            <w:textDirection w:val="btLr"/>
            <w:vAlign w:val="center"/>
          </w:tcPr>
          <w:p w:rsidR="008215E8" w:rsidRPr="007A2664" w:rsidRDefault="008215E8" w:rsidP="00950031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  <w:vAlign w:val="center"/>
          </w:tcPr>
          <w:p w:rsidR="008215E8" w:rsidRPr="007A2664" w:rsidRDefault="008215E8" w:rsidP="00950031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145" w:type="dxa"/>
            <w:gridSpan w:val="2"/>
          </w:tcPr>
          <w:p w:rsidR="008215E8" w:rsidRDefault="008215E8" w:rsidP="0095003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>в террористическом сообществе</w:t>
            </w:r>
          </w:p>
          <w:p w:rsidR="008215E8" w:rsidRPr="007A2664" w:rsidRDefault="008215E8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2 ст. 205.4 УК РФ</w:t>
            </w:r>
          </w:p>
        </w:tc>
        <w:tc>
          <w:tcPr>
            <w:tcW w:w="426" w:type="dxa"/>
            <w:vAlign w:val="bottom"/>
          </w:tcPr>
          <w:p w:rsidR="008215E8" w:rsidRPr="00B74A86" w:rsidRDefault="00C502C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08" w:name="C2212"/>
            <w:bookmarkEnd w:id="2908"/>
          </w:p>
        </w:tc>
        <w:tc>
          <w:tcPr>
            <w:tcW w:w="127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09" w:name="C2213"/>
            <w:bookmarkEnd w:id="2909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10" w:name="C2214"/>
            <w:bookmarkEnd w:id="2910"/>
          </w:p>
        </w:tc>
        <w:tc>
          <w:tcPr>
            <w:tcW w:w="42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11" w:name="C2215"/>
            <w:bookmarkEnd w:id="2911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12" w:name="C2216"/>
            <w:bookmarkEnd w:id="2912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13" w:name="C2217"/>
            <w:bookmarkEnd w:id="2913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14" w:name="C2218"/>
            <w:bookmarkEnd w:id="2914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15" w:name="C2219"/>
            <w:bookmarkEnd w:id="2915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16" w:name="C2220"/>
            <w:bookmarkEnd w:id="2916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17" w:name="C2221"/>
            <w:bookmarkEnd w:id="2917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18" w:name="C2222"/>
            <w:bookmarkEnd w:id="2918"/>
          </w:p>
        </w:tc>
        <w:tc>
          <w:tcPr>
            <w:tcW w:w="127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19" w:name="C2223"/>
            <w:bookmarkEnd w:id="2919"/>
          </w:p>
        </w:tc>
        <w:tc>
          <w:tcPr>
            <w:tcW w:w="709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20" w:name="C2224"/>
            <w:bookmarkEnd w:id="2920"/>
          </w:p>
        </w:tc>
      </w:tr>
      <w:tr w:rsidR="008215E8" w:rsidRPr="00BE427F" w:rsidTr="00E0282D">
        <w:tc>
          <w:tcPr>
            <w:tcW w:w="373" w:type="dxa"/>
            <w:vMerge/>
          </w:tcPr>
          <w:p w:rsidR="008215E8" w:rsidRPr="007A2664" w:rsidRDefault="008215E8" w:rsidP="00950031">
            <w:pPr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8215E8" w:rsidRDefault="008215E8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деятельности террористической организации и участие в деятельности  такой организации  </w:t>
            </w:r>
          </w:p>
          <w:p w:rsidR="008215E8" w:rsidRPr="007A2664" w:rsidRDefault="008215E8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205.5 УК РФ</w:t>
            </w:r>
          </w:p>
        </w:tc>
        <w:tc>
          <w:tcPr>
            <w:tcW w:w="426" w:type="dxa"/>
            <w:vAlign w:val="bottom"/>
          </w:tcPr>
          <w:p w:rsidR="008215E8" w:rsidRPr="00B74A86" w:rsidRDefault="00C502C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21" w:name="C2312"/>
            <w:bookmarkEnd w:id="29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22" w:name="C2313"/>
            <w:bookmarkEnd w:id="29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23" w:name="C2314"/>
            <w:bookmarkEnd w:id="29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24" w:name="C2315"/>
            <w:bookmarkEnd w:id="29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25" w:name="C2316"/>
            <w:bookmarkEnd w:id="292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26" w:name="C2317"/>
            <w:bookmarkEnd w:id="29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27" w:name="C2318"/>
            <w:bookmarkEnd w:id="2927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28" w:name="C2319"/>
            <w:bookmarkEnd w:id="29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29" w:name="C2320"/>
            <w:bookmarkEnd w:id="2929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30" w:name="C2321"/>
            <w:bookmarkEnd w:id="293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31" w:name="C2322"/>
            <w:bookmarkEnd w:id="293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32" w:name="C2323"/>
            <w:bookmarkEnd w:id="29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33" w:name="C2324"/>
            <w:bookmarkEnd w:id="2933"/>
            <w:r>
              <w:rPr>
                <w:sz w:val="18"/>
                <w:szCs w:val="18"/>
              </w:rPr>
              <w:t xml:space="preserve"> 0</w:t>
            </w:r>
          </w:p>
        </w:tc>
      </w:tr>
      <w:tr w:rsidR="008215E8" w:rsidRPr="00BE427F" w:rsidTr="00E0282D">
        <w:trPr>
          <w:trHeight w:val="317"/>
        </w:trPr>
        <w:tc>
          <w:tcPr>
            <w:tcW w:w="373" w:type="dxa"/>
            <w:vMerge/>
          </w:tcPr>
          <w:p w:rsidR="008215E8" w:rsidRPr="007A2664" w:rsidRDefault="008215E8" w:rsidP="00950031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8215E8" w:rsidRPr="007A2664" w:rsidRDefault="008215E8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  <w:gridSpan w:val="2"/>
          </w:tcPr>
          <w:p w:rsidR="008215E8" w:rsidRPr="007A2664" w:rsidRDefault="008215E8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6" w:type="dxa"/>
            <w:vAlign w:val="bottom"/>
          </w:tcPr>
          <w:p w:rsidR="008215E8" w:rsidRPr="00B74A86" w:rsidRDefault="00C502C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34" w:name="C2412"/>
            <w:bookmarkEnd w:id="29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35" w:name="C2413"/>
            <w:bookmarkEnd w:id="29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36" w:name="C2414"/>
            <w:bookmarkEnd w:id="29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37" w:name="C2415"/>
            <w:bookmarkEnd w:id="293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38" w:name="C2416"/>
            <w:bookmarkEnd w:id="293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39" w:name="C2417"/>
            <w:bookmarkEnd w:id="29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40" w:name="C2418"/>
            <w:bookmarkEnd w:id="2940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41" w:name="C2419"/>
            <w:bookmarkEnd w:id="29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42" w:name="C2420"/>
            <w:bookmarkEnd w:id="2942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43" w:name="C2421"/>
            <w:bookmarkEnd w:id="29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44" w:name="C2422"/>
            <w:bookmarkEnd w:id="29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45" w:name="C2423"/>
            <w:bookmarkEnd w:id="29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46" w:name="C2424"/>
            <w:bookmarkEnd w:id="2946"/>
            <w:r>
              <w:rPr>
                <w:sz w:val="18"/>
                <w:szCs w:val="18"/>
              </w:rPr>
              <w:t xml:space="preserve"> 0</w:t>
            </w:r>
          </w:p>
        </w:tc>
      </w:tr>
      <w:tr w:rsidR="008215E8" w:rsidRPr="00BE427F" w:rsidTr="00E0282D">
        <w:tc>
          <w:tcPr>
            <w:tcW w:w="373" w:type="dxa"/>
            <w:vMerge/>
            <w:textDirection w:val="btLr"/>
          </w:tcPr>
          <w:p w:rsidR="008215E8" w:rsidRPr="007A2664" w:rsidRDefault="008215E8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</w:tcPr>
          <w:p w:rsidR="008215E8" w:rsidRPr="007A2664" w:rsidRDefault="008215E8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145" w:type="dxa"/>
            <w:gridSpan w:val="2"/>
          </w:tcPr>
          <w:p w:rsidR="008215E8" w:rsidRDefault="008215E8" w:rsidP="009500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деятельности организации, которая в соответствии с </w:t>
            </w:r>
            <w:hyperlink r:id="rId219" w:history="1">
              <w:r w:rsidRPr="00657D51">
                <w:rPr>
                  <w:sz w:val="20"/>
                  <w:szCs w:val="20"/>
                </w:rPr>
                <w:t>законодательством</w:t>
              </w:r>
            </w:hyperlink>
            <w:r w:rsidRPr="00657D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Российской Федерации признана террористической</w:t>
            </w:r>
          </w:p>
          <w:p w:rsidR="008215E8" w:rsidRPr="007A2664" w:rsidRDefault="008215E8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1 ст. 205.5 УК РФ</w:t>
            </w:r>
          </w:p>
        </w:tc>
        <w:tc>
          <w:tcPr>
            <w:tcW w:w="426" w:type="dxa"/>
            <w:vAlign w:val="bottom"/>
          </w:tcPr>
          <w:p w:rsidR="008215E8" w:rsidRPr="00B74A86" w:rsidRDefault="00C502C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47" w:name="C2512"/>
            <w:bookmarkEnd w:id="2947"/>
          </w:p>
        </w:tc>
        <w:tc>
          <w:tcPr>
            <w:tcW w:w="127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48" w:name="C2513"/>
            <w:bookmarkEnd w:id="2948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49" w:name="C2514"/>
            <w:bookmarkEnd w:id="2949"/>
          </w:p>
        </w:tc>
        <w:tc>
          <w:tcPr>
            <w:tcW w:w="42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50" w:name="C2515"/>
            <w:bookmarkEnd w:id="2950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51" w:name="C2516"/>
            <w:bookmarkEnd w:id="2951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52" w:name="C2517"/>
            <w:bookmarkEnd w:id="2952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53" w:name="C2518"/>
            <w:bookmarkEnd w:id="2953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54" w:name="C2519"/>
            <w:bookmarkEnd w:id="2954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55" w:name="C2520"/>
            <w:bookmarkEnd w:id="2955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56" w:name="C2521"/>
            <w:bookmarkEnd w:id="2956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57" w:name="C2522"/>
            <w:bookmarkEnd w:id="2957"/>
          </w:p>
        </w:tc>
        <w:tc>
          <w:tcPr>
            <w:tcW w:w="127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58" w:name="C2523"/>
            <w:bookmarkEnd w:id="2958"/>
          </w:p>
        </w:tc>
        <w:tc>
          <w:tcPr>
            <w:tcW w:w="709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59" w:name="C2524"/>
            <w:bookmarkEnd w:id="2959"/>
          </w:p>
        </w:tc>
      </w:tr>
      <w:tr w:rsidR="008215E8" w:rsidRPr="00BE427F" w:rsidTr="00E0282D">
        <w:tc>
          <w:tcPr>
            <w:tcW w:w="373" w:type="dxa"/>
            <w:vMerge/>
          </w:tcPr>
          <w:p w:rsidR="008215E8" w:rsidRPr="007A2664" w:rsidRDefault="008215E8" w:rsidP="00950031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</w:tcPr>
          <w:p w:rsidR="008215E8" w:rsidRPr="007A2664" w:rsidRDefault="008215E8" w:rsidP="00950031">
            <w:pPr>
              <w:rPr>
                <w:sz w:val="20"/>
                <w:szCs w:val="20"/>
              </w:rPr>
            </w:pPr>
          </w:p>
        </w:tc>
        <w:tc>
          <w:tcPr>
            <w:tcW w:w="5145" w:type="dxa"/>
            <w:gridSpan w:val="2"/>
          </w:tcPr>
          <w:p w:rsidR="008215E8" w:rsidRDefault="008215E8" w:rsidP="009500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>в деятельности организации, которая в соответствии с законодательством Российской Федерации признана террористической</w:t>
            </w:r>
          </w:p>
          <w:p w:rsidR="008215E8" w:rsidRPr="007A2664" w:rsidRDefault="008215E8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2 ст. 205.5 УК РФ</w:t>
            </w:r>
          </w:p>
        </w:tc>
        <w:tc>
          <w:tcPr>
            <w:tcW w:w="426" w:type="dxa"/>
            <w:vAlign w:val="bottom"/>
          </w:tcPr>
          <w:p w:rsidR="008215E8" w:rsidRPr="00B74A86" w:rsidRDefault="00C502C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7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60" w:name="C2612"/>
            <w:bookmarkEnd w:id="29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61" w:name="C2613"/>
            <w:bookmarkEnd w:id="29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62" w:name="C2614"/>
            <w:bookmarkEnd w:id="29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63" w:name="C2615"/>
            <w:bookmarkEnd w:id="29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64" w:name="C2616"/>
            <w:bookmarkEnd w:id="296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65" w:name="C2617"/>
            <w:bookmarkEnd w:id="29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66" w:name="C2618"/>
            <w:bookmarkEnd w:id="2966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67" w:name="C2619"/>
            <w:bookmarkEnd w:id="29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68" w:name="C2620"/>
            <w:bookmarkEnd w:id="2968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69" w:name="C2621"/>
            <w:bookmarkEnd w:id="29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70" w:name="C2622"/>
            <w:bookmarkEnd w:id="297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71" w:name="C2623"/>
            <w:bookmarkEnd w:id="29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72" w:name="C2624"/>
            <w:bookmarkEnd w:id="2972"/>
            <w:r>
              <w:rPr>
                <w:sz w:val="18"/>
                <w:szCs w:val="18"/>
              </w:rPr>
              <w:t xml:space="preserve"> 0</w:t>
            </w:r>
          </w:p>
        </w:tc>
      </w:tr>
      <w:tr w:rsidR="008215E8" w:rsidRPr="00BE427F" w:rsidTr="00E0282D">
        <w:tc>
          <w:tcPr>
            <w:tcW w:w="373" w:type="dxa"/>
            <w:vMerge/>
          </w:tcPr>
          <w:p w:rsidR="008215E8" w:rsidRPr="007A2664" w:rsidRDefault="008215E8" w:rsidP="00950031">
            <w:pPr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8215E8" w:rsidRDefault="008215E8" w:rsidP="00950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есообщение о преступлении   </w:t>
            </w:r>
          </w:p>
          <w:p w:rsidR="008215E8" w:rsidRPr="007A2664" w:rsidRDefault="008215E8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205.6 УК РФ</w:t>
            </w:r>
          </w:p>
        </w:tc>
        <w:tc>
          <w:tcPr>
            <w:tcW w:w="426" w:type="dxa"/>
            <w:vAlign w:val="bottom"/>
          </w:tcPr>
          <w:p w:rsidR="008215E8" w:rsidRPr="00B74A86" w:rsidRDefault="00C502C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73" w:name="C2712"/>
            <w:bookmarkEnd w:id="2973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127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74" w:name="C2713"/>
            <w:bookmarkEnd w:id="297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75" w:name="C2714"/>
            <w:bookmarkEnd w:id="29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76" w:name="C2715"/>
            <w:bookmarkEnd w:id="29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77" w:name="C2716"/>
            <w:bookmarkEnd w:id="29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78" w:name="C2717"/>
            <w:bookmarkEnd w:id="29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79" w:name="C2718"/>
            <w:bookmarkEnd w:id="29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80" w:name="C2719"/>
            <w:bookmarkEnd w:id="29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81" w:name="C2720"/>
            <w:bookmarkEnd w:id="29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82" w:name="C2721"/>
            <w:bookmarkEnd w:id="29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83" w:name="C2722"/>
            <w:bookmarkEnd w:id="29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84" w:name="C2723"/>
            <w:bookmarkEnd w:id="298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85" w:name="C2724"/>
            <w:bookmarkEnd w:id="2985"/>
            <w:r>
              <w:rPr>
                <w:sz w:val="18"/>
                <w:szCs w:val="18"/>
              </w:rPr>
              <w:t xml:space="preserve"> 0</w:t>
            </w:r>
          </w:p>
        </w:tc>
      </w:tr>
      <w:tr w:rsidR="008215E8" w:rsidRPr="00BE427F" w:rsidTr="00E0282D">
        <w:tc>
          <w:tcPr>
            <w:tcW w:w="373" w:type="dxa"/>
            <w:vMerge/>
          </w:tcPr>
          <w:p w:rsidR="008215E8" w:rsidRPr="007A2664" w:rsidRDefault="008215E8" w:rsidP="00950031">
            <w:pPr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8215E8" w:rsidRPr="007A2664" w:rsidRDefault="008215E8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захват заложника  </w:t>
            </w:r>
            <w:r>
              <w:rPr>
                <w:sz w:val="20"/>
                <w:szCs w:val="20"/>
              </w:rPr>
              <w:t xml:space="preserve">                        </w:t>
            </w:r>
            <w:r w:rsidR="00BD5A7A">
              <w:rPr>
                <w:sz w:val="20"/>
                <w:szCs w:val="20"/>
              </w:rPr>
              <w:t xml:space="preserve">                  </w:t>
            </w:r>
            <w:r>
              <w:rPr>
                <w:sz w:val="20"/>
                <w:szCs w:val="20"/>
              </w:rPr>
              <w:t xml:space="preserve">      </w:t>
            </w:r>
            <w:r w:rsidRPr="007A2664">
              <w:rPr>
                <w:sz w:val="20"/>
                <w:szCs w:val="20"/>
              </w:rPr>
              <w:t>ст. 206 УК РФ</w:t>
            </w:r>
          </w:p>
        </w:tc>
        <w:tc>
          <w:tcPr>
            <w:tcW w:w="426" w:type="dxa"/>
            <w:vAlign w:val="bottom"/>
          </w:tcPr>
          <w:p w:rsidR="008215E8" w:rsidRPr="00B74A86" w:rsidRDefault="00C502C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7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86" w:name="C2812"/>
            <w:bookmarkEnd w:id="2986"/>
          </w:p>
        </w:tc>
        <w:tc>
          <w:tcPr>
            <w:tcW w:w="127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87" w:name="C2813"/>
            <w:bookmarkEnd w:id="2987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88" w:name="C2814"/>
            <w:bookmarkEnd w:id="2988"/>
          </w:p>
        </w:tc>
        <w:tc>
          <w:tcPr>
            <w:tcW w:w="42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89" w:name="C2815"/>
            <w:bookmarkEnd w:id="2989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90" w:name="C2816"/>
            <w:bookmarkEnd w:id="2990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91" w:name="C2817"/>
            <w:bookmarkEnd w:id="2991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92" w:name="C2818"/>
            <w:bookmarkEnd w:id="2992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93" w:name="C2819"/>
            <w:bookmarkEnd w:id="2993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94" w:name="C2820"/>
            <w:bookmarkEnd w:id="2994"/>
          </w:p>
        </w:tc>
        <w:tc>
          <w:tcPr>
            <w:tcW w:w="567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95" w:name="C2821"/>
            <w:bookmarkEnd w:id="2995"/>
          </w:p>
        </w:tc>
        <w:tc>
          <w:tcPr>
            <w:tcW w:w="425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96" w:name="C2822"/>
            <w:bookmarkEnd w:id="2996"/>
          </w:p>
        </w:tc>
        <w:tc>
          <w:tcPr>
            <w:tcW w:w="1276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97" w:name="C2823"/>
            <w:bookmarkEnd w:id="2997"/>
          </w:p>
        </w:tc>
        <w:tc>
          <w:tcPr>
            <w:tcW w:w="709" w:type="dxa"/>
            <w:vAlign w:val="center"/>
          </w:tcPr>
          <w:p w:rsidR="008215E8" w:rsidRPr="00E0282D" w:rsidRDefault="008215E8" w:rsidP="00E0282D">
            <w:pPr>
              <w:jc w:val="center"/>
              <w:rPr>
                <w:sz w:val="18"/>
                <w:szCs w:val="18"/>
              </w:rPr>
            </w:pPr>
            <w:bookmarkStart w:id="2998" w:name="C2824"/>
            <w:bookmarkEnd w:id="2998"/>
          </w:p>
        </w:tc>
      </w:tr>
      <w:tr w:rsidR="008215E8" w:rsidRPr="00BE427F" w:rsidTr="00E0282D">
        <w:tc>
          <w:tcPr>
            <w:tcW w:w="373" w:type="dxa"/>
            <w:vMerge/>
          </w:tcPr>
          <w:p w:rsidR="008215E8" w:rsidRPr="007A2664" w:rsidRDefault="008215E8" w:rsidP="00950031">
            <w:pPr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8215E8" w:rsidRDefault="008215E8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незаконного вооруженного формирования или участие в нем  </w:t>
            </w:r>
          </w:p>
          <w:p w:rsidR="008215E8" w:rsidRPr="007A2664" w:rsidRDefault="008215E8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208 УК РФ</w:t>
            </w:r>
          </w:p>
        </w:tc>
        <w:tc>
          <w:tcPr>
            <w:tcW w:w="426" w:type="dxa"/>
            <w:vAlign w:val="bottom"/>
          </w:tcPr>
          <w:p w:rsidR="008215E8" w:rsidRPr="00B74A86" w:rsidRDefault="00C502C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2999" w:name="C2912"/>
            <w:bookmarkEnd w:id="29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00" w:name="C2913"/>
            <w:bookmarkEnd w:id="30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01" w:name="C2914"/>
            <w:bookmarkEnd w:id="30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02" w:name="C2915"/>
            <w:bookmarkEnd w:id="30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03" w:name="C2916"/>
            <w:bookmarkEnd w:id="30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04" w:name="C2917"/>
            <w:bookmarkEnd w:id="30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05" w:name="C2918"/>
            <w:bookmarkEnd w:id="3005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06" w:name="C2919"/>
            <w:bookmarkEnd w:id="30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07" w:name="C2920"/>
            <w:bookmarkEnd w:id="3007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08" w:name="C2921"/>
            <w:bookmarkEnd w:id="30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09" w:name="C2922"/>
            <w:bookmarkEnd w:id="30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10" w:name="C2923"/>
            <w:bookmarkEnd w:id="30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8215E8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11" w:name="C2924"/>
            <w:bookmarkEnd w:id="3011"/>
            <w:r>
              <w:rPr>
                <w:sz w:val="18"/>
                <w:szCs w:val="18"/>
              </w:rPr>
              <w:t xml:space="preserve"> 0</w:t>
            </w:r>
          </w:p>
        </w:tc>
      </w:tr>
      <w:tr w:rsidR="00C502CB" w:rsidRPr="00BE427F" w:rsidTr="00E0282D">
        <w:trPr>
          <w:trHeight w:val="355"/>
        </w:trPr>
        <w:tc>
          <w:tcPr>
            <w:tcW w:w="373" w:type="dxa"/>
            <w:vMerge/>
          </w:tcPr>
          <w:p w:rsidR="00C502CB" w:rsidRPr="007A2664" w:rsidRDefault="00C502CB" w:rsidP="00950031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C502CB" w:rsidRPr="007A2664" w:rsidRDefault="00C502CB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  <w:gridSpan w:val="2"/>
            <w:vAlign w:val="center"/>
          </w:tcPr>
          <w:p w:rsidR="00C502CB" w:rsidRPr="007A2664" w:rsidRDefault="00C502CB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6" w:type="dxa"/>
            <w:vAlign w:val="bottom"/>
          </w:tcPr>
          <w:p w:rsidR="00C502CB" w:rsidRPr="00B74A86" w:rsidRDefault="00C502C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12" w:name="C3012"/>
            <w:bookmarkEnd w:id="30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13" w:name="C3013"/>
            <w:bookmarkEnd w:id="30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14" w:name="C3014"/>
            <w:bookmarkEnd w:id="30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15" w:name="C3015"/>
            <w:bookmarkEnd w:id="30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16" w:name="C3016"/>
            <w:bookmarkEnd w:id="30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17" w:name="C3017"/>
            <w:bookmarkEnd w:id="30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18" w:name="C3018"/>
            <w:bookmarkEnd w:id="3018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19" w:name="C3019"/>
            <w:bookmarkEnd w:id="301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20" w:name="C3020"/>
            <w:bookmarkEnd w:id="3020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21" w:name="C3021"/>
            <w:bookmarkEnd w:id="30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22" w:name="C3022"/>
            <w:bookmarkEnd w:id="30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23" w:name="C3023"/>
            <w:bookmarkEnd w:id="30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24" w:name="C3024"/>
            <w:bookmarkEnd w:id="3024"/>
            <w:r>
              <w:rPr>
                <w:sz w:val="18"/>
                <w:szCs w:val="18"/>
              </w:rPr>
              <w:t xml:space="preserve"> 0</w:t>
            </w:r>
          </w:p>
        </w:tc>
      </w:tr>
      <w:tr w:rsidR="00C502CB" w:rsidRPr="00BE427F" w:rsidTr="00E0282D">
        <w:tc>
          <w:tcPr>
            <w:tcW w:w="373" w:type="dxa"/>
            <w:vMerge/>
            <w:textDirection w:val="btLr"/>
            <w:vAlign w:val="center"/>
          </w:tcPr>
          <w:p w:rsidR="00C502CB" w:rsidRPr="007A2664" w:rsidRDefault="00C502CB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cMar>
              <w:left w:w="0" w:type="dxa"/>
              <w:right w:w="0" w:type="dxa"/>
            </w:tcMar>
            <w:textDirection w:val="btLr"/>
            <w:vAlign w:val="center"/>
          </w:tcPr>
          <w:p w:rsidR="00C502CB" w:rsidRPr="007A2664" w:rsidRDefault="00C502CB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145" w:type="dxa"/>
            <w:gridSpan w:val="2"/>
          </w:tcPr>
          <w:p w:rsidR="00C502CB" w:rsidRDefault="00C502CB" w:rsidP="00950031">
            <w:pPr>
              <w:rPr>
                <w:sz w:val="20"/>
                <w:szCs w:val="20"/>
              </w:rPr>
            </w:pPr>
            <w:hyperlink r:id="rId220" w:history="1">
              <w:r>
                <w:rPr>
                  <w:sz w:val="20"/>
                  <w:szCs w:val="20"/>
                </w:rPr>
                <w:t>с</w:t>
              </w:r>
            </w:hyperlink>
            <w:r>
              <w:rPr>
                <w:sz w:val="20"/>
                <w:szCs w:val="20"/>
              </w:rPr>
              <w:t>оздание</w:t>
            </w:r>
            <w:r w:rsidRPr="00657D51">
              <w:rPr>
                <w:sz w:val="20"/>
                <w:szCs w:val="20"/>
              </w:rPr>
              <w:t xml:space="preserve"> вооруженного </w:t>
            </w:r>
            <w:hyperlink r:id="rId221" w:history="1">
              <w:r w:rsidRPr="00657D51">
                <w:rPr>
                  <w:sz w:val="20"/>
                  <w:szCs w:val="20"/>
                </w:rPr>
                <w:t>формирования</w:t>
              </w:r>
            </w:hyperlink>
            <w:r w:rsidRPr="00657D51">
              <w:rPr>
                <w:sz w:val="20"/>
                <w:szCs w:val="20"/>
              </w:rPr>
              <w:t xml:space="preserve"> (объединения, отряда, дружины или иной группы), не предусмотренного федеральным законом, а равно </w:t>
            </w:r>
            <w:hyperlink r:id="rId222" w:history="1">
              <w:r w:rsidRPr="00657D51">
                <w:rPr>
                  <w:sz w:val="20"/>
                  <w:szCs w:val="20"/>
                </w:rPr>
                <w:t>руководство</w:t>
              </w:r>
            </w:hyperlink>
            <w:r w:rsidRPr="00657D51">
              <w:rPr>
                <w:sz w:val="20"/>
                <w:szCs w:val="20"/>
              </w:rPr>
              <w:t xml:space="preserve"> таким формированием или его </w:t>
            </w:r>
            <w:hyperlink r:id="rId223" w:history="1">
              <w:r w:rsidRPr="00657D51">
                <w:rPr>
                  <w:sz w:val="20"/>
                  <w:szCs w:val="20"/>
                </w:rPr>
                <w:t>финансирование</w:t>
              </w:r>
            </w:hyperlink>
            <w:r w:rsidRPr="00657D51"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  </w:t>
            </w:r>
          </w:p>
          <w:p w:rsidR="00C502CB" w:rsidRPr="007A2664" w:rsidRDefault="00C502CB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1 ст. 208 УК РФ</w:t>
            </w:r>
          </w:p>
        </w:tc>
        <w:tc>
          <w:tcPr>
            <w:tcW w:w="426" w:type="dxa"/>
            <w:vAlign w:val="bottom"/>
          </w:tcPr>
          <w:p w:rsidR="00C502CB" w:rsidRPr="00B74A86" w:rsidRDefault="00C502CB" w:rsidP="0095003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7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25" w:name="C3112"/>
            <w:bookmarkEnd w:id="302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26" w:name="C3113"/>
            <w:bookmarkEnd w:id="30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27" w:name="C3114"/>
            <w:bookmarkEnd w:id="30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28" w:name="C3115"/>
            <w:bookmarkEnd w:id="30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29" w:name="C3116"/>
            <w:bookmarkEnd w:id="30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30" w:name="C3117"/>
            <w:bookmarkEnd w:id="303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31" w:name="C3118"/>
            <w:bookmarkEnd w:id="303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32" w:name="C3119"/>
            <w:bookmarkEnd w:id="30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33" w:name="C3120"/>
            <w:bookmarkEnd w:id="30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34" w:name="C3121"/>
            <w:bookmarkEnd w:id="30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35" w:name="C3122"/>
            <w:bookmarkEnd w:id="30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36" w:name="C3123"/>
            <w:bookmarkEnd w:id="30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37" w:name="C3124"/>
            <w:bookmarkEnd w:id="3037"/>
            <w:r>
              <w:rPr>
                <w:sz w:val="18"/>
                <w:szCs w:val="18"/>
              </w:rPr>
              <w:t xml:space="preserve"> 0</w:t>
            </w:r>
          </w:p>
        </w:tc>
      </w:tr>
      <w:tr w:rsidR="00C502CB" w:rsidRPr="00BE427F" w:rsidTr="00E0282D">
        <w:tc>
          <w:tcPr>
            <w:tcW w:w="373" w:type="dxa"/>
            <w:vMerge/>
            <w:textDirection w:val="btLr"/>
          </w:tcPr>
          <w:p w:rsidR="00C502CB" w:rsidRPr="007A2664" w:rsidRDefault="00C502CB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</w:tcPr>
          <w:p w:rsidR="00C502CB" w:rsidRPr="007A2664" w:rsidRDefault="00C502CB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48" w:type="dxa"/>
            <w:vMerge w:val="restart"/>
          </w:tcPr>
          <w:p w:rsidR="00C502CB" w:rsidRDefault="00C502CB" w:rsidP="00950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</w:t>
            </w:r>
            <w:r>
              <w:rPr>
                <w:sz w:val="20"/>
                <w:szCs w:val="20"/>
              </w:rPr>
              <w:lastRenderedPageBreak/>
              <w:t>числе</w:t>
            </w:r>
          </w:p>
        </w:tc>
        <w:tc>
          <w:tcPr>
            <w:tcW w:w="4297" w:type="dxa"/>
          </w:tcPr>
          <w:p w:rsidR="00C502CB" w:rsidRDefault="00C502CB" w:rsidP="00950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</w:t>
            </w:r>
            <w:r w:rsidRPr="007A2664">
              <w:rPr>
                <w:sz w:val="20"/>
                <w:szCs w:val="20"/>
              </w:rPr>
              <w:t>оздание и руководство</w:t>
            </w:r>
          </w:p>
        </w:tc>
        <w:tc>
          <w:tcPr>
            <w:tcW w:w="426" w:type="dxa"/>
            <w:vAlign w:val="bottom"/>
          </w:tcPr>
          <w:p w:rsidR="00C502CB" w:rsidRPr="007A2664" w:rsidRDefault="00C502CB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38" w:name="C3212"/>
            <w:bookmarkEnd w:id="303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39" w:name="C3213"/>
            <w:bookmarkEnd w:id="30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40" w:name="C3214"/>
            <w:bookmarkEnd w:id="30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41" w:name="C3215"/>
            <w:bookmarkEnd w:id="30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42" w:name="C3216"/>
            <w:bookmarkEnd w:id="304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43" w:name="C3217"/>
            <w:bookmarkEnd w:id="30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44" w:name="C3218"/>
            <w:bookmarkEnd w:id="30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45" w:name="C3219"/>
            <w:bookmarkEnd w:id="30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46" w:name="C3220"/>
            <w:bookmarkEnd w:id="30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47" w:name="C3221"/>
            <w:bookmarkEnd w:id="304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48" w:name="C3222"/>
            <w:bookmarkEnd w:id="30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49" w:name="C3223"/>
            <w:bookmarkEnd w:id="304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50" w:name="C3224"/>
            <w:bookmarkEnd w:id="3050"/>
            <w:r>
              <w:rPr>
                <w:sz w:val="18"/>
                <w:szCs w:val="18"/>
              </w:rPr>
              <w:t xml:space="preserve"> 0</w:t>
            </w:r>
          </w:p>
        </w:tc>
      </w:tr>
      <w:tr w:rsidR="00C502CB" w:rsidRPr="00BE427F" w:rsidTr="00E0282D">
        <w:tc>
          <w:tcPr>
            <w:tcW w:w="373" w:type="dxa"/>
            <w:vMerge/>
          </w:tcPr>
          <w:p w:rsidR="00C502CB" w:rsidRPr="007A2664" w:rsidRDefault="00C502CB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</w:tcPr>
          <w:p w:rsidR="00C502CB" w:rsidRPr="007A2664" w:rsidRDefault="00C502CB" w:rsidP="00950031">
            <w:pPr>
              <w:rPr>
                <w:sz w:val="20"/>
                <w:szCs w:val="20"/>
              </w:rPr>
            </w:pPr>
          </w:p>
        </w:tc>
        <w:tc>
          <w:tcPr>
            <w:tcW w:w="848" w:type="dxa"/>
            <w:vMerge/>
          </w:tcPr>
          <w:p w:rsidR="00C502CB" w:rsidRPr="007A2664" w:rsidRDefault="00C502CB" w:rsidP="00950031">
            <w:pPr>
              <w:rPr>
                <w:sz w:val="20"/>
                <w:szCs w:val="20"/>
              </w:rPr>
            </w:pPr>
          </w:p>
        </w:tc>
        <w:tc>
          <w:tcPr>
            <w:tcW w:w="4297" w:type="dxa"/>
          </w:tcPr>
          <w:p w:rsidR="00C502CB" w:rsidRPr="007A2664" w:rsidRDefault="00C502CB" w:rsidP="00950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 xml:space="preserve">инансирование  </w:t>
            </w:r>
          </w:p>
        </w:tc>
        <w:tc>
          <w:tcPr>
            <w:tcW w:w="426" w:type="dxa"/>
            <w:vAlign w:val="bottom"/>
          </w:tcPr>
          <w:p w:rsidR="00C502CB" w:rsidRPr="007A2664" w:rsidRDefault="00C502CB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27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51" w:name="C3312"/>
            <w:bookmarkEnd w:id="30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52" w:name="C3313"/>
            <w:bookmarkEnd w:id="30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53" w:name="C3314"/>
            <w:bookmarkEnd w:id="30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54" w:name="C3315"/>
            <w:bookmarkEnd w:id="30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55" w:name="C3316"/>
            <w:bookmarkEnd w:id="30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56" w:name="C3317"/>
            <w:bookmarkEnd w:id="30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57" w:name="C3318"/>
            <w:bookmarkEnd w:id="30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58" w:name="C3319"/>
            <w:bookmarkEnd w:id="30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59" w:name="C3320"/>
            <w:bookmarkEnd w:id="30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60" w:name="C3321"/>
            <w:bookmarkEnd w:id="30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61" w:name="C3322"/>
            <w:bookmarkEnd w:id="30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62" w:name="C3323"/>
            <w:bookmarkEnd w:id="30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502CB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63" w:name="C3324"/>
            <w:bookmarkEnd w:id="3063"/>
            <w:r>
              <w:rPr>
                <w:sz w:val="18"/>
                <w:szCs w:val="18"/>
              </w:rPr>
              <w:t xml:space="preserve"> 0</w:t>
            </w:r>
          </w:p>
        </w:tc>
      </w:tr>
    </w:tbl>
    <w:p w:rsidR="007A7602" w:rsidRDefault="007A7602">
      <w:r>
        <w:lastRenderedPageBreak/>
        <w:br w:type="page"/>
      </w:r>
    </w:p>
    <w:tbl>
      <w:tblPr>
        <w:tblpPr w:leftFromText="180" w:rightFromText="180" w:vertAnchor="text" w:tblpY="1"/>
        <w:tblOverlap w:val="never"/>
        <w:tblW w:w="152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294"/>
        <w:gridCol w:w="5248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661"/>
      </w:tblGrid>
      <w:tr w:rsidR="007A7602" w:rsidRPr="00D16489" w:rsidTr="001B70BC">
        <w:trPr>
          <w:trHeight w:val="136"/>
          <w:tblHeader/>
        </w:trPr>
        <w:tc>
          <w:tcPr>
            <w:tcW w:w="5778" w:type="dxa"/>
            <w:gridSpan w:val="3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7A7602" w:rsidRPr="00D16489" w:rsidRDefault="007A7602" w:rsidP="001B70BC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61" w:type="dxa"/>
            <w:vAlign w:val="center"/>
          </w:tcPr>
          <w:p w:rsidR="007A7602" w:rsidRPr="00D16489" w:rsidRDefault="007A760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</w:tr>
      <w:tr w:rsidR="00D91D05" w:rsidRPr="00BE427F" w:rsidTr="00E0282D">
        <w:tblPrEx>
          <w:tblBorders>
            <w:bottom w:val="single" w:sz="4" w:space="0" w:color="auto"/>
          </w:tblBorders>
        </w:tblPrEx>
        <w:trPr>
          <w:cantSplit/>
          <w:trHeight w:val="1134"/>
        </w:trPr>
        <w:tc>
          <w:tcPr>
            <w:tcW w:w="236" w:type="dxa"/>
            <w:vMerge w:val="restart"/>
            <w:tcMar>
              <w:left w:w="0" w:type="dxa"/>
              <w:right w:w="0" w:type="dxa"/>
            </w:tcMar>
            <w:textDirection w:val="btLr"/>
          </w:tcPr>
          <w:p w:rsidR="00D91D05" w:rsidRPr="007A2664" w:rsidRDefault="00D91D05" w:rsidP="001B70BC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294" w:type="dxa"/>
            <w:tcMar>
              <w:left w:w="0" w:type="dxa"/>
              <w:right w:w="0" w:type="dxa"/>
            </w:tcMar>
            <w:textDirection w:val="btLr"/>
          </w:tcPr>
          <w:p w:rsidR="00D91D05" w:rsidRPr="007A2664" w:rsidRDefault="00D91D05" w:rsidP="008A32D8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8" w:type="dxa"/>
          </w:tcPr>
          <w:p w:rsidR="00D91D05" w:rsidRDefault="00D91D05" w:rsidP="009500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участие </w:t>
            </w:r>
            <w:r>
              <w:rPr>
                <w:sz w:val="20"/>
                <w:szCs w:val="20"/>
              </w:rPr>
              <w:t>в вооруженном формировании, не предусмотренном федеральным законом, а также участие на территории иностранного государства в вооруженном формировании, не предусмотренном законодательством данного государства, в целях, противоречащих интересам Российской Федерации</w:t>
            </w:r>
          </w:p>
          <w:p w:rsidR="00D91D05" w:rsidRPr="007A2664" w:rsidRDefault="00D91D05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2 ст. 208 УК РФ</w:t>
            </w:r>
          </w:p>
        </w:tc>
        <w:tc>
          <w:tcPr>
            <w:tcW w:w="426" w:type="dxa"/>
            <w:vAlign w:val="bottom"/>
          </w:tcPr>
          <w:p w:rsidR="00D91D05" w:rsidRPr="007A2664" w:rsidRDefault="00D91D05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275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64" w:name="C3412"/>
            <w:bookmarkEnd w:id="306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65" w:name="C3413"/>
            <w:bookmarkEnd w:id="30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66" w:name="C3414"/>
            <w:bookmarkEnd w:id="30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67" w:name="C3415"/>
            <w:bookmarkEnd w:id="30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68" w:name="C3416"/>
            <w:bookmarkEnd w:id="306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69" w:name="C3417"/>
            <w:bookmarkEnd w:id="30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70" w:name="C3418"/>
            <w:bookmarkEnd w:id="3070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71" w:name="C3419"/>
            <w:bookmarkEnd w:id="30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72" w:name="C3420"/>
            <w:bookmarkEnd w:id="3072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73" w:name="C3421"/>
            <w:bookmarkEnd w:id="307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74" w:name="C3422"/>
            <w:bookmarkEnd w:id="307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75" w:name="C3423"/>
            <w:bookmarkEnd w:id="30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61" w:type="dxa"/>
            <w:vAlign w:val="center"/>
          </w:tcPr>
          <w:p w:rsidR="00D91D05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076" w:name="C3424"/>
            <w:bookmarkEnd w:id="3076"/>
            <w:r>
              <w:rPr>
                <w:sz w:val="18"/>
                <w:szCs w:val="18"/>
              </w:rPr>
              <w:t xml:space="preserve"> 0</w:t>
            </w:r>
          </w:p>
        </w:tc>
      </w:tr>
      <w:tr w:rsidR="00D91D05" w:rsidRPr="00BE427F" w:rsidTr="00E0282D">
        <w:tblPrEx>
          <w:tblBorders>
            <w:bottom w:val="single" w:sz="4" w:space="0" w:color="auto"/>
          </w:tblBorders>
        </w:tblPrEx>
        <w:tc>
          <w:tcPr>
            <w:tcW w:w="236" w:type="dxa"/>
            <w:vMerge/>
          </w:tcPr>
          <w:p w:rsidR="00D91D05" w:rsidRPr="007A2664" w:rsidRDefault="00D91D05" w:rsidP="001B70B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2"/>
          </w:tcPr>
          <w:p w:rsidR="00D91D05" w:rsidRPr="007A2664" w:rsidRDefault="00D91D05" w:rsidP="00814D4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бандитизм                </w:t>
            </w:r>
            <w:r>
              <w:rPr>
                <w:sz w:val="20"/>
                <w:szCs w:val="20"/>
              </w:rPr>
              <w:t xml:space="preserve">                       </w:t>
            </w:r>
            <w:r w:rsidRPr="007A2664">
              <w:rPr>
                <w:sz w:val="20"/>
                <w:szCs w:val="20"/>
              </w:rPr>
              <w:t xml:space="preserve"> </w:t>
            </w:r>
            <w:r w:rsidR="00814D48">
              <w:rPr>
                <w:sz w:val="20"/>
                <w:szCs w:val="20"/>
              </w:rPr>
              <w:t xml:space="preserve">                    </w:t>
            </w: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 xml:space="preserve"> ст. 209 УК РФ</w:t>
            </w:r>
          </w:p>
        </w:tc>
        <w:tc>
          <w:tcPr>
            <w:tcW w:w="426" w:type="dxa"/>
            <w:vAlign w:val="bottom"/>
          </w:tcPr>
          <w:p w:rsidR="00D91D05" w:rsidRPr="007A2664" w:rsidRDefault="00D91D05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27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77" w:name="C3512"/>
            <w:bookmarkEnd w:id="3077"/>
          </w:p>
        </w:tc>
        <w:tc>
          <w:tcPr>
            <w:tcW w:w="127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78" w:name="C3513"/>
            <w:bookmarkEnd w:id="3078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79" w:name="C3514"/>
            <w:bookmarkEnd w:id="3079"/>
          </w:p>
        </w:tc>
        <w:tc>
          <w:tcPr>
            <w:tcW w:w="42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80" w:name="C3515"/>
            <w:bookmarkEnd w:id="3080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81" w:name="C3516"/>
            <w:bookmarkEnd w:id="3081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82" w:name="C3517"/>
            <w:bookmarkEnd w:id="3082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83" w:name="C3518"/>
            <w:bookmarkEnd w:id="3083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84" w:name="C3519"/>
            <w:bookmarkEnd w:id="3084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85" w:name="C3520"/>
            <w:bookmarkEnd w:id="3085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86" w:name="C3521"/>
            <w:bookmarkEnd w:id="3086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87" w:name="C3522"/>
            <w:bookmarkEnd w:id="3087"/>
          </w:p>
        </w:tc>
        <w:tc>
          <w:tcPr>
            <w:tcW w:w="127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88" w:name="C3523"/>
            <w:bookmarkEnd w:id="3088"/>
          </w:p>
        </w:tc>
        <w:tc>
          <w:tcPr>
            <w:tcW w:w="661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89" w:name="C3524"/>
            <w:bookmarkEnd w:id="3089"/>
          </w:p>
        </w:tc>
      </w:tr>
      <w:tr w:rsidR="00D91D05" w:rsidRPr="00BE427F" w:rsidTr="00E0282D">
        <w:tblPrEx>
          <w:tblBorders>
            <w:bottom w:val="single" w:sz="4" w:space="0" w:color="auto"/>
          </w:tblBorders>
        </w:tblPrEx>
        <w:tc>
          <w:tcPr>
            <w:tcW w:w="236" w:type="dxa"/>
            <w:vMerge/>
            <w:textDirection w:val="btLr"/>
            <w:vAlign w:val="center"/>
          </w:tcPr>
          <w:p w:rsidR="00D91D05" w:rsidRPr="007A2664" w:rsidRDefault="00D91D05" w:rsidP="001B70B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D91D05" w:rsidRPr="007A2664" w:rsidRDefault="00D91D05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8" w:type="dxa"/>
          </w:tcPr>
          <w:p w:rsidR="00D91D05" w:rsidRPr="00603638" w:rsidRDefault="00D91D05" w:rsidP="0095003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03638">
              <w:rPr>
                <w:sz w:val="20"/>
                <w:szCs w:val="20"/>
              </w:rPr>
              <w:t xml:space="preserve">создание устойчивой вооруженной группы </w:t>
            </w:r>
            <w:hyperlink r:id="rId224" w:history="1">
              <w:r w:rsidRPr="00603638">
                <w:rPr>
                  <w:sz w:val="20"/>
                  <w:szCs w:val="20"/>
                </w:rPr>
                <w:t>(банды)</w:t>
              </w:r>
            </w:hyperlink>
            <w:r w:rsidRPr="00603638">
              <w:rPr>
                <w:sz w:val="20"/>
                <w:szCs w:val="20"/>
              </w:rPr>
              <w:t xml:space="preserve"> в целях </w:t>
            </w:r>
            <w:hyperlink r:id="rId225" w:history="1">
              <w:r w:rsidRPr="00603638">
                <w:rPr>
                  <w:sz w:val="20"/>
                  <w:szCs w:val="20"/>
                </w:rPr>
                <w:t>нападения</w:t>
              </w:r>
            </w:hyperlink>
            <w:r w:rsidRPr="00603638">
              <w:rPr>
                <w:sz w:val="20"/>
                <w:szCs w:val="20"/>
              </w:rPr>
              <w:t xml:space="preserve"> на граждан или организации, а равно </w:t>
            </w:r>
            <w:hyperlink r:id="rId226" w:history="1">
              <w:r w:rsidRPr="00603638">
                <w:rPr>
                  <w:sz w:val="20"/>
                  <w:szCs w:val="20"/>
                </w:rPr>
                <w:t>руководство</w:t>
              </w:r>
            </w:hyperlink>
            <w:r w:rsidRPr="00603638">
              <w:rPr>
                <w:sz w:val="20"/>
                <w:szCs w:val="20"/>
              </w:rPr>
              <w:t xml:space="preserve"> такой группой (бандой), в том числе совершенн</w:t>
            </w:r>
            <w:r>
              <w:rPr>
                <w:sz w:val="20"/>
                <w:szCs w:val="20"/>
              </w:rPr>
              <w:t>о</w:t>
            </w:r>
            <w:r w:rsidRPr="00603638">
              <w:rPr>
                <w:sz w:val="20"/>
                <w:szCs w:val="20"/>
              </w:rPr>
              <w:t xml:space="preserve">е лицом с использованием своего </w:t>
            </w:r>
            <w:hyperlink r:id="rId227" w:history="1">
              <w:r w:rsidRPr="00603638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D91D05" w:rsidRPr="00603638" w:rsidRDefault="00D91D05" w:rsidP="00814D48">
            <w:pPr>
              <w:jc w:val="right"/>
              <w:rPr>
                <w:sz w:val="20"/>
                <w:szCs w:val="20"/>
              </w:rPr>
            </w:pPr>
            <w:r w:rsidRPr="00603638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ч</w:t>
            </w:r>
            <w:r w:rsidRPr="00603638">
              <w:rPr>
                <w:sz w:val="20"/>
                <w:szCs w:val="20"/>
              </w:rPr>
              <w:t>ч. 1</w:t>
            </w:r>
            <w:r w:rsidR="00814D48">
              <w:rPr>
                <w:sz w:val="20"/>
                <w:szCs w:val="20"/>
              </w:rPr>
              <w:t xml:space="preserve"> и</w:t>
            </w:r>
            <w:r w:rsidRPr="00603638">
              <w:rPr>
                <w:sz w:val="20"/>
                <w:szCs w:val="20"/>
              </w:rPr>
              <w:t xml:space="preserve"> 3 ст. 209 УК РФ</w:t>
            </w:r>
          </w:p>
        </w:tc>
        <w:tc>
          <w:tcPr>
            <w:tcW w:w="426" w:type="dxa"/>
            <w:vAlign w:val="bottom"/>
          </w:tcPr>
          <w:p w:rsidR="00D91D05" w:rsidRPr="007A2664" w:rsidRDefault="00D91D05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27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90" w:name="C3612"/>
            <w:bookmarkEnd w:id="3090"/>
          </w:p>
        </w:tc>
        <w:tc>
          <w:tcPr>
            <w:tcW w:w="127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91" w:name="C3613"/>
            <w:bookmarkEnd w:id="3091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92" w:name="C3614"/>
            <w:bookmarkEnd w:id="3092"/>
          </w:p>
        </w:tc>
        <w:tc>
          <w:tcPr>
            <w:tcW w:w="42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93" w:name="C3615"/>
            <w:bookmarkEnd w:id="3093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94" w:name="C3616"/>
            <w:bookmarkEnd w:id="3094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95" w:name="C3617"/>
            <w:bookmarkEnd w:id="3095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96" w:name="C3618"/>
            <w:bookmarkEnd w:id="3096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97" w:name="C3619"/>
            <w:bookmarkEnd w:id="3097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98" w:name="C3620"/>
            <w:bookmarkEnd w:id="3098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099" w:name="C3621"/>
            <w:bookmarkEnd w:id="3099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00" w:name="C3622"/>
            <w:bookmarkEnd w:id="3100"/>
          </w:p>
        </w:tc>
        <w:tc>
          <w:tcPr>
            <w:tcW w:w="127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01" w:name="C3623"/>
            <w:bookmarkEnd w:id="3101"/>
          </w:p>
        </w:tc>
        <w:tc>
          <w:tcPr>
            <w:tcW w:w="661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02" w:name="C3624"/>
            <w:bookmarkEnd w:id="3102"/>
          </w:p>
        </w:tc>
      </w:tr>
      <w:tr w:rsidR="00D91D05" w:rsidRPr="00BE427F" w:rsidTr="00E0282D">
        <w:tblPrEx>
          <w:tblBorders>
            <w:bottom w:val="single" w:sz="4" w:space="0" w:color="auto"/>
          </w:tblBorders>
        </w:tblPrEx>
        <w:tc>
          <w:tcPr>
            <w:tcW w:w="236" w:type="dxa"/>
            <w:vMerge/>
          </w:tcPr>
          <w:p w:rsidR="00D91D05" w:rsidRPr="007A2664" w:rsidRDefault="00D91D05" w:rsidP="001B70B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</w:tcPr>
          <w:p w:rsidR="00D91D05" w:rsidRPr="007A2664" w:rsidRDefault="00D91D05" w:rsidP="00950031">
            <w:pPr>
              <w:rPr>
                <w:sz w:val="20"/>
                <w:szCs w:val="20"/>
              </w:rPr>
            </w:pPr>
          </w:p>
        </w:tc>
        <w:tc>
          <w:tcPr>
            <w:tcW w:w="5248" w:type="dxa"/>
          </w:tcPr>
          <w:p w:rsidR="00D91D05" w:rsidRDefault="00D91D05" w:rsidP="0095003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03638">
              <w:rPr>
                <w:sz w:val="20"/>
                <w:szCs w:val="20"/>
              </w:rPr>
              <w:t>участие в устойчивой вооруженной группе (банде) или в совершаемых ею нападениях, в том числе совершенн</w:t>
            </w:r>
            <w:r>
              <w:rPr>
                <w:sz w:val="20"/>
                <w:szCs w:val="20"/>
              </w:rPr>
              <w:t>о</w:t>
            </w:r>
            <w:r w:rsidRPr="00603638">
              <w:rPr>
                <w:sz w:val="20"/>
                <w:szCs w:val="20"/>
              </w:rPr>
              <w:t xml:space="preserve">е лицом с использованием своего </w:t>
            </w:r>
            <w:hyperlink r:id="rId228" w:history="1">
              <w:r w:rsidRPr="00603638">
                <w:rPr>
                  <w:sz w:val="20"/>
                  <w:szCs w:val="20"/>
                </w:rPr>
                <w:t>служебного положения</w:t>
              </w:r>
            </w:hyperlink>
            <w:r w:rsidRPr="00603638"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t xml:space="preserve">      </w:t>
            </w:r>
            <w:r w:rsidRPr="00603638">
              <w:rPr>
                <w:sz w:val="20"/>
                <w:szCs w:val="20"/>
              </w:rPr>
              <w:t xml:space="preserve"> </w:t>
            </w:r>
          </w:p>
          <w:p w:rsidR="00D91D05" w:rsidRPr="00603638" w:rsidRDefault="00D91D05" w:rsidP="00814D4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603638">
              <w:rPr>
                <w:sz w:val="20"/>
                <w:szCs w:val="20"/>
              </w:rPr>
              <w:t>ч. 2</w:t>
            </w:r>
            <w:r w:rsidR="00814D48">
              <w:rPr>
                <w:sz w:val="20"/>
                <w:szCs w:val="20"/>
              </w:rPr>
              <w:t xml:space="preserve"> и</w:t>
            </w:r>
            <w:r w:rsidRPr="00603638">
              <w:rPr>
                <w:sz w:val="20"/>
                <w:szCs w:val="20"/>
              </w:rPr>
              <w:t xml:space="preserve"> 3 ст. 209 УК РФ</w:t>
            </w:r>
          </w:p>
        </w:tc>
        <w:tc>
          <w:tcPr>
            <w:tcW w:w="426" w:type="dxa"/>
            <w:vAlign w:val="bottom"/>
          </w:tcPr>
          <w:p w:rsidR="00D91D05" w:rsidRPr="007A2664" w:rsidRDefault="00D91D05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27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03" w:name="C3712"/>
            <w:bookmarkEnd w:id="3103"/>
          </w:p>
        </w:tc>
        <w:tc>
          <w:tcPr>
            <w:tcW w:w="127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04" w:name="C3713"/>
            <w:bookmarkEnd w:id="3104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05" w:name="C3714"/>
            <w:bookmarkEnd w:id="3105"/>
          </w:p>
        </w:tc>
        <w:tc>
          <w:tcPr>
            <w:tcW w:w="42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06" w:name="C3715"/>
            <w:bookmarkEnd w:id="3106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07" w:name="C3716"/>
            <w:bookmarkEnd w:id="3107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08" w:name="C3717"/>
            <w:bookmarkEnd w:id="3108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09" w:name="C3718"/>
            <w:bookmarkEnd w:id="3109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10" w:name="C3719"/>
            <w:bookmarkEnd w:id="3110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11" w:name="C3720"/>
            <w:bookmarkEnd w:id="3111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12" w:name="C3721"/>
            <w:bookmarkEnd w:id="3112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13" w:name="C3722"/>
            <w:bookmarkEnd w:id="3113"/>
          </w:p>
        </w:tc>
        <w:tc>
          <w:tcPr>
            <w:tcW w:w="127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14" w:name="C3723"/>
            <w:bookmarkEnd w:id="3114"/>
          </w:p>
        </w:tc>
        <w:tc>
          <w:tcPr>
            <w:tcW w:w="661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15" w:name="C3724"/>
            <w:bookmarkEnd w:id="3115"/>
          </w:p>
        </w:tc>
      </w:tr>
      <w:tr w:rsidR="00D91D05" w:rsidRPr="00BE427F" w:rsidTr="00E0282D">
        <w:tblPrEx>
          <w:tblBorders>
            <w:bottom w:val="single" w:sz="4" w:space="0" w:color="auto"/>
          </w:tblBorders>
        </w:tblPrEx>
        <w:tc>
          <w:tcPr>
            <w:tcW w:w="236" w:type="dxa"/>
            <w:vMerge/>
          </w:tcPr>
          <w:p w:rsidR="00D91D05" w:rsidRPr="007A2664" w:rsidRDefault="00D91D05" w:rsidP="001B70B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2"/>
          </w:tcPr>
          <w:p w:rsidR="00D91D05" w:rsidRDefault="00D91D05" w:rsidP="00950031">
            <w:pPr>
              <w:rPr>
                <w:sz w:val="20"/>
                <w:szCs w:val="20"/>
              </w:rPr>
            </w:pPr>
            <w:r w:rsidRPr="00603638">
              <w:rPr>
                <w:sz w:val="20"/>
                <w:szCs w:val="20"/>
              </w:rPr>
              <w:t xml:space="preserve">организация преступного сообщества (преступной организации) </w:t>
            </w:r>
            <w:r>
              <w:rPr>
                <w:sz w:val="20"/>
                <w:szCs w:val="20"/>
              </w:rPr>
              <w:t xml:space="preserve">           </w:t>
            </w:r>
          </w:p>
          <w:p w:rsidR="00D91D05" w:rsidRPr="00603638" w:rsidRDefault="00D91D05" w:rsidP="009500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03638">
              <w:rPr>
                <w:sz w:val="20"/>
                <w:szCs w:val="20"/>
              </w:rPr>
              <w:t xml:space="preserve"> ст. 210 УК РФ</w:t>
            </w:r>
          </w:p>
        </w:tc>
        <w:tc>
          <w:tcPr>
            <w:tcW w:w="426" w:type="dxa"/>
            <w:vAlign w:val="bottom"/>
          </w:tcPr>
          <w:p w:rsidR="00D91D05" w:rsidRPr="007A2664" w:rsidRDefault="00D91D05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27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16" w:name="C3812"/>
            <w:bookmarkEnd w:id="3116"/>
          </w:p>
        </w:tc>
        <w:tc>
          <w:tcPr>
            <w:tcW w:w="127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17" w:name="C3813"/>
            <w:bookmarkEnd w:id="3117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18" w:name="C3814"/>
            <w:bookmarkEnd w:id="3118"/>
          </w:p>
        </w:tc>
        <w:tc>
          <w:tcPr>
            <w:tcW w:w="42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19" w:name="C3815"/>
            <w:bookmarkEnd w:id="3119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20" w:name="C3816"/>
            <w:bookmarkEnd w:id="3120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21" w:name="C3817"/>
            <w:bookmarkEnd w:id="3121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22" w:name="C3818"/>
            <w:bookmarkEnd w:id="3122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23" w:name="C3819"/>
            <w:bookmarkEnd w:id="3123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24" w:name="C3820"/>
            <w:bookmarkEnd w:id="3124"/>
          </w:p>
        </w:tc>
        <w:tc>
          <w:tcPr>
            <w:tcW w:w="567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25" w:name="C3821"/>
            <w:bookmarkEnd w:id="3125"/>
          </w:p>
        </w:tc>
        <w:tc>
          <w:tcPr>
            <w:tcW w:w="425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26" w:name="C3822"/>
            <w:bookmarkEnd w:id="3126"/>
          </w:p>
        </w:tc>
        <w:tc>
          <w:tcPr>
            <w:tcW w:w="1276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27" w:name="C3823"/>
            <w:bookmarkEnd w:id="3127"/>
          </w:p>
        </w:tc>
        <w:tc>
          <w:tcPr>
            <w:tcW w:w="661" w:type="dxa"/>
            <w:vAlign w:val="center"/>
          </w:tcPr>
          <w:p w:rsidR="00D91D05" w:rsidRPr="00E0282D" w:rsidRDefault="00D91D05" w:rsidP="00E0282D">
            <w:pPr>
              <w:jc w:val="center"/>
              <w:rPr>
                <w:sz w:val="18"/>
                <w:szCs w:val="18"/>
              </w:rPr>
            </w:pPr>
            <w:bookmarkStart w:id="3128" w:name="C3824"/>
            <w:bookmarkEnd w:id="3128"/>
          </w:p>
        </w:tc>
      </w:tr>
      <w:tr w:rsidR="00DC37BF" w:rsidRPr="00BE427F" w:rsidTr="00E0282D">
        <w:tblPrEx>
          <w:tblBorders>
            <w:bottom w:val="single" w:sz="4" w:space="0" w:color="auto"/>
          </w:tblBorders>
        </w:tblPrEx>
        <w:tc>
          <w:tcPr>
            <w:tcW w:w="236" w:type="dxa"/>
            <w:vMerge/>
            <w:textDirection w:val="btLr"/>
            <w:vAlign w:val="center"/>
          </w:tcPr>
          <w:p w:rsidR="00DC37BF" w:rsidRPr="007A2664" w:rsidRDefault="00DC37BF" w:rsidP="00DC37B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DC37BF" w:rsidRPr="007A2664" w:rsidRDefault="00DC37BF" w:rsidP="00DC37B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8" w:type="dxa"/>
          </w:tcPr>
          <w:p w:rsidR="00DC37BF" w:rsidRPr="000A19EA" w:rsidRDefault="00DC37BF" w:rsidP="00DC37B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 xml:space="preserve">создание  </w:t>
            </w:r>
            <w:hyperlink r:id="rId229" w:history="1">
              <w:r w:rsidRPr="000A19EA">
                <w:rPr>
                  <w:sz w:val="20"/>
                  <w:szCs w:val="20"/>
                </w:rPr>
                <w:t>преступного сообщества</w:t>
              </w:r>
            </w:hyperlink>
            <w:r w:rsidRPr="000A19EA">
              <w:rPr>
                <w:sz w:val="20"/>
                <w:szCs w:val="20"/>
              </w:rPr>
              <w:t xml:space="preserve"> (преступной организации) в целях совершения одного или нескольких </w:t>
            </w:r>
            <w:hyperlink r:id="rId230" w:history="1">
              <w:r w:rsidRPr="000A19EA">
                <w:rPr>
                  <w:sz w:val="20"/>
                  <w:szCs w:val="20"/>
                </w:rPr>
                <w:t>тяжких</w:t>
              </w:r>
            </w:hyperlink>
            <w:r w:rsidRPr="000A19EA">
              <w:rPr>
                <w:sz w:val="20"/>
                <w:szCs w:val="20"/>
              </w:rPr>
              <w:t xml:space="preserve"> или </w:t>
            </w:r>
            <w:hyperlink r:id="rId231" w:history="1">
              <w:r w:rsidRPr="000A19EA">
                <w:rPr>
                  <w:sz w:val="20"/>
                  <w:szCs w:val="20"/>
                </w:rPr>
                <w:t>особо тяжких</w:t>
              </w:r>
            </w:hyperlink>
            <w:r w:rsidRPr="000A19EA">
              <w:rPr>
                <w:sz w:val="20"/>
                <w:szCs w:val="20"/>
              </w:rPr>
              <w:t xml:space="preserve"> преступлений либо </w:t>
            </w:r>
            <w:hyperlink r:id="rId232" w:history="1">
              <w:r w:rsidRPr="000A19EA">
                <w:rPr>
                  <w:sz w:val="20"/>
                  <w:szCs w:val="20"/>
                </w:rPr>
                <w:t>руководство</w:t>
              </w:r>
            </w:hyperlink>
            <w:r w:rsidRPr="000A19EA">
              <w:rPr>
                <w:sz w:val="20"/>
                <w:szCs w:val="20"/>
              </w:rPr>
              <w:t xml:space="preserve"> преступным сообществом (преступной организацией) или входящими в него (нее) </w:t>
            </w:r>
            <w:hyperlink r:id="rId233" w:history="1">
              <w:r w:rsidRPr="000A19EA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0A19EA">
              <w:rPr>
                <w:sz w:val="20"/>
                <w:szCs w:val="20"/>
              </w:rPr>
              <w:t xml:space="preserve">, а равно </w:t>
            </w:r>
            <w:hyperlink r:id="rId234" w:history="1">
              <w:r w:rsidRPr="000A19EA">
                <w:rPr>
                  <w:sz w:val="20"/>
                  <w:szCs w:val="20"/>
                </w:rPr>
                <w:t>координация</w:t>
              </w:r>
            </w:hyperlink>
            <w:r w:rsidRPr="000A19EA">
              <w:rPr>
                <w:sz w:val="20"/>
                <w:szCs w:val="20"/>
              </w:rPr>
              <w:t xml:space="preserve"> действий организованных групп, создание </w:t>
            </w:r>
            <w:hyperlink r:id="rId235" w:history="1">
              <w:r w:rsidRPr="000A19EA">
                <w:rPr>
                  <w:sz w:val="20"/>
                  <w:szCs w:val="20"/>
                </w:rPr>
                <w:t>устойчивых связей</w:t>
              </w:r>
            </w:hyperlink>
            <w:r w:rsidRPr="000A19EA">
              <w:rPr>
                <w:sz w:val="20"/>
                <w:szCs w:val="20"/>
              </w:rPr>
              <w:t xml:space="preserve"> между ними, разработка планов и создание условий для совершения преступлений организованными группами, раздел сфер преступного влияния и (или) преступных доходов между такими группами, </w:t>
            </w:r>
            <w:hyperlink r:id="rId236" w:history="1">
              <w:r w:rsidRPr="000A19EA">
                <w:rPr>
                  <w:sz w:val="20"/>
                  <w:szCs w:val="20"/>
                </w:rPr>
                <w:t>участие</w:t>
              </w:r>
            </w:hyperlink>
            <w:r w:rsidRPr="000A19EA">
              <w:rPr>
                <w:sz w:val="20"/>
                <w:szCs w:val="20"/>
              </w:rPr>
              <w:t xml:space="preserve"> в собрании организаторов, руководителей (лидеров) или иных представителей преступных сообществ (преступных организаций) и (или) организованных групп в целях совершения хотя бы одного из преступлений, предусмотренных </w:t>
            </w:r>
            <w:hyperlink r:id="rId237" w:history="1">
              <w:r w:rsidRPr="000A19EA">
                <w:rPr>
                  <w:sz w:val="20"/>
                  <w:szCs w:val="20"/>
                </w:rPr>
                <w:t>частью первой</w:t>
              </w:r>
            </w:hyperlink>
            <w:r w:rsidRPr="000A19EA">
              <w:rPr>
                <w:sz w:val="20"/>
                <w:szCs w:val="20"/>
              </w:rPr>
              <w:t xml:space="preserve"> настоящей статьи, в том числе совершенные лицом с использованием своего </w:t>
            </w:r>
            <w:hyperlink r:id="rId238" w:history="1">
              <w:r w:rsidRPr="000A19EA">
                <w:rPr>
                  <w:sz w:val="20"/>
                  <w:szCs w:val="20"/>
                </w:rPr>
                <w:t>служебного положения</w:t>
              </w:r>
            </w:hyperlink>
            <w:r w:rsidRPr="000A19EA">
              <w:rPr>
                <w:sz w:val="20"/>
                <w:szCs w:val="20"/>
              </w:rPr>
              <w:t xml:space="preserve"> либо лицом, </w:t>
            </w:r>
            <w:hyperlink r:id="rId239" w:history="1">
              <w:r w:rsidRPr="000A19EA">
                <w:rPr>
                  <w:sz w:val="20"/>
                  <w:szCs w:val="20"/>
                </w:rPr>
                <w:t>занимающим</w:t>
              </w:r>
            </w:hyperlink>
            <w:r w:rsidRPr="000A19EA">
              <w:rPr>
                <w:sz w:val="20"/>
                <w:szCs w:val="20"/>
              </w:rPr>
              <w:t xml:space="preserve"> высшее положение в преступной иерархии           </w:t>
            </w:r>
          </w:p>
          <w:p w:rsidR="00DC37BF" w:rsidRPr="000A19EA" w:rsidRDefault="00DC37BF" w:rsidP="00814D48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 xml:space="preserve"> чч. 1, 1.1, 3</w:t>
            </w:r>
            <w:r w:rsidR="00814D48">
              <w:rPr>
                <w:sz w:val="20"/>
                <w:szCs w:val="20"/>
              </w:rPr>
              <w:t xml:space="preserve"> и</w:t>
            </w:r>
            <w:r w:rsidRPr="000A19EA">
              <w:rPr>
                <w:sz w:val="20"/>
                <w:szCs w:val="20"/>
              </w:rPr>
              <w:t xml:space="preserve"> 4 ст. 210 УК РФ</w:t>
            </w:r>
          </w:p>
        </w:tc>
        <w:tc>
          <w:tcPr>
            <w:tcW w:w="426" w:type="dxa"/>
            <w:vAlign w:val="bottom"/>
          </w:tcPr>
          <w:p w:rsidR="00DC37BF" w:rsidRPr="007A2664" w:rsidRDefault="00DC37BF" w:rsidP="00DC37BF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275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29" w:name="C3912"/>
            <w:bookmarkEnd w:id="3129"/>
          </w:p>
        </w:tc>
        <w:tc>
          <w:tcPr>
            <w:tcW w:w="1276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30" w:name="C3913"/>
            <w:bookmarkEnd w:id="3130"/>
          </w:p>
        </w:tc>
        <w:tc>
          <w:tcPr>
            <w:tcW w:w="425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31" w:name="C3914"/>
            <w:bookmarkEnd w:id="3131"/>
          </w:p>
        </w:tc>
        <w:tc>
          <w:tcPr>
            <w:tcW w:w="426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32" w:name="C3915"/>
            <w:bookmarkEnd w:id="3132"/>
          </w:p>
        </w:tc>
        <w:tc>
          <w:tcPr>
            <w:tcW w:w="567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33" w:name="C3916"/>
            <w:bookmarkEnd w:id="3133"/>
          </w:p>
        </w:tc>
        <w:tc>
          <w:tcPr>
            <w:tcW w:w="425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34" w:name="C3917"/>
            <w:bookmarkEnd w:id="3134"/>
          </w:p>
        </w:tc>
        <w:tc>
          <w:tcPr>
            <w:tcW w:w="567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35" w:name="C3918"/>
            <w:bookmarkEnd w:id="3135"/>
          </w:p>
        </w:tc>
        <w:tc>
          <w:tcPr>
            <w:tcW w:w="567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36" w:name="C3919"/>
            <w:bookmarkEnd w:id="3136"/>
          </w:p>
        </w:tc>
        <w:tc>
          <w:tcPr>
            <w:tcW w:w="567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37" w:name="C3920"/>
            <w:bookmarkEnd w:id="3137"/>
          </w:p>
        </w:tc>
        <w:tc>
          <w:tcPr>
            <w:tcW w:w="567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38" w:name="C3921"/>
            <w:bookmarkEnd w:id="3138"/>
          </w:p>
        </w:tc>
        <w:tc>
          <w:tcPr>
            <w:tcW w:w="425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39" w:name="C3922"/>
            <w:bookmarkEnd w:id="3139"/>
          </w:p>
        </w:tc>
        <w:tc>
          <w:tcPr>
            <w:tcW w:w="1276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40" w:name="C3923"/>
            <w:bookmarkEnd w:id="3140"/>
          </w:p>
        </w:tc>
        <w:tc>
          <w:tcPr>
            <w:tcW w:w="661" w:type="dxa"/>
            <w:vAlign w:val="center"/>
          </w:tcPr>
          <w:p w:rsidR="00DC37BF" w:rsidRPr="00E0282D" w:rsidRDefault="00DC37BF" w:rsidP="00E0282D">
            <w:pPr>
              <w:jc w:val="center"/>
              <w:rPr>
                <w:sz w:val="18"/>
                <w:szCs w:val="18"/>
              </w:rPr>
            </w:pPr>
            <w:bookmarkStart w:id="3141" w:name="C3924"/>
            <w:bookmarkEnd w:id="3141"/>
          </w:p>
        </w:tc>
      </w:tr>
    </w:tbl>
    <w:p w:rsidR="00D91D05" w:rsidRDefault="00D91D05">
      <w:r>
        <w:br w:type="page"/>
      </w:r>
    </w:p>
    <w:tbl>
      <w:tblPr>
        <w:tblpPr w:leftFromText="180" w:rightFromText="180" w:vertAnchor="text" w:tblpY="1"/>
        <w:tblOverlap w:val="never"/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709"/>
      </w:tblGrid>
      <w:tr w:rsidR="00D91D05" w:rsidRPr="00D16489" w:rsidTr="00BB22D9">
        <w:trPr>
          <w:trHeight w:val="136"/>
          <w:tblHeader/>
        </w:trPr>
        <w:tc>
          <w:tcPr>
            <w:tcW w:w="5778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D91D05" w:rsidRPr="00D16489" w:rsidRDefault="00D91D05" w:rsidP="00D91D05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D91D05" w:rsidRPr="00D16489" w:rsidRDefault="00D91D05" w:rsidP="00D91D05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</w:tr>
    </w:tbl>
    <w:p w:rsidR="00505485" w:rsidRPr="00505485" w:rsidRDefault="00505485" w:rsidP="00505485">
      <w:pPr>
        <w:rPr>
          <w:vanish/>
        </w:rPr>
      </w:pPr>
    </w:p>
    <w:tbl>
      <w:tblPr>
        <w:tblW w:w="1531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3"/>
        <w:gridCol w:w="294"/>
        <w:gridCol w:w="5145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709"/>
      </w:tblGrid>
      <w:tr w:rsidR="00BB22D9" w:rsidRPr="00BE427F" w:rsidTr="00E0282D">
        <w:trPr>
          <w:cantSplit/>
          <w:trHeight w:val="898"/>
        </w:trPr>
        <w:tc>
          <w:tcPr>
            <w:tcW w:w="373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BB22D9" w:rsidRPr="007A2664" w:rsidRDefault="00BB22D9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294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BB22D9" w:rsidRPr="007A2664" w:rsidRDefault="00BB22D9" w:rsidP="0095003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</w:tcPr>
          <w:p w:rsidR="00BB22D9" w:rsidRDefault="00BB22D9" w:rsidP="0095003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472F2">
              <w:rPr>
                <w:sz w:val="20"/>
                <w:szCs w:val="20"/>
              </w:rPr>
              <w:t>участие в преступном сообществе (преступной</w:t>
            </w:r>
            <w:r>
              <w:rPr>
                <w:sz w:val="20"/>
                <w:szCs w:val="20"/>
              </w:rPr>
              <w:t xml:space="preserve"> организации), в том числе совершенное лицом с использованием </w:t>
            </w:r>
            <w:r w:rsidRPr="009A190A">
              <w:rPr>
                <w:sz w:val="20"/>
                <w:szCs w:val="20"/>
              </w:rPr>
              <w:t xml:space="preserve">своего </w:t>
            </w:r>
            <w:hyperlink r:id="rId240" w:history="1">
              <w:r w:rsidRPr="009A190A">
                <w:rPr>
                  <w:sz w:val="20"/>
                  <w:szCs w:val="20"/>
                </w:rPr>
                <w:t>служебного положения</w:t>
              </w:r>
            </w:hyperlink>
            <w:r w:rsidRPr="009A190A">
              <w:rPr>
                <w:sz w:val="20"/>
                <w:szCs w:val="20"/>
              </w:rPr>
              <w:t xml:space="preserve"> </w:t>
            </w:r>
          </w:p>
          <w:p w:rsidR="00BB22D9" w:rsidRPr="007A2664" w:rsidRDefault="00BB22D9" w:rsidP="0013755B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чч. 2</w:t>
            </w:r>
            <w:r w:rsidR="0013755B">
              <w:rPr>
                <w:sz w:val="20"/>
                <w:szCs w:val="20"/>
              </w:rPr>
              <w:t xml:space="preserve"> и</w:t>
            </w:r>
            <w:r>
              <w:rPr>
                <w:sz w:val="20"/>
                <w:szCs w:val="20"/>
              </w:rPr>
              <w:t xml:space="preserve"> 3 </w:t>
            </w:r>
            <w:r w:rsidRPr="007A2664">
              <w:rPr>
                <w:sz w:val="20"/>
                <w:szCs w:val="20"/>
              </w:rPr>
              <w:t>ст. 210 УК РФ</w:t>
            </w:r>
          </w:p>
        </w:tc>
        <w:tc>
          <w:tcPr>
            <w:tcW w:w="426" w:type="dxa"/>
            <w:vAlign w:val="bottom"/>
          </w:tcPr>
          <w:p w:rsidR="00BB22D9" w:rsidRPr="007A2664" w:rsidRDefault="00BB22D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42" w:name="C4012"/>
            <w:bookmarkEnd w:id="3142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43" w:name="C4013"/>
            <w:bookmarkEnd w:id="3143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44" w:name="C4014"/>
            <w:bookmarkEnd w:id="3144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45" w:name="C4015"/>
            <w:bookmarkEnd w:id="3145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46" w:name="C4016"/>
            <w:bookmarkEnd w:id="3146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47" w:name="C4017"/>
            <w:bookmarkEnd w:id="3147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48" w:name="C4018"/>
            <w:bookmarkEnd w:id="3148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49" w:name="C4019"/>
            <w:bookmarkEnd w:id="3149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50" w:name="C4020"/>
            <w:bookmarkEnd w:id="3150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51" w:name="C4021"/>
            <w:bookmarkEnd w:id="3151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52" w:name="C4022"/>
            <w:bookmarkEnd w:id="3152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53" w:name="C4023"/>
            <w:bookmarkEnd w:id="3153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54" w:name="C4024"/>
            <w:bookmarkEnd w:id="3154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</w:tcPr>
          <w:p w:rsidR="00BB22D9" w:rsidRPr="000A19EA" w:rsidRDefault="00BB22D9" w:rsidP="00AB5C2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занятие высшего положения в преступной иерархии</w:t>
            </w:r>
          </w:p>
          <w:p w:rsidR="00BB22D9" w:rsidRPr="000A19EA" w:rsidRDefault="00BB22D9" w:rsidP="00AB5C27">
            <w:pPr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210.1 УК РФ</w:t>
            </w:r>
          </w:p>
        </w:tc>
        <w:tc>
          <w:tcPr>
            <w:tcW w:w="426" w:type="dxa"/>
            <w:vAlign w:val="bottom"/>
          </w:tcPr>
          <w:p w:rsidR="00BB22D9" w:rsidRDefault="00BB22D9" w:rsidP="00AB5C27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55" w:name="C4112"/>
            <w:bookmarkEnd w:id="3155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56" w:name="C4113"/>
            <w:bookmarkEnd w:id="3156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57" w:name="C4114"/>
            <w:bookmarkEnd w:id="3157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58" w:name="C4115"/>
            <w:bookmarkEnd w:id="3158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59" w:name="C4116"/>
            <w:bookmarkEnd w:id="3159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60" w:name="C4117"/>
            <w:bookmarkEnd w:id="3160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61" w:name="C4118"/>
            <w:bookmarkEnd w:id="3161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62" w:name="C4119"/>
            <w:bookmarkEnd w:id="3162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63" w:name="C4120"/>
            <w:bookmarkEnd w:id="3163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64" w:name="C4121"/>
            <w:bookmarkEnd w:id="3164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65" w:name="C4122"/>
            <w:bookmarkEnd w:id="3165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66" w:name="C4123"/>
            <w:bookmarkEnd w:id="3166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67" w:name="C4124"/>
            <w:bookmarkEnd w:id="3167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</w:tcPr>
          <w:p w:rsidR="00BB22D9" w:rsidRDefault="00BB22D9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угон судна воздушного или водного транспорта либо железнодорожного подвижного состава </w:t>
            </w:r>
          </w:p>
          <w:p w:rsidR="00BB22D9" w:rsidRPr="007A2664" w:rsidRDefault="00BB22D9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211 УК РФ</w:t>
            </w:r>
          </w:p>
        </w:tc>
        <w:tc>
          <w:tcPr>
            <w:tcW w:w="426" w:type="dxa"/>
            <w:vAlign w:val="bottom"/>
          </w:tcPr>
          <w:p w:rsidR="00BB22D9" w:rsidRPr="007A2664" w:rsidRDefault="00BB22D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68" w:name="C4212"/>
            <w:bookmarkEnd w:id="3168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69" w:name="C4213"/>
            <w:bookmarkEnd w:id="3169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70" w:name="C4214"/>
            <w:bookmarkEnd w:id="3170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71" w:name="C4215"/>
            <w:bookmarkEnd w:id="3171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72" w:name="C4216"/>
            <w:bookmarkEnd w:id="3172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73" w:name="C4217"/>
            <w:bookmarkEnd w:id="3173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74" w:name="C4218"/>
            <w:bookmarkEnd w:id="3174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75" w:name="C4219"/>
            <w:bookmarkEnd w:id="3175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76" w:name="C4220"/>
            <w:bookmarkEnd w:id="3176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77" w:name="C4221"/>
            <w:bookmarkEnd w:id="3177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78" w:name="C4222"/>
            <w:bookmarkEnd w:id="3178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79" w:name="C4223"/>
            <w:bookmarkEnd w:id="3179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80" w:name="C4224"/>
            <w:bookmarkEnd w:id="3180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BB22D9" w:rsidRPr="007A2664" w:rsidRDefault="00BB22D9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</w:tcPr>
          <w:p w:rsidR="00BB22D9" w:rsidRPr="007F2507" w:rsidRDefault="00BB22D9" w:rsidP="00950031">
            <w:pPr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 xml:space="preserve">сопряженные с совершением террористического акта либо иным осуществлением   террористической деятельности </w:t>
            </w:r>
          </w:p>
          <w:p w:rsidR="00BB22D9" w:rsidRPr="007F2507" w:rsidRDefault="00BB22D9" w:rsidP="00950031">
            <w:pPr>
              <w:jc w:val="right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 xml:space="preserve"> ч. 4 ст. 211 УК РФ</w:t>
            </w:r>
          </w:p>
        </w:tc>
        <w:tc>
          <w:tcPr>
            <w:tcW w:w="426" w:type="dxa"/>
            <w:vAlign w:val="bottom"/>
          </w:tcPr>
          <w:p w:rsidR="00BB22D9" w:rsidRPr="007A2664" w:rsidRDefault="00BB22D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81" w:name="C4312"/>
            <w:bookmarkEnd w:id="3181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82" w:name="C4313"/>
            <w:bookmarkEnd w:id="3182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83" w:name="C4314"/>
            <w:bookmarkEnd w:id="3183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84" w:name="C4315"/>
            <w:bookmarkEnd w:id="3184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85" w:name="C4316"/>
            <w:bookmarkEnd w:id="3185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86" w:name="C4317"/>
            <w:bookmarkEnd w:id="3186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87" w:name="C4318"/>
            <w:bookmarkEnd w:id="3187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88" w:name="C4319"/>
            <w:bookmarkEnd w:id="3188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89" w:name="C4320"/>
            <w:bookmarkEnd w:id="3189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90" w:name="C4321"/>
            <w:bookmarkEnd w:id="3190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91" w:name="C4322"/>
            <w:bookmarkEnd w:id="3191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92" w:name="C4323"/>
            <w:bookmarkEnd w:id="3192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93" w:name="C4324"/>
            <w:bookmarkEnd w:id="3193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</w:tcPr>
          <w:p w:rsidR="00BB22D9" w:rsidRDefault="00BB22D9" w:rsidP="009500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A2664"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обращение с ядерными материалами или радиоактивными веществами  </w:t>
            </w:r>
          </w:p>
          <w:p w:rsidR="00BB22D9" w:rsidRPr="007A2664" w:rsidRDefault="00BB22D9" w:rsidP="00950031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2664">
              <w:rPr>
                <w:rFonts w:ascii="Times New Roman" w:hAnsi="Times New Roman" w:cs="Times New Roman"/>
                <w:sz w:val="20"/>
                <w:szCs w:val="20"/>
              </w:rPr>
              <w:t>ст. 220 УК РФ</w:t>
            </w:r>
          </w:p>
        </w:tc>
        <w:tc>
          <w:tcPr>
            <w:tcW w:w="426" w:type="dxa"/>
            <w:vAlign w:val="bottom"/>
          </w:tcPr>
          <w:p w:rsidR="00BB22D9" w:rsidRPr="007A2664" w:rsidRDefault="00BB22D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94" w:name="C4412"/>
            <w:bookmarkEnd w:id="3194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95" w:name="C4413"/>
            <w:bookmarkEnd w:id="3195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96" w:name="C4414"/>
            <w:bookmarkEnd w:id="3196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97" w:name="C4415"/>
            <w:bookmarkEnd w:id="3197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98" w:name="C4416"/>
            <w:bookmarkEnd w:id="3198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199" w:name="C4417"/>
            <w:bookmarkEnd w:id="3199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00" w:name="C4418"/>
            <w:bookmarkEnd w:id="3200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01" w:name="C4419"/>
            <w:bookmarkEnd w:id="3201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02" w:name="C4420"/>
            <w:bookmarkEnd w:id="3202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03" w:name="C4421"/>
            <w:bookmarkEnd w:id="3203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04" w:name="C4422"/>
            <w:bookmarkEnd w:id="3204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05" w:name="C4423"/>
            <w:bookmarkEnd w:id="3205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06" w:name="C4424"/>
            <w:bookmarkEnd w:id="3206"/>
          </w:p>
        </w:tc>
      </w:tr>
      <w:tr w:rsidR="00BB22D9" w:rsidRPr="00BE427F" w:rsidTr="00E0282D">
        <w:tc>
          <w:tcPr>
            <w:tcW w:w="373" w:type="dxa"/>
            <w:vMerge/>
            <w:textDirection w:val="btLr"/>
            <w:vAlign w:val="center"/>
          </w:tcPr>
          <w:p w:rsidR="00BB22D9" w:rsidRPr="007A2664" w:rsidRDefault="00BB22D9" w:rsidP="00950031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</w:tcPr>
          <w:p w:rsidR="00BB22D9" w:rsidRDefault="00BB22D9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хищение либо вымогательство ядерных материалов или радиоактивных веществ </w:t>
            </w:r>
          </w:p>
          <w:p w:rsidR="00BB22D9" w:rsidRPr="007A2664" w:rsidRDefault="00BB22D9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ст. 221 УК РФ </w:t>
            </w:r>
          </w:p>
        </w:tc>
        <w:tc>
          <w:tcPr>
            <w:tcW w:w="426" w:type="dxa"/>
            <w:vAlign w:val="bottom"/>
          </w:tcPr>
          <w:p w:rsidR="00BB22D9" w:rsidRPr="007A2664" w:rsidRDefault="00BB22D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07" w:name="C4512"/>
            <w:bookmarkEnd w:id="3207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08" w:name="C4513"/>
            <w:bookmarkEnd w:id="3208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09" w:name="C4514"/>
            <w:bookmarkEnd w:id="3209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10" w:name="C4515"/>
            <w:bookmarkEnd w:id="3210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11" w:name="C4516"/>
            <w:bookmarkEnd w:id="3211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12" w:name="C4517"/>
            <w:bookmarkEnd w:id="3212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13" w:name="C4518"/>
            <w:bookmarkEnd w:id="3213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14" w:name="C4519"/>
            <w:bookmarkEnd w:id="3214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15" w:name="C4520"/>
            <w:bookmarkEnd w:id="3215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16" w:name="C4521"/>
            <w:bookmarkEnd w:id="3216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17" w:name="C4522"/>
            <w:bookmarkEnd w:id="3217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18" w:name="C4523"/>
            <w:bookmarkEnd w:id="3218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19" w:name="C4524"/>
            <w:bookmarkEnd w:id="3219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8B675B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  <w:vAlign w:val="center"/>
          </w:tcPr>
          <w:p w:rsidR="00BB22D9" w:rsidRPr="000A19EA" w:rsidRDefault="00BB22D9" w:rsidP="008B675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незаконные приобретение, передача, сбыт, хранение, перевозка или ношение оружия, его основных частей, боеприпасов</w:t>
            </w:r>
          </w:p>
          <w:p w:rsidR="00BB22D9" w:rsidRPr="000A19EA" w:rsidRDefault="00BB22D9" w:rsidP="008B675B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 УК РФ</w:t>
            </w:r>
          </w:p>
        </w:tc>
        <w:tc>
          <w:tcPr>
            <w:tcW w:w="426" w:type="dxa"/>
            <w:vAlign w:val="bottom"/>
          </w:tcPr>
          <w:p w:rsidR="00BB22D9" w:rsidRDefault="00BB22D9" w:rsidP="008B675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20" w:name="C4612"/>
            <w:bookmarkEnd w:id="3220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21" w:name="C4613"/>
            <w:bookmarkEnd w:id="3221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22" w:name="C4614"/>
            <w:bookmarkEnd w:id="3222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23" w:name="C4615"/>
            <w:bookmarkEnd w:id="3223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24" w:name="C4616"/>
            <w:bookmarkEnd w:id="3224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25" w:name="C4617"/>
            <w:bookmarkEnd w:id="3225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26" w:name="C4618"/>
            <w:bookmarkEnd w:id="3226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27" w:name="C4619"/>
            <w:bookmarkEnd w:id="3227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28" w:name="C4620"/>
            <w:bookmarkEnd w:id="3228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29" w:name="C4621"/>
            <w:bookmarkEnd w:id="3229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30" w:name="C4622"/>
            <w:bookmarkEnd w:id="3230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31" w:name="C4623"/>
            <w:bookmarkEnd w:id="3231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32" w:name="C4624"/>
            <w:bookmarkEnd w:id="3232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8B675B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  <w:vAlign w:val="center"/>
          </w:tcPr>
          <w:p w:rsidR="00BB22D9" w:rsidRPr="000A19EA" w:rsidRDefault="00BB22D9" w:rsidP="008B675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незаконные приобретение, передача, сбыт, хранение, перевозка или ношение взрывчатых веществ или взрывных устройств</w:t>
            </w:r>
          </w:p>
          <w:p w:rsidR="00BB22D9" w:rsidRPr="000A19EA" w:rsidRDefault="00BB22D9" w:rsidP="008B675B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222.1 УК РФ</w:t>
            </w:r>
          </w:p>
        </w:tc>
        <w:tc>
          <w:tcPr>
            <w:tcW w:w="426" w:type="dxa"/>
            <w:vAlign w:val="bottom"/>
          </w:tcPr>
          <w:p w:rsidR="00BB22D9" w:rsidRDefault="00BB22D9" w:rsidP="008B675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33" w:name="C4712"/>
            <w:bookmarkEnd w:id="3233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34" w:name="C4713"/>
            <w:bookmarkEnd w:id="3234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35" w:name="C4714"/>
            <w:bookmarkEnd w:id="3235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36" w:name="C4715"/>
            <w:bookmarkEnd w:id="3236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37" w:name="C4716"/>
            <w:bookmarkEnd w:id="3237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38" w:name="C4717"/>
            <w:bookmarkEnd w:id="3238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39" w:name="C4718"/>
            <w:bookmarkEnd w:id="3239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40" w:name="C4719"/>
            <w:bookmarkEnd w:id="3240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41" w:name="C4720"/>
            <w:bookmarkEnd w:id="3241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42" w:name="C4721"/>
            <w:bookmarkEnd w:id="3242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43" w:name="C4722"/>
            <w:bookmarkEnd w:id="3243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44" w:name="C4723"/>
            <w:bookmarkEnd w:id="3244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45" w:name="C4724"/>
            <w:bookmarkEnd w:id="3245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8B675B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  <w:vAlign w:val="center"/>
          </w:tcPr>
          <w:p w:rsidR="00BB22D9" w:rsidRPr="000A19EA" w:rsidRDefault="00BB22D9" w:rsidP="00BB22D9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незаконное изготовление оружия                       </w:t>
            </w:r>
            <w:r w:rsidRPr="000A19EA">
              <w:rPr>
                <w:sz w:val="20"/>
                <w:szCs w:val="20"/>
              </w:rPr>
              <w:t>ст. 223 УК РФ</w:t>
            </w:r>
          </w:p>
        </w:tc>
        <w:tc>
          <w:tcPr>
            <w:tcW w:w="426" w:type="dxa"/>
            <w:vAlign w:val="bottom"/>
          </w:tcPr>
          <w:p w:rsidR="00BB22D9" w:rsidRDefault="00BB22D9" w:rsidP="008B675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46" w:name="C4812"/>
            <w:bookmarkEnd w:id="3246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47" w:name="C4813"/>
            <w:bookmarkEnd w:id="3247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48" w:name="C4814"/>
            <w:bookmarkEnd w:id="3248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49" w:name="C4815"/>
            <w:bookmarkEnd w:id="3249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50" w:name="C4816"/>
            <w:bookmarkEnd w:id="3250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51" w:name="C4817"/>
            <w:bookmarkEnd w:id="3251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52" w:name="C4818"/>
            <w:bookmarkEnd w:id="3252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53" w:name="C4819"/>
            <w:bookmarkEnd w:id="3253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54" w:name="C4820"/>
            <w:bookmarkEnd w:id="3254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55" w:name="C4821"/>
            <w:bookmarkEnd w:id="3255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56" w:name="C4822"/>
            <w:bookmarkEnd w:id="3256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57" w:name="C4823"/>
            <w:bookmarkEnd w:id="3257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58" w:name="C4824"/>
            <w:bookmarkEnd w:id="3258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8B675B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  <w:vAlign w:val="center"/>
          </w:tcPr>
          <w:p w:rsidR="00BB22D9" w:rsidRPr="000A19EA" w:rsidRDefault="00BB22D9" w:rsidP="008B675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незаконное изготовление взрывчатых веществ, незаконные изготовление, переделка или ремонт взрывных устройств</w:t>
            </w:r>
          </w:p>
          <w:p w:rsidR="00BB22D9" w:rsidRPr="000A19EA" w:rsidRDefault="00BB22D9" w:rsidP="008B675B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223.1 УК РФ</w:t>
            </w:r>
          </w:p>
        </w:tc>
        <w:tc>
          <w:tcPr>
            <w:tcW w:w="426" w:type="dxa"/>
            <w:vAlign w:val="bottom"/>
          </w:tcPr>
          <w:p w:rsidR="00BB22D9" w:rsidRDefault="00BB22D9" w:rsidP="008B675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275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59" w:name="C4912"/>
            <w:bookmarkEnd w:id="32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60" w:name="C4913"/>
            <w:bookmarkEnd w:id="32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61" w:name="C4914"/>
            <w:bookmarkEnd w:id="32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62" w:name="C4915"/>
            <w:bookmarkEnd w:id="32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63" w:name="C4916"/>
            <w:bookmarkEnd w:id="32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64" w:name="C4917"/>
            <w:bookmarkEnd w:id="326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65" w:name="C4918"/>
            <w:bookmarkEnd w:id="32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66" w:name="C4919"/>
            <w:bookmarkEnd w:id="32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67" w:name="C4920"/>
            <w:bookmarkEnd w:id="32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68" w:name="C4921"/>
            <w:bookmarkEnd w:id="326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69" w:name="C4922"/>
            <w:bookmarkEnd w:id="32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276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70" w:name="C4923"/>
            <w:bookmarkEnd w:id="327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BB22D9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271" w:name="C4924"/>
            <w:bookmarkEnd w:id="3271"/>
            <w:r>
              <w:rPr>
                <w:sz w:val="18"/>
                <w:szCs w:val="18"/>
              </w:rPr>
              <w:t xml:space="preserve"> 0</w:t>
            </w:r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8B675B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  <w:vAlign w:val="center"/>
          </w:tcPr>
          <w:p w:rsidR="00BB22D9" w:rsidRPr="000A19EA" w:rsidRDefault="00BB22D9" w:rsidP="008B675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хищение либо вымогательство оружия, боеприпасов, взрывчатых веществ и взрывных устройств</w:t>
            </w:r>
          </w:p>
          <w:p w:rsidR="00BB22D9" w:rsidRPr="000A19EA" w:rsidRDefault="00BB22D9" w:rsidP="008B675B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226 УК РФ</w:t>
            </w:r>
          </w:p>
        </w:tc>
        <w:tc>
          <w:tcPr>
            <w:tcW w:w="426" w:type="dxa"/>
            <w:vAlign w:val="bottom"/>
          </w:tcPr>
          <w:p w:rsidR="00BB22D9" w:rsidRDefault="00BB22D9" w:rsidP="008B675B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72" w:name="C5012"/>
            <w:bookmarkEnd w:id="3272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73" w:name="C5013"/>
            <w:bookmarkEnd w:id="3273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74" w:name="C5014"/>
            <w:bookmarkEnd w:id="3274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75" w:name="C5015"/>
            <w:bookmarkEnd w:id="3275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76" w:name="C5016"/>
            <w:bookmarkEnd w:id="3276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77" w:name="C5017"/>
            <w:bookmarkEnd w:id="3277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78" w:name="C5018"/>
            <w:bookmarkEnd w:id="3278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79" w:name="C5019"/>
            <w:bookmarkEnd w:id="3279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80" w:name="C5020"/>
            <w:bookmarkEnd w:id="3280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81" w:name="C5021"/>
            <w:bookmarkEnd w:id="3281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82" w:name="C5022"/>
            <w:bookmarkEnd w:id="3282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83" w:name="C5023"/>
            <w:bookmarkEnd w:id="3283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84" w:name="C5024"/>
            <w:bookmarkEnd w:id="3284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</w:tcPr>
          <w:p w:rsidR="00BB22D9" w:rsidRDefault="00BB22D9" w:rsidP="009500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A2664">
              <w:rPr>
                <w:rFonts w:ascii="Times New Roman" w:hAnsi="Times New Roman" w:cs="Times New Roman"/>
                <w:sz w:val="20"/>
                <w:szCs w:val="20"/>
              </w:rPr>
              <w:t xml:space="preserve">посягательство на жизнь государственного или общественного деятеля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  <w:p w:rsidR="00BB22D9" w:rsidRPr="007A2664" w:rsidRDefault="00BB22D9" w:rsidP="00950031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2664">
              <w:rPr>
                <w:rFonts w:ascii="Times New Roman" w:hAnsi="Times New Roman" w:cs="Times New Roman"/>
                <w:sz w:val="20"/>
                <w:szCs w:val="20"/>
              </w:rPr>
              <w:t>ст. 277 УК РФ</w:t>
            </w:r>
          </w:p>
        </w:tc>
        <w:tc>
          <w:tcPr>
            <w:tcW w:w="426" w:type="dxa"/>
            <w:vAlign w:val="bottom"/>
          </w:tcPr>
          <w:p w:rsidR="00BB22D9" w:rsidRPr="007A2664" w:rsidRDefault="00BB22D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85" w:name="C5112"/>
            <w:bookmarkEnd w:id="3285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86" w:name="C5113"/>
            <w:bookmarkEnd w:id="3286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87" w:name="C5114"/>
            <w:bookmarkEnd w:id="3287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88" w:name="C5115"/>
            <w:bookmarkEnd w:id="3288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89" w:name="C5116"/>
            <w:bookmarkEnd w:id="3289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90" w:name="C5117"/>
            <w:bookmarkEnd w:id="3290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91" w:name="C5118"/>
            <w:bookmarkEnd w:id="3291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92" w:name="C5119"/>
            <w:bookmarkEnd w:id="3292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93" w:name="C5120"/>
            <w:bookmarkEnd w:id="3293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94" w:name="C5121"/>
            <w:bookmarkEnd w:id="3294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95" w:name="C5122"/>
            <w:bookmarkEnd w:id="3295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96" w:name="C5123"/>
            <w:bookmarkEnd w:id="3296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97" w:name="C5124"/>
            <w:bookmarkEnd w:id="3297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</w:tcPr>
          <w:p w:rsidR="00BB22D9" w:rsidRDefault="00BB22D9" w:rsidP="009500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607C">
              <w:rPr>
                <w:rFonts w:ascii="Times New Roman" w:hAnsi="Times New Roman" w:cs="Times New Roman"/>
                <w:sz w:val="20"/>
                <w:szCs w:val="20"/>
              </w:rPr>
              <w:t xml:space="preserve">насильственный захват власти или насильственное удержание власти </w:t>
            </w:r>
          </w:p>
          <w:p w:rsidR="00BB22D9" w:rsidRPr="00C3607C" w:rsidRDefault="00BB22D9" w:rsidP="00950031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3607C">
              <w:rPr>
                <w:rFonts w:ascii="Times New Roman" w:hAnsi="Times New Roman" w:cs="Times New Roman"/>
                <w:sz w:val="20"/>
                <w:szCs w:val="20"/>
              </w:rPr>
              <w:t>ст. 278 УК РФ</w:t>
            </w:r>
          </w:p>
        </w:tc>
        <w:tc>
          <w:tcPr>
            <w:tcW w:w="426" w:type="dxa"/>
            <w:vAlign w:val="bottom"/>
          </w:tcPr>
          <w:p w:rsidR="00BB22D9" w:rsidRPr="007A2664" w:rsidRDefault="00BB22D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98" w:name="C5212"/>
            <w:bookmarkEnd w:id="3298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299" w:name="C5213"/>
            <w:bookmarkEnd w:id="3299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00" w:name="C5214"/>
            <w:bookmarkEnd w:id="3300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01" w:name="C5215"/>
            <w:bookmarkEnd w:id="3301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02" w:name="C5216"/>
            <w:bookmarkEnd w:id="3302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03" w:name="C5217"/>
            <w:bookmarkEnd w:id="3303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04" w:name="C5218"/>
            <w:bookmarkEnd w:id="3304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05" w:name="C5219"/>
            <w:bookmarkEnd w:id="3305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06" w:name="C5220"/>
            <w:bookmarkEnd w:id="3306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07" w:name="C5221"/>
            <w:bookmarkEnd w:id="3307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08" w:name="C5222"/>
            <w:bookmarkEnd w:id="3308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09" w:name="C5223"/>
            <w:bookmarkEnd w:id="3309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10" w:name="C5224"/>
            <w:bookmarkEnd w:id="3310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</w:tcPr>
          <w:p w:rsidR="00BB22D9" w:rsidRPr="002276AE" w:rsidRDefault="00BB22D9" w:rsidP="00BB22D9">
            <w:pPr>
              <w:rPr>
                <w:sz w:val="20"/>
                <w:szCs w:val="20"/>
              </w:rPr>
            </w:pPr>
            <w:r w:rsidRPr="002276AE">
              <w:rPr>
                <w:sz w:val="20"/>
                <w:szCs w:val="20"/>
              </w:rPr>
              <w:t xml:space="preserve">вооруженный мятеж                        </w:t>
            </w:r>
            <w:r>
              <w:rPr>
                <w:sz w:val="20"/>
                <w:szCs w:val="20"/>
              </w:rPr>
              <w:t xml:space="preserve">                    </w:t>
            </w:r>
            <w:r w:rsidRPr="002276AE">
              <w:rPr>
                <w:sz w:val="20"/>
                <w:szCs w:val="20"/>
              </w:rPr>
              <w:t>ст. 279 УК РФ</w:t>
            </w:r>
          </w:p>
        </w:tc>
        <w:tc>
          <w:tcPr>
            <w:tcW w:w="426" w:type="dxa"/>
            <w:vAlign w:val="bottom"/>
          </w:tcPr>
          <w:p w:rsidR="00BB22D9" w:rsidRPr="007A2664" w:rsidRDefault="00BB22D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11" w:name="C5312"/>
            <w:bookmarkEnd w:id="3311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12" w:name="C5313"/>
            <w:bookmarkEnd w:id="3312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13" w:name="C5314"/>
            <w:bookmarkEnd w:id="3313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14" w:name="C5315"/>
            <w:bookmarkEnd w:id="3314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15" w:name="C5316"/>
            <w:bookmarkEnd w:id="3315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16" w:name="C5317"/>
            <w:bookmarkEnd w:id="3316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17" w:name="C5318"/>
            <w:bookmarkEnd w:id="3317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18" w:name="C5319"/>
            <w:bookmarkEnd w:id="3318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19" w:name="C5320"/>
            <w:bookmarkEnd w:id="3319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20" w:name="C5321"/>
            <w:bookmarkEnd w:id="3320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21" w:name="C5322"/>
            <w:bookmarkEnd w:id="3321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22" w:name="C5323"/>
            <w:bookmarkEnd w:id="3322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23" w:name="C5324"/>
            <w:bookmarkEnd w:id="3323"/>
          </w:p>
        </w:tc>
      </w:tr>
      <w:tr w:rsidR="00BB22D9" w:rsidRPr="00BE427F" w:rsidTr="00E0282D">
        <w:tc>
          <w:tcPr>
            <w:tcW w:w="373" w:type="dxa"/>
            <w:vMerge/>
          </w:tcPr>
          <w:p w:rsidR="00BB22D9" w:rsidRPr="007A2664" w:rsidRDefault="00BB22D9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</w:tcPr>
          <w:p w:rsidR="00BB22D9" w:rsidRPr="007A2664" w:rsidRDefault="00BB22D9" w:rsidP="00BB22D9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диверсия                     </w:t>
            </w:r>
            <w:r>
              <w:rPr>
                <w:sz w:val="20"/>
                <w:szCs w:val="20"/>
              </w:rPr>
              <w:t xml:space="preserve">                                           </w:t>
            </w:r>
            <w:r w:rsidRPr="007A2664">
              <w:rPr>
                <w:sz w:val="20"/>
                <w:szCs w:val="20"/>
              </w:rPr>
              <w:t>ст. 281 УК РФ</w:t>
            </w:r>
          </w:p>
        </w:tc>
        <w:tc>
          <w:tcPr>
            <w:tcW w:w="426" w:type="dxa"/>
            <w:vAlign w:val="bottom"/>
          </w:tcPr>
          <w:p w:rsidR="00BB22D9" w:rsidRPr="007A2664" w:rsidRDefault="00BB22D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27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24" w:name="C5412"/>
            <w:bookmarkEnd w:id="3324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25" w:name="C5413"/>
            <w:bookmarkEnd w:id="3325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26" w:name="C5414"/>
            <w:bookmarkEnd w:id="3326"/>
          </w:p>
        </w:tc>
        <w:tc>
          <w:tcPr>
            <w:tcW w:w="42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27" w:name="C5415"/>
            <w:bookmarkEnd w:id="3327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28" w:name="C5416"/>
            <w:bookmarkEnd w:id="3328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29" w:name="C5417"/>
            <w:bookmarkEnd w:id="3329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30" w:name="C5418"/>
            <w:bookmarkEnd w:id="3330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31" w:name="C5419"/>
            <w:bookmarkEnd w:id="3331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32" w:name="C5420"/>
            <w:bookmarkEnd w:id="3332"/>
          </w:p>
        </w:tc>
        <w:tc>
          <w:tcPr>
            <w:tcW w:w="567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33" w:name="C5421"/>
            <w:bookmarkEnd w:id="3333"/>
          </w:p>
        </w:tc>
        <w:tc>
          <w:tcPr>
            <w:tcW w:w="425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34" w:name="C5422"/>
            <w:bookmarkEnd w:id="3334"/>
          </w:p>
        </w:tc>
        <w:tc>
          <w:tcPr>
            <w:tcW w:w="1276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35" w:name="C5423"/>
            <w:bookmarkEnd w:id="3335"/>
          </w:p>
        </w:tc>
        <w:tc>
          <w:tcPr>
            <w:tcW w:w="709" w:type="dxa"/>
            <w:vAlign w:val="center"/>
          </w:tcPr>
          <w:p w:rsidR="00BB22D9" w:rsidRPr="00E0282D" w:rsidRDefault="00BB22D9" w:rsidP="00E0282D">
            <w:pPr>
              <w:jc w:val="center"/>
              <w:rPr>
                <w:sz w:val="18"/>
                <w:szCs w:val="18"/>
              </w:rPr>
            </w:pPr>
            <w:bookmarkStart w:id="3336" w:name="C5424"/>
            <w:bookmarkEnd w:id="3336"/>
          </w:p>
        </w:tc>
      </w:tr>
    </w:tbl>
    <w:p w:rsidR="00B14DA2" w:rsidRDefault="00B14DA2">
      <w:r>
        <w:br w:type="page"/>
      </w:r>
    </w:p>
    <w:tbl>
      <w:tblPr>
        <w:tblpPr w:leftFromText="180" w:rightFromText="180" w:vertAnchor="text" w:tblpY="1"/>
        <w:tblOverlap w:val="never"/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709"/>
      </w:tblGrid>
      <w:tr w:rsidR="00B14DA2" w:rsidRPr="00D16489" w:rsidTr="00137E9B">
        <w:trPr>
          <w:trHeight w:val="136"/>
          <w:tblHeader/>
        </w:trPr>
        <w:tc>
          <w:tcPr>
            <w:tcW w:w="5778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B14DA2" w:rsidRPr="00D16489" w:rsidRDefault="00B14DA2" w:rsidP="001B70BC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B14DA2" w:rsidRPr="00D16489" w:rsidRDefault="00B14DA2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</w:tr>
    </w:tbl>
    <w:p w:rsidR="00505485" w:rsidRPr="00505485" w:rsidRDefault="00505485" w:rsidP="00505485">
      <w:pPr>
        <w:rPr>
          <w:vanish/>
        </w:rPr>
      </w:pPr>
    </w:p>
    <w:tbl>
      <w:tblPr>
        <w:tblW w:w="1531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3"/>
        <w:gridCol w:w="294"/>
        <w:gridCol w:w="5145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709"/>
      </w:tblGrid>
      <w:tr w:rsidR="00682EE1" w:rsidRPr="00BE427F" w:rsidTr="00E0282D">
        <w:tc>
          <w:tcPr>
            <w:tcW w:w="373" w:type="dxa"/>
            <w:vMerge w:val="restart"/>
            <w:tcMar>
              <w:left w:w="0" w:type="dxa"/>
              <w:right w:w="0" w:type="dxa"/>
            </w:tcMar>
            <w:textDirection w:val="btLr"/>
          </w:tcPr>
          <w:p w:rsidR="00682EE1" w:rsidRPr="007A2664" w:rsidRDefault="00682EE1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439" w:type="dxa"/>
            <w:gridSpan w:val="2"/>
          </w:tcPr>
          <w:p w:rsidR="00682EE1" w:rsidRDefault="00682EE1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экстремистского сообщества </w:t>
            </w:r>
          </w:p>
          <w:p w:rsidR="00682EE1" w:rsidRPr="007A2664" w:rsidRDefault="00682EE1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282.1 УК РФ</w:t>
            </w:r>
          </w:p>
        </w:tc>
        <w:tc>
          <w:tcPr>
            <w:tcW w:w="426" w:type="dxa"/>
            <w:vAlign w:val="bottom"/>
          </w:tcPr>
          <w:p w:rsidR="00682EE1" w:rsidRPr="007A2664" w:rsidRDefault="00682EE1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127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37" w:name="C5512"/>
            <w:bookmarkEnd w:id="3337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38" w:name="C5513"/>
            <w:bookmarkEnd w:id="3338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39" w:name="C5514"/>
            <w:bookmarkEnd w:id="3339"/>
          </w:p>
        </w:tc>
        <w:tc>
          <w:tcPr>
            <w:tcW w:w="42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40" w:name="C5515"/>
            <w:bookmarkEnd w:id="3340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41" w:name="C5516"/>
            <w:bookmarkEnd w:id="3341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42" w:name="C5517"/>
            <w:bookmarkEnd w:id="3342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43" w:name="C5518"/>
            <w:bookmarkEnd w:id="3343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44" w:name="C5519"/>
            <w:bookmarkEnd w:id="3344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45" w:name="C5520"/>
            <w:bookmarkEnd w:id="3345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46" w:name="C5521"/>
            <w:bookmarkEnd w:id="3346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47" w:name="C5522"/>
            <w:bookmarkEnd w:id="3347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48" w:name="C5523"/>
            <w:bookmarkEnd w:id="3348"/>
          </w:p>
        </w:tc>
        <w:tc>
          <w:tcPr>
            <w:tcW w:w="709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49" w:name="C5524"/>
            <w:bookmarkEnd w:id="3349"/>
          </w:p>
        </w:tc>
      </w:tr>
      <w:tr w:rsidR="00682EE1" w:rsidRPr="00BE427F" w:rsidTr="00E0282D">
        <w:trPr>
          <w:trHeight w:val="246"/>
        </w:trPr>
        <w:tc>
          <w:tcPr>
            <w:tcW w:w="373" w:type="dxa"/>
            <w:vMerge/>
          </w:tcPr>
          <w:p w:rsidR="00682EE1" w:rsidRPr="007A2664" w:rsidRDefault="00682EE1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682EE1" w:rsidRPr="007A2664" w:rsidRDefault="00682EE1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</w:tcPr>
          <w:p w:rsidR="00682EE1" w:rsidRPr="007A2664" w:rsidRDefault="00682EE1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6" w:type="dxa"/>
            <w:vAlign w:val="bottom"/>
          </w:tcPr>
          <w:p w:rsidR="00682EE1" w:rsidRPr="007A2664" w:rsidRDefault="00682EE1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127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50" w:name="C5612"/>
            <w:bookmarkEnd w:id="3350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51" w:name="C5613"/>
            <w:bookmarkEnd w:id="3351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52" w:name="C5614"/>
            <w:bookmarkEnd w:id="3352"/>
          </w:p>
        </w:tc>
        <w:tc>
          <w:tcPr>
            <w:tcW w:w="42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53" w:name="C5615"/>
            <w:bookmarkEnd w:id="3353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54" w:name="C5616"/>
            <w:bookmarkEnd w:id="3354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55" w:name="C5617"/>
            <w:bookmarkEnd w:id="3355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56" w:name="C5618"/>
            <w:bookmarkEnd w:id="3356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57" w:name="C5619"/>
            <w:bookmarkEnd w:id="3357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58" w:name="C5620"/>
            <w:bookmarkEnd w:id="3358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59" w:name="C5621"/>
            <w:bookmarkEnd w:id="3359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60" w:name="C5622"/>
            <w:bookmarkEnd w:id="3360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61" w:name="C5623"/>
            <w:bookmarkEnd w:id="3361"/>
          </w:p>
        </w:tc>
        <w:tc>
          <w:tcPr>
            <w:tcW w:w="709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62" w:name="C5624"/>
            <w:bookmarkEnd w:id="3362"/>
          </w:p>
        </w:tc>
      </w:tr>
      <w:tr w:rsidR="00682EE1" w:rsidRPr="00BE427F" w:rsidTr="00E0282D">
        <w:tc>
          <w:tcPr>
            <w:tcW w:w="373" w:type="dxa"/>
            <w:vMerge/>
            <w:textDirection w:val="btLr"/>
            <w:vAlign w:val="center"/>
          </w:tcPr>
          <w:p w:rsidR="00682EE1" w:rsidRPr="007A2664" w:rsidRDefault="00682EE1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  <w:vAlign w:val="center"/>
          </w:tcPr>
          <w:p w:rsidR="00682EE1" w:rsidRPr="007A2664" w:rsidRDefault="00682EE1" w:rsidP="00950031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145" w:type="dxa"/>
          </w:tcPr>
          <w:p w:rsidR="00682EE1" w:rsidRPr="003D33E6" w:rsidRDefault="00682EE1" w:rsidP="0095003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D33E6">
              <w:rPr>
                <w:sz w:val="20"/>
                <w:szCs w:val="20"/>
              </w:rPr>
              <w:t xml:space="preserve">создание экстремистского сообщества, то есть организованной группы лиц для подготовки или совершения преступлений экстремистской направленности, а равно </w:t>
            </w:r>
            <w:hyperlink r:id="rId241" w:history="1">
              <w:r w:rsidRPr="003D33E6">
                <w:rPr>
                  <w:sz w:val="20"/>
                  <w:szCs w:val="20"/>
                </w:rPr>
                <w:t>руководство</w:t>
              </w:r>
            </w:hyperlink>
            <w:r w:rsidRPr="003D33E6">
              <w:rPr>
                <w:sz w:val="20"/>
                <w:szCs w:val="20"/>
              </w:rPr>
              <w:t xml:space="preserve"> таким экстремистским сообществом, его частью или входящими в такое сообщество </w:t>
            </w:r>
            <w:hyperlink r:id="rId242" w:history="1">
              <w:r w:rsidRPr="003D33E6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3D33E6">
              <w:rPr>
                <w:sz w:val="20"/>
                <w:szCs w:val="20"/>
              </w:rPr>
              <w:t xml:space="preserve">, а также создание объединения организаторов, руководителей или иных представителей частей или структурных подразделений такого сообщества в целях разработки планов и (или) условий для совершения преступлений экстремистской направленности, в том числе совершенные лицом с использованием своего </w:t>
            </w:r>
            <w:hyperlink r:id="rId243" w:history="1">
              <w:r w:rsidRPr="003D33E6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682EE1" w:rsidRPr="003D33E6" w:rsidRDefault="00682EE1" w:rsidP="0013755B">
            <w:pPr>
              <w:jc w:val="right"/>
              <w:rPr>
                <w:sz w:val="20"/>
                <w:szCs w:val="20"/>
              </w:rPr>
            </w:pPr>
            <w:r w:rsidRPr="003D3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3D33E6">
              <w:rPr>
                <w:sz w:val="20"/>
                <w:szCs w:val="20"/>
              </w:rPr>
              <w:t>ч. 1</w:t>
            </w:r>
            <w:r w:rsidR="0013755B">
              <w:rPr>
                <w:sz w:val="20"/>
                <w:szCs w:val="20"/>
              </w:rPr>
              <w:t xml:space="preserve"> и</w:t>
            </w:r>
            <w:r w:rsidRPr="003D33E6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682EE1" w:rsidRPr="007A2664" w:rsidRDefault="00682EE1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27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63" w:name="C5712"/>
            <w:bookmarkEnd w:id="3363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64" w:name="C5713"/>
            <w:bookmarkEnd w:id="3364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65" w:name="C5714"/>
            <w:bookmarkEnd w:id="3365"/>
          </w:p>
        </w:tc>
        <w:tc>
          <w:tcPr>
            <w:tcW w:w="42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66" w:name="C5715"/>
            <w:bookmarkEnd w:id="3366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67" w:name="C5716"/>
            <w:bookmarkEnd w:id="3367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68" w:name="C5717"/>
            <w:bookmarkEnd w:id="3368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69" w:name="C5718"/>
            <w:bookmarkEnd w:id="3369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70" w:name="C5719"/>
            <w:bookmarkEnd w:id="3370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71" w:name="C5720"/>
            <w:bookmarkEnd w:id="3371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72" w:name="C5721"/>
            <w:bookmarkEnd w:id="3372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73" w:name="C5722"/>
            <w:bookmarkEnd w:id="3373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74" w:name="C5723"/>
            <w:bookmarkEnd w:id="3374"/>
          </w:p>
        </w:tc>
        <w:tc>
          <w:tcPr>
            <w:tcW w:w="709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75" w:name="C5724"/>
            <w:bookmarkEnd w:id="3375"/>
          </w:p>
        </w:tc>
      </w:tr>
      <w:tr w:rsidR="00682EE1" w:rsidRPr="00BE427F" w:rsidTr="00E0282D">
        <w:tc>
          <w:tcPr>
            <w:tcW w:w="373" w:type="dxa"/>
            <w:vMerge/>
          </w:tcPr>
          <w:p w:rsidR="00682EE1" w:rsidRPr="007A2664" w:rsidRDefault="00682EE1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</w:tcPr>
          <w:p w:rsidR="00682EE1" w:rsidRPr="007A2664" w:rsidRDefault="00682EE1" w:rsidP="00950031">
            <w:pPr>
              <w:rPr>
                <w:sz w:val="20"/>
                <w:szCs w:val="20"/>
              </w:rPr>
            </w:pPr>
          </w:p>
        </w:tc>
        <w:tc>
          <w:tcPr>
            <w:tcW w:w="5145" w:type="dxa"/>
          </w:tcPr>
          <w:p w:rsidR="00682EE1" w:rsidRPr="003D33E6" w:rsidRDefault="00682EE1" w:rsidP="001375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D33E6">
              <w:rPr>
                <w:sz w:val="20"/>
                <w:szCs w:val="20"/>
              </w:rPr>
              <w:t xml:space="preserve">склонение, вербовка или иное вовлечение лица в деятельность экстремистского сообщества, в том числе совершенные лицом с использованием своего </w:t>
            </w:r>
            <w:hyperlink r:id="rId244" w:history="1">
              <w:r w:rsidRPr="003D33E6">
                <w:rPr>
                  <w:sz w:val="20"/>
                  <w:szCs w:val="20"/>
                </w:rPr>
                <w:t>служебного положения</w:t>
              </w:r>
            </w:hyperlink>
            <w:r>
              <w:rPr>
                <w:sz w:val="20"/>
                <w:szCs w:val="20"/>
              </w:rPr>
              <w:t xml:space="preserve">            </w:t>
            </w:r>
            <w:r w:rsidRPr="003D3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3D33E6">
              <w:rPr>
                <w:sz w:val="20"/>
                <w:szCs w:val="20"/>
              </w:rPr>
              <w:t>ч. 1.1</w:t>
            </w:r>
            <w:r w:rsidR="0013755B">
              <w:rPr>
                <w:sz w:val="20"/>
                <w:szCs w:val="20"/>
              </w:rPr>
              <w:t xml:space="preserve"> и</w:t>
            </w:r>
            <w:r w:rsidRPr="003D33E6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682EE1" w:rsidRPr="007A2664" w:rsidRDefault="00682EE1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27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76" w:name="C5812"/>
            <w:bookmarkEnd w:id="3376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77" w:name="C5813"/>
            <w:bookmarkEnd w:id="3377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78" w:name="C5814"/>
            <w:bookmarkEnd w:id="3378"/>
          </w:p>
        </w:tc>
        <w:tc>
          <w:tcPr>
            <w:tcW w:w="42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79" w:name="C5815"/>
            <w:bookmarkEnd w:id="3379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80" w:name="C5816"/>
            <w:bookmarkEnd w:id="3380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81" w:name="C5817"/>
            <w:bookmarkEnd w:id="3381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82" w:name="C5818"/>
            <w:bookmarkEnd w:id="3382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83" w:name="C5819"/>
            <w:bookmarkEnd w:id="3383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84" w:name="C5820"/>
            <w:bookmarkEnd w:id="3384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85" w:name="C5821"/>
            <w:bookmarkEnd w:id="3385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86" w:name="C5822"/>
            <w:bookmarkEnd w:id="3386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87" w:name="C5823"/>
            <w:bookmarkEnd w:id="3387"/>
          </w:p>
        </w:tc>
        <w:tc>
          <w:tcPr>
            <w:tcW w:w="709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88" w:name="C5824"/>
            <w:bookmarkEnd w:id="3388"/>
          </w:p>
        </w:tc>
      </w:tr>
      <w:tr w:rsidR="00682EE1" w:rsidRPr="00BE427F" w:rsidTr="00E0282D">
        <w:tc>
          <w:tcPr>
            <w:tcW w:w="373" w:type="dxa"/>
            <w:vMerge/>
          </w:tcPr>
          <w:p w:rsidR="00682EE1" w:rsidRPr="007A2664" w:rsidRDefault="00682EE1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</w:tcPr>
          <w:p w:rsidR="00682EE1" w:rsidRPr="007A2664" w:rsidRDefault="00682EE1" w:rsidP="00950031">
            <w:pPr>
              <w:rPr>
                <w:sz w:val="20"/>
                <w:szCs w:val="20"/>
              </w:rPr>
            </w:pPr>
          </w:p>
        </w:tc>
        <w:tc>
          <w:tcPr>
            <w:tcW w:w="5145" w:type="dxa"/>
          </w:tcPr>
          <w:p w:rsidR="00682EE1" w:rsidRPr="003D33E6" w:rsidRDefault="00682EE1" w:rsidP="001375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D33E6">
              <w:rPr>
                <w:sz w:val="20"/>
                <w:szCs w:val="20"/>
              </w:rPr>
              <w:t>участие в экстремистском сообществе, в том числе совершенн</w:t>
            </w:r>
            <w:r>
              <w:rPr>
                <w:sz w:val="20"/>
                <w:szCs w:val="20"/>
              </w:rPr>
              <w:t>о</w:t>
            </w:r>
            <w:r w:rsidRPr="003D33E6">
              <w:rPr>
                <w:sz w:val="20"/>
                <w:szCs w:val="20"/>
              </w:rPr>
              <w:t xml:space="preserve">е лицом с использованием своего </w:t>
            </w:r>
            <w:hyperlink r:id="rId245" w:history="1">
              <w:r w:rsidRPr="003D33E6">
                <w:rPr>
                  <w:sz w:val="20"/>
                  <w:szCs w:val="20"/>
                </w:rPr>
                <w:t>служебного положения</w:t>
              </w:r>
            </w:hyperlink>
            <w:r w:rsidRPr="003D33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</w:t>
            </w:r>
            <w:r w:rsidRPr="003D33E6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ч</w:t>
            </w:r>
            <w:r w:rsidRPr="003D33E6">
              <w:rPr>
                <w:sz w:val="20"/>
                <w:szCs w:val="20"/>
              </w:rPr>
              <w:t>ч. 2</w:t>
            </w:r>
            <w:r w:rsidR="0013755B">
              <w:rPr>
                <w:sz w:val="20"/>
                <w:szCs w:val="20"/>
              </w:rPr>
              <w:t xml:space="preserve"> и</w:t>
            </w:r>
            <w:r w:rsidRPr="003D33E6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682EE1" w:rsidRPr="007A2664" w:rsidRDefault="00682EE1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27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89" w:name="C5912"/>
            <w:bookmarkEnd w:id="3389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90" w:name="C5913"/>
            <w:bookmarkEnd w:id="3390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91" w:name="C5914"/>
            <w:bookmarkEnd w:id="3391"/>
          </w:p>
        </w:tc>
        <w:tc>
          <w:tcPr>
            <w:tcW w:w="42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92" w:name="C5915"/>
            <w:bookmarkEnd w:id="3392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93" w:name="C5916"/>
            <w:bookmarkEnd w:id="3393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94" w:name="C5917"/>
            <w:bookmarkEnd w:id="3394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95" w:name="C5918"/>
            <w:bookmarkEnd w:id="3395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96" w:name="C5919"/>
            <w:bookmarkEnd w:id="3396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97" w:name="C5920"/>
            <w:bookmarkEnd w:id="3397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98" w:name="C5921"/>
            <w:bookmarkEnd w:id="3398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399" w:name="C5922"/>
            <w:bookmarkEnd w:id="3399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00" w:name="C5923"/>
            <w:bookmarkEnd w:id="3400"/>
          </w:p>
        </w:tc>
        <w:tc>
          <w:tcPr>
            <w:tcW w:w="709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01" w:name="C5924"/>
            <w:bookmarkEnd w:id="3401"/>
          </w:p>
        </w:tc>
      </w:tr>
      <w:tr w:rsidR="00682EE1" w:rsidRPr="00BE427F" w:rsidTr="00E0282D">
        <w:tc>
          <w:tcPr>
            <w:tcW w:w="373" w:type="dxa"/>
            <w:vMerge/>
            <w:textDirection w:val="btLr"/>
            <w:vAlign w:val="center"/>
          </w:tcPr>
          <w:p w:rsidR="00682EE1" w:rsidRPr="007A2664" w:rsidRDefault="00682EE1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2"/>
          </w:tcPr>
          <w:p w:rsidR="00682EE1" w:rsidRDefault="00682EE1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деятельности экстремистской организации  </w:t>
            </w:r>
            <w:r>
              <w:rPr>
                <w:sz w:val="20"/>
                <w:szCs w:val="20"/>
              </w:rPr>
              <w:t xml:space="preserve">  </w:t>
            </w:r>
          </w:p>
          <w:p w:rsidR="00682EE1" w:rsidRPr="007A2664" w:rsidRDefault="00682EE1" w:rsidP="00E30B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</w:t>
            </w:r>
            <w:r w:rsidRPr="007A2664">
              <w:rPr>
                <w:sz w:val="20"/>
                <w:szCs w:val="20"/>
              </w:rPr>
              <w:t xml:space="preserve"> ст. 282.2 УК РФ</w:t>
            </w:r>
          </w:p>
        </w:tc>
        <w:tc>
          <w:tcPr>
            <w:tcW w:w="426" w:type="dxa"/>
            <w:vAlign w:val="bottom"/>
          </w:tcPr>
          <w:p w:rsidR="00682EE1" w:rsidRPr="007A2664" w:rsidRDefault="00682EE1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27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02" w:name="C6012"/>
            <w:bookmarkEnd w:id="3402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03" w:name="C6013"/>
            <w:bookmarkEnd w:id="3403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04" w:name="C6014"/>
            <w:bookmarkEnd w:id="3404"/>
          </w:p>
        </w:tc>
        <w:tc>
          <w:tcPr>
            <w:tcW w:w="42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05" w:name="C6015"/>
            <w:bookmarkEnd w:id="3405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06" w:name="C6016"/>
            <w:bookmarkEnd w:id="3406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07" w:name="C6017"/>
            <w:bookmarkEnd w:id="3407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08" w:name="C6018"/>
            <w:bookmarkEnd w:id="3408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09" w:name="C6019"/>
            <w:bookmarkEnd w:id="3409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10" w:name="C6020"/>
            <w:bookmarkEnd w:id="3410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11" w:name="C6021"/>
            <w:bookmarkEnd w:id="3411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12" w:name="C6022"/>
            <w:bookmarkEnd w:id="3412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13" w:name="C6023"/>
            <w:bookmarkEnd w:id="3413"/>
          </w:p>
        </w:tc>
        <w:tc>
          <w:tcPr>
            <w:tcW w:w="709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14" w:name="C6024"/>
            <w:bookmarkEnd w:id="3414"/>
          </w:p>
        </w:tc>
      </w:tr>
      <w:tr w:rsidR="00682EE1" w:rsidRPr="00BE427F" w:rsidTr="00E0282D">
        <w:tc>
          <w:tcPr>
            <w:tcW w:w="373" w:type="dxa"/>
            <w:vMerge/>
          </w:tcPr>
          <w:p w:rsidR="00682EE1" w:rsidRPr="007A2664" w:rsidRDefault="00682EE1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682EE1" w:rsidRPr="007A2664" w:rsidRDefault="00682EE1" w:rsidP="0095003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</w:tcPr>
          <w:p w:rsidR="00682EE1" w:rsidRPr="00FF5A2B" w:rsidRDefault="00682EE1" w:rsidP="00950031">
            <w:pPr>
              <w:rPr>
                <w:sz w:val="20"/>
                <w:szCs w:val="20"/>
              </w:rPr>
            </w:pPr>
            <w:r w:rsidRPr="00FF5A2B">
              <w:rPr>
                <w:sz w:val="20"/>
                <w:szCs w:val="20"/>
              </w:rPr>
              <w:t>совершены за пределами Российской Федерации</w:t>
            </w:r>
          </w:p>
        </w:tc>
        <w:tc>
          <w:tcPr>
            <w:tcW w:w="426" w:type="dxa"/>
            <w:vAlign w:val="bottom"/>
          </w:tcPr>
          <w:p w:rsidR="00682EE1" w:rsidRPr="007A2664" w:rsidRDefault="00682EE1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127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15" w:name="C6112"/>
            <w:bookmarkEnd w:id="3415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16" w:name="C6113"/>
            <w:bookmarkEnd w:id="3416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17" w:name="C6114"/>
            <w:bookmarkEnd w:id="3417"/>
          </w:p>
        </w:tc>
        <w:tc>
          <w:tcPr>
            <w:tcW w:w="42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18" w:name="C6115"/>
            <w:bookmarkEnd w:id="3418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19" w:name="C6116"/>
            <w:bookmarkEnd w:id="3419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20" w:name="C6117"/>
            <w:bookmarkEnd w:id="3420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21" w:name="C6118"/>
            <w:bookmarkEnd w:id="3421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22" w:name="C6119"/>
            <w:bookmarkEnd w:id="3422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23" w:name="C6120"/>
            <w:bookmarkEnd w:id="3423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24" w:name="C6121"/>
            <w:bookmarkEnd w:id="3424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25" w:name="C6122"/>
            <w:bookmarkEnd w:id="3425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26" w:name="C6123"/>
            <w:bookmarkEnd w:id="3426"/>
          </w:p>
        </w:tc>
        <w:tc>
          <w:tcPr>
            <w:tcW w:w="709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27" w:name="C6124"/>
            <w:bookmarkEnd w:id="3427"/>
          </w:p>
        </w:tc>
      </w:tr>
      <w:tr w:rsidR="00682EE1" w:rsidRPr="00BE427F" w:rsidTr="00E0282D">
        <w:tc>
          <w:tcPr>
            <w:tcW w:w="373" w:type="dxa"/>
            <w:vMerge/>
            <w:textDirection w:val="btLr"/>
          </w:tcPr>
          <w:p w:rsidR="00682EE1" w:rsidRPr="007A2664" w:rsidRDefault="00682EE1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</w:tcPr>
          <w:p w:rsidR="00682EE1" w:rsidRPr="007A2664" w:rsidRDefault="00682EE1" w:rsidP="00950031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145" w:type="dxa"/>
          </w:tcPr>
          <w:p w:rsidR="00682EE1" w:rsidRPr="00FF5A2B" w:rsidRDefault="00682EE1" w:rsidP="0013755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F5A2B">
              <w:rPr>
                <w:sz w:val="20"/>
                <w:szCs w:val="20"/>
              </w:rPr>
              <w:t xml:space="preserve">организация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</w:t>
            </w:r>
            <w:hyperlink r:id="rId246" w:history="1">
              <w:r w:rsidRPr="00FF5A2B">
                <w:rPr>
                  <w:sz w:val="20"/>
                  <w:szCs w:val="20"/>
                </w:rPr>
                <w:t>экстремистской деятельности</w:t>
              </w:r>
            </w:hyperlink>
            <w:r w:rsidRPr="00FF5A2B">
              <w:rPr>
                <w:sz w:val="20"/>
                <w:szCs w:val="20"/>
              </w:rPr>
              <w:t xml:space="preserve">, за исключением организаций, которые в соответствии с </w:t>
            </w:r>
            <w:hyperlink r:id="rId247" w:history="1">
              <w:r w:rsidRPr="00FF5A2B">
                <w:rPr>
                  <w:sz w:val="20"/>
                  <w:szCs w:val="20"/>
                </w:rPr>
                <w:t>законодательством</w:t>
              </w:r>
            </w:hyperlink>
            <w:r w:rsidRPr="00FF5A2B">
              <w:rPr>
                <w:sz w:val="20"/>
                <w:szCs w:val="20"/>
              </w:rPr>
              <w:t xml:space="preserve">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ая</w:t>
            </w:r>
            <w:r w:rsidRPr="00FF5A2B">
              <w:rPr>
                <w:sz w:val="20"/>
                <w:szCs w:val="20"/>
              </w:rPr>
              <w:t xml:space="preserve"> лицом с использованием своего </w:t>
            </w:r>
            <w:hyperlink r:id="rId248" w:history="1">
              <w:r w:rsidRPr="00FF5A2B">
                <w:rPr>
                  <w:sz w:val="20"/>
                  <w:szCs w:val="20"/>
                </w:rPr>
                <w:t>служебного положения</w:t>
              </w:r>
            </w:hyperlink>
            <w:r>
              <w:rPr>
                <w:sz w:val="20"/>
                <w:szCs w:val="20"/>
              </w:rPr>
              <w:t xml:space="preserve">              </w:t>
            </w:r>
            <w:r w:rsidRPr="00FF5A2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ч</w:t>
            </w:r>
            <w:r w:rsidRPr="00FF5A2B">
              <w:rPr>
                <w:sz w:val="20"/>
                <w:szCs w:val="20"/>
              </w:rPr>
              <w:t>ч. 1</w:t>
            </w:r>
            <w:r w:rsidR="0013755B">
              <w:rPr>
                <w:sz w:val="20"/>
                <w:szCs w:val="20"/>
              </w:rPr>
              <w:t xml:space="preserve"> и</w:t>
            </w:r>
            <w:r w:rsidRPr="00FF5A2B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682EE1" w:rsidRPr="007A2664" w:rsidRDefault="00682EE1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27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28" w:name="C6212"/>
            <w:bookmarkEnd w:id="3428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29" w:name="C6213"/>
            <w:bookmarkEnd w:id="3429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30" w:name="C6214"/>
            <w:bookmarkEnd w:id="3430"/>
          </w:p>
        </w:tc>
        <w:tc>
          <w:tcPr>
            <w:tcW w:w="42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31" w:name="C6215"/>
            <w:bookmarkEnd w:id="3431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32" w:name="C6216"/>
            <w:bookmarkEnd w:id="3432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33" w:name="C6217"/>
            <w:bookmarkEnd w:id="3433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34" w:name="C6218"/>
            <w:bookmarkEnd w:id="3434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35" w:name="C6219"/>
            <w:bookmarkEnd w:id="3435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36" w:name="C6220"/>
            <w:bookmarkEnd w:id="3436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37" w:name="C6221"/>
            <w:bookmarkEnd w:id="3437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38" w:name="C6222"/>
            <w:bookmarkEnd w:id="3438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39" w:name="C6223"/>
            <w:bookmarkEnd w:id="3439"/>
          </w:p>
        </w:tc>
        <w:tc>
          <w:tcPr>
            <w:tcW w:w="709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40" w:name="C6224"/>
            <w:bookmarkEnd w:id="3440"/>
          </w:p>
        </w:tc>
      </w:tr>
      <w:tr w:rsidR="00682EE1" w:rsidRPr="00BE427F" w:rsidTr="00E0282D">
        <w:tc>
          <w:tcPr>
            <w:tcW w:w="373" w:type="dxa"/>
            <w:vMerge/>
            <w:textDirection w:val="btLr"/>
            <w:vAlign w:val="center"/>
          </w:tcPr>
          <w:p w:rsidR="00682EE1" w:rsidRPr="007A2664" w:rsidRDefault="00682EE1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  <w:vAlign w:val="center"/>
          </w:tcPr>
          <w:p w:rsidR="00682EE1" w:rsidRPr="007A2664" w:rsidRDefault="00682EE1" w:rsidP="00950031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145" w:type="dxa"/>
          </w:tcPr>
          <w:p w:rsidR="00682EE1" w:rsidRPr="00BA7CDD" w:rsidRDefault="00682EE1" w:rsidP="00950031">
            <w:pPr>
              <w:spacing w:line="240" w:lineRule="exact"/>
              <w:rPr>
                <w:bCs/>
                <w:sz w:val="20"/>
                <w:szCs w:val="20"/>
              </w:rPr>
            </w:pPr>
            <w:r w:rsidRPr="00BA7CDD">
              <w:rPr>
                <w:sz w:val="20"/>
                <w:szCs w:val="20"/>
              </w:rPr>
              <w:t xml:space="preserve">склонение, вербовка или иное вовлечение лица </w:t>
            </w:r>
            <w:r w:rsidRPr="00BA7CDD">
              <w:rPr>
                <w:bCs/>
                <w:sz w:val="20"/>
                <w:szCs w:val="20"/>
              </w:rPr>
              <w:t>в деятельность экстремистской организации</w:t>
            </w:r>
            <w:r w:rsidRPr="00BA7CDD">
              <w:rPr>
                <w:sz w:val="20"/>
                <w:szCs w:val="20"/>
              </w:rPr>
              <w:t xml:space="preserve">, в том числе совершенные лицом с использованием своего </w:t>
            </w:r>
            <w:hyperlink r:id="rId249" w:history="1">
              <w:r w:rsidRPr="00BA7CDD">
                <w:rPr>
                  <w:sz w:val="20"/>
                  <w:szCs w:val="20"/>
                </w:rPr>
                <w:t>служебного положения</w:t>
              </w:r>
            </w:hyperlink>
            <w:r w:rsidRPr="00BA7CDD">
              <w:rPr>
                <w:bCs/>
                <w:sz w:val="20"/>
                <w:szCs w:val="20"/>
              </w:rPr>
              <w:t xml:space="preserve"> </w:t>
            </w:r>
          </w:p>
          <w:p w:rsidR="00682EE1" w:rsidRPr="00BA7CDD" w:rsidRDefault="00682EE1" w:rsidP="0013755B">
            <w:pPr>
              <w:spacing w:line="240" w:lineRule="exact"/>
              <w:jc w:val="right"/>
              <w:rPr>
                <w:bCs/>
                <w:sz w:val="20"/>
                <w:szCs w:val="20"/>
              </w:rPr>
            </w:pPr>
            <w:r w:rsidRPr="00BA7CDD">
              <w:rPr>
                <w:bCs/>
                <w:sz w:val="20"/>
                <w:szCs w:val="20"/>
              </w:rPr>
              <w:lastRenderedPageBreak/>
              <w:t xml:space="preserve"> </w:t>
            </w:r>
            <w:r>
              <w:rPr>
                <w:bCs/>
                <w:sz w:val="20"/>
                <w:szCs w:val="20"/>
              </w:rPr>
              <w:t>ч</w:t>
            </w:r>
            <w:r w:rsidRPr="00BA7CDD">
              <w:rPr>
                <w:sz w:val="20"/>
                <w:szCs w:val="20"/>
              </w:rPr>
              <w:t>ч. 1.1</w:t>
            </w:r>
            <w:r w:rsidR="0013755B">
              <w:rPr>
                <w:sz w:val="20"/>
                <w:szCs w:val="20"/>
              </w:rPr>
              <w:t xml:space="preserve"> и</w:t>
            </w:r>
            <w:r w:rsidRPr="00BA7CDD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682EE1" w:rsidRPr="007A2664" w:rsidRDefault="00682EE1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63</w:t>
            </w:r>
          </w:p>
        </w:tc>
        <w:tc>
          <w:tcPr>
            <w:tcW w:w="127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41" w:name="C6312"/>
            <w:bookmarkEnd w:id="3441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42" w:name="C6313"/>
            <w:bookmarkEnd w:id="3442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43" w:name="C6314"/>
            <w:bookmarkEnd w:id="3443"/>
          </w:p>
        </w:tc>
        <w:tc>
          <w:tcPr>
            <w:tcW w:w="42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44" w:name="C6315"/>
            <w:bookmarkEnd w:id="3444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45" w:name="C6316"/>
            <w:bookmarkEnd w:id="3445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46" w:name="C6317"/>
            <w:bookmarkEnd w:id="3446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47" w:name="C6318"/>
            <w:bookmarkEnd w:id="3447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48" w:name="C6319"/>
            <w:bookmarkEnd w:id="3448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49" w:name="C6320"/>
            <w:bookmarkEnd w:id="3449"/>
          </w:p>
        </w:tc>
        <w:tc>
          <w:tcPr>
            <w:tcW w:w="567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50" w:name="C6321"/>
            <w:bookmarkEnd w:id="3450"/>
          </w:p>
        </w:tc>
        <w:tc>
          <w:tcPr>
            <w:tcW w:w="425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51" w:name="C6322"/>
            <w:bookmarkEnd w:id="3451"/>
          </w:p>
        </w:tc>
        <w:tc>
          <w:tcPr>
            <w:tcW w:w="1276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52" w:name="C6323"/>
            <w:bookmarkEnd w:id="3452"/>
          </w:p>
        </w:tc>
        <w:tc>
          <w:tcPr>
            <w:tcW w:w="709" w:type="dxa"/>
            <w:vAlign w:val="center"/>
          </w:tcPr>
          <w:p w:rsidR="00682EE1" w:rsidRPr="00E0282D" w:rsidRDefault="00682EE1" w:rsidP="00E0282D">
            <w:pPr>
              <w:jc w:val="center"/>
              <w:rPr>
                <w:sz w:val="18"/>
                <w:szCs w:val="18"/>
              </w:rPr>
            </w:pPr>
            <w:bookmarkStart w:id="3453" w:name="C6324"/>
            <w:bookmarkEnd w:id="3453"/>
          </w:p>
        </w:tc>
      </w:tr>
    </w:tbl>
    <w:p w:rsidR="00E30B3A" w:rsidRDefault="00E30B3A">
      <w:r>
        <w:lastRenderedPageBreak/>
        <w:br w:type="page"/>
      </w:r>
    </w:p>
    <w:tbl>
      <w:tblPr>
        <w:tblpPr w:leftFromText="180" w:rightFromText="180" w:vertAnchor="text" w:tblpY="1"/>
        <w:tblOverlap w:val="never"/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709"/>
      </w:tblGrid>
      <w:tr w:rsidR="00E30B3A" w:rsidRPr="00D16489" w:rsidTr="002F5E39">
        <w:trPr>
          <w:trHeight w:val="136"/>
          <w:tblHeader/>
        </w:trPr>
        <w:tc>
          <w:tcPr>
            <w:tcW w:w="5778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E30B3A" w:rsidRPr="00D16489" w:rsidRDefault="00E30B3A" w:rsidP="001B70BC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E30B3A" w:rsidRPr="00D16489" w:rsidRDefault="00E30B3A" w:rsidP="001B70BC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</w:tr>
    </w:tbl>
    <w:p w:rsidR="00505485" w:rsidRPr="00505485" w:rsidRDefault="00505485" w:rsidP="00505485">
      <w:pPr>
        <w:rPr>
          <w:vanish/>
        </w:rPr>
      </w:pPr>
    </w:p>
    <w:tbl>
      <w:tblPr>
        <w:tblW w:w="1531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3"/>
        <w:gridCol w:w="294"/>
        <w:gridCol w:w="996"/>
        <w:gridCol w:w="4149"/>
        <w:gridCol w:w="426"/>
        <w:gridCol w:w="1275"/>
        <w:gridCol w:w="1276"/>
        <w:gridCol w:w="425"/>
        <w:gridCol w:w="426"/>
        <w:gridCol w:w="567"/>
        <w:gridCol w:w="425"/>
        <w:gridCol w:w="567"/>
        <w:gridCol w:w="567"/>
        <w:gridCol w:w="567"/>
        <w:gridCol w:w="567"/>
        <w:gridCol w:w="425"/>
        <w:gridCol w:w="1276"/>
        <w:gridCol w:w="709"/>
      </w:tblGrid>
      <w:tr w:rsidR="002F5E39" w:rsidRPr="00E0282D" w:rsidTr="00E0282D">
        <w:trPr>
          <w:cantSplit/>
          <w:trHeight w:val="1134"/>
        </w:trPr>
        <w:tc>
          <w:tcPr>
            <w:tcW w:w="373" w:type="dxa"/>
            <w:vMerge w:val="restart"/>
            <w:tcMar>
              <w:left w:w="0" w:type="dxa"/>
              <w:right w:w="0" w:type="dxa"/>
            </w:tcMar>
            <w:textDirection w:val="btLr"/>
          </w:tcPr>
          <w:p w:rsidR="002F5E39" w:rsidRPr="007A2664" w:rsidRDefault="002F5E39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294" w:type="dxa"/>
            <w:tcMar>
              <w:left w:w="0" w:type="dxa"/>
              <w:right w:w="0" w:type="dxa"/>
            </w:tcMar>
            <w:textDirection w:val="btLr"/>
          </w:tcPr>
          <w:p w:rsidR="002F5E39" w:rsidRPr="007A2664" w:rsidRDefault="002F5E39" w:rsidP="002F5E3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  <w:gridSpan w:val="2"/>
            <w:vAlign w:val="center"/>
          </w:tcPr>
          <w:p w:rsidR="002F5E39" w:rsidRPr="00BA7CDD" w:rsidRDefault="002F5E39" w:rsidP="0095003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A7CDD">
              <w:rPr>
                <w:sz w:val="20"/>
                <w:szCs w:val="20"/>
              </w:rPr>
              <w:t>участие в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деятельности, за исключением организаций, которые в соответствии с законодательством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о</w:t>
            </w:r>
            <w:r w:rsidRPr="00BA7CDD">
              <w:rPr>
                <w:sz w:val="20"/>
                <w:szCs w:val="20"/>
              </w:rPr>
              <w:t xml:space="preserve">е лицом с использованием своего </w:t>
            </w:r>
            <w:hyperlink r:id="rId250" w:history="1">
              <w:r w:rsidRPr="00BA7CDD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2F5E39" w:rsidRPr="00BA7CDD" w:rsidRDefault="002F5E39" w:rsidP="00F50041">
            <w:pPr>
              <w:jc w:val="right"/>
              <w:rPr>
                <w:sz w:val="20"/>
                <w:szCs w:val="20"/>
              </w:rPr>
            </w:pPr>
            <w:r w:rsidRPr="00BA7CD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BA7CDD">
              <w:rPr>
                <w:sz w:val="20"/>
                <w:szCs w:val="20"/>
              </w:rPr>
              <w:t>ч. 2</w:t>
            </w:r>
            <w:r w:rsidR="00F50041">
              <w:rPr>
                <w:sz w:val="20"/>
                <w:szCs w:val="20"/>
              </w:rPr>
              <w:t xml:space="preserve"> и</w:t>
            </w:r>
            <w:r w:rsidRPr="00BA7CDD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2F5E39" w:rsidRPr="007A2664" w:rsidRDefault="002F5E3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127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54" w:name="C6412"/>
            <w:bookmarkEnd w:id="3454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55" w:name="C6413"/>
            <w:bookmarkEnd w:id="3455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56" w:name="C6414"/>
            <w:bookmarkEnd w:id="3456"/>
          </w:p>
        </w:tc>
        <w:tc>
          <w:tcPr>
            <w:tcW w:w="42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57" w:name="C6415"/>
            <w:bookmarkEnd w:id="3457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58" w:name="C6416"/>
            <w:bookmarkEnd w:id="3458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59" w:name="C6417"/>
            <w:bookmarkEnd w:id="3459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60" w:name="C6418"/>
            <w:bookmarkEnd w:id="3460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61" w:name="C6419"/>
            <w:bookmarkEnd w:id="3461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62" w:name="C6420"/>
            <w:bookmarkEnd w:id="3462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63" w:name="C6421"/>
            <w:bookmarkEnd w:id="3463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64" w:name="C6422"/>
            <w:bookmarkEnd w:id="3464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65" w:name="C6423"/>
            <w:bookmarkEnd w:id="3465"/>
          </w:p>
        </w:tc>
        <w:tc>
          <w:tcPr>
            <w:tcW w:w="709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66" w:name="C6424"/>
            <w:bookmarkEnd w:id="3466"/>
          </w:p>
        </w:tc>
      </w:tr>
      <w:tr w:rsidR="002F5E39" w:rsidRPr="00E0282D" w:rsidTr="00E0282D">
        <w:tc>
          <w:tcPr>
            <w:tcW w:w="373" w:type="dxa"/>
            <w:vMerge/>
          </w:tcPr>
          <w:p w:rsidR="002F5E39" w:rsidRPr="007A2664" w:rsidRDefault="002F5E39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2F5E39" w:rsidRDefault="002F5E39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посягательство на жизнь лица, осуществляющего правосудие или предварительное расследование  </w:t>
            </w:r>
          </w:p>
          <w:p w:rsidR="002F5E39" w:rsidRPr="007A2664" w:rsidRDefault="002F5E39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295 УК РФ</w:t>
            </w:r>
          </w:p>
        </w:tc>
        <w:tc>
          <w:tcPr>
            <w:tcW w:w="426" w:type="dxa"/>
            <w:vAlign w:val="bottom"/>
          </w:tcPr>
          <w:p w:rsidR="002F5E39" w:rsidRPr="007A2664" w:rsidRDefault="002F5E3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1275" w:type="dxa"/>
            <w:vAlign w:val="center"/>
          </w:tcPr>
          <w:p w:rsidR="002F5E39" w:rsidRPr="00E0282D" w:rsidRDefault="002F5E39" w:rsidP="00E0282D">
            <w:pPr>
              <w:ind w:left="-108"/>
              <w:jc w:val="center"/>
              <w:rPr>
                <w:sz w:val="18"/>
                <w:szCs w:val="18"/>
              </w:rPr>
            </w:pPr>
            <w:bookmarkStart w:id="3467" w:name="C6512"/>
            <w:bookmarkEnd w:id="3467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68" w:name="C6513"/>
            <w:bookmarkEnd w:id="3468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69" w:name="C6514"/>
            <w:bookmarkEnd w:id="3469"/>
          </w:p>
        </w:tc>
        <w:tc>
          <w:tcPr>
            <w:tcW w:w="42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70" w:name="C6515"/>
            <w:bookmarkEnd w:id="3470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71" w:name="C6516"/>
            <w:bookmarkEnd w:id="3471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72" w:name="C6517"/>
            <w:bookmarkEnd w:id="3472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73" w:name="C6518"/>
            <w:bookmarkEnd w:id="3473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74" w:name="C6519"/>
            <w:bookmarkEnd w:id="3474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75" w:name="C6520"/>
            <w:bookmarkEnd w:id="3475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76" w:name="C6521"/>
            <w:bookmarkEnd w:id="3476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77" w:name="C6522"/>
            <w:bookmarkEnd w:id="3477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78" w:name="C6523"/>
            <w:bookmarkEnd w:id="3478"/>
          </w:p>
        </w:tc>
        <w:tc>
          <w:tcPr>
            <w:tcW w:w="709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79" w:name="C6524"/>
            <w:bookmarkEnd w:id="3479"/>
          </w:p>
        </w:tc>
      </w:tr>
      <w:tr w:rsidR="002F5E39" w:rsidRPr="00E0282D" w:rsidTr="00E0282D">
        <w:tc>
          <w:tcPr>
            <w:tcW w:w="373" w:type="dxa"/>
            <w:vMerge/>
          </w:tcPr>
          <w:p w:rsidR="002F5E39" w:rsidRPr="007A2664" w:rsidRDefault="002F5E39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2F5E39" w:rsidRPr="007A2664" w:rsidRDefault="002F5E39" w:rsidP="00F5004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посягательство на жизнь сотрудника правоохранительного органа </w:t>
            </w:r>
            <w:r>
              <w:rPr>
                <w:sz w:val="20"/>
                <w:szCs w:val="20"/>
              </w:rPr>
              <w:t xml:space="preserve">         </w:t>
            </w:r>
            <w:r w:rsidR="00F50041">
              <w:rPr>
                <w:sz w:val="20"/>
                <w:szCs w:val="20"/>
              </w:rPr>
              <w:t xml:space="preserve">                                                         </w:t>
            </w:r>
            <w:r w:rsidRPr="007A2664">
              <w:rPr>
                <w:sz w:val="20"/>
                <w:szCs w:val="20"/>
              </w:rPr>
              <w:t xml:space="preserve"> ст. 317 УК РФ</w:t>
            </w:r>
          </w:p>
        </w:tc>
        <w:tc>
          <w:tcPr>
            <w:tcW w:w="426" w:type="dxa"/>
            <w:vAlign w:val="bottom"/>
          </w:tcPr>
          <w:p w:rsidR="002F5E39" w:rsidRPr="007A2664" w:rsidRDefault="002F5E3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1275" w:type="dxa"/>
            <w:vAlign w:val="center"/>
          </w:tcPr>
          <w:p w:rsidR="002F5E39" w:rsidRPr="00E0282D" w:rsidRDefault="002F5E39" w:rsidP="00E0282D">
            <w:pPr>
              <w:ind w:left="-108"/>
              <w:jc w:val="center"/>
              <w:rPr>
                <w:sz w:val="18"/>
                <w:szCs w:val="18"/>
              </w:rPr>
            </w:pPr>
            <w:bookmarkStart w:id="3480" w:name="C6612"/>
            <w:bookmarkEnd w:id="3480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81" w:name="C6613"/>
            <w:bookmarkEnd w:id="3481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82" w:name="C6614"/>
            <w:bookmarkEnd w:id="3482"/>
          </w:p>
        </w:tc>
        <w:tc>
          <w:tcPr>
            <w:tcW w:w="42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83" w:name="C6615"/>
            <w:bookmarkEnd w:id="3483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84" w:name="C6616"/>
            <w:bookmarkEnd w:id="3484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85" w:name="C6617"/>
            <w:bookmarkEnd w:id="3485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86" w:name="C6618"/>
            <w:bookmarkEnd w:id="3486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87" w:name="C6619"/>
            <w:bookmarkEnd w:id="3487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88" w:name="C6620"/>
            <w:bookmarkEnd w:id="3488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89" w:name="C6621"/>
            <w:bookmarkEnd w:id="3489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90" w:name="C6622"/>
            <w:bookmarkEnd w:id="3490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91" w:name="C6623"/>
            <w:bookmarkEnd w:id="3491"/>
          </w:p>
        </w:tc>
        <w:tc>
          <w:tcPr>
            <w:tcW w:w="709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92" w:name="C6624"/>
            <w:bookmarkEnd w:id="3492"/>
          </w:p>
        </w:tc>
      </w:tr>
      <w:tr w:rsidR="002F5E39" w:rsidRPr="00E0282D" w:rsidTr="00E0282D">
        <w:tc>
          <w:tcPr>
            <w:tcW w:w="373" w:type="dxa"/>
            <w:vMerge/>
          </w:tcPr>
          <w:p w:rsidR="002F5E39" w:rsidRPr="007A2664" w:rsidRDefault="002F5E39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F50041" w:rsidRDefault="002F5E39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применение насилия в отношении представителя власти</w:t>
            </w:r>
            <w:r>
              <w:rPr>
                <w:sz w:val="20"/>
                <w:szCs w:val="20"/>
              </w:rPr>
              <w:t xml:space="preserve">     </w:t>
            </w:r>
          </w:p>
          <w:p w:rsidR="002F5E39" w:rsidRPr="007A2664" w:rsidRDefault="002F5E39" w:rsidP="00F5004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</w:t>
            </w:r>
            <w:r w:rsidRPr="007A2664">
              <w:rPr>
                <w:sz w:val="20"/>
                <w:szCs w:val="20"/>
              </w:rPr>
              <w:t xml:space="preserve"> ст. 318 УК РФ</w:t>
            </w:r>
          </w:p>
        </w:tc>
        <w:tc>
          <w:tcPr>
            <w:tcW w:w="426" w:type="dxa"/>
            <w:vAlign w:val="bottom"/>
          </w:tcPr>
          <w:p w:rsidR="002F5E39" w:rsidRPr="007A2664" w:rsidRDefault="002F5E3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275" w:type="dxa"/>
            <w:vAlign w:val="center"/>
          </w:tcPr>
          <w:p w:rsidR="002F5E39" w:rsidRPr="00E0282D" w:rsidRDefault="002F5E39" w:rsidP="00E0282D">
            <w:pPr>
              <w:ind w:left="-108"/>
              <w:jc w:val="center"/>
              <w:rPr>
                <w:sz w:val="18"/>
                <w:szCs w:val="18"/>
              </w:rPr>
            </w:pPr>
            <w:bookmarkStart w:id="3493" w:name="C6712"/>
            <w:bookmarkEnd w:id="3493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94" w:name="C6713"/>
            <w:bookmarkEnd w:id="3494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95" w:name="C6714"/>
            <w:bookmarkEnd w:id="3495"/>
          </w:p>
        </w:tc>
        <w:tc>
          <w:tcPr>
            <w:tcW w:w="42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96" w:name="C6715"/>
            <w:bookmarkEnd w:id="3496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97" w:name="C6716"/>
            <w:bookmarkEnd w:id="3497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98" w:name="C6717"/>
            <w:bookmarkEnd w:id="3498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499" w:name="C6718"/>
            <w:bookmarkEnd w:id="3499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00" w:name="C6719"/>
            <w:bookmarkEnd w:id="3500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01" w:name="C6720"/>
            <w:bookmarkEnd w:id="3501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02" w:name="C6721"/>
            <w:bookmarkEnd w:id="3502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03" w:name="C6722"/>
            <w:bookmarkEnd w:id="3503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04" w:name="C6723"/>
            <w:bookmarkEnd w:id="3504"/>
          </w:p>
        </w:tc>
        <w:tc>
          <w:tcPr>
            <w:tcW w:w="709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05" w:name="C6724"/>
            <w:bookmarkEnd w:id="3505"/>
          </w:p>
        </w:tc>
      </w:tr>
      <w:tr w:rsidR="002F5E39" w:rsidRPr="00E0282D" w:rsidTr="00E0282D">
        <w:tc>
          <w:tcPr>
            <w:tcW w:w="373" w:type="dxa"/>
            <w:vMerge/>
            <w:textDirection w:val="btLr"/>
            <w:vAlign w:val="center"/>
          </w:tcPr>
          <w:p w:rsidR="002F5E39" w:rsidRPr="007A2664" w:rsidRDefault="002F5E39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2F5E39" w:rsidRPr="000A19EA" w:rsidRDefault="002F5E39" w:rsidP="00322C0D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разработка, производство, накопление, приобретение или сбыт оружия массового поражения</w:t>
            </w:r>
          </w:p>
          <w:p w:rsidR="002F5E39" w:rsidRPr="000A19EA" w:rsidRDefault="002F5E39" w:rsidP="00322C0D">
            <w:pPr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355 УК РФ</w:t>
            </w:r>
          </w:p>
        </w:tc>
        <w:tc>
          <w:tcPr>
            <w:tcW w:w="426" w:type="dxa"/>
            <w:vAlign w:val="bottom"/>
          </w:tcPr>
          <w:p w:rsidR="002F5E39" w:rsidRDefault="002F5E39" w:rsidP="00322C0D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27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06" w:name="C6812"/>
            <w:bookmarkEnd w:id="3506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07" w:name="C6813"/>
            <w:bookmarkEnd w:id="3507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08" w:name="C6814"/>
            <w:bookmarkEnd w:id="3508"/>
          </w:p>
        </w:tc>
        <w:tc>
          <w:tcPr>
            <w:tcW w:w="42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09" w:name="C6815"/>
            <w:bookmarkEnd w:id="3509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10" w:name="C6816"/>
            <w:bookmarkEnd w:id="3510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11" w:name="C6817"/>
            <w:bookmarkEnd w:id="3511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12" w:name="C6818"/>
            <w:bookmarkEnd w:id="3512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13" w:name="C6819"/>
            <w:bookmarkEnd w:id="3513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14" w:name="C6820"/>
            <w:bookmarkEnd w:id="3514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15" w:name="C6821"/>
            <w:bookmarkEnd w:id="3515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16" w:name="C6822"/>
            <w:bookmarkEnd w:id="3516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17" w:name="C6823"/>
            <w:bookmarkEnd w:id="3517"/>
          </w:p>
        </w:tc>
        <w:tc>
          <w:tcPr>
            <w:tcW w:w="709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18" w:name="C6824"/>
            <w:bookmarkEnd w:id="3518"/>
          </w:p>
        </w:tc>
      </w:tr>
      <w:tr w:rsidR="002F5E39" w:rsidRPr="00E0282D" w:rsidTr="00E0282D">
        <w:tc>
          <w:tcPr>
            <w:tcW w:w="373" w:type="dxa"/>
            <w:vMerge/>
            <w:textDirection w:val="btLr"/>
            <w:vAlign w:val="center"/>
          </w:tcPr>
          <w:p w:rsidR="002F5E39" w:rsidRPr="007A2664" w:rsidRDefault="002F5E39" w:rsidP="00950031">
            <w:pPr>
              <w:tabs>
                <w:tab w:val="left" w:pos="480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2F5E39" w:rsidRDefault="002F5E39" w:rsidP="0095003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нападение на лиц или учреждения, которые пользуются международной защитой </w:t>
            </w:r>
          </w:p>
          <w:p w:rsidR="002F5E39" w:rsidRPr="007A2664" w:rsidRDefault="002F5E39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360 УК РФ</w:t>
            </w:r>
          </w:p>
        </w:tc>
        <w:tc>
          <w:tcPr>
            <w:tcW w:w="426" w:type="dxa"/>
            <w:vAlign w:val="bottom"/>
          </w:tcPr>
          <w:p w:rsidR="002F5E39" w:rsidRPr="007A2664" w:rsidRDefault="002F5E3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127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19" w:name="C6912"/>
            <w:bookmarkEnd w:id="3519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20" w:name="C6913"/>
            <w:bookmarkEnd w:id="3520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21" w:name="C6914"/>
            <w:bookmarkEnd w:id="3521"/>
          </w:p>
        </w:tc>
        <w:tc>
          <w:tcPr>
            <w:tcW w:w="42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22" w:name="C6915"/>
            <w:bookmarkEnd w:id="3522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23" w:name="C6916"/>
            <w:bookmarkEnd w:id="3523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24" w:name="C6917"/>
            <w:bookmarkEnd w:id="3524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25" w:name="C6918"/>
            <w:bookmarkEnd w:id="3525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26" w:name="C6919"/>
            <w:bookmarkEnd w:id="3526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27" w:name="C6920"/>
            <w:bookmarkEnd w:id="3527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28" w:name="C6921"/>
            <w:bookmarkEnd w:id="3528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29" w:name="C6922"/>
            <w:bookmarkEnd w:id="3529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30" w:name="C6923"/>
            <w:bookmarkEnd w:id="3530"/>
          </w:p>
        </w:tc>
        <w:tc>
          <w:tcPr>
            <w:tcW w:w="709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31" w:name="C6924"/>
            <w:bookmarkEnd w:id="3531"/>
          </w:p>
        </w:tc>
      </w:tr>
      <w:tr w:rsidR="002F5E39" w:rsidRPr="00E0282D" w:rsidTr="00E0282D">
        <w:tc>
          <w:tcPr>
            <w:tcW w:w="373" w:type="dxa"/>
            <w:vMerge/>
          </w:tcPr>
          <w:p w:rsidR="002F5E39" w:rsidRPr="007A2664" w:rsidRDefault="002F5E39" w:rsidP="00950031">
            <w:pPr>
              <w:tabs>
                <w:tab w:val="left" w:pos="480"/>
              </w:tabs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39" w:type="dxa"/>
            <w:gridSpan w:val="3"/>
          </w:tcPr>
          <w:p w:rsidR="002F5E39" w:rsidRDefault="002F5E39" w:rsidP="00950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7A2664">
              <w:rPr>
                <w:sz w:val="20"/>
                <w:szCs w:val="20"/>
              </w:rPr>
              <w:t xml:space="preserve">кт международного терроризма  </w:t>
            </w:r>
          </w:p>
          <w:p w:rsidR="002F5E39" w:rsidRPr="007A2664" w:rsidRDefault="002F5E39" w:rsidP="0095003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361 УК РФ</w:t>
            </w:r>
          </w:p>
        </w:tc>
        <w:tc>
          <w:tcPr>
            <w:tcW w:w="426" w:type="dxa"/>
            <w:vAlign w:val="bottom"/>
          </w:tcPr>
          <w:p w:rsidR="002F5E39" w:rsidRPr="007A2664" w:rsidRDefault="002F5E3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27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32" w:name="C7012"/>
            <w:bookmarkEnd w:id="3532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33" w:name="C7013"/>
            <w:bookmarkEnd w:id="3533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34" w:name="C7014"/>
            <w:bookmarkEnd w:id="3534"/>
          </w:p>
        </w:tc>
        <w:tc>
          <w:tcPr>
            <w:tcW w:w="42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35" w:name="C7015"/>
            <w:bookmarkEnd w:id="3535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36" w:name="C7016"/>
            <w:bookmarkEnd w:id="3536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37" w:name="C7017"/>
            <w:bookmarkEnd w:id="3537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38" w:name="C7018"/>
            <w:bookmarkEnd w:id="3538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39" w:name="C7019"/>
            <w:bookmarkEnd w:id="3539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40" w:name="C7020"/>
            <w:bookmarkEnd w:id="3540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41" w:name="C7021"/>
            <w:bookmarkEnd w:id="3541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42" w:name="C7022"/>
            <w:bookmarkEnd w:id="3542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43" w:name="C7023"/>
            <w:bookmarkEnd w:id="3543"/>
          </w:p>
        </w:tc>
        <w:tc>
          <w:tcPr>
            <w:tcW w:w="709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44" w:name="C7024"/>
            <w:bookmarkEnd w:id="3544"/>
          </w:p>
        </w:tc>
      </w:tr>
      <w:tr w:rsidR="002F5E39" w:rsidRPr="00E0282D" w:rsidTr="00E0282D">
        <w:tc>
          <w:tcPr>
            <w:tcW w:w="373" w:type="dxa"/>
            <w:vMerge/>
            <w:textDirection w:val="btLr"/>
          </w:tcPr>
          <w:p w:rsidR="002F5E39" w:rsidRPr="007A2664" w:rsidRDefault="002F5E39" w:rsidP="00950031">
            <w:pPr>
              <w:tabs>
                <w:tab w:val="left" w:pos="480"/>
              </w:tabs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9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2F5E39" w:rsidRPr="007A2664" w:rsidRDefault="002F5E39" w:rsidP="0095003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45" w:type="dxa"/>
            <w:gridSpan w:val="2"/>
          </w:tcPr>
          <w:p w:rsidR="002F5E39" w:rsidRDefault="002F5E39" w:rsidP="00950031">
            <w:pPr>
              <w:tabs>
                <w:tab w:val="left" w:pos="480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финансирование деяний, предусмотренных </w:t>
            </w:r>
            <w:hyperlink r:id="rId251" w:history="1">
              <w:r w:rsidRPr="002C3D12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 1</w:t>
              </w:r>
            </w:hyperlink>
            <w:r w:rsidRPr="002C3D1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ст. 361 УК РФ, склонение, вербовка или иное вовлечение лица в их совершение либо вооружение или подготовка лица в целях совершения указанных деяний      </w:t>
            </w:r>
          </w:p>
          <w:p w:rsidR="002F5E39" w:rsidRPr="007A2664" w:rsidRDefault="002F5E39" w:rsidP="00950031">
            <w:pPr>
              <w:tabs>
                <w:tab w:val="left" w:pos="480"/>
              </w:tabs>
              <w:ind w:righ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 xml:space="preserve">   ч. 2 ст. 361 УК РФ</w:t>
            </w:r>
          </w:p>
        </w:tc>
        <w:tc>
          <w:tcPr>
            <w:tcW w:w="426" w:type="dxa"/>
            <w:vAlign w:val="bottom"/>
          </w:tcPr>
          <w:p w:rsidR="002F5E39" w:rsidRPr="007A2664" w:rsidRDefault="002F5E3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127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45" w:name="C7112"/>
            <w:bookmarkEnd w:id="3545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46" w:name="C7113"/>
            <w:bookmarkEnd w:id="3546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47" w:name="C7114"/>
            <w:bookmarkEnd w:id="3547"/>
          </w:p>
        </w:tc>
        <w:tc>
          <w:tcPr>
            <w:tcW w:w="42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48" w:name="C7115"/>
            <w:bookmarkEnd w:id="3548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49" w:name="C7116"/>
            <w:bookmarkEnd w:id="3549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50" w:name="C7117"/>
            <w:bookmarkEnd w:id="3550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51" w:name="C7118"/>
            <w:bookmarkEnd w:id="3551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52" w:name="C7119"/>
            <w:bookmarkEnd w:id="3552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53" w:name="C7120"/>
            <w:bookmarkEnd w:id="3553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54" w:name="C7121"/>
            <w:bookmarkEnd w:id="3554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55" w:name="C7122"/>
            <w:bookmarkEnd w:id="3555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56" w:name="C7123"/>
            <w:bookmarkEnd w:id="3556"/>
          </w:p>
        </w:tc>
        <w:tc>
          <w:tcPr>
            <w:tcW w:w="709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57" w:name="C7124"/>
            <w:bookmarkEnd w:id="3557"/>
          </w:p>
        </w:tc>
      </w:tr>
      <w:tr w:rsidR="002F5E39" w:rsidRPr="00E0282D" w:rsidTr="00E0282D">
        <w:tc>
          <w:tcPr>
            <w:tcW w:w="373" w:type="dxa"/>
            <w:vMerge/>
            <w:textDirection w:val="btLr"/>
          </w:tcPr>
          <w:p w:rsidR="002F5E39" w:rsidRPr="007A2664" w:rsidRDefault="002F5E39" w:rsidP="00950031">
            <w:pPr>
              <w:tabs>
                <w:tab w:val="left" w:pos="480"/>
              </w:tabs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  <w:textDirection w:val="btLr"/>
            <w:vAlign w:val="center"/>
          </w:tcPr>
          <w:p w:rsidR="002F5E39" w:rsidRDefault="002F5E39" w:rsidP="0095003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 w:val="restart"/>
            <w:vAlign w:val="center"/>
          </w:tcPr>
          <w:p w:rsidR="002F5E39" w:rsidRDefault="002F5E39" w:rsidP="00950031">
            <w:pPr>
              <w:tabs>
                <w:tab w:val="left" w:pos="4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в</w:t>
            </w:r>
            <w:r w:rsidRPr="00760C21">
              <w:rPr>
                <w:sz w:val="20"/>
                <w:szCs w:val="20"/>
              </w:rPr>
              <w:t xml:space="preserve"> том числе</w:t>
            </w:r>
          </w:p>
        </w:tc>
        <w:tc>
          <w:tcPr>
            <w:tcW w:w="4149" w:type="dxa"/>
          </w:tcPr>
          <w:p w:rsidR="002F5E39" w:rsidRDefault="002F5E39" w:rsidP="00950031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>инансирование</w:t>
            </w:r>
          </w:p>
        </w:tc>
        <w:tc>
          <w:tcPr>
            <w:tcW w:w="426" w:type="dxa"/>
            <w:vAlign w:val="bottom"/>
          </w:tcPr>
          <w:p w:rsidR="002F5E39" w:rsidRPr="007A2664" w:rsidRDefault="002F5E3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127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58" w:name="C7212"/>
            <w:bookmarkEnd w:id="3558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59" w:name="C7213"/>
            <w:bookmarkEnd w:id="3559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60" w:name="C7214"/>
            <w:bookmarkEnd w:id="3560"/>
          </w:p>
        </w:tc>
        <w:tc>
          <w:tcPr>
            <w:tcW w:w="42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61" w:name="C7215"/>
            <w:bookmarkEnd w:id="3561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62" w:name="C7216"/>
            <w:bookmarkEnd w:id="3562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63" w:name="C7217"/>
            <w:bookmarkEnd w:id="3563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64" w:name="C7218"/>
            <w:bookmarkEnd w:id="3564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65" w:name="C7219"/>
            <w:bookmarkEnd w:id="3565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66" w:name="C7220"/>
            <w:bookmarkEnd w:id="3566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67" w:name="C7221"/>
            <w:bookmarkEnd w:id="3567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68" w:name="C7222"/>
            <w:bookmarkEnd w:id="3568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69" w:name="C7223"/>
            <w:bookmarkEnd w:id="3569"/>
          </w:p>
        </w:tc>
        <w:tc>
          <w:tcPr>
            <w:tcW w:w="709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70" w:name="C7224"/>
            <w:bookmarkEnd w:id="3570"/>
          </w:p>
        </w:tc>
      </w:tr>
      <w:tr w:rsidR="002F5E39" w:rsidRPr="00E0282D" w:rsidTr="00E0282D">
        <w:tc>
          <w:tcPr>
            <w:tcW w:w="373" w:type="dxa"/>
            <w:vMerge/>
          </w:tcPr>
          <w:p w:rsidR="002F5E39" w:rsidRPr="007A2664" w:rsidRDefault="002F5E39" w:rsidP="00950031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Merge/>
          </w:tcPr>
          <w:p w:rsidR="002F5E39" w:rsidRPr="007A2664" w:rsidRDefault="002F5E39" w:rsidP="00950031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</w:tcPr>
          <w:p w:rsidR="002F5E39" w:rsidRPr="007A2664" w:rsidRDefault="002F5E39" w:rsidP="00950031">
            <w:pPr>
              <w:rPr>
                <w:sz w:val="20"/>
                <w:szCs w:val="20"/>
              </w:rPr>
            </w:pPr>
          </w:p>
        </w:tc>
        <w:tc>
          <w:tcPr>
            <w:tcW w:w="4149" w:type="dxa"/>
          </w:tcPr>
          <w:p w:rsidR="002F5E39" w:rsidRPr="007A2664" w:rsidRDefault="002F5E39" w:rsidP="00950031">
            <w:pPr>
              <w:rPr>
                <w:sz w:val="20"/>
                <w:szCs w:val="20"/>
              </w:rPr>
            </w:pPr>
            <w:hyperlink r:id="rId252" w:history="1">
              <w:r w:rsidRPr="00090B95">
                <w:rPr>
                  <w:sz w:val="20"/>
                  <w:szCs w:val="20"/>
                </w:rPr>
                <w:t>склонение, вербовка</w:t>
              </w:r>
            </w:hyperlink>
            <w:r w:rsidRPr="00090B95">
              <w:rPr>
                <w:sz w:val="20"/>
                <w:szCs w:val="20"/>
              </w:rPr>
              <w:t xml:space="preserve"> или иное вовлечение</w:t>
            </w:r>
          </w:p>
        </w:tc>
        <w:tc>
          <w:tcPr>
            <w:tcW w:w="426" w:type="dxa"/>
            <w:vAlign w:val="bottom"/>
          </w:tcPr>
          <w:p w:rsidR="002F5E39" w:rsidRPr="007A2664" w:rsidRDefault="002F5E39" w:rsidP="00950031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127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71" w:name="C7312"/>
            <w:bookmarkEnd w:id="3571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72" w:name="C7313"/>
            <w:bookmarkEnd w:id="3572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73" w:name="C7314"/>
            <w:bookmarkEnd w:id="3573"/>
          </w:p>
        </w:tc>
        <w:tc>
          <w:tcPr>
            <w:tcW w:w="42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74" w:name="C7315"/>
            <w:bookmarkEnd w:id="3574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75" w:name="C7316"/>
            <w:bookmarkEnd w:id="3575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76" w:name="C7317"/>
            <w:bookmarkEnd w:id="3576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77" w:name="C7318"/>
            <w:bookmarkEnd w:id="3577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78" w:name="C7319"/>
            <w:bookmarkEnd w:id="3578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79" w:name="C7320"/>
            <w:bookmarkEnd w:id="3579"/>
          </w:p>
        </w:tc>
        <w:tc>
          <w:tcPr>
            <w:tcW w:w="567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80" w:name="C7321"/>
            <w:bookmarkEnd w:id="3580"/>
          </w:p>
        </w:tc>
        <w:tc>
          <w:tcPr>
            <w:tcW w:w="425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81" w:name="C7322"/>
            <w:bookmarkEnd w:id="3581"/>
          </w:p>
        </w:tc>
        <w:tc>
          <w:tcPr>
            <w:tcW w:w="1276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82" w:name="C7323"/>
            <w:bookmarkEnd w:id="3582"/>
          </w:p>
        </w:tc>
        <w:tc>
          <w:tcPr>
            <w:tcW w:w="709" w:type="dxa"/>
            <w:vAlign w:val="center"/>
          </w:tcPr>
          <w:p w:rsidR="002F5E39" w:rsidRPr="00E0282D" w:rsidRDefault="002F5E39" w:rsidP="00E0282D">
            <w:pPr>
              <w:jc w:val="center"/>
              <w:rPr>
                <w:sz w:val="18"/>
                <w:szCs w:val="18"/>
              </w:rPr>
            </w:pPr>
            <w:bookmarkStart w:id="3583" w:name="C7324"/>
            <w:bookmarkEnd w:id="3583"/>
          </w:p>
        </w:tc>
      </w:tr>
    </w:tbl>
    <w:p w:rsidR="00CF1D4E" w:rsidRDefault="00950031" w:rsidP="00AF5505">
      <w:r>
        <w:br w:type="page"/>
      </w:r>
    </w:p>
    <w:p w:rsidR="00AF5505" w:rsidRPr="000A19EA" w:rsidRDefault="00AF5505" w:rsidP="00AF5505">
      <w:r w:rsidRPr="000A19EA">
        <w:t>Раздел 4</w:t>
      </w:r>
      <w:r w:rsidR="000A19EA">
        <w:t>.</w:t>
      </w:r>
      <w:r w:rsidRPr="000A19EA">
        <w:t xml:space="preserve"> Сведения о результатах расследования преступлений экстремистской направленности</w:t>
      </w:r>
    </w:p>
    <w:p w:rsidR="00AF5505" w:rsidRPr="000A19EA" w:rsidRDefault="00AF5505" w:rsidP="00AF5505">
      <w:pPr>
        <w:rPr>
          <w:b/>
          <w:bCs/>
        </w:rPr>
      </w:pPr>
    </w:p>
    <w:tbl>
      <w:tblPr>
        <w:tblW w:w="7718" w:type="dxa"/>
        <w:tblInd w:w="-34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2E4A04" w:rsidRPr="006457DB" w:rsidTr="00D3704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0A19EA" w:rsidRDefault="002E4A04" w:rsidP="00D37045">
            <w:r w:rsidRPr="000A19EA"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0A19EA" w:rsidRDefault="002E4A04" w:rsidP="00D37045">
            <w:r w:rsidRPr="000A19EA"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0A19EA" w:rsidRDefault="002E4A04" w:rsidP="00D37045">
            <w:r w:rsidRPr="000A19EA"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4A04" w:rsidRPr="000A19EA" w:rsidRDefault="002E4A04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0A19EA" w:rsidRDefault="002E4A04" w:rsidP="00D37045">
            <w:r w:rsidRPr="000A19EA"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0A19EA" w:rsidRDefault="002E4A04" w:rsidP="00D37045">
            <w:r w:rsidRPr="000A19EA">
              <w:t>4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4A04" w:rsidRPr="006457DB" w:rsidRDefault="002E4A04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6457DB" w:rsidRDefault="00012017" w:rsidP="00D37045">
            <w:bookmarkStart w:id="3584" w:name="GG041"/>
            <w:bookmarkEnd w:id="3584"/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6457DB" w:rsidRDefault="00012017" w:rsidP="00D37045">
            <w:bookmarkStart w:id="3585" w:name="GG042"/>
            <w:bookmarkEnd w:id="3585"/>
            <w:r>
              <w:t>0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4A04" w:rsidRPr="006457DB" w:rsidRDefault="002E4A04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6457DB" w:rsidRDefault="00012017" w:rsidP="00D37045">
            <w:bookmarkStart w:id="3586" w:name="MM041"/>
            <w:bookmarkEnd w:id="3586"/>
            <w: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6457DB" w:rsidRDefault="00012017" w:rsidP="00D37045">
            <w:bookmarkStart w:id="3587" w:name="MM042"/>
            <w:bookmarkEnd w:id="3587"/>
            <w: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4A04" w:rsidRPr="006457DB" w:rsidRDefault="002E4A04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484433" w:rsidRDefault="002E4A04" w:rsidP="00D37045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484433" w:rsidRDefault="002E4A04" w:rsidP="00D37045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484433" w:rsidRDefault="002E4A04" w:rsidP="00D37045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A04" w:rsidRPr="00484433" w:rsidRDefault="002E4A04" w:rsidP="00D37045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2E4A04" w:rsidRPr="00AF5505" w:rsidTr="00D37045"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2E4A04" w:rsidRPr="00AF5505" w:rsidRDefault="002E4A04" w:rsidP="00D37045">
            <w:r w:rsidRPr="00AF5505">
              <w:t>код формы</w:t>
            </w:r>
          </w:p>
        </w:tc>
        <w:tc>
          <w:tcPr>
            <w:tcW w:w="454" w:type="dxa"/>
          </w:tcPr>
          <w:p w:rsidR="002E4A04" w:rsidRPr="00AF5505" w:rsidRDefault="002E4A04" w:rsidP="00D37045"/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2E4A04" w:rsidRPr="00AF5505" w:rsidRDefault="002E4A04" w:rsidP="00D37045">
            <w:r w:rsidRPr="00AF5505">
              <w:t>раздел</w:t>
            </w:r>
          </w:p>
        </w:tc>
        <w:tc>
          <w:tcPr>
            <w:tcW w:w="454" w:type="dxa"/>
          </w:tcPr>
          <w:p w:rsidR="002E4A04" w:rsidRPr="00AF5505" w:rsidRDefault="002E4A04" w:rsidP="00D37045"/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2E4A04" w:rsidRPr="00AF5505" w:rsidRDefault="002E4A04" w:rsidP="00D37045">
            <w:r w:rsidRPr="00AF5505">
              <w:t>год</w:t>
            </w:r>
          </w:p>
        </w:tc>
        <w:tc>
          <w:tcPr>
            <w:tcW w:w="454" w:type="dxa"/>
          </w:tcPr>
          <w:p w:rsidR="002E4A04" w:rsidRPr="00AF5505" w:rsidRDefault="002E4A04" w:rsidP="00D37045"/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2E4A04" w:rsidRPr="00AF5505" w:rsidRDefault="002E4A04" w:rsidP="00D37045">
            <w:r w:rsidRPr="00AF5505">
              <w:t>период</w:t>
            </w:r>
          </w:p>
        </w:tc>
        <w:tc>
          <w:tcPr>
            <w:tcW w:w="454" w:type="dxa"/>
          </w:tcPr>
          <w:p w:rsidR="002E4A04" w:rsidRPr="00AF5505" w:rsidRDefault="002E4A04" w:rsidP="00D37045"/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2E4A04" w:rsidRPr="00AF5505" w:rsidRDefault="002E4A04" w:rsidP="00D37045">
            <w:r>
              <w:t>к</w:t>
            </w:r>
            <w:r w:rsidRPr="00AF5505">
              <w:t>од</w:t>
            </w:r>
          </w:p>
        </w:tc>
      </w:tr>
    </w:tbl>
    <w:p w:rsidR="00AF5505" w:rsidRPr="00AF5505" w:rsidRDefault="00AF5505" w:rsidP="00AF5505">
      <w:pPr>
        <w:rPr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5542"/>
        <w:gridCol w:w="426"/>
        <w:gridCol w:w="1275"/>
        <w:gridCol w:w="1276"/>
        <w:gridCol w:w="1134"/>
        <w:gridCol w:w="567"/>
        <w:gridCol w:w="567"/>
        <w:gridCol w:w="851"/>
        <w:gridCol w:w="992"/>
        <w:gridCol w:w="567"/>
        <w:gridCol w:w="567"/>
        <w:gridCol w:w="850"/>
        <w:gridCol w:w="558"/>
        <w:gridCol w:w="9"/>
      </w:tblGrid>
      <w:tr w:rsidR="00AF5505" w:rsidRPr="00AF5505" w:rsidTr="006457DB">
        <w:trPr>
          <w:gridAfter w:val="1"/>
          <w:wAfter w:w="9" w:type="dxa"/>
          <w:trHeight w:val="231"/>
        </w:trPr>
        <w:tc>
          <w:tcPr>
            <w:tcW w:w="5778" w:type="dxa"/>
            <w:gridSpan w:val="2"/>
            <w:vMerge w:val="restart"/>
          </w:tcPr>
          <w:p w:rsidR="00250051" w:rsidRDefault="00250051" w:rsidP="00250051">
            <w:pPr>
              <w:jc w:val="center"/>
              <w:rPr>
                <w:color w:val="FF0000"/>
                <w:sz w:val="48"/>
                <w:szCs w:val="48"/>
                <w:highlight w:val="yellow"/>
              </w:rPr>
            </w:pPr>
          </w:p>
          <w:p w:rsidR="00250051" w:rsidRDefault="00250051" w:rsidP="00250051">
            <w:pPr>
              <w:jc w:val="center"/>
              <w:rPr>
                <w:color w:val="FF0000"/>
                <w:sz w:val="48"/>
                <w:szCs w:val="48"/>
                <w:highlight w:val="yellow"/>
              </w:rPr>
            </w:pPr>
          </w:p>
          <w:p w:rsidR="00AF5505" w:rsidRPr="00250051" w:rsidRDefault="00AF5505" w:rsidP="00250051">
            <w:pPr>
              <w:jc w:val="center"/>
              <w:rPr>
                <w:color w:val="FF0000"/>
                <w:sz w:val="48"/>
                <w:szCs w:val="48"/>
              </w:rPr>
            </w:pP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AF5505" w:rsidRPr="00AF5505" w:rsidRDefault="00AF5505" w:rsidP="006457DB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Код строки №</w:t>
            </w:r>
          </w:p>
        </w:tc>
        <w:tc>
          <w:tcPr>
            <w:tcW w:w="1275" w:type="dxa"/>
            <w:vMerge w:val="restart"/>
            <w:textDirection w:val="btLr"/>
            <w:vAlign w:val="center"/>
          </w:tcPr>
          <w:p w:rsidR="00AF5505" w:rsidRPr="00AF5505" w:rsidRDefault="00AF5505" w:rsidP="00950031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Количество преступлений, уголовные дела о которых находились в производстве в отчетном периоде</w:t>
            </w:r>
          </w:p>
        </w:tc>
        <w:tc>
          <w:tcPr>
            <w:tcW w:w="7929" w:type="dxa"/>
            <w:gridSpan w:val="10"/>
            <w:vAlign w:val="center"/>
          </w:tcPr>
          <w:p w:rsidR="00AF5505" w:rsidRPr="00AF5505" w:rsidRDefault="00AF5505" w:rsidP="00AF5505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из них</w:t>
            </w:r>
          </w:p>
        </w:tc>
      </w:tr>
      <w:tr w:rsidR="00AF5505" w:rsidRPr="00AF5505" w:rsidTr="006457DB">
        <w:trPr>
          <w:gridAfter w:val="1"/>
          <w:wAfter w:w="9" w:type="dxa"/>
          <w:trHeight w:val="278"/>
        </w:trPr>
        <w:tc>
          <w:tcPr>
            <w:tcW w:w="5778" w:type="dxa"/>
            <w:gridSpan w:val="2"/>
            <w:vMerge/>
          </w:tcPr>
          <w:p w:rsidR="00AF5505" w:rsidRPr="00AF5505" w:rsidRDefault="00AF5505" w:rsidP="00AF5505"/>
        </w:tc>
        <w:tc>
          <w:tcPr>
            <w:tcW w:w="426" w:type="dxa"/>
            <w:vMerge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extDirection w:val="btLr"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AF5505" w:rsidRPr="00AF5505" w:rsidRDefault="00AF5505" w:rsidP="00950031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количество предварительно расследованных преступлений в отчетном периоде</w:t>
            </w:r>
          </w:p>
        </w:tc>
        <w:tc>
          <w:tcPr>
            <w:tcW w:w="6653" w:type="dxa"/>
            <w:gridSpan w:val="9"/>
            <w:vAlign w:val="center"/>
          </w:tcPr>
          <w:p w:rsidR="00AF5505" w:rsidRPr="00AF5505" w:rsidRDefault="00AF5505" w:rsidP="00AF5505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в том числе</w:t>
            </w:r>
          </w:p>
        </w:tc>
      </w:tr>
      <w:tr w:rsidR="00AF5505" w:rsidRPr="00AF5505" w:rsidTr="006457DB">
        <w:trPr>
          <w:gridAfter w:val="1"/>
          <w:wAfter w:w="9" w:type="dxa"/>
          <w:trHeight w:val="342"/>
        </w:trPr>
        <w:tc>
          <w:tcPr>
            <w:tcW w:w="5778" w:type="dxa"/>
            <w:gridSpan w:val="2"/>
            <w:vMerge/>
          </w:tcPr>
          <w:p w:rsidR="00AF5505" w:rsidRPr="00AF5505" w:rsidRDefault="00AF5505" w:rsidP="00AF5505"/>
        </w:tc>
        <w:tc>
          <w:tcPr>
            <w:tcW w:w="426" w:type="dxa"/>
            <w:vMerge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extDirection w:val="btLr"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extDirection w:val="btLr"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AF5505" w:rsidRPr="00AF5505" w:rsidRDefault="00AF5505" w:rsidP="00AF5505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расследовано сотрудниками</w:t>
            </w:r>
          </w:p>
        </w:tc>
        <w:tc>
          <w:tcPr>
            <w:tcW w:w="3534" w:type="dxa"/>
            <w:gridSpan w:val="5"/>
            <w:vAlign w:val="center"/>
          </w:tcPr>
          <w:p w:rsidR="00AF5505" w:rsidRPr="00AF5505" w:rsidRDefault="00AF5505" w:rsidP="00AF5505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лица установлены сотрудниками</w:t>
            </w:r>
          </w:p>
        </w:tc>
      </w:tr>
      <w:tr w:rsidR="00CF1D4E" w:rsidRPr="00AF5505" w:rsidTr="006457DB">
        <w:trPr>
          <w:gridAfter w:val="1"/>
          <w:wAfter w:w="9" w:type="dxa"/>
          <w:trHeight w:val="700"/>
        </w:trPr>
        <w:tc>
          <w:tcPr>
            <w:tcW w:w="5778" w:type="dxa"/>
            <w:gridSpan w:val="2"/>
            <w:vMerge/>
          </w:tcPr>
          <w:p w:rsidR="00CF1D4E" w:rsidRPr="00AF5505" w:rsidRDefault="00CF1D4E" w:rsidP="00CF1D4E"/>
        </w:tc>
        <w:tc>
          <w:tcPr>
            <w:tcW w:w="426" w:type="dxa"/>
            <w:vMerge/>
          </w:tcPr>
          <w:p w:rsidR="00CF1D4E" w:rsidRPr="00AF5505" w:rsidRDefault="00CF1D4E" w:rsidP="00CF1D4E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F1D4E" w:rsidRPr="00AF5505" w:rsidRDefault="00CF1D4E" w:rsidP="00CF1D4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extDirection w:val="btLr"/>
          </w:tcPr>
          <w:p w:rsidR="00CF1D4E" w:rsidRPr="00AF5505" w:rsidRDefault="00CF1D4E" w:rsidP="00CF1D4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CF1D4E" w:rsidRPr="00AF5505" w:rsidRDefault="00CF1D4E" w:rsidP="00CF1D4E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следственных органов Следственного комитета Российской Федерации</w:t>
            </w:r>
          </w:p>
        </w:tc>
        <w:tc>
          <w:tcPr>
            <w:tcW w:w="1134" w:type="dxa"/>
            <w:gridSpan w:val="2"/>
            <w:tcMar>
              <w:left w:w="0" w:type="dxa"/>
              <w:right w:w="0" w:type="dxa"/>
            </w:tcMar>
            <w:vAlign w:val="center"/>
          </w:tcPr>
          <w:p w:rsidR="00CF1D4E" w:rsidRPr="00AF5505" w:rsidRDefault="00CF1D4E" w:rsidP="00CF1D4E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органов внутренних дел</w:t>
            </w:r>
          </w:p>
        </w:tc>
        <w:tc>
          <w:tcPr>
            <w:tcW w:w="851" w:type="dxa"/>
            <w:vMerge w:val="restart"/>
            <w:tcMar>
              <w:left w:w="0" w:type="dxa"/>
              <w:right w:w="0" w:type="dxa"/>
            </w:tcMar>
            <w:textDirection w:val="btLr"/>
          </w:tcPr>
          <w:p w:rsidR="00CF1D4E" w:rsidRPr="00AF5505" w:rsidRDefault="00CF1D4E" w:rsidP="00CF1D4E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следователями органов федеральной службы безопасности</w:t>
            </w:r>
          </w:p>
        </w:tc>
        <w:tc>
          <w:tcPr>
            <w:tcW w:w="992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CF1D4E" w:rsidRPr="00AF5505" w:rsidRDefault="00CF1D4E" w:rsidP="00CF1D4E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следственных органов Следственного комитета Российской Федерации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CF1D4E" w:rsidRPr="00AF5505" w:rsidRDefault="00CF1D4E" w:rsidP="00CF1D4E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органов внутренних дел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CF1D4E" w:rsidRPr="00AF5505" w:rsidRDefault="00CF1D4E" w:rsidP="00CF1D4E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федеральной службы безопасности</w:t>
            </w:r>
          </w:p>
        </w:tc>
        <w:tc>
          <w:tcPr>
            <w:tcW w:w="850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CF1D4E" w:rsidRPr="00897C40" w:rsidRDefault="00CF1D4E" w:rsidP="00CF1D4E">
            <w:pPr>
              <w:ind w:left="57" w:right="57"/>
              <w:jc w:val="center"/>
              <w:rPr>
                <w:sz w:val="20"/>
                <w:szCs w:val="20"/>
              </w:rPr>
            </w:pPr>
            <w:r w:rsidRPr="00897C40">
              <w:rPr>
                <w:sz w:val="20"/>
                <w:szCs w:val="20"/>
              </w:rPr>
              <w:t xml:space="preserve">учреждений и органов </w:t>
            </w:r>
            <w:r>
              <w:rPr>
                <w:sz w:val="20"/>
                <w:szCs w:val="20"/>
              </w:rPr>
              <w:t>уголовно-исполнительной системы</w:t>
            </w:r>
          </w:p>
        </w:tc>
        <w:tc>
          <w:tcPr>
            <w:tcW w:w="558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CF1D4E" w:rsidRPr="00AF5505" w:rsidRDefault="00CF1D4E" w:rsidP="00CF1D4E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иных правоохранительных органов</w:t>
            </w:r>
          </w:p>
        </w:tc>
      </w:tr>
      <w:tr w:rsidR="00AF5505" w:rsidRPr="00AF5505" w:rsidTr="006457DB">
        <w:trPr>
          <w:gridAfter w:val="1"/>
          <w:wAfter w:w="9" w:type="dxa"/>
          <w:cantSplit/>
          <w:trHeight w:val="1615"/>
        </w:trPr>
        <w:tc>
          <w:tcPr>
            <w:tcW w:w="5778" w:type="dxa"/>
            <w:gridSpan w:val="2"/>
            <w:vMerge/>
          </w:tcPr>
          <w:p w:rsidR="00AF5505" w:rsidRPr="00AF5505" w:rsidRDefault="00AF5505" w:rsidP="00AF5505"/>
        </w:tc>
        <w:tc>
          <w:tcPr>
            <w:tcW w:w="426" w:type="dxa"/>
            <w:vMerge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AF5505" w:rsidRPr="00AF5505" w:rsidRDefault="00AF5505" w:rsidP="00950031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следователями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AF5505" w:rsidRPr="00AF5505" w:rsidRDefault="00AF5505" w:rsidP="00950031">
            <w:pPr>
              <w:jc w:val="center"/>
              <w:rPr>
                <w:sz w:val="20"/>
                <w:szCs w:val="20"/>
              </w:rPr>
            </w:pPr>
            <w:r w:rsidRPr="00AF5505">
              <w:rPr>
                <w:sz w:val="20"/>
                <w:szCs w:val="20"/>
              </w:rPr>
              <w:t>дознавателями</w:t>
            </w:r>
          </w:p>
        </w:tc>
        <w:tc>
          <w:tcPr>
            <w:tcW w:w="851" w:type="dxa"/>
            <w:vMerge/>
            <w:textDirection w:val="btLr"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extDirection w:val="btLr"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  <w:tc>
          <w:tcPr>
            <w:tcW w:w="558" w:type="dxa"/>
            <w:vMerge/>
            <w:textDirection w:val="btLr"/>
          </w:tcPr>
          <w:p w:rsidR="00AF5505" w:rsidRPr="00AF5505" w:rsidRDefault="00AF5505" w:rsidP="00AF5505">
            <w:pPr>
              <w:rPr>
                <w:sz w:val="20"/>
                <w:szCs w:val="20"/>
              </w:rPr>
            </w:pPr>
          </w:p>
        </w:tc>
      </w:tr>
      <w:tr w:rsidR="00AF5505" w:rsidRPr="00950031" w:rsidTr="006457DB">
        <w:trPr>
          <w:gridAfter w:val="1"/>
          <w:wAfter w:w="9" w:type="dxa"/>
          <w:trHeight w:val="175"/>
        </w:trPr>
        <w:tc>
          <w:tcPr>
            <w:tcW w:w="5778" w:type="dxa"/>
            <w:gridSpan w:val="2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10</w:t>
            </w:r>
          </w:p>
        </w:tc>
        <w:tc>
          <w:tcPr>
            <w:tcW w:w="558" w:type="dxa"/>
          </w:tcPr>
          <w:p w:rsidR="00AF5505" w:rsidRPr="00950031" w:rsidRDefault="00AF5505" w:rsidP="00950031">
            <w:pPr>
              <w:jc w:val="center"/>
              <w:rPr>
                <w:sz w:val="20"/>
                <w:szCs w:val="20"/>
              </w:rPr>
            </w:pPr>
            <w:r w:rsidRPr="00950031">
              <w:rPr>
                <w:sz w:val="20"/>
                <w:szCs w:val="20"/>
              </w:rPr>
              <w:t>11</w:t>
            </w:r>
          </w:p>
        </w:tc>
      </w:tr>
      <w:tr w:rsidR="00D14A21" w:rsidRPr="00BE427F" w:rsidTr="00E0282D">
        <w:trPr>
          <w:trHeight w:val="411"/>
        </w:trPr>
        <w:tc>
          <w:tcPr>
            <w:tcW w:w="5778" w:type="dxa"/>
            <w:gridSpan w:val="2"/>
            <w:vAlign w:val="center"/>
          </w:tcPr>
          <w:p w:rsidR="00D14A21" w:rsidRPr="007A2664" w:rsidRDefault="00D14A21" w:rsidP="00B439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преступлений экстремистской направленности</w:t>
            </w:r>
          </w:p>
        </w:tc>
        <w:tc>
          <w:tcPr>
            <w:tcW w:w="426" w:type="dxa"/>
            <w:vAlign w:val="bottom"/>
          </w:tcPr>
          <w:p w:rsidR="00D14A21" w:rsidRPr="00843235" w:rsidRDefault="00950031" w:rsidP="006B3D9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D14A21" w:rsidRPr="00E0282D" w:rsidRDefault="00012017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588" w:name="D0101"/>
            <w:bookmarkEnd w:id="3588"/>
            <w:r>
              <w:rPr>
                <w:b/>
                <w:color w:val="0070C0"/>
                <w:sz w:val="18"/>
                <w:szCs w:val="18"/>
              </w:rPr>
              <w:t xml:space="preserve"> 16</w:t>
            </w:r>
          </w:p>
        </w:tc>
        <w:tc>
          <w:tcPr>
            <w:tcW w:w="1276" w:type="dxa"/>
            <w:vAlign w:val="center"/>
          </w:tcPr>
          <w:p w:rsidR="00D14A2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589" w:name="D0102"/>
            <w:bookmarkEnd w:id="3589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1134" w:type="dxa"/>
            <w:vAlign w:val="center"/>
          </w:tcPr>
          <w:p w:rsidR="00D14A2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590" w:name="D0103"/>
            <w:bookmarkEnd w:id="3590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D14A2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591" w:name="D0104"/>
            <w:bookmarkEnd w:id="359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D14A2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592" w:name="D0105"/>
            <w:bookmarkEnd w:id="359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D14A2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593" w:name="D0106"/>
            <w:bookmarkEnd w:id="359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D14A2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594" w:name="D0107"/>
            <w:bookmarkEnd w:id="359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D14A2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595" w:name="D0108"/>
            <w:bookmarkEnd w:id="3595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D14A2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596" w:name="D0109"/>
            <w:bookmarkEnd w:id="35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D14A2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597" w:name="D0110"/>
            <w:bookmarkEnd w:id="359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vAlign w:val="center"/>
          </w:tcPr>
          <w:p w:rsidR="00D14A21" w:rsidRPr="00E0282D" w:rsidRDefault="00012017" w:rsidP="00E0282D">
            <w:pPr>
              <w:jc w:val="center"/>
              <w:rPr>
                <w:sz w:val="18"/>
                <w:szCs w:val="18"/>
              </w:rPr>
            </w:pPr>
            <w:bookmarkStart w:id="3598" w:name="D0111"/>
            <w:bookmarkEnd w:id="3598"/>
            <w:r>
              <w:rPr>
                <w:sz w:val="18"/>
                <w:szCs w:val="18"/>
              </w:rPr>
              <w:t xml:space="preserve"> 0</w:t>
            </w:r>
          </w:p>
        </w:tc>
      </w:tr>
      <w:tr w:rsidR="00950031" w:rsidRPr="007A2664" w:rsidTr="00E0282D">
        <w:tc>
          <w:tcPr>
            <w:tcW w:w="236" w:type="dxa"/>
            <w:vMerge w:val="restart"/>
            <w:textDirection w:val="btLr"/>
            <w:vAlign w:val="bottom"/>
          </w:tcPr>
          <w:p w:rsidR="00950031" w:rsidRPr="007A2664" w:rsidRDefault="00950031" w:rsidP="00D83DEF">
            <w:pPr>
              <w:ind w:left="113" w:right="-108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542" w:type="dxa"/>
          </w:tcPr>
          <w:p w:rsidR="00950031" w:rsidRDefault="00950031" w:rsidP="00D170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бийство, совершенное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  <w:r>
              <w:rPr>
                <w:sz w:val="20"/>
                <w:szCs w:val="20"/>
              </w:rPr>
              <w:t xml:space="preserve">                </w:t>
            </w:r>
          </w:p>
          <w:p w:rsidR="00950031" w:rsidRPr="007A2664" w:rsidRDefault="00950031" w:rsidP="0084323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>п. «л» ч. 2 ст. 105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6B3D9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950031" w:rsidRPr="00E0282D" w:rsidRDefault="0095003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599" w:name="D0201"/>
            <w:bookmarkEnd w:id="3599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00" w:name="D0202"/>
            <w:bookmarkEnd w:id="3600"/>
          </w:p>
        </w:tc>
        <w:tc>
          <w:tcPr>
            <w:tcW w:w="1134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01" w:name="D0203"/>
            <w:bookmarkEnd w:id="3601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02" w:name="D0204"/>
            <w:bookmarkEnd w:id="3602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03" w:name="D0205"/>
            <w:bookmarkEnd w:id="3603"/>
          </w:p>
        </w:tc>
        <w:tc>
          <w:tcPr>
            <w:tcW w:w="851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04" w:name="D0206"/>
            <w:bookmarkEnd w:id="3604"/>
          </w:p>
        </w:tc>
        <w:tc>
          <w:tcPr>
            <w:tcW w:w="992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05" w:name="D0207"/>
            <w:bookmarkEnd w:id="3605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06" w:name="D0208"/>
            <w:bookmarkEnd w:id="3606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07" w:name="D0209"/>
            <w:bookmarkEnd w:id="3607"/>
          </w:p>
        </w:tc>
        <w:tc>
          <w:tcPr>
            <w:tcW w:w="850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08" w:name="D0210"/>
            <w:bookmarkEnd w:id="3608"/>
          </w:p>
        </w:tc>
        <w:tc>
          <w:tcPr>
            <w:tcW w:w="567" w:type="dxa"/>
            <w:gridSpan w:val="2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09" w:name="D0211"/>
            <w:bookmarkEnd w:id="3609"/>
          </w:p>
        </w:tc>
      </w:tr>
      <w:tr w:rsidR="00950031" w:rsidRPr="00BE427F" w:rsidTr="00E0282D">
        <w:trPr>
          <w:trHeight w:val="1443"/>
        </w:trPr>
        <w:tc>
          <w:tcPr>
            <w:tcW w:w="236" w:type="dxa"/>
            <w:vMerge/>
          </w:tcPr>
          <w:p w:rsidR="00950031" w:rsidRPr="00BE427F" w:rsidRDefault="00950031" w:rsidP="007A2664">
            <w:pPr>
              <w:pStyle w:val="ConsPlusNormal"/>
              <w:jc w:val="both"/>
            </w:pPr>
          </w:p>
        </w:tc>
        <w:tc>
          <w:tcPr>
            <w:tcW w:w="5542" w:type="dxa"/>
          </w:tcPr>
          <w:p w:rsidR="00950031" w:rsidRDefault="00950031" w:rsidP="007A2664">
            <w:pPr>
              <w:pStyle w:val="ConsPlusNormal"/>
              <w:jc w:val="both"/>
              <w:outlineLvl w:val="0"/>
            </w:pPr>
            <w:r>
              <w:t>у</w:t>
            </w:r>
            <w:r w:rsidRPr="00BE427F">
              <w:t>мышленное причинение тяжкого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</w:p>
          <w:p w:rsidR="00950031" w:rsidRPr="00BE427F" w:rsidRDefault="00950031" w:rsidP="001F219A">
            <w:pPr>
              <w:pStyle w:val="ConsPlusNormal"/>
              <w:jc w:val="right"/>
              <w:outlineLvl w:val="0"/>
            </w:pPr>
            <w:r w:rsidRPr="00BE427F">
              <w:t>п. «е» ч. 2, чч. 3 и 4 ст. 111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6B3D9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950031" w:rsidRPr="00E0282D" w:rsidRDefault="0095003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610" w:name="D0301"/>
            <w:bookmarkEnd w:id="3610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11" w:name="D0302"/>
            <w:bookmarkEnd w:id="3611"/>
          </w:p>
        </w:tc>
        <w:tc>
          <w:tcPr>
            <w:tcW w:w="1134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12" w:name="D0303"/>
            <w:bookmarkEnd w:id="3612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13" w:name="D0304"/>
            <w:bookmarkEnd w:id="3613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14" w:name="D0305"/>
            <w:bookmarkEnd w:id="3614"/>
          </w:p>
        </w:tc>
        <w:tc>
          <w:tcPr>
            <w:tcW w:w="851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15" w:name="D0306"/>
            <w:bookmarkEnd w:id="3615"/>
          </w:p>
        </w:tc>
        <w:tc>
          <w:tcPr>
            <w:tcW w:w="992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16" w:name="D0307"/>
            <w:bookmarkEnd w:id="3616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17" w:name="D0308"/>
            <w:bookmarkEnd w:id="3617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18" w:name="D0309"/>
            <w:bookmarkEnd w:id="3618"/>
          </w:p>
        </w:tc>
        <w:tc>
          <w:tcPr>
            <w:tcW w:w="850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19" w:name="D0310"/>
            <w:bookmarkEnd w:id="3619"/>
          </w:p>
        </w:tc>
        <w:tc>
          <w:tcPr>
            <w:tcW w:w="567" w:type="dxa"/>
            <w:gridSpan w:val="2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20" w:name="D0311"/>
            <w:bookmarkEnd w:id="3620"/>
          </w:p>
        </w:tc>
      </w:tr>
      <w:tr w:rsidR="00950031" w:rsidRPr="00BE427F" w:rsidTr="00E0282D">
        <w:trPr>
          <w:trHeight w:val="1443"/>
        </w:trPr>
        <w:tc>
          <w:tcPr>
            <w:tcW w:w="236" w:type="dxa"/>
            <w:vMerge/>
          </w:tcPr>
          <w:p w:rsidR="00950031" w:rsidRPr="00BE427F" w:rsidRDefault="00950031" w:rsidP="007A2664">
            <w:pPr>
              <w:pStyle w:val="ConsPlusNormal"/>
              <w:jc w:val="both"/>
            </w:pPr>
          </w:p>
        </w:tc>
        <w:tc>
          <w:tcPr>
            <w:tcW w:w="5542" w:type="dxa"/>
          </w:tcPr>
          <w:p w:rsidR="00950031" w:rsidRDefault="00950031" w:rsidP="007A2664">
            <w:pPr>
              <w:pStyle w:val="ConsPlusNormal"/>
              <w:jc w:val="both"/>
              <w:outlineLvl w:val="0"/>
            </w:pPr>
            <w:r>
              <w:t>у</w:t>
            </w:r>
            <w:r w:rsidRPr="00BE427F">
              <w:t>мышленное причинение средней тяжести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</w:p>
          <w:p w:rsidR="00950031" w:rsidRPr="00BE427F" w:rsidRDefault="00950031" w:rsidP="001F219A">
            <w:pPr>
              <w:pStyle w:val="ConsPlusNormal"/>
              <w:jc w:val="right"/>
              <w:outlineLvl w:val="0"/>
            </w:pPr>
            <w:r w:rsidRPr="00BE427F">
              <w:t>п. «е» ч. 2 ст. 112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6B3D9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950031" w:rsidRPr="00E0282D" w:rsidRDefault="00950031" w:rsidP="00E0282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621" w:name="D0401"/>
            <w:bookmarkEnd w:id="3621"/>
          </w:p>
        </w:tc>
        <w:tc>
          <w:tcPr>
            <w:tcW w:w="1276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22" w:name="D0402"/>
            <w:bookmarkEnd w:id="3622"/>
          </w:p>
        </w:tc>
        <w:tc>
          <w:tcPr>
            <w:tcW w:w="1134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23" w:name="D0403"/>
            <w:bookmarkEnd w:id="3623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24" w:name="D0404"/>
            <w:bookmarkEnd w:id="3624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25" w:name="D0405"/>
            <w:bookmarkEnd w:id="3625"/>
          </w:p>
        </w:tc>
        <w:tc>
          <w:tcPr>
            <w:tcW w:w="851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26" w:name="D0406"/>
            <w:bookmarkEnd w:id="3626"/>
          </w:p>
        </w:tc>
        <w:tc>
          <w:tcPr>
            <w:tcW w:w="992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27" w:name="D0407"/>
            <w:bookmarkEnd w:id="3627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28" w:name="D0408"/>
            <w:bookmarkEnd w:id="3628"/>
          </w:p>
        </w:tc>
        <w:tc>
          <w:tcPr>
            <w:tcW w:w="567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29" w:name="D0409"/>
            <w:bookmarkEnd w:id="3629"/>
          </w:p>
        </w:tc>
        <w:tc>
          <w:tcPr>
            <w:tcW w:w="850" w:type="dxa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30" w:name="D0410"/>
            <w:bookmarkEnd w:id="3630"/>
          </w:p>
        </w:tc>
        <w:tc>
          <w:tcPr>
            <w:tcW w:w="567" w:type="dxa"/>
            <w:gridSpan w:val="2"/>
            <w:vAlign w:val="center"/>
          </w:tcPr>
          <w:p w:rsidR="00950031" w:rsidRPr="00E0282D" w:rsidRDefault="00950031" w:rsidP="00E0282D">
            <w:pPr>
              <w:jc w:val="center"/>
              <w:rPr>
                <w:sz w:val="18"/>
                <w:szCs w:val="18"/>
              </w:rPr>
            </w:pPr>
            <w:bookmarkStart w:id="3631" w:name="D0411"/>
            <w:bookmarkEnd w:id="3631"/>
          </w:p>
        </w:tc>
      </w:tr>
    </w:tbl>
    <w:p w:rsidR="00BC7994" w:rsidRDefault="00BC7994"/>
    <w:p w:rsidR="00843235" w:rsidRDefault="00BC7994">
      <w:r>
        <w:br w:type="page"/>
      </w:r>
    </w:p>
    <w:tbl>
      <w:tblPr>
        <w:tblpPr w:leftFromText="180" w:rightFromText="180" w:vertAnchor="text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426"/>
        <w:gridCol w:w="1275"/>
        <w:gridCol w:w="1276"/>
        <w:gridCol w:w="1134"/>
        <w:gridCol w:w="567"/>
        <w:gridCol w:w="567"/>
        <w:gridCol w:w="851"/>
        <w:gridCol w:w="992"/>
        <w:gridCol w:w="567"/>
        <w:gridCol w:w="567"/>
        <w:gridCol w:w="850"/>
        <w:gridCol w:w="567"/>
      </w:tblGrid>
      <w:tr w:rsidR="00D1709C" w:rsidRPr="00BE427F" w:rsidTr="00982E91">
        <w:trPr>
          <w:tblHeader/>
        </w:trPr>
        <w:tc>
          <w:tcPr>
            <w:tcW w:w="5778" w:type="dxa"/>
          </w:tcPr>
          <w:p w:rsidR="00D1709C" w:rsidRPr="00D16489" w:rsidRDefault="00D1709C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D1709C" w:rsidRPr="00D16489" w:rsidRDefault="00D1709C" w:rsidP="00634984">
            <w:pPr>
              <w:ind w:lef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D1709C" w:rsidRPr="00D16489" w:rsidRDefault="00D1709C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D1709C" w:rsidRPr="00D16489" w:rsidRDefault="00D1709C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1709C" w:rsidRPr="00D16489" w:rsidRDefault="00D1709C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D1709C" w:rsidRPr="00D16489" w:rsidRDefault="00D1709C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D1709C" w:rsidRPr="00D16489" w:rsidRDefault="00D1709C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D1709C" w:rsidRPr="00D16489" w:rsidRDefault="00D1709C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D1709C" w:rsidRPr="00D16489" w:rsidRDefault="00D1709C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D1709C" w:rsidRPr="00D16489" w:rsidRDefault="00D1709C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D1709C" w:rsidRPr="00D16489" w:rsidRDefault="00D1709C" w:rsidP="00634984">
            <w:pPr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D1709C" w:rsidRPr="00D16489" w:rsidRDefault="00D1709C" w:rsidP="00634984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D1709C" w:rsidRPr="00D16489" w:rsidRDefault="00D1709C" w:rsidP="00634984">
            <w:pPr>
              <w:ind w:right="-108"/>
              <w:jc w:val="center"/>
              <w:rPr>
                <w:sz w:val="20"/>
                <w:szCs w:val="20"/>
              </w:rPr>
            </w:pPr>
            <w:r w:rsidRPr="00D16489">
              <w:rPr>
                <w:sz w:val="20"/>
                <w:szCs w:val="20"/>
              </w:rPr>
              <w:t>11</w:t>
            </w:r>
          </w:p>
        </w:tc>
      </w:tr>
    </w:tbl>
    <w:p w:rsidR="00505485" w:rsidRPr="00505485" w:rsidRDefault="00505485" w:rsidP="00505485">
      <w:pPr>
        <w:rPr>
          <w:vanish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5542"/>
        <w:gridCol w:w="426"/>
        <w:gridCol w:w="1275"/>
        <w:gridCol w:w="1276"/>
        <w:gridCol w:w="1134"/>
        <w:gridCol w:w="567"/>
        <w:gridCol w:w="567"/>
        <w:gridCol w:w="851"/>
        <w:gridCol w:w="992"/>
        <w:gridCol w:w="567"/>
        <w:gridCol w:w="567"/>
        <w:gridCol w:w="850"/>
        <w:gridCol w:w="567"/>
      </w:tblGrid>
      <w:tr w:rsidR="00950031" w:rsidRPr="00BC7994" w:rsidTr="00416C3D">
        <w:trPr>
          <w:trHeight w:val="1336"/>
        </w:trPr>
        <w:tc>
          <w:tcPr>
            <w:tcW w:w="236" w:type="dxa"/>
            <w:vMerge w:val="restart"/>
            <w:textDirection w:val="btLr"/>
            <w:vAlign w:val="bottom"/>
          </w:tcPr>
          <w:p w:rsidR="00950031" w:rsidRPr="00BC7994" w:rsidRDefault="00950031" w:rsidP="00950031">
            <w:pPr>
              <w:ind w:left="113" w:right="-108"/>
              <w:jc w:val="center"/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542" w:type="dxa"/>
          </w:tcPr>
          <w:p w:rsidR="00950031" w:rsidRPr="00982E91" w:rsidRDefault="00950031" w:rsidP="00BC7994">
            <w:pPr>
              <w:rPr>
                <w:sz w:val="20"/>
                <w:szCs w:val="20"/>
              </w:rPr>
            </w:pPr>
            <w:r w:rsidRPr="00982E91">
              <w:rPr>
                <w:sz w:val="20"/>
                <w:szCs w:val="20"/>
              </w:rPr>
              <w:t xml:space="preserve">умышленное причинение легкого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</w:p>
          <w:p w:rsidR="00950031" w:rsidRPr="00BC7994" w:rsidRDefault="00950031" w:rsidP="00982E91">
            <w:pPr>
              <w:jc w:val="right"/>
            </w:pPr>
            <w:r w:rsidRPr="00982E91">
              <w:rPr>
                <w:sz w:val="20"/>
                <w:szCs w:val="20"/>
              </w:rPr>
              <w:t>п. «б» ч. 2 ст. 115 УК РФ</w:t>
            </w:r>
          </w:p>
        </w:tc>
        <w:tc>
          <w:tcPr>
            <w:tcW w:w="426" w:type="dxa"/>
            <w:vAlign w:val="bottom"/>
          </w:tcPr>
          <w:p w:rsidR="00950031" w:rsidRPr="007F2507" w:rsidRDefault="00950031" w:rsidP="00BC7994">
            <w:pPr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950031" w:rsidRPr="00416C3D" w:rsidRDefault="00012017" w:rsidP="00416C3D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3632" w:name="D0501"/>
            <w:bookmarkEnd w:id="3632"/>
            <w:r>
              <w:rPr>
                <w:b/>
                <w:color w:val="0070C0"/>
                <w:sz w:val="18"/>
                <w:szCs w:val="18"/>
              </w:rPr>
              <w:t xml:space="preserve"> 1</w:t>
            </w:r>
          </w:p>
        </w:tc>
        <w:tc>
          <w:tcPr>
            <w:tcW w:w="1276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633" w:name="D0502"/>
            <w:bookmarkEnd w:id="36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634" w:name="D0503"/>
            <w:bookmarkEnd w:id="36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635" w:name="D0504"/>
            <w:bookmarkEnd w:id="36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636" w:name="D0505"/>
            <w:bookmarkEnd w:id="36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637" w:name="D0506"/>
            <w:bookmarkEnd w:id="363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638" w:name="D0507"/>
            <w:bookmarkEnd w:id="363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639" w:name="D0508"/>
            <w:bookmarkEnd w:id="36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640" w:name="D0509"/>
            <w:bookmarkEnd w:id="36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641" w:name="D0510"/>
            <w:bookmarkEnd w:id="36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642" w:name="D0511"/>
            <w:bookmarkEnd w:id="3642"/>
            <w:r>
              <w:rPr>
                <w:sz w:val="18"/>
                <w:szCs w:val="18"/>
              </w:rPr>
              <w:t xml:space="preserve"> 0</w:t>
            </w:r>
          </w:p>
        </w:tc>
      </w:tr>
      <w:tr w:rsidR="00950031" w:rsidRPr="00BE427F" w:rsidTr="00416C3D">
        <w:trPr>
          <w:trHeight w:val="1168"/>
        </w:trPr>
        <w:tc>
          <w:tcPr>
            <w:tcW w:w="236" w:type="dxa"/>
            <w:vMerge/>
            <w:textDirection w:val="btLr"/>
            <w:vAlign w:val="center"/>
          </w:tcPr>
          <w:p w:rsidR="00950031" w:rsidRPr="007A2664" w:rsidRDefault="00950031" w:rsidP="001D4201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</w:tcPr>
          <w:p w:rsidR="00950031" w:rsidRDefault="00950031" w:rsidP="00A81C9C">
            <w:pPr>
              <w:pStyle w:val="ConsPlusNormal"/>
              <w:ind w:left="-57" w:right="-57"/>
              <w:jc w:val="both"/>
            </w:pPr>
            <w:r>
              <w:t>п</w:t>
            </w:r>
            <w:r w:rsidRPr="00BE427F">
              <w:t xml:space="preserve">обои по мотивам политической, идеологической, расовой, национальной или религиозной ненависти или вражды, либо по мотивам ненависти или вражды в отношении какой-либо социальной группы </w:t>
            </w:r>
          </w:p>
          <w:p w:rsidR="00950031" w:rsidRPr="00BE427F" w:rsidRDefault="00950031" w:rsidP="00A81C9C">
            <w:pPr>
              <w:pStyle w:val="ConsPlusNormal"/>
              <w:ind w:left="-57" w:right="-57"/>
              <w:jc w:val="right"/>
            </w:pPr>
            <w:r w:rsidRPr="00BE427F">
              <w:t xml:space="preserve"> ст. 116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A616B3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vAlign w:val="center"/>
          </w:tcPr>
          <w:p w:rsidR="00950031" w:rsidRPr="00416C3D" w:rsidRDefault="00950031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643" w:name="D0601"/>
            <w:bookmarkEnd w:id="3643"/>
          </w:p>
        </w:tc>
        <w:tc>
          <w:tcPr>
            <w:tcW w:w="1276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44" w:name="D0602"/>
            <w:bookmarkEnd w:id="3644"/>
          </w:p>
        </w:tc>
        <w:tc>
          <w:tcPr>
            <w:tcW w:w="1134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45" w:name="D0603"/>
            <w:bookmarkEnd w:id="3645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46" w:name="D0604"/>
            <w:bookmarkEnd w:id="3646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47" w:name="D0605"/>
            <w:bookmarkEnd w:id="3647"/>
          </w:p>
        </w:tc>
        <w:tc>
          <w:tcPr>
            <w:tcW w:w="851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48" w:name="D0606"/>
            <w:bookmarkEnd w:id="3648"/>
          </w:p>
        </w:tc>
        <w:tc>
          <w:tcPr>
            <w:tcW w:w="992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49" w:name="D0607"/>
            <w:bookmarkEnd w:id="3649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50" w:name="D0608"/>
            <w:bookmarkEnd w:id="3650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51" w:name="D0609"/>
            <w:bookmarkEnd w:id="3651"/>
          </w:p>
        </w:tc>
        <w:tc>
          <w:tcPr>
            <w:tcW w:w="850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52" w:name="D0610"/>
            <w:bookmarkEnd w:id="3652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53" w:name="D0611"/>
            <w:bookmarkEnd w:id="3653"/>
          </w:p>
        </w:tc>
      </w:tr>
      <w:tr w:rsidR="00950031" w:rsidRPr="00BE427F" w:rsidTr="00416C3D">
        <w:tc>
          <w:tcPr>
            <w:tcW w:w="236" w:type="dxa"/>
            <w:vMerge/>
          </w:tcPr>
          <w:p w:rsidR="00950031" w:rsidRPr="00BE427F" w:rsidRDefault="00950031" w:rsidP="006B025D">
            <w:pPr>
              <w:ind w:left="113" w:right="-108"/>
              <w:jc w:val="center"/>
            </w:pPr>
          </w:p>
        </w:tc>
        <w:tc>
          <w:tcPr>
            <w:tcW w:w="5542" w:type="dxa"/>
          </w:tcPr>
          <w:p w:rsidR="00950031" w:rsidRPr="00C5120F" w:rsidRDefault="00950031" w:rsidP="00C5120F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 w:rsidRPr="00C5120F">
              <w:rPr>
                <w:sz w:val="20"/>
                <w:szCs w:val="20"/>
              </w:rPr>
              <w:t>истязание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</w:p>
          <w:p w:rsidR="00950031" w:rsidRPr="00C5120F" w:rsidRDefault="00950031" w:rsidP="00C5120F">
            <w:pPr>
              <w:autoSpaceDE w:val="0"/>
              <w:autoSpaceDN w:val="0"/>
              <w:adjustRightInd w:val="0"/>
              <w:ind w:left="-57" w:right="-57"/>
              <w:jc w:val="right"/>
              <w:outlineLvl w:val="0"/>
              <w:rPr>
                <w:sz w:val="20"/>
                <w:szCs w:val="20"/>
              </w:rPr>
            </w:pPr>
            <w:r w:rsidRPr="00C5120F">
              <w:rPr>
                <w:sz w:val="20"/>
                <w:szCs w:val="20"/>
              </w:rPr>
              <w:t xml:space="preserve">  п. «з» ч. 2 ст. 117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361804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vAlign w:val="center"/>
          </w:tcPr>
          <w:p w:rsidR="00950031" w:rsidRPr="00416C3D" w:rsidRDefault="00950031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654" w:name="D0701"/>
            <w:bookmarkEnd w:id="3654"/>
          </w:p>
        </w:tc>
        <w:tc>
          <w:tcPr>
            <w:tcW w:w="1276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55" w:name="D0702"/>
            <w:bookmarkEnd w:id="3655"/>
          </w:p>
        </w:tc>
        <w:tc>
          <w:tcPr>
            <w:tcW w:w="1134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56" w:name="D0703"/>
            <w:bookmarkEnd w:id="3656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57" w:name="D0704"/>
            <w:bookmarkEnd w:id="3657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58" w:name="D0705"/>
            <w:bookmarkEnd w:id="3658"/>
          </w:p>
        </w:tc>
        <w:tc>
          <w:tcPr>
            <w:tcW w:w="851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59" w:name="D0706"/>
            <w:bookmarkEnd w:id="3659"/>
          </w:p>
        </w:tc>
        <w:tc>
          <w:tcPr>
            <w:tcW w:w="992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60" w:name="D0707"/>
            <w:bookmarkEnd w:id="3660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61" w:name="D0708"/>
            <w:bookmarkEnd w:id="3661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62" w:name="D0709"/>
            <w:bookmarkEnd w:id="3662"/>
          </w:p>
        </w:tc>
        <w:tc>
          <w:tcPr>
            <w:tcW w:w="850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63" w:name="D0710"/>
            <w:bookmarkEnd w:id="3663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64" w:name="D0711"/>
            <w:bookmarkEnd w:id="3664"/>
          </w:p>
        </w:tc>
      </w:tr>
      <w:tr w:rsidR="00950031" w:rsidRPr="00BE427F" w:rsidTr="00416C3D">
        <w:tc>
          <w:tcPr>
            <w:tcW w:w="236" w:type="dxa"/>
            <w:vMerge/>
          </w:tcPr>
          <w:p w:rsidR="00950031" w:rsidRPr="00BE427F" w:rsidRDefault="00950031" w:rsidP="006B025D">
            <w:pPr>
              <w:ind w:left="113" w:right="-108"/>
              <w:jc w:val="center"/>
            </w:pPr>
          </w:p>
        </w:tc>
        <w:tc>
          <w:tcPr>
            <w:tcW w:w="5542" w:type="dxa"/>
          </w:tcPr>
          <w:p w:rsidR="00950031" w:rsidRDefault="00950031" w:rsidP="00A81C9C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>гроза убийством или причинением тяжкого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rPr>
                <w:sz w:val="20"/>
                <w:szCs w:val="20"/>
              </w:rPr>
              <w:t xml:space="preserve"> </w:t>
            </w:r>
          </w:p>
          <w:p w:rsidR="00950031" w:rsidRPr="00BE427F" w:rsidRDefault="00950031" w:rsidP="00A81C9C">
            <w:pPr>
              <w:autoSpaceDE w:val="0"/>
              <w:autoSpaceDN w:val="0"/>
              <w:adjustRightInd w:val="0"/>
              <w:ind w:left="-57" w:right="-57"/>
              <w:jc w:val="right"/>
              <w:outlineLvl w:val="0"/>
            </w:pPr>
            <w:r w:rsidRPr="007A2664">
              <w:rPr>
                <w:sz w:val="20"/>
                <w:szCs w:val="20"/>
              </w:rPr>
              <w:t>ч. 2 ст. 119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361804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vAlign w:val="center"/>
          </w:tcPr>
          <w:p w:rsidR="00950031" w:rsidRPr="00416C3D" w:rsidRDefault="00950031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665" w:name="D0801"/>
            <w:bookmarkEnd w:id="3665"/>
          </w:p>
        </w:tc>
        <w:tc>
          <w:tcPr>
            <w:tcW w:w="1276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66" w:name="D0802"/>
            <w:bookmarkEnd w:id="3666"/>
          </w:p>
        </w:tc>
        <w:tc>
          <w:tcPr>
            <w:tcW w:w="1134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67" w:name="D0803"/>
            <w:bookmarkEnd w:id="3667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68" w:name="D0804"/>
            <w:bookmarkEnd w:id="3668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69" w:name="D0805"/>
            <w:bookmarkEnd w:id="3669"/>
          </w:p>
        </w:tc>
        <w:tc>
          <w:tcPr>
            <w:tcW w:w="851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70" w:name="D0806"/>
            <w:bookmarkEnd w:id="3670"/>
          </w:p>
        </w:tc>
        <w:tc>
          <w:tcPr>
            <w:tcW w:w="992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71" w:name="D0807"/>
            <w:bookmarkEnd w:id="3671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72" w:name="D0808"/>
            <w:bookmarkEnd w:id="3672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73" w:name="D0809"/>
            <w:bookmarkEnd w:id="3673"/>
          </w:p>
        </w:tc>
        <w:tc>
          <w:tcPr>
            <w:tcW w:w="850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74" w:name="D0810"/>
            <w:bookmarkEnd w:id="3674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75" w:name="D0811"/>
            <w:bookmarkEnd w:id="3675"/>
          </w:p>
        </w:tc>
      </w:tr>
      <w:tr w:rsidR="00950031" w:rsidRPr="00BE427F" w:rsidTr="00416C3D">
        <w:tc>
          <w:tcPr>
            <w:tcW w:w="236" w:type="dxa"/>
            <w:vMerge/>
            <w:textDirection w:val="btLr"/>
            <w:vAlign w:val="center"/>
          </w:tcPr>
          <w:p w:rsidR="00950031" w:rsidRPr="007A2664" w:rsidRDefault="00950031" w:rsidP="006B025D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</w:tcPr>
          <w:p w:rsidR="00982E91" w:rsidRDefault="00950031" w:rsidP="00A81C9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равенства прав и свобод человека и гражданина </w:t>
            </w:r>
            <w:r>
              <w:rPr>
                <w:sz w:val="20"/>
                <w:szCs w:val="20"/>
              </w:rPr>
              <w:t xml:space="preserve">   </w:t>
            </w:r>
          </w:p>
          <w:p w:rsidR="00950031" w:rsidRPr="007A2664" w:rsidRDefault="00950031" w:rsidP="00982E91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</w:t>
            </w:r>
            <w:r w:rsidRPr="007A2664">
              <w:rPr>
                <w:sz w:val="20"/>
                <w:szCs w:val="20"/>
              </w:rPr>
              <w:t>ст. 136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361804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vAlign w:val="center"/>
          </w:tcPr>
          <w:p w:rsidR="00950031" w:rsidRPr="00416C3D" w:rsidRDefault="00950031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676" w:name="D0901"/>
            <w:bookmarkEnd w:id="3676"/>
          </w:p>
        </w:tc>
        <w:tc>
          <w:tcPr>
            <w:tcW w:w="1276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77" w:name="D0902"/>
            <w:bookmarkEnd w:id="3677"/>
          </w:p>
        </w:tc>
        <w:tc>
          <w:tcPr>
            <w:tcW w:w="1134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78" w:name="D0903"/>
            <w:bookmarkEnd w:id="3678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79" w:name="D0904"/>
            <w:bookmarkEnd w:id="3679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80" w:name="D0905"/>
            <w:bookmarkEnd w:id="3680"/>
          </w:p>
        </w:tc>
        <w:tc>
          <w:tcPr>
            <w:tcW w:w="851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81" w:name="D0906"/>
            <w:bookmarkEnd w:id="3681"/>
          </w:p>
        </w:tc>
        <w:tc>
          <w:tcPr>
            <w:tcW w:w="992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82" w:name="D0907"/>
            <w:bookmarkEnd w:id="3682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83" w:name="D0908"/>
            <w:bookmarkEnd w:id="3683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84" w:name="D0909"/>
            <w:bookmarkEnd w:id="3684"/>
          </w:p>
        </w:tc>
        <w:tc>
          <w:tcPr>
            <w:tcW w:w="850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85" w:name="D0910"/>
            <w:bookmarkEnd w:id="3685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86" w:name="D0911"/>
            <w:bookmarkEnd w:id="3686"/>
          </w:p>
        </w:tc>
      </w:tr>
      <w:tr w:rsidR="00950031" w:rsidRPr="00BE427F" w:rsidTr="00416C3D">
        <w:tc>
          <w:tcPr>
            <w:tcW w:w="236" w:type="dxa"/>
            <w:vMerge/>
          </w:tcPr>
          <w:p w:rsidR="00950031" w:rsidRPr="007A2664" w:rsidRDefault="00950031" w:rsidP="00685030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</w:tcPr>
          <w:p w:rsidR="00982E91" w:rsidRDefault="00950031" w:rsidP="00A81C9C">
            <w:pPr>
              <w:ind w:left="-113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оспрепятствование осуществлению избирательных прав или работе избирательных комиссий  </w:t>
            </w:r>
            <w:r>
              <w:rPr>
                <w:sz w:val="20"/>
                <w:szCs w:val="20"/>
              </w:rPr>
              <w:t xml:space="preserve"> </w:t>
            </w:r>
          </w:p>
          <w:p w:rsidR="00950031" w:rsidRPr="007A2664" w:rsidRDefault="00950031" w:rsidP="00982E91">
            <w:pPr>
              <w:ind w:left="-113" w:right="-113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141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361804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950031" w:rsidRPr="00416C3D" w:rsidRDefault="00950031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687" w:name="D1001"/>
            <w:bookmarkEnd w:id="3687"/>
          </w:p>
        </w:tc>
        <w:tc>
          <w:tcPr>
            <w:tcW w:w="1276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88" w:name="D1002"/>
            <w:bookmarkEnd w:id="3688"/>
          </w:p>
        </w:tc>
        <w:tc>
          <w:tcPr>
            <w:tcW w:w="1134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89" w:name="D1003"/>
            <w:bookmarkEnd w:id="3689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90" w:name="D1004"/>
            <w:bookmarkEnd w:id="3690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91" w:name="D1005"/>
            <w:bookmarkEnd w:id="3691"/>
          </w:p>
        </w:tc>
        <w:tc>
          <w:tcPr>
            <w:tcW w:w="851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92" w:name="D1006"/>
            <w:bookmarkEnd w:id="3692"/>
          </w:p>
        </w:tc>
        <w:tc>
          <w:tcPr>
            <w:tcW w:w="992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93" w:name="D1007"/>
            <w:bookmarkEnd w:id="3693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94" w:name="D1008"/>
            <w:bookmarkEnd w:id="3694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95" w:name="D1009"/>
            <w:bookmarkEnd w:id="3695"/>
          </w:p>
        </w:tc>
        <w:tc>
          <w:tcPr>
            <w:tcW w:w="850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96" w:name="D1010"/>
            <w:bookmarkEnd w:id="3696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97" w:name="D1011"/>
            <w:bookmarkEnd w:id="3697"/>
          </w:p>
        </w:tc>
      </w:tr>
      <w:tr w:rsidR="00950031" w:rsidRPr="00BE427F" w:rsidTr="00416C3D">
        <w:tc>
          <w:tcPr>
            <w:tcW w:w="236" w:type="dxa"/>
            <w:vMerge/>
          </w:tcPr>
          <w:p w:rsidR="00950031" w:rsidRPr="007A2664" w:rsidRDefault="00950031" w:rsidP="00685030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</w:tcPr>
          <w:p w:rsidR="00982E91" w:rsidRDefault="00950031" w:rsidP="00A81C9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 xml:space="preserve">альсификация избирательных документов, документов референдума              </w:t>
            </w:r>
            <w:r>
              <w:rPr>
                <w:sz w:val="20"/>
                <w:szCs w:val="20"/>
              </w:rPr>
              <w:t xml:space="preserve">                                 </w:t>
            </w:r>
          </w:p>
          <w:p w:rsidR="00950031" w:rsidRPr="007A2664" w:rsidRDefault="00950031" w:rsidP="00982E91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 xml:space="preserve"> ст. 142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424AFE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950031" w:rsidRPr="00416C3D" w:rsidRDefault="00950031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698" w:name="D1101"/>
            <w:bookmarkEnd w:id="3698"/>
          </w:p>
        </w:tc>
        <w:tc>
          <w:tcPr>
            <w:tcW w:w="1276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699" w:name="D1102"/>
            <w:bookmarkEnd w:id="3699"/>
          </w:p>
        </w:tc>
        <w:tc>
          <w:tcPr>
            <w:tcW w:w="1134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00" w:name="D1103"/>
            <w:bookmarkEnd w:id="3700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01" w:name="D1104"/>
            <w:bookmarkEnd w:id="3701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02" w:name="D1105"/>
            <w:bookmarkEnd w:id="3702"/>
          </w:p>
        </w:tc>
        <w:tc>
          <w:tcPr>
            <w:tcW w:w="851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03" w:name="D1106"/>
            <w:bookmarkEnd w:id="3703"/>
          </w:p>
        </w:tc>
        <w:tc>
          <w:tcPr>
            <w:tcW w:w="992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04" w:name="D1107"/>
            <w:bookmarkEnd w:id="3704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05" w:name="D1108"/>
            <w:bookmarkEnd w:id="3705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06" w:name="D1109"/>
            <w:bookmarkEnd w:id="3706"/>
          </w:p>
        </w:tc>
        <w:tc>
          <w:tcPr>
            <w:tcW w:w="850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07" w:name="D1110"/>
            <w:bookmarkEnd w:id="3707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08" w:name="D1111"/>
            <w:bookmarkEnd w:id="3708"/>
          </w:p>
        </w:tc>
      </w:tr>
      <w:tr w:rsidR="00950031" w:rsidRPr="00BE427F" w:rsidTr="00416C3D">
        <w:tc>
          <w:tcPr>
            <w:tcW w:w="236" w:type="dxa"/>
            <w:vMerge/>
          </w:tcPr>
          <w:p w:rsidR="00950031" w:rsidRPr="007A2664" w:rsidRDefault="00950031" w:rsidP="00685030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</w:tcPr>
          <w:p w:rsidR="00982E91" w:rsidRDefault="00950031" w:rsidP="00A81C9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 xml:space="preserve">альсификация итогов голосования  </w:t>
            </w:r>
            <w:r>
              <w:rPr>
                <w:sz w:val="20"/>
                <w:szCs w:val="20"/>
              </w:rPr>
              <w:t xml:space="preserve">     </w:t>
            </w:r>
            <w:r w:rsidRPr="007A2664">
              <w:rPr>
                <w:sz w:val="20"/>
                <w:szCs w:val="20"/>
              </w:rPr>
              <w:t xml:space="preserve"> </w:t>
            </w:r>
          </w:p>
          <w:p w:rsidR="00950031" w:rsidRPr="007A2664" w:rsidRDefault="00950031" w:rsidP="00982E91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142.1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687885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950031" w:rsidRPr="00416C3D" w:rsidRDefault="00950031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709" w:name="D1201"/>
            <w:bookmarkEnd w:id="3709"/>
          </w:p>
        </w:tc>
        <w:tc>
          <w:tcPr>
            <w:tcW w:w="1276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10" w:name="D1202"/>
            <w:bookmarkEnd w:id="3710"/>
          </w:p>
        </w:tc>
        <w:tc>
          <w:tcPr>
            <w:tcW w:w="1134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11" w:name="D1203"/>
            <w:bookmarkEnd w:id="3711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12" w:name="D1204"/>
            <w:bookmarkEnd w:id="3712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13" w:name="D1205"/>
            <w:bookmarkEnd w:id="3713"/>
          </w:p>
        </w:tc>
        <w:tc>
          <w:tcPr>
            <w:tcW w:w="851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14" w:name="D1206"/>
            <w:bookmarkEnd w:id="3714"/>
          </w:p>
        </w:tc>
        <w:tc>
          <w:tcPr>
            <w:tcW w:w="992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15" w:name="D1207"/>
            <w:bookmarkEnd w:id="3715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16" w:name="D1208"/>
            <w:bookmarkEnd w:id="3716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17" w:name="D1209"/>
            <w:bookmarkEnd w:id="3717"/>
          </w:p>
        </w:tc>
        <w:tc>
          <w:tcPr>
            <w:tcW w:w="850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18" w:name="D1210"/>
            <w:bookmarkEnd w:id="3718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19" w:name="D1211"/>
            <w:bookmarkEnd w:id="3719"/>
          </w:p>
        </w:tc>
      </w:tr>
      <w:tr w:rsidR="00950031" w:rsidRPr="00BE427F" w:rsidTr="00416C3D">
        <w:tc>
          <w:tcPr>
            <w:tcW w:w="236" w:type="dxa"/>
            <w:vMerge/>
          </w:tcPr>
          <w:p w:rsidR="00950031" w:rsidRPr="007A2664" w:rsidRDefault="00950031" w:rsidP="00685030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</w:tcPr>
          <w:p w:rsidR="00982E91" w:rsidRDefault="00950031" w:rsidP="00982E91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права на свободу совести и вероисповеданий      </w:t>
            </w:r>
          </w:p>
          <w:p w:rsidR="00950031" w:rsidRPr="007A2664" w:rsidRDefault="00950031" w:rsidP="00982E91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               </w:t>
            </w:r>
            <w:r>
              <w:rPr>
                <w:sz w:val="20"/>
                <w:szCs w:val="20"/>
              </w:rPr>
              <w:t xml:space="preserve">                  </w:t>
            </w:r>
            <w:r w:rsidRPr="007A2664">
              <w:rPr>
                <w:sz w:val="20"/>
                <w:szCs w:val="20"/>
              </w:rPr>
              <w:t>ст. 148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687885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950031" w:rsidRPr="00416C3D" w:rsidRDefault="00012017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720" w:name="D1301"/>
            <w:bookmarkEnd w:id="3720"/>
            <w:r>
              <w:rPr>
                <w:b/>
                <w:color w:val="0070C0"/>
                <w:sz w:val="18"/>
                <w:szCs w:val="18"/>
              </w:rPr>
              <w:t xml:space="preserve"> 1</w:t>
            </w:r>
          </w:p>
        </w:tc>
        <w:tc>
          <w:tcPr>
            <w:tcW w:w="1276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721" w:name="D1302"/>
            <w:bookmarkEnd w:id="3721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1134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722" w:name="D1303"/>
            <w:bookmarkEnd w:id="372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723" w:name="D1304"/>
            <w:bookmarkEnd w:id="37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724" w:name="D1305"/>
            <w:bookmarkEnd w:id="37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725" w:name="D1306"/>
            <w:bookmarkEnd w:id="372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726" w:name="D1307"/>
            <w:bookmarkEnd w:id="37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727" w:name="D1308"/>
            <w:bookmarkEnd w:id="3727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728" w:name="D1309"/>
            <w:bookmarkEnd w:id="37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729" w:name="D1310"/>
            <w:bookmarkEnd w:id="37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950031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3730" w:name="D1311"/>
            <w:bookmarkEnd w:id="3730"/>
            <w:r>
              <w:rPr>
                <w:sz w:val="18"/>
                <w:szCs w:val="18"/>
              </w:rPr>
              <w:t xml:space="preserve"> 0</w:t>
            </w:r>
          </w:p>
        </w:tc>
      </w:tr>
      <w:tr w:rsidR="00950031" w:rsidRPr="00BE427F" w:rsidTr="00416C3D">
        <w:tc>
          <w:tcPr>
            <w:tcW w:w="236" w:type="dxa"/>
            <w:vMerge/>
          </w:tcPr>
          <w:p w:rsidR="00950031" w:rsidRPr="007A2664" w:rsidRDefault="00950031" w:rsidP="00685030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</w:tcPr>
          <w:p w:rsidR="00982E91" w:rsidRDefault="00950031" w:rsidP="00A81C9C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оспрепятствование проведению собрания, митинга, демонстрации, шествия, пикетирования или участию в них </w:t>
            </w:r>
            <w:r>
              <w:rPr>
                <w:sz w:val="20"/>
                <w:szCs w:val="20"/>
              </w:rPr>
              <w:t xml:space="preserve">  </w:t>
            </w:r>
          </w:p>
          <w:p w:rsidR="00950031" w:rsidRPr="007A2664" w:rsidRDefault="00950031" w:rsidP="00982E91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Pr="007A2664">
              <w:rPr>
                <w:sz w:val="20"/>
                <w:szCs w:val="20"/>
              </w:rPr>
              <w:t>ст. 149 УК РФ</w:t>
            </w:r>
          </w:p>
        </w:tc>
        <w:tc>
          <w:tcPr>
            <w:tcW w:w="426" w:type="dxa"/>
            <w:vAlign w:val="bottom"/>
          </w:tcPr>
          <w:p w:rsidR="00950031" w:rsidRPr="00843235" w:rsidRDefault="00950031" w:rsidP="00687885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vAlign w:val="center"/>
          </w:tcPr>
          <w:p w:rsidR="00950031" w:rsidRPr="00416C3D" w:rsidRDefault="00950031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731" w:name="D1401"/>
            <w:bookmarkEnd w:id="3731"/>
          </w:p>
        </w:tc>
        <w:tc>
          <w:tcPr>
            <w:tcW w:w="1276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32" w:name="D1402"/>
            <w:bookmarkEnd w:id="3732"/>
          </w:p>
        </w:tc>
        <w:tc>
          <w:tcPr>
            <w:tcW w:w="1134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33" w:name="D1403"/>
            <w:bookmarkEnd w:id="3733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34" w:name="D1404"/>
            <w:bookmarkEnd w:id="3734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35" w:name="D1405"/>
            <w:bookmarkEnd w:id="3735"/>
          </w:p>
        </w:tc>
        <w:tc>
          <w:tcPr>
            <w:tcW w:w="851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36" w:name="D1406"/>
            <w:bookmarkEnd w:id="3736"/>
          </w:p>
        </w:tc>
        <w:tc>
          <w:tcPr>
            <w:tcW w:w="992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37" w:name="D1407"/>
            <w:bookmarkEnd w:id="3737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38" w:name="D1408"/>
            <w:bookmarkEnd w:id="3738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39" w:name="D1409"/>
            <w:bookmarkEnd w:id="3739"/>
          </w:p>
        </w:tc>
        <w:tc>
          <w:tcPr>
            <w:tcW w:w="850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40" w:name="D1410"/>
            <w:bookmarkEnd w:id="3740"/>
          </w:p>
        </w:tc>
        <w:tc>
          <w:tcPr>
            <w:tcW w:w="567" w:type="dxa"/>
            <w:vAlign w:val="center"/>
          </w:tcPr>
          <w:p w:rsidR="00950031" w:rsidRPr="00416C3D" w:rsidRDefault="00950031" w:rsidP="00416C3D">
            <w:pPr>
              <w:jc w:val="center"/>
              <w:rPr>
                <w:sz w:val="18"/>
                <w:szCs w:val="18"/>
              </w:rPr>
            </w:pPr>
            <w:bookmarkStart w:id="3741" w:name="D1411"/>
            <w:bookmarkEnd w:id="3741"/>
          </w:p>
        </w:tc>
      </w:tr>
    </w:tbl>
    <w:p w:rsidR="00464DB7" w:rsidRDefault="00464DB7">
      <w:r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298"/>
        <w:gridCol w:w="141"/>
        <w:gridCol w:w="426"/>
        <w:gridCol w:w="4677"/>
        <w:gridCol w:w="426"/>
        <w:gridCol w:w="1275"/>
        <w:gridCol w:w="1276"/>
        <w:gridCol w:w="1134"/>
        <w:gridCol w:w="567"/>
        <w:gridCol w:w="567"/>
        <w:gridCol w:w="851"/>
        <w:gridCol w:w="992"/>
        <w:gridCol w:w="567"/>
        <w:gridCol w:w="567"/>
        <w:gridCol w:w="850"/>
        <w:gridCol w:w="567"/>
      </w:tblGrid>
      <w:tr w:rsidR="00464DB7" w:rsidRPr="007F2507" w:rsidTr="00982E91">
        <w:trPr>
          <w:tblHeader/>
        </w:trPr>
        <w:tc>
          <w:tcPr>
            <w:tcW w:w="5778" w:type="dxa"/>
            <w:gridSpan w:val="5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464DB7" w:rsidRPr="007F2507" w:rsidRDefault="00464DB7" w:rsidP="00464DB7">
            <w:pPr>
              <w:jc w:val="center"/>
              <w:rPr>
                <w:sz w:val="20"/>
                <w:szCs w:val="20"/>
              </w:rPr>
            </w:pPr>
            <w:r w:rsidRPr="007F2507">
              <w:rPr>
                <w:sz w:val="20"/>
                <w:szCs w:val="20"/>
              </w:rPr>
              <w:t>11</w:t>
            </w:r>
          </w:p>
        </w:tc>
      </w:tr>
      <w:tr w:rsidR="003348C0" w:rsidRPr="00BE427F" w:rsidTr="00416C3D">
        <w:tc>
          <w:tcPr>
            <w:tcW w:w="236" w:type="dxa"/>
            <w:vMerge w:val="restart"/>
            <w:textDirection w:val="btLr"/>
            <w:vAlign w:val="bottom"/>
          </w:tcPr>
          <w:p w:rsidR="003348C0" w:rsidRPr="007A2664" w:rsidRDefault="003348C0" w:rsidP="00950031">
            <w:pPr>
              <w:ind w:left="11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5542" w:type="dxa"/>
            <w:gridSpan w:val="4"/>
          </w:tcPr>
          <w:p w:rsidR="003348C0" w:rsidRPr="007A2664" w:rsidRDefault="003348C0" w:rsidP="00221C1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овлечение несовершеннолетнего в совершение преступления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 </w:t>
            </w:r>
            <w:r>
              <w:rPr>
                <w:sz w:val="20"/>
                <w:szCs w:val="20"/>
              </w:rPr>
              <w:t xml:space="preserve">                           </w:t>
            </w:r>
            <w:r w:rsidR="00221C16"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 ч. 4 ст. 150 УК РФ</w:t>
            </w:r>
          </w:p>
        </w:tc>
        <w:tc>
          <w:tcPr>
            <w:tcW w:w="426" w:type="dxa"/>
            <w:vAlign w:val="bottom"/>
          </w:tcPr>
          <w:p w:rsidR="003348C0" w:rsidRPr="00843235" w:rsidRDefault="003348C0" w:rsidP="00687885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vAlign w:val="center"/>
          </w:tcPr>
          <w:p w:rsidR="003348C0" w:rsidRPr="00416C3D" w:rsidRDefault="003348C0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742" w:name="D1501"/>
            <w:bookmarkEnd w:id="3742"/>
          </w:p>
        </w:tc>
        <w:tc>
          <w:tcPr>
            <w:tcW w:w="1276" w:type="dxa"/>
            <w:vAlign w:val="center"/>
          </w:tcPr>
          <w:p w:rsidR="003348C0" w:rsidRPr="00416C3D" w:rsidRDefault="003348C0" w:rsidP="00416C3D">
            <w:pPr>
              <w:jc w:val="center"/>
              <w:rPr>
                <w:sz w:val="18"/>
                <w:szCs w:val="18"/>
              </w:rPr>
            </w:pPr>
            <w:bookmarkStart w:id="3743" w:name="D1502"/>
            <w:bookmarkEnd w:id="3743"/>
          </w:p>
        </w:tc>
        <w:tc>
          <w:tcPr>
            <w:tcW w:w="1134" w:type="dxa"/>
            <w:vAlign w:val="center"/>
          </w:tcPr>
          <w:p w:rsidR="003348C0" w:rsidRPr="00416C3D" w:rsidRDefault="003348C0" w:rsidP="00416C3D">
            <w:pPr>
              <w:jc w:val="center"/>
              <w:rPr>
                <w:sz w:val="18"/>
                <w:szCs w:val="18"/>
              </w:rPr>
            </w:pPr>
            <w:bookmarkStart w:id="3744" w:name="D1503"/>
            <w:bookmarkEnd w:id="3744"/>
          </w:p>
        </w:tc>
        <w:tc>
          <w:tcPr>
            <w:tcW w:w="567" w:type="dxa"/>
            <w:vAlign w:val="center"/>
          </w:tcPr>
          <w:p w:rsidR="003348C0" w:rsidRPr="00416C3D" w:rsidRDefault="003348C0" w:rsidP="00416C3D">
            <w:pPr>
              <w:jc w:val="center"/>
              <w:rPr>
                <w:sz w:val="18"/>
                <w:szCs w:val="18"/>
              </w:rPr>
            </w:pPr>
            <w:bookmarkStart w:id="3745" w:name="D1504"/>
            <w:bookmarkEnd w:id="3745"/>
          </w:p>
        </w:tc>
        <w:tc>
          <w:tcPr>
            <w:tcW w:w="567" w:type="dxa"/>
            <w:vAlign w:val="center"/>
          </w:tcPr>
          <w:p w:rsidR="003348C0" w:rsidRPr="00416C3D" w:rsidRDefault="003348C0" w:rsidP="00416C3D">
            <w:pPr>
              <w:jc w:val="center"/>
              <w:rPr>
                <w:sz w:val="18"/>
                <w:szCs w:val="18"/>
              </w:rPr>
            </w:pPr>
            <w:bookmarkStart w:id="3746" w:name="D1505"/>
            <w:bookmarkEnd w:id="3746"/>
          </w:p>
        </w:tc>
        <w:tc>
          <w:tcPr>
            <w:tcW w:w="851" w:type="dxa"/>
            <w:vAlign w:val="center"/>
          </w:tcPr>
          <w:p w:rsidR="003348C0" w:rsidRPr="00416C3D" w:rsidRDefault="003348C0" w:rsidP="00416C3D">
            <w:pPr>
              <w:jc w:val="center"/>
              <w:rPr>
                <w:sz w:val="18"/>
                <w:szCs w:val="18"/>
              </w:rPr>
            </w:pPr>
            <w:bookmarkStart w:id="3747" w:name="D1506"/>
            <w:bookmarkEnd w:id="3747"/>
          </w:p>
        </w:tc>
        <w:tc>
          <w:tcPr>
            <w:tcW w:w="992" w:type="dxa"/>
            <w:vAlign w:val="center"/>
          </w:tcPr>
          <w:p w:rsidR="003348C0" w:rsidRPr="00416C3D" w:rsidRDefault="003348C0" w:rsidP="00416C3D">
            <w:pPr>
              <w:jc w:val="center"/>
              <w:rPr>
                <w:sz w:val="18"/>
                <w:szCs w:val="18"/>
              </w:rPr>
            </w:pPr>
            <w:bookmarkStart w:id="3748" w:name="D1507"/>
            <w:bookmarkEnd w:id="3748"/>
          </w:p>
        </w:tc>
        <w:tc>
          <w:tcPr>
            <w:tcW w:w="567" w:type="dxa"/>
            <w:vAlign w:val="center"/>
          </w:tcPr>
          <w:p w:rsidR="003348C0" w:rsidRPr="00416C3D" w:rsidRDefault="003348C0" w:rsidP="00416C3D">
            <w:pPr>
              <w:jc w:val="center"/>
              <w:rPr>
                <w:sz w:val="18"/>
                <w:szCs w:val="18"/>
              </w:rPr>
            </w:pPr>
            <w:bookmarkStart w:id="3749" w:name="D1508"/>
            <w:bookmarkEnd w:id="3749"/>
          </w:p>
        </w:tc>
        <w:tc>
          <w:tcPr>
            <w:tcW w:w="567" w:type="dxa"/>
            <w:vAlign w:val="center"/>
          </w:tcPr>
          <w:p w:rsidR="003348C0" w:rsidRPr="00416C3D" w:rsidRDefault="003348C0" w:rsidP="00416C3D">
            <w:pPr>
              <w:jc w:val="center"/>
              <w:rPr>
                <w:sz w:val="18"/>
                <w:szCs w:val="18"/>
              </w:rPr>
            </w:pPr>
            <w:bookmarkStart w:id="3750" w:name="D1509"/>
            <w:bookmarkEnd w:id="3750"/>
          </w:p>
        </w:tc>
        <w:tc>
          <w:tcPr>
            <w:tcW w:w="850" w:type="dxa"/>
            <w:vAlign w:val="center"/>
          </w:tcPr>
          <w:p w:rsidR="003348C0" w:rsidRPr="00416C3D" w:rsidRDefault="003348C0" w:rsidP="00416C3D">
            <w:pPr>
              <w:jc w:val="center"/>
              <w:rPr>
                <w:sz w:val="18"/>
                <w:szCs w:val="18"/>
              </w:rPr>
            </w:pPr>
            <w:bookmarkStart w:id="3751" w:name="D1510"/>
            <w:bookmarkEnd w:id="3751"/>
          </w:p>
        </w:tc>
        <w:tc>
          <w:tcPr>
            <w:tcW w:w="567" w:type="dxa"/>
            <w:vAlign w:val="center"/>
          </w:tcPr>
          <w:p w:rsidR="003348C0" w:rsidRPr="00416C3D" w:rsidRDefault="003348C0" w:rsidP="00416C3D">
            <w:pPr>
              <w:jc w:val="center"/>
              <w:rPr>
                <w:sz w:val="18"/>
                <w:szCs w:val="18"/>
              </w:rPr>
            </w:pPr>
            <w:bookmarkStart w:id="3752" w:name="D1511"/>
            <w:bookmarkEnd w:id="3752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bottom"/>
          </w:tcPr>
          <w:p w:rsidR="00221C16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Pr="000A19EA" w:rsidRDefault="00221C16" w:rsidP="00221C1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умышленные уничтожение или повреждение имущества</w:t>
            </w:r>
          </w:p>
          <w:p w:rsidR="00221C16" w:rsidRPr="000A19EA" w:rsidRDefault="00221C16" w:rsidP="00221C16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ст. 167 УК РФ</w:t>
            </w:r>
          </w:p>
        </w:tc>
        <w:tc>
          <w:tcPr>
            <w:tcW w:w="426" w:type="dxa"/>
            <w:vAlign w:val="bottom"/>
          </w:tcPr>
          <w:p w:rsidR="00221C16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sz w:val="18"/>
                <w:szCs w:val="18"/>
              </w:rPr>
            </w:pPr>
            <w:bookmarkStart w:id="3753" w:name="D1601"/>
            <w:bookmarkEnd w:id="3753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54" w:name="D1602"/>
            <w:bookmarkEnd w:id="3754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55" w:name="D1603"/>
            <w:bookmarkEnd w:id="375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56" w:name="D1604"/>
            <w:bookmarkEnd w:id="375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57" w:name="D1605"/>
            <w:bookmarkEnd w:id="3757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58" w:name="D1606"/>
            <w:bookmarkEnd w:id="3758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59" w:name="D1607"/>
            <w:bookmarkEnd w:id="375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60" w:name="D1608"/>
            <w:bookmarkEnd w:id="376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61" w:name="D1609"/>
            <w:bookmarkEnd w:id="3761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62" w:name="D1610"/>
            <w:bookmarkEnd w:id="376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63" w:name="D1611"/>
            <w:bookmarkEnd w:id="3763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Pr="007A2664" w:rsidRDefault="00221C16" w:rsidP="00221C1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A2664">
              <w:rPr>
                <w:sz w:val="20"/>
                <w:szCs w:val="20"/>
              </w:rPr>
              <w:t xml:space="preserve">ассовые беспорядки   </w:t>
            </w:r>
            <w:r>
              <w:rPr>
                <w:sz w:val="20"/>
                <w:szCs w:val="20"/>
              </w:rPr>
              <w:t xml:space="preserve">                                         </w:t>
            </w:r>
            <w:r w:rsidRPr="007A2664">
              <w:rPr>
                <w:sz w:val="20"/>
                <w:szCs w:val="20"/>
              </w:rPr>
              <w:t xml:space="preserve">   ст. 212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764" w:name="D1701"/>
            <w:bookmarkEnd w:id="3764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65" w:name="D1702"/>
            <w:bookmarkEnd w:id="3765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66" w:name="D1703"/>
            <w:bookmarkEnd w:id="376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67" w:name="D1704"/>
            <w:bookmarkEnd w:id="376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68" w:name="D1705"/>
            <w:bookmarkEnd w:id="3768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69" w:name="D1706"/>
            <w:bookmarkEnd w:id="3769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70" w:name="D1707"/>
            <w:bookmarkEnd w:id="377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71" w:name="D1708"/>
            <w:bookmarkEnd w:id="377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72" w:name="D1709"/>
            <w:bookmarkEnd w:id="3772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73" w:name="D1710"/>
            <w:bookmarkEnd w:id="377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74" w:name="D1711"/>
            <w:bookmarkEnd w:id="3774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 w:val="restart"/>
            <w:textDirection w:val="btLr"/>
            <w:vAlign w:val="center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4" w:type="dxa"/>
            <w:gridSpan w:val="3"/>
          </w:tcPr>
          <w:p w:rsidR="00221C16" w:rsidRDefault="00221C16" w:rsidP="00221C1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7A2664">
              <w:rPr>
                <w:sz w:val="20"/>
                <w:szCs w:val="20"/>
              </w:rPr>
              <w:t xml:space="preserve">рганизация и подготовка к организации </w:t>
            </w:r>
          </w:p>
          <w:p w:rsidR="00221C16" w:rsidRPr="007A2664" w:rsidRDefault="00221C16" w:rsidP="00221C16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1 ст. 212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775" w:name="D1801"/>
            <w:bookmarkEnd w:id="3775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76" w:name="D1802"/>
            <w:bookmarkEnd w:id="3776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77" w:name="D1803"/>
            <w:bookmarkEnd w:id="377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78" w:name="D1804"/>
            <w:bookmarkEnd w:id="377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79" w:name="D1805"/>
            <w:bookmarkEnd w:id="3779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80" w:name="D1806"/>
            <w:bookmarkEnd w:id="3780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81" w:name="D1807"/>
            <w:bookmarkEnd w:id="378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82" w:name="D1808"/>
            <w:bookmarkEnd w:id="378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83" w:name="D1809"/>
            <w:bookmarkEnd w:id="3783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84" w:name="D1810"/>
            <w:bookmarkEnd w:id="378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85" w:name="D1811"/>
            <w:bookmarkEnd w:id="3785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</w:tcPr>
          <w:p w:rsidR="00221C16" w:rsidRPr="007A2664" w:rsidRDefault="00221C16" w:rsidP="00221C16">
            <w:pPr>
              <w:spacing w:line="240" w:lineRule="exact"/>
              <w:ind w:left="-57" w:right="-57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A2664">
              <w:rPr>
                <w:sz w:val="20"/>
                <w:szCs w:val="20"/>
              </w:rPr>
              <w:t xml:space="preserve">клонение, вербовка или иное вовлечение лица </w:t>
            </w:r>
            <w:r w:rsidRPr="007A2664">
              <w:rPr>
                <w:bCs/>
                <w:sz w:val="20"/>
                <w:szCs w:val="20"/>
              </w:rPr>
              <w:t xml:space="preserve">в массовые беспорядки  </w:t>
            </w:r>
            <w:r>
              <w:rPr>
                <w:bCs/>
                <w:sz w:val="20"/>
                <w:szCs w:val="20"/>
              </w:rPr>
              <w:t xml:space="preserve">                                              </w:t>
            </w:r>
            <w:r w:rsidRPr="007A2664">
              <w:rPr>
                <w:bCs/>
                <w:sz w:val="20"/>
                <w:szCs w:val="20"/>
              </w:rPr>
              <w:t>ч. 1.1 ст. 212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786" w:name="D1901"/>
            <w:bookmarkEnd w:id="3786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87" w:name="D1902"/>
            <w:bookmarkEnd w:id="3787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88" w:name="D1903"/>
            <w:bookmarkEnd w:id="378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89" w:name="D1904"/>
            <w:bookmarkEnd w:id="378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90" w:name="D1905"/>
            <w:bookmarkEnd w:id="3790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91" w:name="D1906"/>
            <w:bookmarkEnd w:id="3791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92" w:name="D1907"/>
            <w:bookmarkEnd w:id="379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93" w:name="D1908"/>
            <w:bookmarkEnd w:id="379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94" w:name="D1909"/>
            <w:bookmarkEnd w:id="3794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95" w:name="D1910"/>
            <w:bookmarkEnd w:id="379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96" w:name="D1911"/>
            <w:bookmarkEnd w:id="3796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</w:tcPr>
          <w:p w:rsidR="00221C16" w:rsidRPr="007A2664" w:rsidRDefault="00221C16" w:rsidP="00221C16">
            <w:pPr>
              <w:tabs>
                <w:tab w:val="left" w:pos="1170"/>
              </w:tabs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      </w:t>
            </w:r>
            <w:r>
              <w:rPr>
                <w:sz w:val="20"/>
                <w:szCs w:val="20"/>
              </w:rPr>
              <w:t xml:space="preserve">                       </w:t>
            </w:r>
            <w:r w:rsidRPr="007A266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</w:t>
            </w:r>
            <w:r w:rsidRPr="007A2664">
              <w:rPr>
                <w:sz w:val="20"/>
                <w:szCs w:val="20"/>
              </w:rPr>
              <w:t xml:space="preserve"> ч. 2 </w:t>
            </w:r>
            <w:r w:rsidRPr="007A2664">
              <w:rPr>
                <w:bCs/>
                <w:sz w:val="20"/>
                <w:szCs w:val="20"/>
              </w:rPr>
              <w:t>ст. 212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797" w:name="D2001"/>
            <w:bookmarkEnd w:id="3797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98" w:name="D2002"/>
            <w:bookmarkEnd w:id="3798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799" w:name="D2003"/>
            <w:bookmarkEnd w:id="379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00" w:name="D2004"/>
            <w:bookmarkEnd w:id="380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01" w:name="D2005"/>
            <w:bookmarkEnd w:id="3801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02" w:name="D2006"/>
            <w:bookmarkEnd w:id="3802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03" w:name="D2007"/>
            <w:bookmarkEnd w:id="380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04" w:name="D2008"/>
            <w:bookmarkEnd w:id="380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05" w:name="D2009"/>
            <w:bookmarkEnd w:id="3805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06" w:name="D2010"/>
            <w:bookmarkEnd w:id="380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07" w:name="D2011"/>
            <w:bookmarkEnd w:id="3807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</w:tcPr>
          <w:p w:rsidR="00221C16" w:rsidRPr="007A2664" w:rsidRDefault="00221C16" w:rsidP="00221C16">
            <w:pPr>
              <w:tabs>
                <w:tab w:val="left" w:pos="1170"/>
              </w:tabs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ризывы      </w:t>
            </w:r>
            <w:r>
              <w:rPr>
                <w:sz w:val="20"/>
                <w:szCs w:val="20"/>
              </w:rPr>
              <w:t xml:space="preserve">                      </w:t>
            </w:r>
            <w:r w:rsidRPr="007A266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</w:t>
            </w:r>
            <w:r w:rsidRPr="007A2664">
              <w:rPr>
                <w:sz w:val="20"/>
                <w:szCs w:val="20"/>
              </w:rPr>
              <w:t xml:space="preserve"> ч. 3 ст. 212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808" w:name="D2101"/>
            <w:bookmarkEnd w:id="3808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09" w:name="D2102"/>
            <w:bookmarkEnd w:id="3809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10" w:name="D2103"/>
            <w:bookmarkEnd w:id="381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11" w:name="D2104"/>
            <w:bookmarkEnd w:id="381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12" w:name="D2105"/>
            <w:bookmarkEnd w:id="3812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13" w:name="D2106"/>
            <w:bookmarkEnd w:id="3813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14" w:name="D2107"/>
            <w:bookmarkEnd w:id="381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15" w:name="D2108"/>
            <w:bookmarkEnd w:id="381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16" w:name="D2109"/>
            <w:bookmarkEnd w:id="3816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17" w:name="D2110"/>
            <w:bookmarkEnd w:id="381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18" w:name="D2111"/>
            <w:bookmarkEnd w:id="3818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7A2664">
              <w:rPr>
                <w:sz w:val="20"/>
                <w:szCs w:val="20"/>
              </w:rPr>
              <w:t xml:space="preserve">улиганство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  </w:t>
            </w:r>
            <w:r>
              <w:rPr>
                <w:sz w:val="20"/>
                <w:szCs w:val="20"/>
              </w:rPr>
              <w:t xml:space="preserve">       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п. «б» ч. 1, ч. 2</w:t>
            </w:r>
            <w:r w:rsidRPr="007A2664">
              <w:rPr>
                <w:sz w:val="20"/>
                <w:szCs w:val="20"/>
              </w:rPr>
              <w:t xml:space="preserve"> ст</w:t>
            </w:r>
            <w:r>
              <w:rPr>
                <w:sz w:val="20"/>
                <w:szCs w:val="20"/>
              </w:rPr>
              <w:t>.</w:t>
            </w:r>
            <w:r w:rsidRPr="007A2664">
              <w:rPr>
                <w:sz w:val="20"/>
                <w:szCs w:val="20"/>
              </w:rPr>
              <w:t xml:space="preserve"> 213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819" w:name="D2201"/>
            <w:bookmarkEnd w:id="3819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20" w:name="D2202"/>
            <w:bookmarkEnd w:id="3820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21" w:name="D2203"/>
            <w:bookmarkEnd w:id="382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22" w:name="D2204"/>
            <w:bookmarkEnd w:id="382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23" w:name="D2205"/>
            <w:bookmarkEnd w:id="3823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24" w:name="D2206"/>
            <w:bookmarkEnd w:id="3824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25" w:name="D2207"/>
            <w:bookmarkEnd w:id="382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26" w:name="D2208"/>
            <w:bookmarkEnd w:id="382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27" w:name="D2209"/>
            <w:bookmarkEnd w:id="3827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28" w:name="D2210"/>
            <w:bookmarkEnd w:id="382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29" w:name="D2211"/>
            <w:bookmarkEnd w:id="3829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андализм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2 ст. 214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830" w:name="D2301"/>
            <w:bookmarkEnd w:id="3830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31" w:name="D2302"/>
            <w:bookmarkEnd w:id="3831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32" w:name="D2303"/>
            <w:bookmarkEnd w:id="383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33" w:name="D2304"/>
            <w:bookmarkEnd w:id="383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34" w:name="D2305"/>
            <w:bookmarkEnd w:id="3834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35" w:name="D2306"/>
            <w:bookmarkEnd w:id="3835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36" w:name="D2307"/>
            <w:bookmarkEnd w:id="383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37" w:name="D2308"/>
            <w:bookmarkEnd w:id="383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38" w:name="D2309"/>
            <w:bookmarkEnd w:id="3838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39" w:name="D2310"/>
            <w:bookmarkEnd w:id="383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40" w:name="D2311"/>
            <w:bookmarkEnd w:id="3840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vAlign w:val="center"/>
          </w:tcPr>
          <w:p w:rsidR="00221C16" w:rsidRPr="000A19EA" w:rsidRDefault="00221C16" w:rsidP="00221C1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незаконные приобретение, передача, сбыт, хранение, перевозка или ношение оружия, его основных частей, боеприпасов</w:t>
            </w:r>
          </w:p>
          <w:p w:rsidR="00221C16" w:rsidRPr="000A19EA" w:rsidRDefault="00221C16" w:rsidP="00221C16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 УК РФ</w:t>
            </w:r>
          </w:p>
        </w:tc>
        <w:tc>
          <w:tcPr>
            <w:tcW w:w="426" w:type="dxa"/>
            <w:vAlign w:val="bottom"/>
          </w:tcPr>
          <w:p w:rsidR="00221C16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sz w:val="18"/>
                <w:szCs w:val="18"/>
              </w:rPr>
            </w:pPr>
            <w:bookmarkStart w:id="3841" w:name="D2401"/>
            <w:bookmarkEnd w:id="3841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42" w:name="D2402"/>
            <w:bookmarkEnd w:id="3842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43" w:name="D2403"/>
            <w:bookmarkEnd w:id="384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44" w:name="D2404"/>
            <w:bookmarkEnd w:id="384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45" w:name="D2405"/>
            <w:bookmarkEnd w:id="3845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46" w:name="D2406"/>
            <w:bookmarkEnd w:id="3846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47" w:name="D2407"/>
            <w:bookmarkEnd w:id="384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48" w:name="D2408"/>
            <w:bookmarkEnd w:id="384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49" w:name="D2409"/>
            <w:bookmarkEnd w:id="3849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50" w:name="D2410"/>
            <w:bookmarkEnd w:id="385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51" w:name="D2411"/>
            <w:bookmarkEnd w:id="3851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vAlign w:val="center"/>
          </w:tcPr>
          <w:p w:rsidR="00221C16" w:rsidRPr="000A19EA" w:rsidRDefault="00221C16" w:rsidP="00221C16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незаконные приобретение, передача, сбыт, хранение, перевозка или ношение взрывчатых веществ или взрывных устройств                                                              </w:t>
            </w:r>
            <w:r w:rsidRPr="000A19EA">
              <w:rPr>
                <w:sz w:val="20"/>
                <w:szCs w:val="20"/>
              </w:rPr>
              <w:t>ст. 222.1 УК РФ</w:t>
            </w:r>
          </w:p>
        </w:tc>
        <w:tc>
          <w:tcPr>
            <w:tcW w:w="426" w:type="dxa"/>
            <w:vAlign w:val="bottom"/>
          </w:tcPr>
          <w:p w:rsidR="00221C16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sz w:val="18"/>
                <w:szCs w:val="18"/>
              </w:rPr>
            </w:pPr>
            <w:bookmarkStart w:id="3852" w:name="D2501"/>
            <w:bookmarkEnd w:id="3852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53" w:name="D2502"/>
            <w:bookmarkEnd w:id="3853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54" w:name="D2503"/>
            <w:bookmarkEnd w:id="385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55" w:name="D2504"/>
            <w:bookmarkEnd w:id="385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56" w:name="D2505"/>
            <w:bookmarkEnd w:id="3856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57" w:name="D2506"/>
            <w:bookmarkEnd w:id="3857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58" w:name="D2507"/>
            <w:bookmarkEnd w:id="385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59" w:name="D2508"/>
            <w:bookmarkEnd w:id="385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60" w:name="D2509"/>
            <w:bookmarkEnd w:id="3860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61" w:name="D2510"/>
            <w:bookmarkEnd w:id="386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62" w:name="D2511"/>
            <w:bookmarkEnd w:id="3862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vAlign w:val="center"/>
          </w:tcPr>
          <w:p w:rsidR="00221C16" w:rsidRPr="000A19EA" w:rsidRDefault="00221C16" w:rsidP="00221C1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незаконное изготовление оружия                                </w:t>
            </w:r>
          </w:p>
          <w:p w:rsidR="00221C16" w:rsidRPr="000A19EA" w:rsidRDefault="00221C16" w:rsidP="00221C16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         </w:t>
            </w:r>
            <w:r w:rsidRPr="000A19EA">
              <w:rPr>
                <w:sz w:val="20"/>
                <w:szCs w:val="20"/>
              </w:rPr>
              <w:t>ст. 223 УК РФ</w:t>
            </w:r>
          </w:p>
        </w:tc>
        <w:tc>
          <w:tcPr>
            <w:tcW w:w="426" w:type="dxa"/>
            <w:vAlign w:val="bottom"/>
          </w:tcPr>
          <w:p w:rsidR="00221C16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sz w:val="18"/>
                <w:szCs w:val="18"/>
              </w:rPr>
            </w:pPr>
            <w:bookmarkStart w:id="3863" w:name="D2601"/>
            <w:bookmarkEnd w:id="3863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64" w:name="D2602"/>
            <w:bookmarkEnd w:id="3864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65" w:name="D2603"/>
            <w:bookmarkEnd w:id="386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66" w:name="D2604"/>
            <w:bookmarkEnd w:id="386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67" w:name="D2605"/>
            <w:bookmarkEnd w:id="3867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68" w:name="D2606"/>
            <w:bookmarkEnd w:id="3868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69" w:name="D2607"/>
            <w:bookmarkEnd w:id="386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70" w:name="D2608"/>
            <w:bookmarkEnd w:id="387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71" w:name="D2609"/>
            <w:bookmarkEnd w:id="3871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72" w:name="D2610"/>
            <w:bookmarkEnd w:id="387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73" w:name="D2611"/>
            <w:bookmarkEnd w:id="3873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vAlign w:val="center"/>
          </w:tcPr>
          <w:p w:rsidR="00221C16" w:rsidRPr="000A19EA" w:rsidRDefault="00221C16" w:rsidP="00221C1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незаконное изготовление взрывчатых веществ, незаконные изготовление, переделка или ремонт взрывных устройств</w:t>
            </w:r>
          </w:p>
          <w:p w:rsidR="00221C16" w:rsidRPr="000A19EA" w:rsidRDefault="00221C16" w:rsidP="00221C16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223.1 УК РФ</w:t>
            </w:r>
          </w:p>
        </w:tc>
        <w:tc>
          <w:tcPr>
            <w:tcW w:w="426" w:type="dxa"/>
            <w:vAlign w:val="bottom"/>
          </w:tcPr>
          <w:p w:rsidR="00221C16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sz w:val="18"/>
                <w:szCs w:val="18"/>
              </w:rPr>
            </w:pPr>
            <w:bookmarkStart w:id="3874" w:name="D2701"/>
            <w:bookmarkEnd w:id="3874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75" w:name="D2702"/>
            <w:bookmarkEnd w:id="3875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76" w:name="D2703"/>
            <w:bookmarkEnd w:id="387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77" w:name="D2704"/>
            <w:bookmarkEnd w:id="387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78" w:name="D2705"/>
            <w:bookmarkEnd w:id="3878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79" w:name="D2706"/>
            <w:bookmarkEnd w:id="3879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80" w:name="D2707"/>
            <w:bookmarkEnd w:id="388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81" w:name="D2708"/>
            <w:bookmarkEnd w:id="388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82" w:name="D2709"/>
            <w:bookmarkEnd w:id="3882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83" w:name="D2710"/>
            <w:bookmarkEnd w:id="388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84" w:name="D2711"/>
            <w:bookmarkEnd w:id="3884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  <w:vAlign w:val="center"/>
          </w:tcPr>
          <w:p w:rsidR="00221C16" w:rsidRPr="000A19EA" w:rsidRDefault="00221C16" w:rsidP="00221C1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хищение либо вымогательство оружия, боеприпасов, взрывчатых веществ и взрывных устройств</w:t>
            </w:r>
          </w:p>
          <w:p w:rsidR="00221C16" w:rsidRPr="000A19EA" w:rsidRDefault="00221C16" w:rsidP="00221C16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226 УК РФ</w:t>
            </w:r>
          </w:p>
        </w:tc>
        <w:tc>
          <w:tcPr>
            <w:tcW w:w="426" w:type="dxa"/>
            <w:vAlign w:val="bottom"/>
          </w:tcPr>
          <w:p w:rsidR="00221C16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sz w:val="18"/>
                <w:szCs w:val="18"/>
              </w:rPr>
            </w:pPr>
            <w:bookmarkStart w:id="3885" w:name="D2801"/>
            <w:bookmarkEnd w:id="3885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86" w:name="D2802"/>
            <w:bookmarkEnd w:id="3886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87" w:name="D2803"/>
            <w:bookmarkEnd w:id="388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88" w:name="D2804"/>
            <w:bookmarkEnd w:id="388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89" w:name="D2805"/>
            <w:bookmarkEnd w:id="3889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90" w:name="D2806"/>
            <w:bookmarkEnd w:id="3890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91" w:name="D2807"/>
            <w:bookmarkEnd w:id="389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92" w:name="D2808"/>
            <w:bookmarkEnd w:id="389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93" w:name="D2809"/>
            <w:bookmarkEnd w:id="3893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94" w:name="D2810"/>
            <w:bookmarkEnd w:id="389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95" w:name="D2811"/>
            <w:bookmarkEnd w:id="3895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A2664">
              <w:rPr>
                <w:sz w:val="20"/>
                <w:szCs w:val="20"/>
              </w:rPr>
              <w:t xml:space="preserve">оздание некоммерческой организации, посягающей на личность и права граждан    </w:t>
            </w:r>
            <w:r>
              <w:rPr>
                <w:sz w:val="20"/>
                <w:szCs w:val="20"/>
              </w:rPr>
              <w:t xml:space="preserve">                     </w:t>
            </w:r>
            <w:r w:rsidRPr="007A2664">
              <w:rPr>
                <w:sz w:val="20"/>
                <w:szCs w:val="20"/>
              </w:rPr>
              <w:t xml:space="preserve"> 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239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896" w:name="D2901"/>
            <w:bookmarkEnd w:id="3896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97" w:name="D2902"/>
            <w:bookmarkEnd w:id="3897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98" w:name="D2903"/>
            <w:bookmarkEnd w:id="389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899" w:name="D2904"/>
            <w:bookmarkEnd w:id="389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00" w:name="D2905"/>
            <w:bookmarkEnd w:id="3900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01" w:name="D2906"/>
            <w:bookmarkEnd w:id="3901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02" w:name="D2907"/>
            <w:bookmarkEnd w:id="390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03" w:name="D2908"/>
            <w:bookmarkEnd w:id="390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04" w:name="D2909"/>
            <w:bookmarkEnd w:id="3904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05" w:name="D2910"/>
            <w:bookmarkEnd w:id="390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06" w:name="D2911"/>
            <w:bookmarkEnd w:id="3906"/>
          </w:p>
        </w:tc>
      </w:tr>
      <w:tr w:rsidR="00221C16" w:rsidRPr="00BE427F" w:rsidTr="00416C3D">
        <w:tc>
          <w:tcPr>
            <w:tcW w:w="236" w:type="dxa"/>
            <w:vMerge w:val="restart"/>
            <w:textDirection w:val="btLr"/>
            <w:vAlign w:val="bottom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298" w:type="dxa"/>
            <w:vMerge w:val="restart"/>
            <w:textDirection w:val="btLr"/>
            <w:vAlign w:val="bottom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4" w:type="dxa"/>
            <w:gridSpan w:val="3"/>
          </w:tcPr>
          <w:p w:rsidR="00221C16" w:rsidRDefault="00221C16" w:rsidP="00221C16">
            <w:pPr>
              <w:rPr>
                <w:sz w:val="20"/>
                <w:szCs w:val="20"/>
              </w:rPr>
            </w:pPr>
            <w:r w:rsidRPr="00BB2226">
              <w:rPr>
                <w:sz w:val="20"/>
                <w:szCs w:val="20"/>
              </w:rPr>
              <w:t xml:space="preserve">создание религиозного или общественного объединения, деятельность которого сопряжена с насилием над гражданами или иным причинением вреда их здоровью, или некоммерческой организации (включая некоммерческую организацию, выполняющую функции иностранного агента) либо структурного подразделения иностранной некоммерческой неправительственной организации, деятельность которых сопряжена с побуждением граждан к отказу от исполнения гражданских обязанностей или к совершению иных противоправных деяний, а равно руководство такими объединением, организацией либо структурным подразделением            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BB2226">
              <w:rPr>
                <w:sz w:val="20"/>
                <w:szCs w:val="20"/>
              </w:rPr>
              <w:t>ч. 1 и 2 ст. 239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907" w:name="D3001"/>
            <w:bookmarkEnd w:id="3907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08" w:name="D3002"/>
            <w:bookmarkEnd w:id="3908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09" w:name="D3003"/>
            <w:bookmarkEnd w:id="390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10" w:name="D3004"/>
            <w:bookmarkEnd w:id="391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11" w:name="D3005"/>
            <w:bookmarkEnd w:id="3911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12" w:name="D3006"/>
            <w:bookmarkEnd w:id="3912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13" w:name="D3007"/>
            <w:bookmarkEnd w:id="391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14" w:name="D3008"/>
            <w:bookmarkEnd w:id="391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15" w:name="D3009"/>
            <w:bookmarkEnd w:id="3915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16" w:name="D3010"/>
            <w:bookmarkEnd w:id="391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17" w:name="D3011"/>
            <w:bookmarkEnd w:id="3917"/>
          </w:p>
        </w:tc>
      </w:tr>
      <w:tr w:rsidR="00221C16" w:rsidRPr="00BE427F" w:rsidTr="00416C3D">
        <w:trPr>
          <w:cantSplit/>
          <w:trHeight w:val="926"/>
        </w:trPr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</w:tcPr>
          <w:p w:rsidR="00221C16" w:rsidRPr="00BB2226" w:rsidRDefault="00221C16" w:rsidP="00221C1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B2226">
              <w:rPr>
                <w:sz w:val="20"/>
                <w:szCs w:val="20"/>
              </w:rPr>
              <w:t>участие в деятельности названных объединений, организаций либо структурных подразделений, а равно пропаганда указанных деяний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 w:rsidRPr="00BB2226">
              <w:rPr>
                <w:sz w:val="20"/>
                <w:szCs w:val="20"/>
              </w:rPr>
              <w:t>ч. 3 ст. 239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918" w:name="D3101"/>
            <w:bookmarkEnd w:id="3918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19" w:name="D3102"/>
            <w:bookmarkEnd w:id="3919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20" w:name="D3103"/>
            <w:bookmarkEnd w:id="392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21" w:name="D3104"/>
            <w:bookmarkEnd w:id="392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22" w:name="D3105"/>
            <w:bookmarkEnd w:id="3922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23" w:name="D3106"/>
            <w:bookmarkEnd w:id="3923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24" w:name="D3107"/>
            <w:bookmarkEnd w:id="392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25" w:name="D3108"/>
            <w:bookmarkEnd w:id="392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26" w:name="D3109"/>
            <w:bookmarkEnd w:id="3926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27" w:name="D3110"/>
            <w:bookmarkEnd w:id="392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28" w:name="D3111"/>
            <w:bookmarkEnd w:id="3928"/>
          </w:p>
        </w:tc>
      </w:tr>
      <w:tr w:rsidR="00221C16" w:rsidRPr="00BE427F" w:rsidTr="00416C3D">
        <w:trPr>
          <w:trHeight w:val="1932"/>
        </w:trPr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ничтожение или повреждение объектов культурного наследия (памятников истории и культуры) народов </w:t>
            </w:r>
            <w:r>
              <w:rPr>
                <w:sz w:val="20"/>
                <w:szCs w:val="20"/>
              </w:rPr>
              <w:t>Российской Федерации</w:t>
            </w:r>
            <w:r w:rsidRPr="007A2664">
              <w:rPr>
                <w:sz w:val="20"/>
                <w:szCs w:val="20"/>
              </w:rPr>
              <w:t xml:space="preserve">, включенных в единый государственный реестр объектов культурного наследия (памятников истории и культуры) народов </w:t>
            </w:r>
            <w:r>
              <w:rPr>
                <w:sz w:val="20"/>
                <w:szCs w:val="20"/>
              </w:rPr>
              <w:t>Российской Федерации</w:t>
            </w:r>
            <w:r w:rsidRPr="007A2664">
              <w:rPr>
                <w:sz w:val="20"/>
                <w:szCs w:val="20"/>
              </w:rPr>
              <w:t xml:space="preserve">, выявленных объектов культурного наследия, природных комплексов, объектов, взятых под охрану государства, или культурных ценностей   </w:t>
            </w:r>
            <w:r>
              <w:rPr>
                <w:sz w:val="20"/>
                <w:szCs w:val="20"/>
              </w:rPr>
              <w:t xml:space="preserve">                          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>ст. 243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929" w:name="D3201"/>
            <w:bookmarkEnd w:id="3929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30" w:name="D3202"/>
            <w:bookmarkEnd w:id="3930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31" w:name="D3203"/>
            <w:bookmarkEnd w:id="393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32" w:name="D3204"/>
            <w:bookmarkEnd w:id="393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33" w:name="D3205"/>
            <w:bookmarkEnd w:id="3933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34" w:name="D3206"/>
            <w:bookmarkEnd w:id="3934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35" w:name="D3207"/>
            <w:bookmarkEnd w:id="393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36" w:name="D3208"/>
            <w:bookmarkEnd w:id="393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37" w:name="D3209"/>
            <w:bookmarkEnd w:id="3937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38" w:name="D3210"/>
            <w:bookmarkEnd w:id="393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39" w:name="D3211"/>
            <w:bookmarkEnd w:id="3939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адругательство над телами умерших и местами их захоронения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а равно в отношении скульптурного, архитектурного сооружения, посвященного борьбе с фашизмом или жертвам фашизма, либо мест захоронения участников борьбы с фашизмом   </w:t>
            </w:r>
            <w:r>
              <w:rPr>
                <w:sz w:val="20"/>
                <w:szCs w:val="20"/>
              </w:rPr>
              <w:t xml:space="preserve">                              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п. «б» ч. 2 ст. 244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940" w:name="D3301"/>
            <w:bookmarkEnd w:id="3940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41" w:name="D3302"/>
            <w:bookmarkEnd w:id="3941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42" w:name="D3303"/>
            <w:bookmarkEnd w:id="394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43" w:name="D3304"/>
            <w:bookmarkEnd w:id="394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44" w:name="D3305"/>
            <w:bookmarkEnd w:id="3944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45" w:name="D3306"/>
            <w:bookmarkEnd w:id="3945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46" w:name="D3307"/>
            <w:bookmarkEnd w:id="394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47" w:name="D3308"/>
            <w:bookmarkEnd w:id="394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48" w:name="D3309"/>
            <w:bookmarkEnd w:id="3948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49" w:name="D3310"/>
            <w:bookmarkEnd w:id="394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50" w:name="D3311"/>
            <w:bookmarkEnd w:id="3950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насильственный захват власти или насильственное удержание власти </w:t>
            </w: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7A2664">
              <w:rPr>
                <w:sz w:val="20"/>
                <w:szCs w:val="20"/>
              </w:rPr>
              <w:t>ст. 278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951" w:name="D3401"/>
            <w:bookmarkEnd w:id="3951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52" w:name="D3402"/>
            <w:bookmarkEnd w:id="3952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53" w:name="D3403"/>
            <w:bookmarkEnd w:id="395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54" w:name="D3404"/>
            <w:bookmarkEnd w:id="395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55" w:name="D3405"/>
            <w:bookmarkEnd w:id="3955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56" w:name="D3406"/>
            <w:bookmarkEnd w:id="3956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57" w:name="D3407"/>
            <w:bookmarkEnd w:id="395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58" w:name="D3408"/>
            <w:bookmarkEnd w:id="395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59" w:name="D3409"/>
            <w:bookmarkEnd w:id="3959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60" w:name="D3410"/>
            <w:bookmarkEnd w:id="396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61" w:name="D3411"/>
            <w:bookmarkEnd w:id="3961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вооруженный мятеж    </w:t>
            </w:r>
            <w:r>
              <w:rPr>
                <w:sz w:val="20"/>
                <w:szCs w:val="20"/>
              </w:rPr>
              <w:t xml:space="preserve">                                          </w:t>
            </w:r>
            <w:r w:rsidRPr="007A2664">
              <w:rPr>
                <w:sz w:val="20"/>
                <w:szCs w:val="20"/>
              </w:rPr>
              <w:t xml:space="preserve">ст. 279 УК РФ 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962" w:name="D3501"/>
            <w:bookmarkEnd w:id="3962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63" w:name="D3502"/>
            <w:bookmarkEnd w:id="3963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64" w:name="D3503"/>
            <w:bookmarkEnd w:id="396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65" w:name="D3504"/>
            <w:bookmarkEnd w:id="396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66" w:name="D3505"/>
            <w:bookmarkEnd w:id="3966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67" w:name="D3506"/>
            <w:bookmarkEnd w:id="3967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68" w:name="D3507"/>
            <w:bookmarkEnd w:id="396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69" w:name="D3508"/>
            <w:bookmarkEnd w:id="396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70" w:name="D3509"/>
            <w:bookmarkEnd w:id="3970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71" w:name="D3510"/>
            <w:bookmarkEnd w:id="397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72" w:name="D3511"/>
            <w:bookmarkEnd w:id="3972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убличные призывы к осуществлению экстремистской деятельности   </w:t>
            </w: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Pr="007A2664">
              <w:rPr>
                <w:sz w:val="20"/>
                <w:szCs w:val="20"/>
              </w:rPr>
              <w:t xml:space="preserve"> ст. 280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973" w:name="D3601"/>
            <w:bookmarkEnd w:id="3973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74" w:name="D3602"/>
            <w:bookmarkEnd w:id="3974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75" w:name="D3603"/>
            <w:bookmarkEnd w:id="397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76" w:name="D3604"/>
            <w:bookmarkEnd w:id="397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77" w:name="D3605"/>
            <w:bookmarkEnd w:id="3977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78" w:name="D3606"/>
            <w:bookmarkEnd w:id="3978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79" w:name="D3607"/>
            <w:bookmarkEnd w:id="397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80" w:name="D3608"/>
            <w:bookmarkEnd w:id="398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81" w:name="D3609"/>
            <w:bookmarkEnd w:id="3981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82" w:name="D3610"/>
            <w:bookmarkEnd w:id="398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83" w:name="D3611"/>
            <w:bookmarkEnd w:id="3983"/>
          </w:p>
        </w:tc>
      </w:tr>
      <w:tr w:rsidR="00221C16" w:rsidRPr="00BE427F" w:rsidTr="00416C3D">
        <w:trPr>
          <w:trHeight w:val="186"/>
        </w:trPr>
        <w:tc>
          <w:tcPr>
            <w:tcW w:w="236" w:type="dxa"/>
            <w:vMerge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</w:p>
        </w:tc>
        <w:tc>
          <w:tcPr>
            <w:tcW w:w="298" w:type="dxa"/>
            <w:vMerge w:val="restart"/>
            <w:textDirection w:val="btLr"/>
            <w:vAlign w:val="bottom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4" w:type="dxa"/>
            <w:gridSpan w:val="3"/>
            <w:vAlign w:val="center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984" w:name="D3701"/>
            <w:bookmarkEnd w:id="3984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85" w:name="D3702"/>
            <w:bookmarkEnd w:id="3985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86" w:name="D3703"/>
            <w:bookmarkEnd w:id="398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87" w:name="D3704"/>
            <w:bookmarkEnd w:id="398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88" w:name="D3705"/>
            <w:bookmarkEnd w:id="3988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89" w:name="D3706"/>
            <w:bookmarkEnd w:id="3989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90" w:name="D3707"/>
            <w:bookmarkEnd w:id="399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91" w:name="D3708"/>
            <w:bookmarkEnd w:id="399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92" w:name="D3709"/>
            <w:bookmarkEnd w:id="3992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93" w:name="D3710"/>
            <w:bookmarkEnd w:id="399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94" w:name="D3711"/>
            <w:bookmarkEnd w:id="3994"/>
          </w:p>
        </w:tc>
      </w:tr>
      <w:tr w:rsidR="00221C16" w:rsidRPr="00BE427F" w:rsidTr="00416C3D">
        <w:trPr>
          <w:cantSplit/>
          <w:trHeight w:val="332"/>
        </w:trPr>
        <w:tc>
          <w:tcPr>
            <w:tcW w:w="236" w:type="dxa"/>
            <w:vMerge/>
          </w:tcPr>
          <w:p w:rsidR="00221C16" w:rsidRPr="007A2664" w:rsidRDefault="00221C16" w:rsidP="00221C16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</w:tcPr>
          <w:p w:rsidR="00221C16" w:rsidRPr="007A2664" w:rsidRDefault="00221C16" w:rsidP="00221C16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vAlign w:val="center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3995" w:name="D3801"/>
            <w:bookmarkEnd w:id="3995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96" w:name="D3802"/>
            <w:bookmarkEnd w:id="3996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97" w:name="D3803"/>
            <w:bookmarkEnd w:id="399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98" w:name="D3804"/>
            <w:bookmarkEnd w:id="399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3999" w:name="D3805"/>
            <w:bookmarkEnd w:id="3999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00" w:name="D3806"/>
            <w:bookmarkEnd w:id="4000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01" w:name="D3807"/>
            <w:bookmarkEnd w:id="400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02" w:name="D3808"/>
            <w:bookmarkEnd w:id="400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03" w:name="D3809"/>
            <w:bookmarkEnd w:id="4003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04" w:name="D3810"/>
            <w:bookmarkEnd w:id="400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05" w:name="D3811"/>
            <w:bookmarkEnd w:id="4005"/>
          </w:p>
        </w:tc>
      </w:tr>
      <w:tr w:rsidR="00221C16" w:rsidRPr="00BE427F" w:rsidTr="00416C3D">
        <w:tc>
          <w:tcPr>
            <w:tcW w:w="236" w:type="dxa"/>
            <w:vMerge w:val="restart"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5542" w:type="dxa"/>
            <w:gridSpan w:val="4"/>
          </w:tcPr>
          <w:p w:rsidR="00221C16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убличные призывы к осуществлению действий, направленных на нарушение территориальной целостности Российской Федерации  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280.1 УК РФ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006" w:name="D3901"/>
            <w:bookmarkEnd w:id="4006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07" w:name="D3902"/>
            <w:bookmarkEnd w:id="4007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08" w:name="D3903"/>
            <w:bookmarkEnd w:id="400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09" w:name="D3904"/>
            <w:bookmarkEnd w:id="400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10" w:name="D3905"/>
            <w:bookmarkEnd w:id="4010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11" w:name="D3906"/>
            <w:bookmarkEnd w:id="4011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12" w:name="D3907"/>
            <w:bookmarkEnd w:id="401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13" w:name="D3908"/>
            <w:bookmarkEnd w:id="401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14" w:name="D3909"/>
            <w:bookmarkEnd w:id="4014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15" w:name="D3910"/>
            <w:bookmarkEnd w:id="401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16" w:name="D3911"/>
            <w:bookmarkEnd w:id="4016"/>
          </w:p>
        </w:tc>
      </w:tr>
      <w:tr w:rsidR="00221C16" w:rsidRPr="00BE427F" w:rsidTr="00416C3D">
        <w:trPr>
          <w:trHeight w:val="255"/>
        </w:trPr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 w:val="restart"/>
            <w:textDirection w:val="btLr"/>
            <w:vAlign w:val="center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4" w:type="dxa"/>
            <w:gridSpan w:val="3"/>
            <w:vAlign w:val="center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017" w:name="D4001"/>
            <w:bookmarkEnd w:id="4017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18" w:name="D4002"/>
            <w:bookmarkEnd w:id="4018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19" w:name="D4003"/>
            <w:bookmarkEnd w:id="401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20" w:name="D4004"/>
            <w:bookmarkEnd w:id="402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21" w:name="D4005"/>
            <w:bookmarkEnd w:id="4021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22" w:name="D4006"/>
            <w:bookmarkEnd w:id="4022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23" w:name="D4007"/>
            <w:bookmarkEnd w:id="402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24" w:name="D4008"/>
            <w:bookmarkEnd w:id="402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25" w:name="D4009"/>
            <w:bookmarkEnd w:id="4025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26" w:name="D4010"/>
            <w:bookmarkEnd w:id="402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27" w:name="D4011"/>
            <w:bookmarkEnd w:id="4027"/>
          </w:p>
        </w:tc>
      </w:tr>
      <w:tr w:rsidR="00221C16" w:rsidRPr="00BE427F" w:rsidTr="00416C3D">
        <w:trPr>
          <w:cantSplit/>
          <w:trHeight w:val="303"/>
        </w:trPr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</w:tcPr>
          <w:p w:rsidR="00221C16" w:rsidRPr="007A2664" w:rsidRDefault="00221C16" w:rsidP="00221C16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vAlign w:val="center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028" w:name="D4101"/>
            <w:bookmarkEnd w:id="4028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29" w:name="D4102"/>
            <w:bookmarkEnd w:id="4029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30" w:name="D4103"/>
            <w:bookmarkEnd w:id="403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31" w:name="D4104"/>
            <w:bookmarkEnd w:id="403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32" w:name="D4105"/>
            <w:bookmarkEnd w:id="4032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33" w:name="D4106"/>
            <w:bookmarkEnd w:id="4033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34" w:name="D4107"/>
            <w:bookmarkEnd w:id="403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35" w:name="D4108"/>
            <w:bookmarkEnd w:id="403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36" w:name="D4109"/>
            <w:bookmarkEnd w:id="4036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37" w:name="D4110"/>
            <w:bookmarkEnd w:id="403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38" w:name="D4111"/>
            <w:bookmarkEnd w:id="4038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озбуждение ненависти либо вражды, а равно унижение человеческого достоинства 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ст. 282 УК РФ 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75" w:type="dxa"/>
            <w:vAlign w:val="center"/>
          </w:tcPr>
          <w:p w:rsidR="00221C16" w:rsidRPr="00416C3D" w:rsidRDefault="00012017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039" w:name="D4201"/>
            <w:bookmarkEnd w:id="4039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1276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040" w:name="D4202"/>
            <w:bookmarkEnd w:id="4040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1134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041" w:name="D4203"/>
            <w:bookmarkEnd w:id="4041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042" w:name="D4204"/>
            <w:bookmarkEnd w:id="404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043" w:name="D4205"/>
            <w:bookmarkEnd w:id="40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044" w:name="D4206"/>
            <w:bookmarkEnd w:id="40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045" w:name="D4207"/>
            <w:bookmarkEnd w:id="40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046" w:name="D4208"/>
            <w:bookmarkEnd w:id="4046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047" w:name="D4209"/>
            <w:bookmarkEnd w:id="404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048" w:name="D4210"/>
            <w:bookmarkEnd w:id="40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049" w:name="D4211"/>
            <w:bookmarkEnd w:id="4049"/>
            <w:r>
              <w:rPr>
                <w:sz w:val="18"/>
                <w:szCs w:val="18"/>
              </w:rPr>
              <w:t xml:space="preserve"> 0</w:t>
            </w:r>
          </w:p>
        </w:tc>
      </w:tr>
      <w:tr w:rsidR="00221C16" w:rsidRPr="00BE427F" w:rsidTr="00416C3D">
        <w:trPr>
          <w:trHeight w:val="231"/>
        </w:trPr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 w:val="restart"/>
            <w:textDirection w:val="btLr"/>
            <w:vAlign w:val="center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4" w:type="dxa"/>
            <w:gridSpan w:val="3"/>
            <w:vAlign w:val="center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050" w:name="D4301"/>
            <w:bookmarkEnd w:id="4050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51" w:name="D4302"/>
            <w:bookmarkEnd w:id="4051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52" w:name="D4303"/>
            <w:bookmarkEnd w:id="405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53" w:name="D4304"/>
            <w:bookmarkEnd w:id="405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54" w:name="D4305"/>
            <w:bookmarkEnd w:id="4054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55" w:name="D4306"/>
            <w:bookmarkEnd w:id="4055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56" w:name="D4307"/>
            <w:bookmarkEnd w:id="405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57" w:name="D4308"/>
            <w:bookmarkEnd w:id="405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58" w:name="D4309"/>
            <w:bookmarkEnd w:id="4058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59" w:name="D4310"/>
            <w:bookmarkEnd w:id="405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60" w:name="D4311"/>
            <w:bookmarkEnd w:id="4060"/>
          </w:p>
        </w:tc>
      </w:tr>
      <w:tr w:rsidR="00221C16" w:rsidRPr="00BE427F" w:rsidTr="00416C3D">
        <w:trPr>
          <w:cantSplit/>
          <w:trHeight w:val="222"/>
        </w:trPr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</w:tcPr>
          <w:p w:rsidR="00221C16" w:rsidRPr="007A2664" w:rsidRDefault="00221C16" w:rsidP="00221C16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vAlign w:val="center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061" w:name="D4401"/>
            <w:bookmarkEnd w:id="4061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62" w:name="D4402"/>
            <w:bookmarkEnd w:id="4062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63" w:name="D4403"/>
            <w:bookmarkEnd w:id="406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64" w:name="D4404"/>
            <w:bookmarkEnd w:id="406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65" w:name="D4405"/>
            <w:bookmarkEnd w:id="4065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66" w:name="D4406"/>
            <w:bookmarkEnd w:id="4066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67" w:name="D4407"/>
            <w:bookmarkEnd w:id="406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68" w:name="D4408"/>
            <w:bookmarkEnd w:id="406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69" w:name="D4409"/>
            <w:bookmarkEnd w:id="4069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70" w:name="D4410"/>
            <w:bookmarkEnd w:id="407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71" w:name="D4411"/>
            <w:bookmarkEnd w:id="4071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экстремистского сообщества  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282.1 УК РФ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072" w:name="D4501"/>
            <w:bookmarkEnd w:id="4072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73" w:name="D4502"/>
            <w:bookmarkEnd w:id="4073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74" w:name="D4503"/>
            <w:bookmarkEnd w:id="407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75" w:name="D4504"/>
            <w:bookmarkEnd w:id="407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76" w:name="D4505"/>
            <w:bookmarkEnd w:id="4076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77" w:name="D4506"/>
            <w:bookmarkEnd w:id="4077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78" w:name="D4507"/>
            <w:bookmarkEnd w:id="407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79" w:name="D4508"/>
            <w:bookmarkEnd w:id="407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80" w:name="D4509"/>
            <w:bookmarkEnd w:id="4080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81" w:name="D4510"/>
            <w:bookmarkEnd w:id="408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82" w:name="D4511"/>
            <w:bookmarkEnd w:id="4082"/>
          </w:p>
        </w:tc>
      </w:tr>
      <w:tr w:rsidR="00221C16" w:rsidRPr="00BE427F" w:rsidTr="00416C3D">
        <w:trPr>
          <w:trHeight w:val="317"/>
        </w:trPr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 w:val="restart"/>
            <w:textDirection w:val="btLr"/>
            <w:vAlign w:val="center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4" w:type="dxa"/>
            <w:gridSpan w:val="3"/>
            <w:vAlign w:val="center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083" w:name="D4601"/>
            <w:bookmarkEnd w:id="4083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84" w:name="D4602"/>
            <w:bookmarkEnd w:id="4084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85" w:name="D4603"/>
            <w:bookmarkEnd w:id="408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86" w:name="D4604"/>
            <w:bookmarkEnd w:id="408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87" w:name="D4605"/>
            <w:bookmarkEnd w:id="4087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88" w:name="D4606"/>
            <w:bookmarkEnd w:id="4088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89" w:name="D4607"/>
            <w:bookmarkEnd w:id="408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90" w:name="D4608"/>
            <w:bookmarkEnd w:id="409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91" w:name="D4609"/>
            <w:bookmarkEnd w:id="4091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92" w:name="D4610"/>
            <w:bookmarkEnd w:id="409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93" w:name="D4611"/>
            <w:bookmarkEnd w:id="4093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</w:tcPr>
          <w:p w:rsidR="00221C16" w:rsidRPr="0037544A" w:rsidRDefault="00221C16" w:rsidP="00221C1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544A">
              <w:rPr>
                <w:sz w:val="20"/>
                <w:szCs w:val="20"/>
              </w:rPr>
              <w:t xml:space="preserve">создание экстремистского сообщества, то есть организованной группы лиц для подготовки или совершения преступлений экстремистской направленности, а равно </w:t>
            </w:r>
            <w:hyperlink r:id="rId253" w:history="1">
              <w:r w:rsidRPr="0037544A">
                <w:rPr>
                  <w:sz w:val="20"/>
                  <w:szCs w:val="20"/>
                </w:rPr>
                <w:t>руководство</w:t>
              </w:r>
            </w:hyperlink>
            <w:r w:rsidRPr="0037544A">
              <w:rPr>
                <w:sz w:val="20"/>
                <w:szCs w:val="20"/>
              </w:rPr>
              <w:t xml:space="preserve"> таким экстремистским сообществом, его частью или входящими в такое сообщество </w:t>
            </w:r>
            <w:hyperlink r:id="rId254" w:history="1">
              <w:r w:rsidRPr="0037544A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37544A">
              <w:rPr>
                <w:sz w:val="20"/>
                <w:szCs w:val="20"/>
              </w:rPr>
              <w:t xml:space="preserve">, а также создание объединения организаторов, руководителей или иных представителей частей или структурных подразделений такого сообщества в целях разработки планов и (или) условий для совершения преступлений экстремистской направленности, в том числе совершенные лицом с использованием своего </w:t>
            </w:r>
            <w:hyperlink r:id="rId255" w:history="1">
              <w:r w:rsidRPr="0037544A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221C16" w:rsidRPr="00F4292A" w:rsidRDefault="00221C16" w:rsidP="002F5F87">
            <w:pPr>
              <w:jc w:val="right"/>
              <w:rPr>
                <w:sz w:val="20"/>
                <w:szCs w:val="20"/>
                <w:highlight w:val="yellow"/>
              </w:rPr>
            </w:pPr>
            <w:r w:rsidRPr="003754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37544A">
              <w:rPr>
                <w:sz w:val="20"/>
                <w:szCs w:val="20"/>
              </w:rPr>
              <w:t>ч. 1</w:t>
            </w:r>
            <w:r w:rsidR="002F5F87">
              <w:rPr>
                <w:sz w:val="20"/>
                <w:szCs w:val="20"/>
              </w:rPr>
              <w:t xml:space="preserve"> и</w:t>
            </w:r>
            <w:r w:rsidRPr="0037544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094" w:name="D4701"/>
            <w:bookmarkEnd w:id="4094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95" w:name="D4702"/>
            <w:bookmarkEnd w:id="4095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96" w:name="D4703"/>
            <w:bookmarkEnd w:id="409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97" w:name="D4704"/>
            <w:bookmarkEnd w:id="409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98" w:name="D4705"/>
            <w:bookmarkEnd w:id="4098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099" w:name="D4706"/>
            <w:bookmarkEnd w:id="4099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00" w:name="D4707"/>
            <w:bookmarkEnd w:id="410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01" w:name="D4708"/>
            <w:bookmarkEnd w:id="410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02" w:name="D4709"/>
            <w:bookmarkEnd w:id="4102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03" w:name="D4710"/>
            <w:bookmarkEnd w:id="410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04" w:name="D4711"/>
            <w:bookmarkEnd w:id="4104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</w:tcPr>
          <w:p w:rsidR="00221C16" w:rsidRPr="0037544A" w:rsidRDefault="00221C16" w:rsidP="00221C1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544A">
              <w:rPr>
                <w:sz w:val="20"/>
                <w:szCs w:val="20"/>
              </w:rPr>
              <w:t xml:space="preserve">склонение, вербовка или иное вовлечение лица в деятельность экстремистского сообщества, в том числе совершенные лицом с использованием своего </w:t>
            </w:r>
            <w:hyperlink r:id="rId256" w:history="1">
              <w:r w:rsidRPr="0037544A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221C16" w:rsidRPr="00F4292A" w:rsidRDefault="00221C16" w:rsidP="002F5F87">
            <w:pPr>
              <w:spacing w:line="240" w:lineRule="exact"/>
              <w:jc w:val="right"/>
              <w:rPr>
                <w:sz w:val="20"/>
                <w:szCs w:val="20"/>
                <w:highlight w:val="yellow"/>
              </w:rPr>
            </w:pPr>
            <w:r w:rsidRPr="003754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37544A">
              <w:rPr>
                <w:sz w:val="20"/>
                <w:szCs w:val="20"/>
              </w:rPr>
              <w:t>ч. 1.1</w:t>
            </w:r>
            <w:r w:rsidR="002F5F87">
              <w:rPr>
                <w:sz w:val="20"/>
                <w:szCs w:val="20"/>
              </w:rPr>
              <w:t xml:space="preserve"> и</w:t>
            </w:r>
            <w:r w:rsidRPr="0037544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105" w:name="D4801"/>
            <w:bookmarkEnd w:id="4105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06" w:name="D4802"/>
            <w:bookmarkEnd w:id="4106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07" w:name="D4803"/>
            <w:bookmarkEnd w:id="410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08" w:name="D4804"/>
            <w:bookmarkEnd w:id="410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09" w:name="D4805"/>
            <w:bookmarkEnd w:id="4109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10" w:name="D4806"/>
            <w:bookmarkEnd w:id="4110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11" w:name="D4807"/>
            <w:bookmarkEnd w:id="411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12" w:name="D4808"/>
            <w:bookmarkEnd w:id="411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13" w:name="D4809"/>
            <w:bookmarkEnd w:id="4113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14" w:name="D4810"/>
            <w:bookmarkEnd w:id="411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15" w:name="D4811"/>
            <w:bookmarkEnd w:id="4115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</w:tcPr>
          <w:p w:rsidR="00221C16" w:rsidRPr="0037544A" w:rsidRDefault="00221C16" w:rsidP="00221C1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544A">
              <w:rPr>
                <w:sz w:val="20"/>
                <w:szCs w:val="20"/>
              </w:rPr>
              <w:t>участие в экстремистском сообществе, в том числе совершенн</w:t>
            </w:r>
            <w:r>
              <w:rPr>
                <w:sz w:val="20"/>
                <w:szCs w:val="20"/>
              </w:rPr>
              <w:t>о</w:t>
            </w:r>
            <w:r w:rsidRPr="0037544A">
              <w:rPr>
                <w:sz w:val="20"/>
                <w:szCs w:val="20"/>
              </w:rPr>
              <w:t xml:space="preserve">е лицом с использованием своего </w:t>
            </w:r>
            <w:hyperlink r:id="rId257" w:history="1">
              <w:r w:rsidRPr="0037544A">
                <w:rPr>
                  <w:sz w:val="20"/>
                  <w:szCs w:val="20"/>
                </w:rPr>
                <w:t>служебного положения</w:t>
              </w:r>
            </w:hyperlink>
            <w:r w:rsidRPr="0037544A">
              <w:rPr>
                <w:sz w:val="20"/>
                <w:szCs w:val="20"/>
              </w:rPr>
              <w:t xml:space="preserve">  </w:t>
            </w:r>
          </w:p>
          <w:p w:rsidR="00221C16" w:rsidRPr="00F4292A" w:rsidRDefault="00221C16" w:rsidP="002F5F87">
            <w:pPr>
              <w:ind w:right="-108"/>
              <w:jc w:val="right"/>
              <w:rPr>
                <w:sz w:val="20"/>
                <w:szCs w:val="20"/>
                <w:highlight w:val="yellow"/>
              </w:rPr>
            </w:pPr>
            <w:r w:rsidRPr="003754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37544A">
              <w:rPr>
                <w:sz w:val="20"/>
                <w:szCs w:val="20"/>
              </w:rPr>
              <w:t>ч. 2</w:t>
            </w:r>
            <w:r w:rsidR="002F5F87">
              <w:rPr>
                <w:sz w:val="20"/>
                <w:szCs w:val="20"/>
              </w:rPr>
              <w:t xml:space="preserve"> и</w:t>
            </w:r>
            <w:r w:rsidRPr="0037544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116" w:name="D4901"/>
            <w:bookmarkEnd w:id="4116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17" w:name="D4902"/>
            <w:bookmarkEnd w:id="4117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18" w:name="D4903"/>
            <w:bookmarkEnd w:id="411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19" w:name="D4904"/>
            <w:bookmarkEnd w:id="411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20" w:name="D4905"/>
            <w:bookmarkEnd w:id="4120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21" w:name="D4906"/>
            <w:bookmarkEnd w:id="4121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22" w:name="D4907"/>
            <w:bookmarkEnd w:id="412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23" w:name="D4908"/>
            <w:bookmarkEnd w:id="412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24" w:name="D4909"/>
            <w:bookmarkEnd w:id="4124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25" w:name="D4910"/>
            <w:bookmarkEnd w:id="412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26" w:name="D4911"/>
            <w:bookmarkEnd w:id="4126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деятельности экстремистской организации     </w:t>
            </w:r>
          </w:p>
          <w:p w:rsidR="00221C16" w:rsidRPr="007A2664" w:rsidRDefault="00221C16" w:rsidP="00221C1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282.2 УК РФ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75" w:type="dxa"/>
            <w:vAlign w:val="center"/>
          </w:tcPr>
          <w:p w:rsidR="00221C16" w:rsidRPr="00416C3D" w:rsidRDefault="00012017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127" w:name="D5001"/>
            <w:bookmarkEnd w:id="4127"/>
            <w:r>
              <w:rPr>
                <w:b/>
                <w:color w:val="0070C0"/>
                <w:sz w:val="18"/>
                <w:szCs w:val="18"/>
              </w:rPr>
              <w:t xml:space="preserve"> 9</w:t>
            </w:r>
          </w:p>
        </w:tc>
        <w:tc>
          <w:tcPr>
            <w:tcW w:w="1276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28" w:name="D5002"/>
            <w:bookmarkEnd w:id="41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29" w:name="D5003"/>
            <w:bookmarkEnd w:id="41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30" w:name="D5004"/>
            <w:bookmarkEnd w:id="413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31" w:name="D5005"/>
            <w:bookmarkEnd w:id="413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32" w:name="D5006"/>
            <w:bookmarkEnd w:id="41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33" w:name="D5007"/>
            <w:bookmarkEnd w:id="41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34" w:name="D5008"/>
            <w:bookmarkEnd w:id="41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35" w:name="D5009"/>
            <w:bookmarkEnd w:id="41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36" w:name="D5010"/>
            <w:bookmarkEnd w:id="41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37" w:name="D5011"/>
            <w:bookmarkEnd w:id="4137"/>
            <w:r>
              <w:rPr>
                <w:sz w:val="18"/>
                <w:szCs w:val="18"/>
              </w:rPr>
              <w:t xml:space="preserve"> 0</w:t>
            </w:r>
          </w:p>
        </w:tc>
      </w:tr>
      <w:tr w:rsidR="00221C16" w:rsidRPr="00BE427F" w:rsidTr="00416C3D">
        <w:trPr>
          <w:cantSplit/>
          <w:trHeight w:val="575"/>
        </w:trPr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dxa"/>
            <w:gridSpan w:val="2"/>
            <w:tcMar>
              <w:left w:w="0" w:type="dxa"/>
              <w:right w:w="0" w:type="dxa"/>
            </w:tcMar>
            <w:textDirection w:val="btLr"/>
            <w:vAlign w:val="bottom"/>
          </w:tcPr>
          <w:p w:rsidR="00221C16" w:rsidRPr="007A2664" w:rsidRDefault="00221C16" w:rsidP="00221C1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103" w:type="dxa"/>
            <w:gridSpan w:val="2"/>
            <w:vAlign w:val="center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6" w:type="dxa"/>
            <w:vAlign w:val="bottom"/>
          </w:tcPr>
          <w:p w:rsidR="00221C16" w:rsidRPr="008629C1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138" w:name="D5101"/>
            <w:bookmarkEnd w:id="4138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39" w:name="D5102"/>
            <w:bookmarkEnd w:id="4139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40" w:name="D5103"/>
            <w:bookmarkEnd w:id="414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41" w:name="D5104"/>
            <w:bookmarkEnd w:id="414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42" w:name="D5105"/>
            <w:bookmarkEnd w:id="4142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43" w:name="D5106"/>
            <w:bookmarkEnd w:id="4143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44" w:name="D5107"/>
            <w:bookmarkEnd w:id="414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45" w:name="D5108"/>
            <w:bookmarkEnd w:id="414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46" w:name="D5109"/>
            <w:bookmarkEnd w:id="4146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47" w:name="D5110"/>
            <w:bookmarkEnd w:id="414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148" w:name="D5111"/>
            <w:bookmarkEnd w:id="4148"/>
          </w:p>
        </w:tc>
      </w:tr>
      <w:tr w:rsidR="00221C16" w:rsidRPr="00BE427F" w:rsidTr="00416C3D">
        <w:trPr>
          <w:trHeight w:val="2312"/>
        </w:trPr>
        <w:tc>
          <w:tcPr>
            <w:tcW w:w="236" w:type="dxa"/>
            <w:vMerge w:val="restart"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298" w:type="dxa"/>
            <w:vMerge w:val="restart"/>
            <w:textDirection w:val="btLr"/>
            <w:vAlign w:val="center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4" w:type="dxa"/>
            <w:gridSpan w:val="3"/>
          </w:tcPr>
          <w:p w:rsidR="00221C16" w:rsidRPr="00AB654B" w:rsidRDefault="00221C16" w:rsidP="00221C1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B654B">
              <w:rPr>
                <w:sz w:val="20"/>
                <w:szCs w:val="20"/>
              </w:rPr>
              <w:t xml:space="preserve">организация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</w:t>
            </w:r>
            <w:hyperlink r:id="rId258" w:history="1">
              <w:r w:rsidRPr="00AB654B">
                <w:rPr>
                  <w:sz w:val="20"/>
                  <w:szCs w:val="20"/>
                </w:rPr>
                <w:t>экстремистской деятельности</w:t>
              </w:r>
            </w:hyperlink>
            <w:r w:rsidRPr="00AB654B">
              <w:rPr>
                <w:sz w:val="20"/>
                <w:szCs w:val="20"/>
              </w:rPr>
              <w:t xml:space="preserve">, за исключением организаций, которые в соответствии с </w:t>
            </w:r>
            <w:hyperlink r:id="rId259" w:history="1">
              <w:r w:rsidRPr="00AB654B">
                <w:rPr>
                  <w:sz w:val="20"/>
                  <w:szCs w:val="20"/>
                </w:rPr>
                <w:t>законодательством</w:t>
              </w:r>
            </w:hyperlink>
            <w:r w:rsidRPr="00AB654B">
              <w:rPr>
                <w:sz w:val="20"/>
                <w:szCs w:val="20"/>
              </w:rPr>
              <w:t xml:space="preserve">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ая</w:t>
            </w:r>
            <w:r w:rsidRPr="00AB654B">
              <w:rPr>
                <w:sz w:val="20"/>
                <w:szCs w:val="20"/>
              </w:rPr>
              <w:t xml:space="preserve"> лицом с использованием своего </w:t>
            </w:r>
            <w:hyperlink r:id="rId260" w:history="1">
              <w:r w:rsidRPr="00AB654B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221C16" w:rsidRPr="00F4292A" w:rsidRDefault="00221C16" w:rsidP="002F5F87">
            <w:pPr>
              <w:jc w:val="right"/>
              <w:rPr>
                <w:sz w:val="20"/>
                <w:szCs w:val="20"/>
                <w:highlight w:val="yellow"/>
              </w:rPr>
            </w:pPr>
            <w:r w:rsidRPr="00AB654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ч</w:t>
            </w:r>
            <w:r w:rsidRPr="00AB654B">
              <w:rPr>
                <w:sz w:val="20"/>
                <w:szCs w:val="20"/>
              </w:rPr>
              <w:t>ч. 1</w:t>
            </w:r>
            <w:r w:rsidR="002F5F87">
              <w:rPr>
                <w:sz w:val="20"/>
                <w:szCs w:val="20"/>
              </w:rPr>
              <w:t xml:space="preserve"> и</w:t>
            </w:r>
            <w:r w:rsidRPr="00AB654B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75" w:type="dxa"/>
            <w:vAlign w:val="center"/>
          </w:tcPr>
          <w:p w:rsidR="00221C16" w:rsidRPr="00416C3D" w:rsidRDefault="00012017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149" w:name="D5201"/>
            <w:bookmarkEnd w:id="4149"/>
            <w:r>
              <w:rPr>
                <w:b/>
                <w:color w:val="0070C0"/>
                <w:sz w:val="18"/>
                <w:szCs w:val="18"/>
              </w:rPr>
              <w:t xml:space="preserve"> 3</w:t>
            </w:r>
          </w:p>
        </w:tc>
        <w:tc>
          <w:tcPr>
            <w:tcW w:w="1276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50" w:name="D5202"/>
            <w:bookmarkEnd w:id="41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51" w:name="D5203"/>
            <w:bookmarkEnd w:id="41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52" w:name="D5204"/>
            <w:bookmarkEnd w:id="41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53" w:name="D5205"/>
            <w:bookmarkEnd w:id="41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54" w:name="D5206"/>
            <w:bookmarkEnd w:id="41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55" w:name="D5207"/>
            <w:bookmarkEnd w:id="41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56" w:name="D5208"/>
            <w:bookmarkEnd w:id="41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57" w:name="D5209"/>
            <w:bookmarkEnd w:id="41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58" w:name="D5210"/>
            <w:bookmarkEnd w:id="41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59" w:name="D5211"/>
            <w:bookmarkEnd w:id="4159"/>
            <w:r>
              <w:rPr>
                <w:sz w:val="18"/>
                <w:szCs w:val="18"/>
              </w:rPr>
              <w:t xml:space="preserve"> 0</w:t>
            </w:r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</w:tcPr>
          <w:p w:rsidR="00221C16" w:rsidRPr="00F4292A" w:rsidRDefault="00221C16" w:rsidP="002F5F87">
            <w:pPr>
              <w:spacing w:line="240" w:lineRule="exact"/>
              <w:rPr>
                <w:bCs/>
                <w:sz w:val="20"/>
                <w:szCs w:val="20"/>
                <w:highlight w:val="yellow"/>
              </w:rPr>
            </w:pPr>
            <w:r w:rsidRPr="00AB654B">
              <w:rPr>
                <w:sz w:val="20"/>
                <w:szCs w:val="20"/>
              </w:rPr>
              <w:t xml:space="preserve">склонение, вербовка или иное вовлечение лица </w:t>
            </w:r>
            <w:r w:rsidRPr="00AB654B">
              <w:rPr>
                <w:bCs/>
                <w:sz w:val="20"/>
                <w:szCs w:val="20"/>
              </w:rPr>
              <w:t>в деятельность экстремистской организации</w:t>
            </w:r>
            <w:r w:rsidRPr="00AB654B">
              <w:rPr>
                <w:sz w:val="20"/>
                <w:szCs w:val="20"/>
              </w:rPr>
              <w:t xml:space="preserve">, в том числе совершенные лицом с использованием своего </w:t>
            </w:r>
            <w:hyperlink r:id="rId261" w:history="1">
              <w:r w:rsidRPr="00AB654B">
                <w:rPr>
                  <w:sz w:val="20"/>
                  <w:szCs w:val="20"/>
                </w:rPr>
                <w:t>служебного положения</w:t>
              </w:r>
            </w:hyperlink>
            <w:r w:rsidRPr="00AB654B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                                 </w:t>
            </w:r>
            <w:r w:rsidRPr="00AB654B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ч</w:t>
            </w:r>
            <w:r w:rsidRPr="00AB654B">
              <w:rPr>
                <w:sz w:val="20"/>
                <w:szCs w:val="20"/>
              </w:rPr>
              <w:t>ч. 1.1</w:t>
            </w:r>
            <w:r w:rsidR="002F5F87">
              <w:rPr>
                <w:sz w:val="20"/>
                <w:szCs w:val="20"/>
              </w:rPr>
              <w:t xml:space="preserve"> и</w:t>
            </w:r>
            <w:r w:rsidRPr="00AB654B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275" w:type="dxa"/>
            <w:vAlign w:val="center"/>
          </w:tcPr>
          <w:p w:rsidR="00221C16" w:rsidRPr="00416C3D" w:rsidRDefault="00012017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160" w:name="D5301"/>
            <w:bookmarkEnd w:id="4160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1276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61" w:name="D5302"/>
            <w:bookmarkEnd w:id="41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62" w:name="D5303"/>
            <w:bookmarkEnd w:id="41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63" w:name="D5304"/>
            <w:bookmarkEnd w:id="41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64" w:name="D5305"/>
            <w:bookmarkEnd w:id="416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65" w:name="D5306"/>
            <w:bookmarkEnd w:id="41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66" w:name="D5307"/>
            <w:bookmarkEnd w:id="41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67" w:name="D5308"/>
            <w:bookmarkEnd w:id="41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68" w:name="D5309"/>
            <w:bookmarkEnd w:id="416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69" w:name="D5310"/>
            <w:bookmarkEnd w:id="41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70" w:name="D5311"/>
            <w:bookmarkEnd w:id="4170"/>
            <w:r>
              <w:rPr>
                <w:sz w:val="18"/>
                <w:szCs w:val="18"/>
              </w:rPr>
              <w:t xml:space="preserve"> 0</w:t>
            </w:r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vMerge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</w:tcPr>
          <w:p w:rsidR="00221C16" w:rsidRPr="00BA7CDD" w:rsidRDefault="00221C16" w:rsidP="00221C1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A7CDD">
              <w:rPr>
                <w:sz w:val="20"/>
                <w:szCs w:val="20"/>
              </w:rPr>
              <w:t>участие в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деятельности, за исключением организаций, которые в соответствии с законодательством Российской Федерации признаны террористическими, в том числе совершенн</w:t>
            </w:r>
            <w:r w:rsidR="002C115B">
              <w:rPr>
                <w:sz w:val="20"/>
                <w:szCs w:val="20"/>
              </w:rPr>
              <w:t>о</w:t>
            </w:r>
            <w:r w:rsidRPr="00BA7CDD">
              <w:rPr>
                <w:sz w:val="20"/>
                <w:szCs w:val="20"/>
              </w:rPr>
              <w:t xml:space="preserve">е лицом с использованием своего </w:t>
            </w:r>
            <w:hyperlink r:id="rId262" w:history="1">
              <w:r w:rsidRPr="00BA7CDD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221C16" w:rsidRPr="00F4292A" w:rsidRDefault="00221C16" w:rsidP="002C115B">
            <w:pPr>
              <w:ind w:right="-108"/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ч</w:t>
            </w:r>
            <w:r w:rsidRPr="00BA7CDD">
              <w:rPr>
                <w:sz w:val="20"/>
                <w:szCs w:val="20"/>
              </w:rPr>
              <w:t>ч. 2</w:t>
            </w:r>
            <w:r w:rsidR="002C115B">
              <w:rPr>
                <w:sz w:val="20"/>
                <w:szCs w:val="20"/>
              </w:rPr>
              <w:t xml:space="preserve"> и</w:t>
            </w:r>
            <w:r w:rsidRPr="00BA7CDD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75" w:type="dxa"/>
            <w:vAlign w:val="center"/>
          </w:tcPr>
          <w:p w:rsidR="00221C16" w:rsidRPr="00416C3D" w:rsidRDefault="00012017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171" w:name="D5401"/>
            <w:bookmarkEnd w:id="4171"/>
            <w:r>
              <w:rPr>
                <w:b/>
                <w:color w:val="0070C0"/>
                <w:sz w:val="18"/>
                <w:szCs w:val="18"/>
              </w:rPr>
              <w:t xml:space="preserve"> 4</w:t>
            </w:r>
          </w:p>
        </w:tc>
        <w:tc>
          <w:tcPr>
            <w:tcW w:w="1276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72" w:name="D5402"/>
            <w:bookmarkEnd w:id="417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73" w:name="D5403"/>
            <w:bookmarkEnd w:id="417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74" w:name="D5404"/>
            <w:bookmarkEnd w:id="417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75" w:name="D5405"/>
            <w:bookmarkEnd w:id="41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76" w:name="D5406"/>
            <w:bookmarkEnd w:id="41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77" w:name="D5407"/>
            <w:bookmarkEnd w:id="41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78" w:name="D5408"/>
            <w:bookmarkEnd w:id="41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79" w:name="D5409"/>
            <w:bookmarkEnd w:id="41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80" w:name="D5410"/>
            <w:bookmarkEnd w:id="41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81" w:name="D5411"/>
            <w:bookmarkEnd w:id="4181"/>
            <w:r>
              <w:rPr>
                <w:sz w:val="18"/>
                <w:szCs w:val="18"/>
              </w:rPr>
              <w:t xml:space="preserve"> 0</w:t>
            </w:r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BE427F" w:rsidRDefault="00221C16" w:rsidP="00221C16">
            <w:pPr>
              <w:ind w:left="113" w:right="113"/>
              <w:jc w:val="center"/>
            </w:pPr>
          </w:p>
        </w:tc>
        <w:tc>
          <w:tcPr>
            <w:tcW w:w="5542" w:type="dxa"/>
            <w:gridSpan w:val="4"/>
          </w:tcPr>
          <w:p w:rsidR="00221C16" w:rsidRDefault="00221C16" w:rsidP="00221C16">
            <w:pPr>
              <w:pStyle w:val="ConsPlusNormal"/>
              <w:jc w:val="both"/>
              <w:outlineLvl w:val="0"/>
            </w:pPr>
            <w:r>
              <w:t>ф</w:t>
            </w:r>
            <w:r w:rsidRPr="00BE427F">
              <w:t xml:space="preserve">инансирование экстремистской деятельности </w:t>
            </w:r>
          </w:p>
          <w:p w:rsidR="00221C16" w:rsidRPr="00BE427F" w:rsidRDefault="00221C16" w:rsidP="00221C16">
            <w:pPr>
              <w:pStyle w:val="ConsPlusNormal"/>
              <w:jc w:val="right"/>
              <w:outlineLvl w:val="0"/>
            </w:pPr>
            <w:r w:rsidRPr="00BE427F">
              <w:t xml:space="preserve"> ст. 282.3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275" w:type="dxa"/>
            <w:vAlign w:val="center"/>
          </w:tcPr>
          <w:p w:rsidR="00221C16" w:rsidRPr="00416C3D" w:rsidRDefault="00012017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182" w:name="D5501"/>
            <w:bookmarkEnd w:id="4182"/>
            <w:r>
              <w:rPr>
                <w:b/>
                <w:color w:val="0070C0"/>
                <w:sz w:val="18"/>
                <w:szCs w:val="18"/>
              </w:rPr>
              <w:t xml:space="preserve"> 2</w:t>
            </w:r>
          </w:p>
        </w:tc>
        <w:tc>
          <w:tcPr>
            <w:tcW w:w="1276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83" w:name="D5502"/>
            <w:bookmarkEnd w:id="41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84" w:name="D5503"/>
            <w:bookmarkEnd w:id="418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85" w:name="D5504"/>
            <w:bookmarkEnd w:id="41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86" w:name="D5505"/>
            <w:bookmarkEnd w:id="418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87" w:name="D5506"/>
            <w:bookmarkEnd w:id="418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88" w:name="D5507"/>
            <w:bookmarkEnd w:id="41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89" w:name="D5508"/>
            <w:bookmarkEnd w:id="418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90" w:name="D5509"/>
            <w:bookmarkEnd w:id="419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91" w:name="D5510"/>
            <w:bookmarkEnd w:id="419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92" w:name="D5511"/>
            <w:bookmarkEnd w:id="4192"/>
            <w:r>
              <w:rPr>
                <w:sz w:val="18"/>
                <w:szCs w:val="18"/>
              </w:rPr>
              <w:t xml:space="preserve"> 0</w:t>
            </w:r>
          </w:p>
        </w:tc>
      </w:tr>
      <w:tr w:rsidR="00221C16" w:rsidRPr="00BE427F" w:rsidTr="00416C3D">
        <w:trPr>
          <w:trHeight w:val="247"/>
        </w:trPr>
        <w:tc>
          <w:tcPr>
            <w:tcW w:w="236" w:type="dxa"/>
            <w:vMerge/>
          </w:tcPr>
          <w:p w:rsidR="00221C16" w:rsidRPr="00BE427F" w:rsidRDefault="00221C16" w:rsidP="00221C16">
            <w:pPr>
              <w:ind w:left="113" w:right="113"/>
              <w:jc w:val="center"/>
            </w:pPr>
          </w:p>
        </w:tc>
        <w:tc>
          <w:tcPr>
            <w:tcW w:w="298" w:type="dxa"/>
            <w:vMerge w:val="restart"/>
            <w:textDirection w:val="btLr"/>
            <w:vAlign w:val="center"/>
          </w:tcPr>
          <w:p w:rsidR="00221C16" w:rsidRPr="00B249BC" w:rsidRDefault="00221C16" w:rsidP="00221C16">
            <w:pPr>
              <w:ind w:left="-57" w:right="-57"/>
              <w:jc w:val="center"/>
              <w:rPr>
                <w:color w:val="FF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4" w:type="dxa"/>
            <w:gridSpan w:val="3"/>
            <w:vAlign w:val="center"/>
          </w:tcPr>
          <w:p w:rsidR="00221C16" w:rsidRPr="000A19EA" w:rsidRDefault="00221C16" w:rsidP="00221C16">
            <w:pPr>
              <w:pStyle w:val="ConsPlusNormal"/>
              <w:outlineLvl w:val="0"/>
            </w:pPr>
            <w:r w:rsidRPr="000A19EA">
              <w:t xml:space="preserve">с использованием своего </w:t>
            </w:r>
            <w:hyperlink r:id="rId263" w:history="1">
              <w:r w:rsidRPr="000A19EA">
                <w:t>служебного положения</w:t>
              </w:r>
            </w:hyperlink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75" w:type="dxa"/>
            <w:vAlign w:val="center"/>
          </w:tcPr>
          <w:p w:rsidR="00221C16" w:rsidRPr="00416C3D" w:rsidRDefault="00012017" w:rsidP="00416C3D">
            <w:pPr>
              <w:ind w:left="-108"/>
              <w:jc w:val="center"/>
              <w:rPr>
                <w:sz w:val="18"/>
                <w:szCs w:val="18"/>
              </w:rPr>
            </w:pPr>
            <w:bookmarkStart w:id="4193" w:name="D5601"/>
            <w:bookmarkEnd w:id="4193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1276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94" w:name="D5602"/>
            <w:bookmarkEnd w:id="419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95" w:name="D5603"/>
            <w:bookmarkEnd w:id="419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96" w:name="D5604"/>
            <w:bookmarkEnd w:id="41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97" w:name="D5605"/>
            <w:bookmarkEnd w:id="419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98" w:name="D5606"/>
            <w:bookmarkEnd w:id="419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199" w:name="D5607"/>
            <w:bookmarkEnd w:id="41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00" w:name="D5608"/>
            <w:bookmarkEnd w:id="42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01" w:name="D5609"/>
            <w:bookmarkEnd w:id="42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02" w:name="D5610"/>
            <w:bookmarkEnd w:id="42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03" w:name="D5611"/>
            <w:bookmarkEnd w:id="4203"/>
            <w:r>
              <w:rPr>
                <w:sz w:val="18"/>
                <w:szCs w:val="18"/>
              </w:rPr>
              <w:t xml:space="preserve"> 0</w:t>
            </w:r>
          </w:p>
        </w:tc>
      </w:tr>
      <w:tr w:rsidR="00221C16" w:rsidRPr="00BE427F" w:rsidTr="00416C3D">
        <w:trPr>
          <w:trHeight w:val="251"/>
        </w:trPr>
        <w:tc>
          <w:tcPr>
            <w:tcW w:w="236" w:type="dxa"/>
            <w:vMerge/>
          </w:tcPr>
          <w:p w:rsidR="00221C16" w:rsidRPr="00BE427F" w:rsidRDefault="00221C16" w:rsidP="00221C16">
            <w:pPr>
              <w:ind w:left="113" w:right="113"/>
              <w:jc w:val="center"/>
            </w:pPr>
          </w:p>
        </w:tc>
        <w:tc>
          <w:tcPr>
            <w:tcW w:w="298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vAlign w:val="center"/>
          </w:tcPr>
          <w:p w:rsidR="00221C16" w:rsidRPr="00BE427F" w:rsidRDefault="00221C16" w:rsidP="00221C16">
            <w:pPr>
              <w:pStyle w:val="ConsPlusNormal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204" w:name="D5701"/>
            <w:bookmarkEnd w:id="4204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05" w:name="D5702"/>
            <w:bookmarkEnd w:id="4205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06" w:name="D5703"/>
            <w:bookmarkEnd w:id="420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07" w:name="D5704"/>
            <w:bookmarkEnd w:id="420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08" w:name="D5705"/>
            <w:bookmarkEnd w:id="4208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09" w:name="D5706"/>
            <w:bookmarkEnd w:id="4209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10" w:name="D5707"/>
            <w:bookmarkEnd w:id="421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11" w:name="D5708"/>
            <w:bookmarkEnd w:id="421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12" w:name="D5709"/>
            <w:bookmarkEnd w:id="4212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13" w:name="D5710"/>
            <w:bookmarkEnd w:id="421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14" w:name="D5711"/>
            <w:bookmarkEnd w:id="4214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уставных правил взаимоотношений между военнослужащими при отсутствии между ними отношений подчиненности  </w:t>
            </w: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Pr="007A2664">
              <w:rPr>
                <w:sz w:val="20"/>
                <w:szCs w:val="20"/>
              </w:rPr>
              <w:t xml:space="preserve"> ст. 335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215" w:name="D5801"/>
            <w:bookmarkEnd w:id="4215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16" w:name="D5802"/>
            <w:bookmarkEnd w:id="4216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17" w:name="D5803"/>
            <w:bookmarkEnd w:id="421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18" w:name="D5804"/>
            <w:bookmarkEnd w:id="421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19" w:name="D5805"/>
            <w:bookmarkEnd w:id="4219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20" w:name="D5806"/>
            <w:bookmarkEnd w:id="4220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21" w:name="D5807"/>
            <w:bookmarkEnd w:id="422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22" w:name="D5808"/>
            <w:bookmarkEnd w:id="422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23" w:name="D5809"/>
            <w:bookmarkEnd w:id="4223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24" w:name="D5810"/>
            <w:bookmarkEnd w:id="422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25" w:name="D5811"/>
            <w:bookmarkEnd w:id="4225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BE427F" w:rsidRDefault="00221C16" w:rsidP="00221C16">
            <w:pPr>
              <w:ind w:left="113" w:right="113"/>
              <w:jc w:val="center"/>
            </w:pPr>
          </w:p>
        </w:tc>
        <w:tc>
          <w:tcPr>
            <w:tcW w:w="5542" w:type="dxa"/>
            <w:gridSpan w:val="4"/>
          </w:tcPr>
          <w:p w:rsidR="00221C16" w:rsidRPr="00BE427F" w:rsidRDefault="00221C16" w:rsidP="00221C16">
            <w:pPr>
              <w:pStyle w:val="ConsPlusNormal"/>
              <w:jc w:val="both"/>
              <w:outlineLvl w:val="0"/>
            </w:pPr>
            <w:r>
              <w:t>о</w:t>
            </w:r>
            <w:r w:rsidRPr="00BE427F">
              <w:t xml:space="preserve">скорбление военнослужащего </w:t>
            </w:r>
            <w:r>
              <w:t xml:space="preserve">                         </w:t>
            </w:r>
            <w:r w:rsidRPr="00BE427F">
              <w:t xml:space="preserve">  ст. 336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226" w:name="D5901"/>
            <w:bookmarkEnd w:id="4226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27" w:name="D5902"/>
            <w:bookmarkEnd w:id="4227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28" w:name="D5903"/>
            <w:bookmarkEnd w:id="422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29" w:name="D5904"/>
            <w:bookmarkEnd w:id="422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30" w:name="D5905"/>
            <w:bookmarkEnd w:id="4230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31" w:name="D5906"/>
            <w:bookmarkEnd w:id="4231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32" w:name="D5907"/>
            <w:bookmarkEnd w:id="423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33" w:name="D5908"/>
            <w:bookmarkEnd w:id="423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34" w:name="D5909"/>
            <w:bookmarkEnd w:id="4234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35" w:name="D5910"/>
            <w:bookmarkEnd w:id="423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36" w:name="D5911"/>
            <w:bookmarkEnd w:id="4236"/>
          </w:p>
        </w:tc>
      </w:tr>
      <w:tr w:rsidR="00221C16" w:rsidRPr="00BE427F" w:rsidTr="00416C3D"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7A2664">
              <w:rPr>
                <w:sz w:val="20"/>
                <w:szCs w:val="20"/>
              </w:rPr>
              <w:t xml:space="preserve">еабилитация нацизма  </w:t>
            </w:r>
            <w:r>
              <w:rPr>
                <w:sz w:val="20"/>
                <w:szCs w:val="20"/>
              </w:rPr>
              <w:t xml:space="preserve">                                      </w:t>
            </w:r>
            <w:r w:rsidRPr="007A2664">
              <w:rPr>
                <w:sz w:val="20"/>
                <w:szCs w:val="20"/>
              </w:rPr>
              <w:t>ст. 354.1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237" w:name="D6001"/>
            <w:bookmarkEnd w:id="4237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38" w:name="D6002"/>
            <w:bookmarkEnd w:id="4238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39" w:name="D6003"/>
            <w:bookmarkEnd w:id="4239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40" w:name="D6004"/>
            <w:bookmarkEnd w:id="424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41" w:name="D6005"/>
            <w:bookmarkEnd w:id="4241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42" w:name="D6006"/>
            <w:bookmarkEnd w:id="4242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43" w:name="D6007"/>
            <w:bookmarkEnd w:id="424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44" w:name="D6008"/>
            <w:bookmarkEnd w:id="424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45" w:name="D6009"/>
            <w:bookmarkEnd w:id="4245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46" w:name="D6010"/>
            <w:bookmarkEnd w:id="424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47" w:name="D6011"/>
            <w:bookmarkEnd w:id="4247"/>
          </w:p>
        </w:tc>
      </w:tr>
      <w:tr w:rsidR="00221C16" w:rsidRPr="00BE427F" w:rsidTr="00416C3D">
        <w:trPr>
          <w:cantSplit/>
          <w:trHeight w:val="1134"/>
        </w:trPr>
        <w:tc>
          <w:tcPr>
            <w:tcW w:w="236" w:type="dxa"/>
            <w:vMerge/>
            <w:textDirection w:val="btLr"/>
            <w:vAlign w:val="center"/>
          </w:tcPr>
          <w:p w:rsidR="00221C16" w:rsidRPr="007A2664" w:rsidRDefault="00221C16" w:rsidP="00221C16">
            <w:pPr>
              <w:ind w:left="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dxa"/>
            <w:textDirection w:val="btLr"/>
            <w:vAlign w:val="center"/>
          </w:tcPr>
          <w:p w:rsidR="00221C16" w:rsidRPr="007A2664" w:rsidRDefault="00221C16" w:rsidP="00221C1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4" w:type="dxa"/>
            <w:gridSpan w:val="3"/>
          </w:tcPr>
          <w:p w:rsidR="00221C16" w:rsidRPr="00BE427F" w:rsidRDefault="00221C16" w:rsidP="00221C16">
            <w:pPr>
              <w:pStyle w:val="ConsPlusNormal"/>
              <w:jc w:val="both"/>
            </w:pPr>
            <w:r>
              <w:t>р</w:t>
            </w:r>
            <w:r w:rsidRPr="00BE427F">
              <w:t>аспространение выражающих явное неуважение к обществу сведений о днях воинской славы и памятных датах России, связанных с защитой Отечества, а равно осквернение символов воинской славы России, совершенн</w:t>
            </w:r>
            <w:r>
              <w:t>о</w:t>
            </w:r>
            <w:r w:rsidRPr="00BE427F">
              <w:t xml:space="preserve">е публично </w:t>
            </w:r>
            <w:r>
              <w:t xml:space="preserve">                         </w:t>
            </w:r>
            <w:r w:rsidRPr="00BE427F">
              <w:t>ч. 3 ст. 354.1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248" w:name="D6101"/>
            <w:bookmarkEnd w:id="4248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49" w:name="D6102"/>
            <w:bookmarkEnd w:id="4249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50" w:name="D6103"/>
            <w:bookmarkEnd w:id="425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51" w:name="D6104"/>
            <w:bookmarkEnd w:id="425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52" w:name="D6105"/>
            <w:bookmarkEnd w:id="4252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53" w:name="D6106"/>
            <w:bookmarkEnd w:id="4253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54" w:name="D6107"/>
            <w:bookmarkEnd w:id="425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55" w:name="D6108"/>
            <w:bookmarkEnd w:id="425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56" w:name="D6109"/>
            <w:bookmarkEnd w:id="4256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57" w:name="D6110"/>
            <w:bookmarkEnd w:id="425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58" w:name="D6111"/>
            <w:bookmarkEnd w:id="4258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Pr="000A19EA" w:rsidRDefault="00221C16" w:rsidP="00221C16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разработка, производство, накопление, приобретение или сбыт оружия массового поражения                      </w:t>
            </w:r>
            <w:r w:rsidRPr="000A19EA">
              <w:rPr>
                <w:sz w:val="20"/>
                <w:szCs w:val="20"/>
              </w:rPr>
              <w:t>ст. 355 УК РФ</w:t>
            </w:r>
          </w:p>
        </w:tc>
        <w:tc>
          <w:tcPr>
            <w:tcW w:w="426" w:type="dxa"/>
            <w:vAlign w:val="bottom"/>
          </w:tcPr>
          <w:p w:rsidR="00221C16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sz w:val="18"/>
                <w:szCs w:val="18"/>
              </w:rPr>
            </w:pPr>
            <w:bookmarkStart w:id="4259" w:name="D6201"/>
            <w:bookmarkEnd w:id="4259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60" w:name="D6202"/>
            <w:bookmarkEnd w:id="4260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61" w:name="D6203"/>
            <w:bookmarkEnd w:id="4261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62" w:name="D6204"/>
            <w:bookmarkEnd w:id="4262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63" w:name="D6205"/>
            <w:bookmarkEnd w:id="4263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64" w:name="D6206"/>
            <w:bookmarkEnd w:id="4264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65" w:name="D6207"/>
            <w:bookmarkEnd w:id="4265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66" w:name="D6208"/>
            <w:bookmarkEnd w:id="4266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67" w:name="D6209"/>
            <w:bookmarkEnd w:id="4267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68" w:name="D6210"/>
            <w:bookmarkEnd w:id="426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69" w:name="D6211"/>
            <w:bookmarkEnd w:id="4269"/>
          </w:p>
        </w:tc>
      </w:tr>
      <w:tr w:rsidR="00221C16" w:rsidRPr="00BE427F" w:rsidTr="00416C3D">
        <w:tc>
          <w:tcPr>
            <w:tcW w:w="236" w:type="dxa"/>
            <w:vMerge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4"/>
          </w:tcPr>
          <w:p w:rsidR="00221C16" w:rsidRPr="007A2664" w:rsidRDefault="00221C16" w:rsidP="00221C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7A2664">
              <w:rPr>
                <w:sz w:val="20"/>
                <w:szCs w:val="20"/>
              </w:rPr>
              <w:t xml:space="preserve">еноцид              </w:t>
            </w:r>
            <w:r>
              <w:rPr>
                <w:sz w:val="20"/>
                <w:szCs w:val="20"/>
              </w:rPr>
              <w:t xml:space="preserve">                      </w:t>
            </w:r>
            <w:r w:rsidRPr="007A2664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 xml:space="preserve">       </w:t>
            </w:r>
            <w:r w:rsidR="002C115B"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</w:rPr>
              <w:t xml:space="preserve">    </w:t>
            </w:r>
            <w:r w:rsidRPr="007A2664">
              <w:rPr>
                <w:sz w:val="20"/>
                <w:szCs w:val="20"/>
              </w:rPr>
              <w:t>ст. 357 УК РФ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75" w:type="dxa"/>
            <w:vAlign w:val="center"/>
          </w:tcPr>
          <w:p w:rsidR="00221C16" w:rsidRPr="00416C3D" w:rsidRDefault="00012017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270" w:name="D6301"/>
            <w:bookmarkEnd w:id="4270"/>
            <w:r>
              <w:rPr>
                <w:b/>
                <w:color w:val="0070C0"/>
                <w:sz w:val="18"/>
                <w:szCs w:val="18"/>
              </w:rPr>
              <w:t xml:space="preserve"> 1</w:t>
            </w:r>
          </w:p>
        </w:tc>
        <w:tc>
          <w:tcPr>
            <w:tcW w:w="1276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71" w:name="D6302"/>
            <w:bookmarkEnd w:id="42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72" w:name="D6303"/>
            <w:bookmarkEnd w:id="427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73" w:name="D6304"/>
            <w:bookmarkEnd w:id="427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74" w:name="D6305"/>
            <w:bookmarkEnd w:id="427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75" w:name="D6306"/>
            <w:bookmarkEnd w:id="42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2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76" w:name="D6307"/>
            <w:bookmarkEnd w:id="42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77" w:name="D6308"/>
            <w:bookmarkEnd w:id="42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78" w:name="D6309"/>
            <w:bookmarkEnd w:id="42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79" w:name="D6310"/>
            <w:bookmarkEnd w:id="42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21C16" w:rsidRPr="00416C3D" w:rsidRDefault="00012017" w:rsidP="00416C3D">
            <w:pPr>
              <w:jc w:val="center"/>
              <w:rPr>
                <w:sz w:val="18"/>
                <w:szCs w:val="18"/>
              </w:rPr>
            </w:pPr>
            <w:bookmarkStart w:id="4280" w:name="D6311"/>
            <w:bookmarkEnd w:id="4280"/>
            <w:r>
              <w:rPr>
                <w:sz w:val="18"/>
                <w:szCs w:val="18"/>
              </w:rPr>
              <w:t xml:space="preserve"> 0</w:t>
            </w:r>
          </w:p>
        </w:tc>
      </w:tr>
      <w:tr w:rsidR="00221C16" w:rsidRPr="00BE427F" w:rsidTr="00416C3D">
        <w:trPr>
          <w:trHeight w:val="199"/>
        </w:trPr>
        <w:tc>
          <w:tcPr>
            <w:tcW w:w="236" w:type="dxa"/>
            <w:vMerge/>
          </w:tcPr>
          <w:p w:rsidR="00221C16" w:rsidRPr="00BE427F" w:rsidRDefault="00221C16" w:rsidP="00221C16">
            <w:pPr>
              <w:pStyle w:val="ConsPlusNormal"/>
              <w:jc w:val="both"/>
              <w:outlineLvl w:val="0"/>
            </w:pPr>
          </w:p>
        </w:tc>
        <w:tc>
          <w:tcPr>
            <w:tcW w:w="865" w:type="dxa"/>
            <w:gridSpan w:val="3"/>
            <w:vAlign w:val="center"/>
          </w:tcPr>
          <w:p w:rsidR="00221C16" w:rsidRPr="00BE427F" w:rsidRDefault="00221C16" w:rsidP="00221C16">
            <w:pPr>
              <w:pStyle w:val="ConsPlusNormal"/>
              <w:outlineLvl w:val="0"/>
            </w:pPr>
            <w:r>
              <w:t>и</w:t>
            </w:r>
            <w:r w:rsidRPr="007A2664">
              <w:t>з них</w:t>
            </w:r>
          </w:p>
        </w:tc>
        <w:tc>
          <w:tcPr>
            <w:tcW w:w="4677" w:type="dxa"/>
            <w:vAlign w:val="center"/>
          </w:tcPr>
          <w:p w:rsidR="00221C16" w:rsidRPr="00BE427F" w:rsidRDefault="00221C16" w:rsidP="00221C16">
            <w:pPr>
              <w:pStyle w:val="ConsPlusNormal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221C16" w:rsidRPr="00843235" w:rsidRDefault="008629C1" w:rsidP="00221C16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75" w:type="dxa"/>
            <w:vAlign w:val="center"/>
          </w:tcPr>
          <w:p w:rsidR="00221C16" w:rsidRPr="00416C3D" w:rsidRDefault="00221C16" w:rsidP="00416C3D">
            <w:pPr>
              <w:ind w:left="-108"/>
              <w:jc w:val="center"/>
              <w:rPr>
                <w:b/>
                <w:color w:val="0070C0"/>
                <w:sz w:val="18"/>
                <w:szCs w:val="18"/>
              </w:rPr>
            </w:pPr>
            <w:bookmarkStart w:id="4281" w:name="D6401"/>
            <w:bookmarkEnd w:id="4281"/>
          </w:p>
        </w:tc>
        <w:tc>
          <w:tcPr>
            <w:tcW w:w="1276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82" w:name="D6402"/>
            <w:bookmarkEnd w:id="4282"/>
          </w:p>
        </w:tc>
        <w:tc>
          <w:tcPr>
            <w:tcW w:w="1134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83" w:name="D6403"/>
            <w:bookmarkEnd w:id="4283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84" w:name="D6404"/>
            <w:bookmarkEnd w:id="4284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85" w:name="D6405"/>
            <w:bookmarkEnd w:id="4285"/>
          </w:p>
        </w:tc>
        <w:tc>
          <w:tcPr>
            <w:tcW w:w="851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86" w:name="D6406"/>
            <w:bookmarkEnd w:id="4286"/>
          </w:p>
        </w:tc>
        <w:tc>
          <w:tcPr>
            <w:tcW w:w="992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87" w:name="D6407"/>
            <w:bookmarkEnd w:id="4287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88" w:name="D6408"/>
            <w:bookmarkEnd w:id="4288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89" w:name="D6409"/>
            <w:bookmarkEnd w:id="4289"/>
          </w:p>
        </w:tc>
        <w:tc>
          <w:tcPr>
            <w:tcW w:w="850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90" w:name="D6410"/>
            <w:bookmarkEnd w:id="4290"/>
          </w:p>
        </w:tc>
        <w:tc>
          <w:tcPr>
            <w:tcW w:w="567" w:type="dxa"/>
            <w:vAlign w:val="center"/>
          </w:tcPr>
          <w:p w:rsidR="00221C16" w:rsidRPr="00416C3D" w:rsidRDefault="00221C16" w:rsidP="00416C3D">
            <w:pPr>
              <w:jc w:val="center"/>
              <w:rPr>
                <w:sz w:val="18"/>
                <w:szCs w:val="18"/>
              </w:rPr>
            </w:pPr>
            <w:bookmarkStart w:id="4291" w:name="D6411"/>
            <w:bookmarkEnd w:id="4291"/>
          </w:p>
        </w:tc>
      </w:tr>
    </w:tbl>
    <w:p w:rsidR="00E82C75" w:rsidRPr="00E82C75" w:rsidRDefault="004422C9" w:rsidP="00E82C75">
      <w:pPr>
        <w:ind w:hanging="142"/>
      </w:pPr>
      <w:r>
        <w:rPr>
          <w:b/>
        </w:rPr>
        <w:br w:type="page"/>
      </w:r>
      <w:r w:rsidR="00E82C75" w:rsidRPr="00E82C75">
        <w:lastRenderedPageBreak/>
        <w:t xml:space="preserve"> </w:t>
      </w:r>
    </w:p>
    <w:p w:rsidR="00E82C75" w:rsidRPr="000A19EA" w:rsidRDefault="00E82C75" w:rsidP="00E82C75">
      <w:r w:rsidRPr="000A19EA">
        <w:t xml:space="preserve">Раздел </w:t>
      </w:r>
      <w:r w:rsidR="00516A3C" w:rsidRPr="000A19EA">
        <w:t>4</w:t>
      </w:r>
      <w:r w:rsidRPr="000A19EA">
        <w:t>.  Сведения о результатах расследования</w:t>
      </w:r>
      <w:r w:rsidR="00AD37A4" w:rsidRPr="000A19EA">
        <w:t xml:space="preserve"> преступлений</w:t>
      </w:r>
      <w:r w:rsidRPr="000A19EA">
        <w:t xml:space="preserve"> экстремистской направленности</w:t>
      </w:r>
    </w:p>
    <w:p w:rsidR="00E82C75" w:rsidRPr="000A19EA" w:rsidRDefault="00E82C75" w:rsidP="00E82C75">
      <w:pPr>
        <w:rPr>
          <w:b/>
          <w:bCs/>
        </w:rPr>
      </w:pPr>
    </w:p>
    <w:tbl>
      <w:tblPr>
        <w:tblW w:w="7718" w:type="dxa"/>
        <w:tblInd w:w="-34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E82C75" w:rsidRPr="004C7993" w:rsidTr="00E82C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0A19EA" w:rsidRDefault="00E82C75" w:rsidP="00E82C75">
            <w:r w:rsidRPr="000A19EA"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0A19EA" w:rsidRDefault="00E82C75" w:rsidP="00E82C75">
            <w:r w:rsidRPr="000A19EA"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0A19EA" w:rsidRDefault="00E82C75" w:rsidP="00E82C75">
            <w:r w:rsidRPr="000A19EA"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2C75" w:rsidRPr="000A19EA" w:rsidRDefault="00E82C75" w:rsidP="00E82C7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0A19EA" w:rsidRDefault="00E82C75" w:rsidP="00E82C75">
            <w:r w:rsidRPr="000A19EA"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0A19EA" w:rsidRDefault="00516A3C" w:rsidP="00E82C75">
            <w:r w:rsidRPr="000A19EA">
              <w:t>4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C75" w:rsidRPr="004C7993" w:rsidRDefault="00E82C75" w:rsidP="00E82C75"/>
        </w:tc>
      </w:tr>
      <w:tr w:rsidR="00E82C75" w:rsidRPr="00E82C75" w:rsidTr="00E82C75"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E82C75" w:rsidRPr="00E82C75" w:rsidRDefault="00E82C75" w:rsidP="00E82C75">
            <w:r w:rsidRPr="00E82C75">
              <w:t>код формы</w:t>
            </w:r>
          </w:p>
        </w:tc>
        <w:tc>
          <w:tcPr>
            <w:tcW w:w="454" w:type="dxa"/>
          </w:tcPr>
          <w:p w:rsidR="00E82C75" w:rsidRPr="00E82C75" w:rsidRDefault="00E82C75" w:rsidP="00E82C75"/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E82C75" w:rsidRPr="00E82C75" w:rsidRDefault="00E82C75" w:rsidP="00E82C75">
            <w:r w:rsidRPr="00E82C75">
              <w:t>раздел</w:t>
            </w:r>
          </w:p>
        </w:tc>
        <w:tc>
          <w:tcPr>
            <w:tcW w:w="454" w:type="dxa"/>
          </w:tcPr>
          <w:p w:rsidR="00E82C75" w:rsidRPr="00E82C75" w:rsidRDefault="00E82C75" w:rsidP="00E82C75"/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E82C75" w:rsidRPr="00E82C75" w:rsidRDefault="00E82C75" w:rsidP="00E82C75">
            <w:r w:rsidRPr="00E82C75">
              <w:t>год</w:t>
            </w:r>
          </w:p>
        </w:tc>
        <w:tc>
          <w:tcPr>
            <w:tcW w:w="454" w:type="dxa"/>
          </w:tcPr>
          <w:p w:rsidR="00E82C75" w:rsidRPr="00E82C75" w:rsidRDefault="00E82C75" w:rsidP="00E82C75"/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E82C75" w:rsidRPr="00E82C75" w:rsidRDefault="00E82C75" w:rsidP="00E82C75">
            <w:r w:rsidRPr="00E82C75">
              <w:t>период</w:t>
            </w:r>
          </w:p>
        </w:tc>
        <w:tc>
          <w:tcPr>
            <w:tcW w:w="454" w:type="dxa"/>
          </w:tcPr>
          <w:p w:rsidR="00E82C75" w:rsidRPr="00E82C75" w:rsidRDefault="00E82C75" w:rsidP="00E82C75"/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E82C75" w:rsidRPr="00E82C75" w:rsidRDefault="00E82C75" w:rsidP="00E82C75">
            <w:r w:rsidRPr="00E82C75">
              <w:t>код</w:t>
            </w:r>
          </w:p>
        </w:tc>
      </w:tr>
    </w:tbl>
    <w:p w:rsidR="00E82C75" w:rsidRPr="00E82C75" w:rsidRDefault="00E82C75" w:rsidP="00E82C75">
      <w:pPr>
        <w:rPr>
          <w:b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5542"/>
        <w:gridCol w:w="426"/>
        <w:gridCol w:w="1275"/>
        <w:gridCol w:w="1418"/>
        <w:gridCol w:w="425"/>
        <w:gridCol w:w="425"/>
        <w:gridCol w:w="567"/>
        <w:gridCol w:w="426"/>
        <w:gridCol w:w="425"/>
        <w:gridCol w:w="567"/>
        <w:gridCol w:w="567"/>
        <w:gridCol w:w="567"/>
        <w:gridCol w:w="567"/>
        <w:gridCol w:w="1134"/>
        <w:gridCol w:w="661"/>
      </w:tblGrid>
      <w:tr w:rsidR="00A66DC8" w:rsidRPr="00E82C75" w:rsidTr="004C7993">
        <w:trPr>
          <w:trHeight w:val="345"/>
        </w:trPr>
        <w:tc>
          <w:tcPr>
            <w:tcW w:w="5778" w:type="dxa"/>
            <w:gridSpan w:val="2"/>
            <w:vMerge w:val="restart"/>
          </w:tcPr>
          <w:p w:rsidR="00A66DC8" w:rsidRPr="00250051" w:rsidRDefault="00A66DC8" w:rsidP="00A66DC8">
            <w:pPr>
              <w:jc w:val="center"/>
              <w:rPr>
                <w:color w:val="0070C0"/>
                <w:sz w:val="56"/>
                <w:szCs w:val="56"/>
                <w:highlight w:val="yellow"/>
              </w:rPr>
            </w:pP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A66DC8" w:rsidRPr="00E82C75" w:rsidRDefault="00A66DC8" w:rsidP="00A66DC8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Код строки №</w:t>
            </w:r>
          </w:p>
        </w:tc>
        <w:tc>
          <w:tcPr>
            <w:tcW w:w="7229" w:type="dxa"/>
            <w:gridSpan w:val="11"/>
            <w:vAlign w:val="center"/>
          </w:tcPr>
          <w:p w:rsidR="00A66DC8" w:rsidRPr="00E82C75" w:rsidRDefault="00A66DC8" w:rsidP="00A66DC8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из них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A66DC8" w:rsidRPr="00E82C75" w:rsidRDefault="00A66DC8" w:rsidP="00A66DC8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Количество преступлений, уголовные дела о которых прекращены по реабилитирующим основаниям или переданы по подследственности со снятием с учета</w:t>
            </w:r>
          </w:p>
        </w:tc>
        <w:tc>
          <w:tcPr>
            <w:tcW w:w="661" w:type="dxa"/>
            <w:vMerge w:val="restart"/>
            <w:vAlign w:val="center"/>
          </w:tcPr>
          <w:p w:rsidR="00A66DC8" w:rsidRPr="00E82C75" w:rsidRDefault="00A66DC8" w:rsidP="00A66DC8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из них</w:t>
            </w:r>
          </w:p>
        </w:tc>
      </w:tr>
      <w:tr w:rsidR="00E82C75" w:rsidRPr="00E82C75" w:rsidTr="004C7993">
        <w:trPr>
          <w:trHeight w:val="410"/>
        </w:trPr>
        <w:tc>
          <w:tcPr>
            <w:tcW w:w="5778" w:type="dxa"/>
            <w:gridSpan w:val="2"/>
            <w:vMerge/>
          </w:tcPr>
          <w:p w:rsidR="00E82C75" w:rsidRPr="00E82C75" w:rsidRDefault="00E82C75" w:rsidP="00E82C75"/>
        </w:tc>
        <w:tc>
          <w:tcPr>
            <w:tcW w:w="426" w:type="dxa"/>
            <w:vMerge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6"/>
            <w:vAlign w:val="center"/>
          </w:tcPr>
          <w:p w:rsidR="00E82C75" w:rsidRPr="00E82C75" w:rsidRDefault="00E82C75" w:rsidP="007D13E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в том числе</w:t>
            </w:r>
          </w:p>
        </w:tc>
        <w:tc>
          <w:tcPr>
            <w:tcW w:w="2693" w:type="dxa"/>
            <w:gridSpan w:val="5"/>
            <w:vMerge w:val="restart"/>
            <w:vAlign w:val="center"/>
          </w:tcPr>
          <w:p w:rsidR="00E82C75" w:rsidRPr="00E82C75" w:rsidRDefault="00E82C75" w:rsidP="007D13E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 xml:space="preserve">уголовные дела о которых впервые приостановлены по </w:t>
            </w:r>
            <w:r w:rsidRPr="00E82C75">
              <w:rPr>
                <w:sz w:val="20"/>
                <w:szCs w:val="20"/>
              </w:rPr>
              <w:br/>
              <w:t>ч. 1 ст. 208 УПК РФ</w:t>
            </w:r>
          </w:p>
        </w:tc>
        <w:tc>
          <w:tcPr>
            <w:tcW w:w="1134" w:type="dxa"/>
            <w:vMerge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vMerge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</w:tr>
      <w:tr w:rsidR="00E82C75" w:rsidRPr="00E82C75" w:rsidTr="004C7993">
        <w:trPr>
          <w:trHeight w:val="593"/>
        </w:trPr>
        <w:tc>
          <w:tcPr>
            <w:tcW w:w="5778" w:type="dxa"/>
            <w:gridSpan w:val="2"/>
            <w:vMerge/>
          </w:tcPr>
          <w:p w:rsidR="00E82C75" w:rsidRPr="00E82C75" w:rsidRDefault="00E82C75" w:rsidP="00E82C75"/>
        </w:tc>
        <w:tc>
          <w:tcPr>
            <w:tcW w:w="426" w:type="dxa"/>
            <w:vMerge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extDirection w:val="btLr"/>
            <w:vAlign w:val="center"/>
          </w:tcPr>
          <w:p w:rsidR="00E82C75" w:rsidRPr="00E82C75" w:rsidRDefault="00E82C75" w:rsidP="007D13E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уголовные дела о которых направлены в суд с обвинительным заключением, обвинительным актом, обвинительным постановлением</w:t>
            </w:r>
          </w:p>
        </w:tc>
        <w:tc>
          <w:tcPr>
            <w:tcW w:w="1418" w:type="dxa"/>
            <w:vMerge w:val="restart"/>
            <w:textDirection w:val="btLr"/>
            <w:vAlign w:val="center"/>
          </w:tcPr>
          <w:p w:rsidR="00E82C75" w:rsidRPr="00E82C75" w:rsidRDefault="00E82C75" w:rsidP="007D13E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уголовные дела о которых прекращены либо вынесено постановление об отказе в возбуждении уголовного дела по нереабилитирующим основаниям</w:t>
            </w:r>
          </w:p>
        </w:tc>
        <w:tc>
          <w:tcPr>
            <w:tcW w:w="1843" w:type="dxa"/>
            <w:gridSpan w:val="4"/>
            <w:vAlign w:val="center"/>
          </w:tcPr>
          <w:p w:rsidR="00E82C75" w:rsidRPr="00E82C75" w:rsidRDefault="00E82C75" w:rsidP="007D13E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из них на основании</w:t>
            </w:r>
          </w:p>
        </w:tc>
        <w:tc>
          <w:tcPr>
            <w:tcW w:w="2693" w:type="dxa"/>
            <w:gridSpan w:val="5"/>
            <w:vMerge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vMerge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</w:tr>
      <w:tr w:rsidR="00E82C75" w:rsidRPr="00E82C75" w:rsidTr="00C75203">
        <w:trPr>
          <w:trHeight w:val="197"/>
        </w:trPr>
        <w:tc>
          <w:tcPr>
            <w:tcW w:w="5778" w:type="dxa"/>
            <w:gridSpan w:val="2"/>
            <w:vMerge/>
          </w:tcPr>
          <w:p w:rsidR="00E82C75" w:rsidRPr="00E82C75" w:rsidRDefault="00E82C75" w:rsidP="00E82C75"/>
        </w:tc>
        <w:tc>
          <w:tcPr>
            <w:tcW w:w="426" w:type="dxa"/>
            <w:vMerge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extDirection w:val="btLr"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extDirection w:val="btL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extDirection w:val="btLr"/>
          </w:tcPr>
          <w:p w:rsidR="00E82C75" w:rsidRPr="00E82C75" w:rsidRDefault="00E82C75" w:rsidP="007D13E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ст. 25 и 28 УПК РФ</w:t>
            </w:r>
          </w:p>
        </w:tc>
        <w:tc>
          <w:tcPr>
            <w:tcW w:w="425" w:type="dxa"/>
            <w:vMerge w:val="restart"/>
            <w:textDirection w:val="btLr"/>
          </w:tcPr>
          <w:p w:rsidR="00E82C75" w:rsidRPr="00E82C75" w:rsidRDefault="00E82C75" w:rsidP="007D13E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п. 3 ч. 1 ст. 24 УПК РФ</w:t>
            </w:r>
          </w:p>
        </w:tc>
        <w:tc>
          <w:tcPr>
            <w:tcW w:w="567" w:type="dxa"/>
            <w:vAlign w:val="center"/>
          </w:tcPr>
          <w:p w:rsidR="00E82C75" w:rsidRPr="00E82C75" w:rsidRDefault="00E82C75" w:rsidP="00C75203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из них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E82C75" w:rsidRPr="00E82C75" w:rsidRDefault="00E82C75" w:rsidP="007D13E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п. 4 ч. 1 ст. 24 УПК РФ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E82C75" w:rsidRPr="00E82C75" w:rsidRDefault="00E82C75" w:rsidP="007D13E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всего по пп. 1–4</w:t>
            </w:r>
          </w:p>
        </w:tc>
        <w:tc>
          <w:tcPr>
            <w:tcW w:w="2268" w:type="dxa"/>
            <w:gridSpan w:val="4"/>
            <w:vAlign w:val="center"/>
          </w:tcPr>
          <w:p w:rsidR="00E82C75" w:rsidRPr="00E82C75" w:rsidRDefault="00E82C75" w:rsidP="00C75203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vMerge/>
            <w:textDirection w:val="btLr"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</w:tr>
      <w:tr w:rsidR="00E82C75" w:rsidRPr="00E82C75" w:rsidTr="00C75203">
        <w:trPr>
          <w:cantSplit/>
          <w:trHeight w:val="2146"/>
        </w:trPr>
        <w:tc>
          <w:tcPr>
            <w:tcW w:w="5778" w:type="dxa"/>
            <w:gridSpan w:val="2"/>
            <w:vMerge/>
          </w:tcPr>
          <w:p w:rsidR="00E82C75" w:rsidRPr="00E82C75" w:rsidRDefault="00E82C75" w:rsidP="00E82C75"/>
        </w:tc>
        <w:tc>
          <w:tcPr>
            <w:tcW w:w="426" w:type="dxa"/>
            <w:vMerge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extDirection w:val="btL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extDirection w:val="btL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E82C75" w:rsidRPr="00E82C75" w:rsidRDefault="00E82C75" w:rsidP="007D13E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лица установлены</w:t>
            </w:r>
          </w:p>
        </w:tc>
        <w:tc>
          <w:tcPr>
            <w:tcW w:w="426" w:type="dxa"/>
            <w:vMerge/>
            <w:textDirection w:val="btL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п. 1</w:t>
            </w:r>
          </w:p>
        </w:tc>
        <w:tc>
          <w:tcPr>
            <w:tcW w:w="567" w:type="dxa"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п. 2</w:t>
            </w:r>
          </w:p>
        </w:tc>
        <w:tc>
          <w:tcPr>
            <w:tcW w:w="567" w:type="dxa"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п. 3</w:t>
            </w:r>
          </w:p>
        </w:tc>
        <w:tc>
          <w:tcPr>
            <w:tcW w:w="567" w:type="dxa"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п. 4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:rsidR="00E82C75" w:rsidRPr="00E82C75" w:rsidRDefault="00E82C75" w:rsidP="00E82C75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textDirection w:val="btLr"/>
            <w:vAlign w:val="center"/>
          </w:tcPr>
          <w:p w:rsidR="00E82C75" w:rsidRPr="00E82C75" w:rsidRDefault="00E82C75" w:rsidP="00F167C9">
            <w:pPr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по пп. 1</w:t>
            </w:r>
            <w:r w:rsidR="00F167C9">
              <w:rPr>
                <w:sz w:val="20"/>
                <w:szCs w:val="20"/>
              </w:rPr>
              <w:t xml:space="preserve"> и</w:t>
            </w:r>
            <w:r w:rsidRPr="00E82C75">
              <w:rPr>
                <w:sz w:val="20"/>
                <w:szCs w:val="20"/>
              </w:rPr>
              <w:t xml:space="preserve"> 2 ч. 1 ст. 24 УПК РФ</w:t>
            </w:r>
          </w:p>
        </w:tc>
      </w:tr>
      <w:tr w:rsidR="00E82C75" w:rsidRPr="007D13E9" w:rsidTr="004C7993">
        <w:trPr>
          <w:trHeight w:val="175"/>
        </w:trPr>
        <w:tc>
          <w:tcPr>
            <w:tcW w:w="5778" w:type="dxa"/>
            <w:gridSpan w:val="2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13</w:t>
            </w:r>
          </w:p>
        </w:tc>
        <w:tc>
          <w:tcPr>
            <w:tcW w:w="425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16</w:t>
            </w:r>
          </w:p>
        </w:tc>
        <w:tc>
          <w:tcPr>
            <w:tcW w:w="426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17</w:t>
            </w:r>
          </w:p>
        </w:tc>
        <w:tc>
          <w:tcPr>
            <w:tcW w:w="425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23</w:t>
            </w:r>
          </w:p>
        </w:tc>
        <w:tc>
          <w:tcPr>
            <w:tcW w:w="661" w:type="dxa"/>
            <w:vAlign w:val="center"/>
          </w:tcPr>
          <w:p w:rsidR="00E82C75" w:rsidRPr="007D13E9" w:rsidRDefault="00E82C75" w:rsidP="007D13E9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24</w:t>
            </w:r>
          </w:p>
        </w:tc>
      </w:tr>
      <w:tr w:rsidR="004D0F04" w:rsidRPr="00BE427F" w:rsidTr="000855DE">
        <w:trPr>
          <w:trHeight w:val="477"/>
        </w:trPr>
        <w:tc>
          <w:tcPr>
            <w:tcW w:w="5778" w:type="dxa"/>
            <w:gridSpan w:val="2"/>
            <w:vAlign w:val="center"/>
          </w:tcPr>
          <w:p w:rsidR="004D0F04" w:rsidRPr="007A2664" w:rsidRDefault="004D0F04" w:rsidP="008664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преступлений экстремистской направленности</w:t>
            </w:r>
          </w:p>
        </w:tc>
        <w:tc>
          <w:tcPr>
            <w:tcW w:w="426" w:type="dxa"/>
            <w:vAlign w:val="bottom"/>
          </w:tcPr>
          <w:p w:rsidR="004D0F04" w:rsidRPr="0015489F" w:rsidRDefault="007D13E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292" w:name="D0112"/>
            <w:bookmarkEnd w:id="4292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1418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293" w:name="D0113"/>
            <w:bookmarkEnd w:id="429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294" w:name="D0114"/>
            <w:bookmarkEnd w:id="429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295" w:name="D0115"/>
            <w:bookmarkEnd w:id="429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296" w:name="D0116"/>
            <w:bookmarkEnd w:id="42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297" w:name="D0117"/>
            <w:bookmarkEnd w:id="429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298" w:name="D0118"/>
            <w:bookmarkEnd w:id="4298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299" w:name="D0119"/>
            <w:bookmarkEnd w:id="42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00" w:name="D0120"/>
            <w:bookmarkEnd w:id="4300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01" w:name="D0121"/>
            <w:bookmarkEnd w:id="4301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02" w:name="D0122"/>
            <w:bookmarkEnd w:id="43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03" w:name="D0123"/>
            <w:bookmarkEnd w:id="43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61" w:type="dxa"/>
            <w:vAlign w:val="center"/>
          </w:tcPr>
          <w:p w:rsidR="004D0F0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04" w:name="D0124"/>
            <w:bookmarkEnd w:id="4304"/>
            <w:r>
              <w:rPr>
                <w:sz w:val="18"/>
                <w:szCs w:val="18"/>
              </w:rPr>
              <w:t xml:space="preserve"> 0</w:t>
            </w:r>
          </w:p>
        </w:tc>
      </w:tr>
      <w:tr w:rsidR="007D13E9" w:rsidRPr="007A2664" w:rsidTr="000855DE">
        <w:trPr>
          <w:trHeight w:val="1251"/>
        </w:trPr>
        <w:tc>
          <w:tcPr>
            <w:tcW w:w="236" w:type="dxa"/>
            <w:vMerge w:val="restart"/>
            <w:textDirection w:val="btLr"/>
            <w:vAlign w:val="center"/>
          </w:tcPr>
          <w:p w:rsidR="007D13E9" w:rsidRPr="007A2664" w:rsidRDefault="007D13E9" w:rsidP="00B92E33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542" w:type="dxa"/>
          </w:tcPr>
          <w:p w:rsidR="007D13E9" w:rsidRDefault="007D13E9" w:rsidP="008664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бийство, совершенное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</w:p>
          <w:p w:rsidR="007D13E9" w:rsidRPr="007A2664" w:rsidRDefault="007D13E9" w:rsidP="003C71C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п. «л» ч. 2 ст. 105 УК РФ</w:t>
            </w:r>
          </w:p>
        </w:tc>
        <w:tc>
          <w:tcPr>
            <w:tcW w:w="426" w:type="dxa"/>
            <w:vAlign w:val="bottom"/>
          </w:tcPr>
          <w:p w:rsidR="007D13E9" w:rsidRPr="0015489F" w:rsidRDefault="007D13E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05" w:name="D0212"/>
            <w:bookmarkEnd w:id="4305"/>
          </w:p>
        </w:tc>
        <w:tc>
          <w:tcPr>
            <w:tcW w:w="1418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06" w:name="D0213"/>
            <w:bookmarkEnd w:id="4306"/>
          </w:p>
        </w:tc>
        <w:tc>
          <w:tcPr>
            <w:tcW w:w="425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07" w:name="D0214"/>
            <w:bookmarkEnd w:id="4307"/>
          </w:p>
        </w:tc>
        <w:tc>
          <w:tcPr>
            <w:tcW w:w="425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08" w:name="D0215"/>
            <w:bookmarkEnd w:id="4308"/>
          </w:p>
        </w:tc>
        <w:tc>
          <w:tcPr>
            <w:tcW w:w="567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09" w:name="D0216"/>
            <w:bookmarkEnd w:id="4309"/>
          </w:p>
        </w:tc>
        <w:tc>
          <w:tcPr>
            <w:tcW w:w="426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10" w:name="D0217"/>
            <w:bookmarkEnd w:id="4310"/>
          </w:p>
        </w:tc>
        <w:tc>
          <w:tcPr>
            <w:tcW w:w="425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11" w:name="D0218"/>
            <w:bookmarkEnd w:id="4311"/>
          </w:p>
        </w:tc>
        <w:tc>
          <w:tcPr>
            <w:tcW w:w="567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12" w:name="D0219"/>
            <w:bookmarkEnd w:id="4312"/>
          </w:p>
        </w:tc>
        <w:tc>
          <w:tcPr>
            <w:tcW w:w="567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13" w:name="D0220"/>
            <w:bookmarkEnd w:id="4313"/>
          </w:p>
        </w:tc>
        <w:tc>
          <w:tcPr>
            <w:tcW w:w="567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14" w:name="D0221"/>
            <w:bookmarkEnd w:id="4314"/>
          </w:p>
        </w:tc>
        <w:tc>
          <w:tcPr>
            <w:tcW w:w="567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15" w:name="D0222"/>
            <w:bookmarkEnd w:id="4315"/>
          </w:p>
        </w:tc>
        <w:tc>
          <w:tcPr>
            <w:tcW w:w="1134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16" w:name="D0223"/>
            <w:bookmarkEnd w:id="4316"/>
          </w:p>
        </w:tc>
        <w:tc>
          <w:tcPr>
            <w:tcW w:w="661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17" w:name="D0224"/>
            <w:bookmarkEnd w:id="4317"/>
          </w:p>
        </w:tc>
      </w:tr>
      <w:tr w:rsidR="007D13E9" w:rsidRPr="00BE427F" w:rsidTr="000855DE">
        <w:trPr>
          <w:trHeight w:val="1411"/>
        </w:trPr>
        <w:tc>
          <w:tcPr>
            <w:tcW w:w="236" w:type="dxa"/>
            <w:vMerge/>
          </w:tcPr>
          <w:p w:rsidR="007D13E9" w:rsidRPr="00BE427F" w:rsidRDefault="007D13E9" w:rsidP="00866494">
            <w:pPr>
              <w:pStyle w:val="ConsPlusNormal"/>
              <w:jc w:val="both"/>
            </w:pPr>
          </w:p>
        </w:tc>
        <w:tc>
          <w:tcPr>
            <w:tcW w:w="5542" w:type="dxa"/>
          </w:tcPr>
          <w:p w:rsidR="007D13E9" w:rsidRDefault="007D13E9" w:rsidP="00866494">
            <w:pPr>
              <w:pStyle w:val="ConsPlusNormal"/>
              <w:jc w:val="both"/>
              <w:outlineLvl w:val="0"/>
            </w:pPr>
            <w:r>
              <w:t>у</w:t>
            </w:r>
            <w:r w:rsidRPr="00BE427F">
              <w:t>мышленное причинение тяжкого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</w:p>
          <w:p w:rsidR="007D13E9" w:rsidRPr="00BE427F" w:rsidRDefault="007D13E9" w:rsidP="003C71C1">
            <w:pPr>
              <w:pStyle w:val="ConsPlusNormal"/>
              <w:jc w:val="right"/>
              <w:outlineLvl w:val="0"/>
            </w:pPr>
            <w:r w:rsidRPr="00BE427F">
              <w:t>п. «е» ч. 2, чч. 3 и 4 ст. 111 УК РФ</w:t>
            </w:r>
          </w:p>
        </w:tc>
        <w:tc>
          <w:tcPr>
            <w:tcW w:w="426" w:type="dxa"/>
            <w:vAlign w:val="bottom"/>
          </w:tcPr>
          <w:p w:rsidR="007D13E9" w:rsidRPr="0015489F" w:rsidRDefault="007D13E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18" w:name="D0312"/>
            <w:bookmarkEnd w:id="4318"/>
          </w:p>
        </w:tc>
        <w:tc>
          <w:tcPr>
            <w:tcW w:w="1418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19" w:name="D0313"/>
            <w:bookmarkEnd w:id="4319"/>
          </w:p>
        </w:tc>
        <w:tc>
          <w:tcPr>
            <w:tcW w:w="425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20" w:name="D0314"/>
            <w:bookmarkEnd w:id="4320"/>
          </w:p>
        </w:tc>
        <w:tc>
          <w:tcPr>
            <w:tcW w:w="425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21" w:name="D0315"/>
            <w:bookmarkEnd w:id="4321"/>
          </w:p>
        </w:tc>
        <w:tc>
          <w:tcPr>
            <w:tcW w:w="567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22" w:name="D0316"/>
            <w:bookmarkEnd w:id="4322"/>
          </w:p>
        </w:tc>
        <w:tc>
          <w:tcPr>
            <w:tcW w:w="426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23" w:name="D0317"/>
            <w:bookmarkEnd w:id="4323"/>
          </w:p>
        </w:tc>
        <w:tc>
          <w:tcPr>
            <w:tcW w:w="425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24" w:name="D0318"/>
            <w:bookmarkEnd w:id="4324"/>
          </w:p>
        </w:tc>
        <w:tc>
          <w:tcPr>
            <w:tcW w:w="567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25" w:name="D0319"/>
            <w:bookmarkEnd w:id="4325"/>
          </w:p>
        </w:tc>
        <w:tc>
          <w:tcPr>
            <w:tcW w:w="567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26" w:name="D0320"/>
            <w:bookmarkEnd w:id="4326"/>
          </w:p>
        </w:tc>
        <w:tc>
          <w:tcPr>
            <w:tcW w:w="567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27" w:name="D0321"/>
            <w:bookmarkEnd w:id="4327"/>
          </w:p>
        </w:tc>
        <w:tc>
          <w:tcPr>
            <w:tcW w:w="567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28" w:name="D0322"/>
            <w:bookmarkEnd w:id="4328"/>
          </w:p>
        </w:tc>
        <w:tc>
          <w:tcPr>
            <w:tcW w:w="1134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29" w:name="D0323"/>
            <w:bookmarkEnd w:id="4329"/>
          </w:p>
        </w:tc>
        <w:tc>
          <w:tcPr>
            <w:tcW w:w="661" w:type="dxa"/>
            <w:vAlign w:val="center"/>
          </w:tcPr>
          <w:p w:rsidR="007D13E9" w:rsidRPr="000855DE" w:rsidRDefault="007D13E9" w:rsidP="000855DE">
            <w:pPr>
              <w:jc w:val="center"/>
              <w:rPr>
                <w:sz w:val="18"/>
                <w:szCs w:val="18"/>
              </w:rPr>
            </w:pPr>
            <w:bookmarkStart w:id="4330" w:name="D0324"/>
            <w:bookmarkEnd w:id="4330"/>
          </w:p>
        </w:tc>
      </w:tr>
    </w:tbl>
    <w:p w:rsidR="007D13E9" w:rsidRDefault="007D13E9">
      <w:r>
        <w:br w:type="page"/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293"/>
        <w:gridCol w:w="391"/>
        <w:gridCol w:w="4858"/>
        <w:gridCol w:w="426"/>
        <w:gridCol w:w="1275"/>
        <w:gridCol w:w="1418"/>
        <w:gridCol w:w="425"/>
        <w:gridCol w:w="425"/>
        <w:gridCol w:w="567"/>
        <w:gridCol w:w="426"/>
        <w:gridCol w:w="425"/>
        <w:gridCol w:w="567"/>
        <w:gridCol w:w="567"/>
        <w:gridCol w:w="567"/>
        <w:gridCol w:w="567"/>
        <w:gridCol w:w="1134"/>
        <w:gridCol w:w="709"/>
      </w:tblGrid>
      <w:tr w:rsidR="007D13E9" w:rsidRPr="007D13E9" w:rsidTr="00C75203">
        <w:trPr>
          <w:tblHeader/>
        </w:trPr>
        <w:tc>
          <w:tcPr>
            <w:tcW w:w="5778" w:type="dxa"/>
            <w:gridSpan w:val="4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Б</w:t>
            </w:r>
          </w:p>
        </w:tc>
        <w:tc>
          <w:tcPr>
            <w:tcW w:w="1275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13</w:t>
            </w:r>
          </w:p>
        </w:tc>
        <w:tc>
          <w:tcPr>
            <w:tcW w:w="425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16</w:t>
            </w:r>
          </w:p>
        </w:tc>
        <w:tc>
          <w:tcPr>
            <w:tcW w:w="426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17</w:t>
            </w:r>
          </w:p>
        </w:tc>
        <w:tc>
          <w:tcPr>
            <w:tcW w:w="425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vAlign w:val="center"/>
          </w:tcPr>
          <w:p w:rsidR="007D13E9" w:rsidRPr="007D13E9" w:rsidRDefault="007D13E9" w:rsidP="007A7E6B">
            <w:pPr>
              <w:jc w:val="center"/>
              <w:rPr>
                <w:sz w:val="20"/>
                <w:szCs w:val="20"/>
              </w:rPr>
            </w:pPr>
            <w:r w:rsidRPr="007D13E9">
              <w:rPr>
                <w:sz w:val="20"/>
                <w:szCs w:val="20"/>
              </w:rPr>
              <w:t>24</w:t>
            </w:r>
          </w:p>
        </w:tc>
      </w:tr>
      <w:tr w:rsidR="006A08B9" w:rsidRPr="00BE427F" w:rsidTr="000855DE">
        <w:tc>
          <w:tcPr>
            <w:tcW w:w="236" w:type="dxa"/>
            <w:vMerge w:val="restart"/>
            <w:textDirection w:val="btLr"/>
            <w:vAlign w:val="center"/>
          </w:tcPr>
          <w:p w:rsidR="006A08B9" w:rsidRPr="00BE427F" w:rsidRDefault="006A08B9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542" w:type="dxa"/>
            <w:gridSpan w:val="3"/>
          </w:tcPr>
          <w:p w:rsidR="006A08B9" w:rsidRPr="00BE427F" w:rsidRDefault="006A08B9" w:rsidP="00C75203">
            <w:pPr>
              <w:pStyle w:val="ConsPlusNormal"/>
              <w:jc w:val="both"/>
              <w:outlineLvl w:val="0"/>
            </w:pPr>
            <w:r>
              <w:t>у</w:t>
            </w:r>
            <w:r w:rsidRPr="00BE427F">
              <w:t>мышленное причинение средней тяжести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t xml:space="preserve">                              </w:t>
            </w:r>
            <w:r w:rsidRPr="00BE427F">
              <w:t>п. «е» ч. 2 ст. 112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31" w:name="D0412"/>
            <w:bookmarkEnd w:id="4331"/>
          </w:p>
        </w:tc>
        <w:tc>
          <w:tcPr>
            <w:tcW w:w="1418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32" w:name="D0413"/>
            <w:bookmarkEnd w:id="4332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33" w:name="D0414"/>
            <w:bookmarkEnd w:id="4333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34" w:name="D0415"/>
            <w:bookmarkEnd w:id="4334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35" w:name="D0416"/>
            <w:bookmarkEnd w:id="4335"/>
          </w:p>
        </w:tc>
        <w:tc>
          <w:tcPr>
            <w:tcW w:w="426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36" w:name="D0417"/>
            <w:bookmarkEnd w:id="4336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37" w:name="D0418"/>
            <w:bookmarkEnd w:id="4337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38" w:name="D0419"/>
            <w:bookmarkEnd w:id="4338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39" w:name="D0420"/>
            <w:bookmarkEnd w:id="4339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40" w:name="D0421"/>
            <w:bookmarkEnd w:id="4340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41" w:name="D0422"/>
            <w:bookmarkEnd w:id="4341"/>
          </w:p>
        </w:tc>
        <w:tc>
          <w:tcPr>
            <w:tcW w:w="1134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42" w:name="D0423"/>
            <w:bookmarkEnd w:id="4342"/>
          </w:p>
        </w:tc>
        <w:tc>
          <w:tcPr>
            <w:tcW w:w="709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43" w:name="D0424"/>
            <w:bookmarkEnd w:id="4343"/>
          </w:p>
        </w:tc>
      </w:tr>
      <w:tr w:rsidR="006A08B9" w:rsidRPr="00BE427F" w:rsidTr="000855DE">
        <w:tc>
          <w:tcPr>
            <w:tcW w:w="236" w:type="dxa"/>
            <w:vMerge/>
          </w:tcPr>
          <w:p w:rsidR="006A08B9" w:rsidRPr="007A2664" w:rsidRDefault="006A08B9" w:rsidP="00E33C8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5542" w:type="dxa"/>
            <w:gridSpan w:val="3"/>
          </w:tcPr>
          <w:p w:rsidR="006A08B9" w:rsidRPr="007A2664" w:rsidRDefault="006A08B9" w:rsidP="00C75203">
            <w:pPr>
              <w:pStyle w:val="ConsPlusNormal"/>
              <w:jc w:val="both"/>
            </w:pPr>
            <w:r>
              <w:t>у</w:t>
            </w:r>
            <w:r w:rsidRPr="00BE427F">
              <w:t>мышленное причинение легкого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t xml:space="preserve">                                                   </w:t>
            </w:r>
            <w:r w:rsidRPr="007A2664">
              <w:t>п. «б» ч. 2 ст. 115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44" w:name="D0512"/>
            <w:bookmarkEnd w:id="43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418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45" w:name="D0513"/>
            <w:bookmarkEnd w:id="43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46" w:name="D0514"/>
            <w:bookmarkEnd w:id="43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47" w:name="D0515"/>
            <w:bookmarkEnd w:id="434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48" w:name="D0516"/>
            <w:bookmarkEnd w:id="43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49" w:name="D0517"/>
            <w:bookmarkEnd w:id="434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50" w:name="D0518"/>
            <w:bookmarkEnd w:id="43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51" w:name="D0519"/>
            <w:bookmarkEnd w:id="43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52" w:name="D0520"/>
            <w:bookmarkEnd w:id="43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53" w:name="D0521"/>
            <w:bookmarkEnd w:id="43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54" w:name="D0522"/>
            <w:bookmarkEnd w:id="43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55" w:name="D0523"/>
            <w:bookmarkEnd w:id="43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356" w:name="D0524"/>
            <w:bookmarkEnd w:id="4356"/>
            <w:r>
              <w:rPr>
                <w:sz w:val="18"/>
                <w:szCs w:val="18"/>
              </w:rPr>
              <w:t xml:space="preserve"> 0</w:t>
            </w:r>
          </w:p>
        </w:tc>
      </w:tr>
      <w:tr w:rsidR="006A08B9" w:rsidRPr="00BE427F" w:rsidTr="000855DE">
        <w:tc>
          <w:tcPr>
            <w:tcW w:w="236" w:type="dxa"/>
            <w:vMerge/>
            <w:textDirection w:val="btLr"/>
            <w:vAlign w:val="center"/>
          </w:tcPr>
          <w:p w:rsidR="006A08B9" w:rsidRPr="00BE427F" w:rsidRDefault="006A08B9" w:rsidP="00E33C8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5542" w:type="dxa"/>
            <w:gridSpan w:val="3"/>
          </w:tcPr>
          <w:p w:rsidR="006A08B9" w:rsidRPr="00BE427F" w:rsidRDefault="006A08B9" w:rsidP="00C75203">
            <w:pPr>
              <w:pStyle w:val="ConsPlusNormal"/>
              <w:jc w:val="both"/>
            </w:pPr>
            <w:r>
              <w:t>п</w:t>
            </w:r>
            <w:r w:rsidRPr="00BE427F">
              <w:t xml:space="preserve">обои по мотивам политической, идеологической, расовой, национальной или религиозной ненависти или вражды, либо по мотивам ненависти или вражды в отношении какой-либо социальной группы  </w:t>
            </w:r>
            <w:r>
              <w:t xml:space="preserve">                     </w:t>
            </w:r>
            <w:r w:rsidRPr="00BE427F">
              <w:t xml:space="preserve"> </w:t>
            </w:r>
            <w:r>
              <w:t xml:space="preserve">                        </w:t>
            </w:r>
            <w:r w:rsidRPr="00BE427F">
              <w:t>ст. 116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57" w:name="D0612"/>
            <w:bookmarkEnd w:id="4357"/>
          </w:p>
        </w:tc>
        <w:tc>
          <w:tcPr>
            <w:tcW w:w="1418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58" w:name="D0613"/>
            <w:bookmarkEnd w:id="4358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59" w:name="D0614"/>
            <w:bookmarkEnd w:id="4359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60" w:name="D0615"/>
            <w:bookmarkEnd w:id="4360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61" w:name="D0616"/>
            <w:bookmarkEnd w:id="4361"/>
          </w:p>
        </w:tc>
        <w:tc>
          <w:tcPr>
            <w:tcW w:w="426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62" w:name="D0617"/>
            <w:bookmarkEnd w:id="4362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63" w:name="D0618"/>
            <w:bookmarkEnd w:id="4363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64" w:name="D0619"/>
            <w:bookmarkEnd w:id="4364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65" w:name="D0620"/>
            <w:bookmarkEnd w:id="4365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66" w:name="D0621"/>
            <w:bookmarkEnd w:id="4366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67" w:name="D0622"/>
            <w:bookmarkEnd w:id="4367"/>
          </w:p>
        </w:tc>
        <w:tc>
          <w:tcPr>
            <w:tcW w:w="1134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68" w:name="D0623"/>
            <w:bookmarkEnd w:id="4368"/>
          </w:p>
        </w:tc>
        <w:tc>
          <w:tcPr>
            <w:tcW w:w="709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69" w:name="D0624"/>
            <w:bookmarkEnd w:id="4369"/>
          </w:p>
        </w:tc>
      </w:tr>
      <w:tr w:rsidR="006A08B9" w:rsidRPr="00BE427F" w:rsidTr="000855DE">
        <w:tc>
          <w:tcPr>
            <w:tcW w:w="236" w:type="dxa"/>
            <w:vMerge/>
          </w:tcPr>
          <w:p w:rsidR="006A08B9" w:rsidRPr="00BE427F" w:rsidRDefault="006A08B9" w:rsidP="000F3633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5542" w:type="dxa"/>
            <w:gridSpan w:val="3"/>
          </w:tcPr>
          <w:p w:rsidR="006A08B9" w:rsidRDefault="006A08B9" w:rsidP="00866494">
            <w:pPr>
              <w:pStyle w:val="ConsPlusNormal"/>
              <w:jc w:val="both"/>
            </w:pPr>
            <w:r>
              <w:t>и</w:t>
            </w:r>
            <w:r w:rsidRPr="00BE427F">
              <w:t>стязание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t xml:space="preserve"> </w:t>
            </w:r>
          </w:p>
          <w:p w:rsidR="006A08B9" w:rsidRPr="00BE427F" w:rsidRDefault="006A08B9" w:rsidP="003C71C1">
            <w:pPr>
              <w:pStyle w:val="ConsPlusNormal"/>
              <w:jc w:val="right"/>
            </w:pPr>
            <w:r w:rsidRPr="007A2664">
              <w:t>п. «з» ч. 2 ст. 117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70" w:name="D0712"/>
            <w:bookmarkEnd w:id="4370"/>
          </w:p>
        </w:tc>
        <w:tc>
          <w:tcPr>
            <w:tcW w:w="1418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71" w:name="D0713"/>
            <w:bookmarkEnd w:id="4371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72" w:name="D0714"/>
            <w:bookmarkEnd w:id="4372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73" w:name="D0715"/>
            <w:bookmarkEnd w:id="4373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74" w:name="D0716"/>
            <w:bookmarkEnd w:id="4374"/>
          </w:p>
        </w:tc>
        <w:tc>
          <w:tcPr>
            <w:tcW w:w="426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75" w:name="D0717"/>
            <w:bookmarkEnd w:id="4375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76" w:name="D0718"/>
            <w:bookmarkEnd w:id="4376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77" w:name="D0719"/>
            <w:bookmarkEnd w:id="4377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78" w:name="D0720"/>
            <w:bookmarkEnd w:id="4378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79" w:name="D0721"/>
            <w:bookmarkEnd w:id="4379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80" w:name="D0722"/>
            <w:bookmarkEnd w:id="4380"/>
          </w:p>
        </w:tc>
        <w:tc>
          <w:tcPr>
            <w:tcW w:w="1134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81" w:name="D0723"/>
            <w:bookmarkEnd w:id="4381"/>
          </w:p>
        </w:tc>
        <w:tc>
          <w:tcPr>
            <w:tcW w:w="709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82" w:name="D0724"/>
            <w:bookmarkEnd w:id="4382"/>
          </w:p>
        </w:tc>
      </w:tr>
      <w:tr w:rsidR="006A08B9" w:rsidRPr="00BE427F" w:rsidTr="000855DE">
        <w:tc>
          <w:tcPr>
            <w:tcW w:w="236" w:type="dxa"/>
            <w:vMerge/>
            <w:textDirection w:val="btLr"/>
            <w:vAlign w:val="center"/>
          </w:tcPr>
          <w:p w:rsidR="006A08B9" w:rsidRPr="00BE427F" w:rsidRDefault="006A08B9" w:rsidP="000F3633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5542" w:type="dxa"/>
            <w:gridSpan w:val="3"/>
          </w:tcPr>
          <w:p w:rsidR="006A08B9" w:rsidRPr="00BE427F" w:rsidRDefault="006A08B9" w:rsidP="00C75203">
            <w:pPr>
              <w:autoSpaceDE w:val="0"/>
              <w:autoSpaceDN w:val="0"/>
              <w:adjustRightInd w:val="0"/>
              <w:jc w:val="both"/>
              <w:outlineLvl w:val="0"/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>гроза убийством или причинением тяжкого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rPr>
                <w:sz w:val="20"/>
                <w:szCs w:val="20"/>
              </w:rPr>
              <w:t xml:space="preserve">                                         </w:t>
            </w:r>
            <w:r w:rsidRPr="007A2664">
              <w:rPr>
                <w:sz w:val="20"/>
                <w:szCs w:val="20"/>
              </w:rPr>
              <w:t>ч. 2 ст. 119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83" w:name="D0812"/>
            <w:bookmarkEnd w:id="4383"/>
          </w:p>
        </w:tc>
        <w:tc>
          <w:tcPr>
            <w:tcW w:w="1418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84" w:name="D0813"/>
            <w:bookmarkEnd w:id="4384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85" w:name="D0814"/>
            <w:bookmarkEnd w:id="4385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86" w:name="D0815"/>
            <w:bookmarkEnd w:id="4386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87" w:name="D0816"/>
            <w:bookmarkEnd w:id="4387"/>
          </w:p>
        </w:tc>
        <w:tc>
          <w:tcPr>
            <w:tcW w:w="426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88" w:name="D0817"/>
            <w:bookmarkEnd w:id="4388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89" w:name="D0818"/>
            <w:bookmarkEnd w:id="4389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90" w:name="D0819"/>
            <w:bookmarkEnd w:id="4390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91" w:name="D0820"/>
            <w:bookmarkEnd w:id="4391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92" w:name="D0821"/>
            <w:bookmarkEnd w:id="4392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93" w:name="D0822"/>
            <w:bookmarkEnd w:id="4393"/>
          </w:p>
        </w:tc>
        <w:tc>
          <w:tcPr>
            <w:tcW w:w="1134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94" w:name="D0823"/>
            <w:bookmarkEnd w:id="4394"/>
          </w:p>
        </w:tc>
        <w:tc>
          <w:tcPr>
            <w:tcW w:w="709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95" w:name="D0824"/>
            <w:bookmarkEnd w:id="4395"/>
          </w:p>
        </w:tc>
      </w:tr>
      <w:tr w:rsidR="006A08B9" w:rsidRPr="00BE427F" w:rsidTr="000855DE">
        <w:tc>
          <w:tcPr>
            <w:tcW w:w="236" w:type="dxa"/>
            <w:vMerge/>
          </w:tcPr>
          <w:p w:rsidR="006A08B9" w:rsidRPr="007A2664" w:rsidRDefault="006A08B9" w:rsidP="00866494">
            <w:pPr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A08B9" w:rsidRDefault="006A08B9" w:rsidP="00DF71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равенства прав и свобод человека и гражданина </w:t>
            </w:r>
            <w:r>
              <w:rPr>
                <w:sz w:val="20"/>
                <w:szCs w:val="20"/>
              </w:rPr>
              <w:t xml:space="preserve">                                        </w:t>
            </w:r>
          </w:p>
          <w:p w:rsidR="006A08B9" w:rsidRPr="007A2664" w:rsidRDefault="006A08B9" w:rsidP="00516A3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ст. 136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96" w:name="D0912"/>
            <w:bookmarkEnd w:id="4396"/>
          </w:p>
        </w:tc>
        <w:tc>
          <w:tcPr>
            <w:tcW w:w="1418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97" w:name="D0913"/>
            <w:bookmarkEnd w:id="4397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98" w:name="D0914"/>
            <w:bookmarkEnd w:id="4398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399" w:name="D0915"/>
            <w:bookmarkEnd w:id="4399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00" w:name="D0916"/>
            <w:bookmarkEnd w:id="4400"/>
          </w:p>
        </w:tc>
        <w:tc>
          <w:tcPr>
            <w:tcW w:w="426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01" w:name="D0917"/>
            <w:bookmarkEnd w:id="4401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02" w:name="D0918"/>
            <w:bookmarkEnd w:id="4402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03" w:name="D0919"/>
            <w:bookmarkEnd w:id="4403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04" w:name="D0920"/>
            <w:bookmarkEnd w:id="4404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05" w:name="D0921"/>
            <w:bookmarkEnd w:id="4405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06" w:name="D0922"/>
            <w:bookmarkEnd w:id="4406"/>
          </w:p>
        </w:tc>
        <w:tc>
          <w:tcPr>
            <w:tcW w:w="1134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07" w:name="D0923"/>
            <w:bookmarkEnd w:id="4407"/>
          </w:p>
        </w:tc>
        <w:tc>
          <w:tcPr>
            <w:tcW w:w="709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08" w:name="D0924"/>
            <w:bookmarkEnd w:id="4408"/>
          </w:p>
        </w:tc>
      </w:tr>
      <w:tr w:rsidR="006A08B9" w:rsidRPr="00BE427F" w:rsidTr="000855DE">
        <w:tc>
          <w:tcPr>
            <w:tcW w:w="236" w:type="dxa"/>
            <w:vMerge/>
          </w:tcPr>
          <w:p w:rsidR="006A08B9" w:rsidRPr="007A2664" w:rsidRDefault="006A08B9" w:rsidP="00866494">
            <w:pPr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A08B9" w:rsidRPr="007A2664" w:rsidRDefault="006A08B9" w:rsidP="00C75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оспрепятствование осуществлению избирательных прав или работе избирательных комиссий  </w:t>
            </w:r>
            <w:r>
              <w:rPr>
                <w:sz w:val="20"/>
                <w:szCs w:val="20"/>
              </w:rPr>
              <w:t xml:space="preserve">                       </w:t>
            </w:r>
            <w:r w:rsidRPr="007A2664">
              <w:rPr>
                <w:sz w:val="20"/>
                <w:szCs w:val="20"/>
              </w:rPr>
              <w:t xml:space="preserve"> ст. 141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09" w:name="D1012"/>
            <w:bookmarkEnd w:id="4409"/>
          </w:p>
        </w:tc>
        <w:tc>
          <w:tcPr>
            <w:tcW w:w="1418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10" w:name="D1013"/>
            <w:bookmarkEnd w:id="4410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11" w:name="D1014"/>
            <w:bookmarkEnd w:id="4411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12" w:name="D1015"/>
            <w:bookmarkEnd w:id="4412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13" w:name="D1016"/>
            <w:bookmarkEnd w:id="4413"/>
          </w:p>
        </w:tc>
        <w:tc>
          <w:tcPr>
            <w:tcW w:w="426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14" w:name="D1017"/>
            <w:bookmarkEnd w:id="4414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15" w:name="D1018"/>
            <w:bookmarkEnd w:id="4415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16" w:name="D1019"/>
            <w:bookmarkEnd w:id="4416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17" w:name="D1020"/>
            <w:bookmarkEnd w:id="4417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18" w:name="D1021"/>
            <w:bookmarkEnd w:id="4418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19" w:name="D1022"/>
            <w:bookmarkEnd w:id="4419"/>
          </w:p>
        </w:tc>
        <w:tc>
          <w:tcPr>
            <w:tcW w:w="1134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20" w:name="D1023"/>
            <w:bookmarkEnd w:id="4420"/>
          </w:p>
        </w:tc>
        <w:tc>
          <w:tcPr>
            <w:tcW w:w="709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21" w:name="D1024"/>
            <w:bookmarkEnd w:id="4421"/>
          </w:p>
        </w:tc>
      </w:tr>
      <w:tr w:rsidR="006A08B9" w:rsidRPr="00BE427F" w:rsidTr="000855DE">
        <w:tc>
          <w:tcPr>
            <w:tcW w:w="236" w:type="dxa"/>
            <w:vMerge/>
          </w:tcPr>
          <w:p w:rsidR="006A08B9" w:rsidRPr="007A2664" w:rsidRDefault="006A08B9" w:rsidP="00866494">
            <w:pPr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A08B9" w:rsidRPr="007A2664" w:rsidRDefault="006A08B9" w:rsidP="00C75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 xml:space="preserve">альсификация избирательных документов, документов референдума  </w:t>
            </w:r>
            <w:r>
              <w:rPr>
                <w:sz w:val="20"/>
                <w:szCs w:val="20"/>
              </w:rPr>
              <w:t xml:space="preserve">                                                         </w:t>
            </w:r>
            <w:r w:rsidRPr="007A2664">
              <w:rPr>
                <w:sz w:val="20"/>
                <w:szCs w:val="20"/>
              </w:rPr>
              <w:t>ст. 142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22" w:name="D1112"/>
            <w:bookmarkEnd w:id="4422"/>
          </w:p>
        </w:tc>
        <w:tc>
          <w:tcPr>
            <w:tcW w:w="1418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23" w:name="D1113"/>
            <w:bookmarkEnd w:id="4423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24" w:name="D1114"/>
            <w:bookmarkEnd w:id="4424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25" w:name="D1115"/>
            <w:bookmarkEnd w:id="4425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26" w:name="D1116"/>
            <w:bookmarkEnd w:id="4426"/>
          </w:p>
        </w:tc>
        <w:tc>
          <w:tcPr>
            <w:tcW w:w="426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27" w:name="D1117"/>
            <w:bookmarkEnd w:id="4427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28" w:name="D1118"/>
            <w:bookmarkEnd w:id="4428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29" w:name="D1119"/>
            <w:bookmarkEnd w:id="4429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30" w:name="D1120"/>
            <w:bookmarkEnd w:id="4430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31" w:name="D1121"/>
            <w:bookmarkEnd w:id="4431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32" w:name="D1122"/>
            <w:bookmarkEnd w:id="4432"/>
          </w:p>
        </w:tc>
        <w:tc>
          <w:tcPr>
            <w:tcW w:w="1134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33" w:name="D1123"/>
            <w:bookmarkEnd w:id="4433"/>
          </w:p>
        </w:tc>
        <w:tc>
          <w:tcPr>
            <w:tcW w:w="709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34" w:name="D1124"/>
            <w:bookmarkEnd w:id="4434"/>
          </w:p>
        </w:tc>
      </w:tr>
      <w:tr w:rsidR="006A08B9" w:rsidRPr="00BE427F" w:rsidTr="000855DE">
        <w:trPr>
          <w:cantSplit/>
          <w:trHeight w:val="537"/>
        </w:trPr>
        <w:tc>
          <w:tcPr>
            <w:tcW w:w="236" w:type="dxa"/>
            <w:vMerge/>
            <w:textDirection w:val="btLr"/>
          </w:tcPr>
          <w:p w:rsidR="006A08B9" w:rsidRPr="007A2664" w:rsidRDefault="006A08B9" w:rsidP="00C75203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A08B9" w:rsidRDefault="006A08B9" w:rsidP="003C71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 xml:space="preserve">альсификация итогов голосования  </w:t>
            </w:r>
          </w:p>
          <w:p w:rsidR="006A08B9" w:rsidRPr="007A2664" w:rsidRDefault="006A08B9" w:rsidP="003C71C1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142.1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35" w:name="D1212"/>
            <w:bookmarkEnd w:id="4435"/>
          </w:p>
        </w:tc>
        <w:tc>
          <w:tcPr>
            <w:tcW w:w="1418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36" w:name="D1213"/>
            <w:bookmarkEnd w:id="4436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37" w:name="D1214"/>
            <w:bookmarkEnd w:id="4437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38" w:name="D1215"/>
            <w:bookmarkEnd w:id="4438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39" w:name="D1216"/>
            <w:bookmarkEnd w:id="4439"/>
          </w:p>
        </w:tc>
        <w:tc>
          <w:tcPr>
            <w:tcW w:w="426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40" w:name="D1217"/>
            <w:bookmarkEnd w:id="4440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41" w:name="D1218"/>
            <w:bookmarkEnd w:id="4441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42" w:name="D1219"/>
            <w:bookmarkEnd w:id="4442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43" w:name="D1220"/>
            <w:bookmarkEnd w:id="4443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44" w:name="D1221"/>
            <w:bookmarkEnd w:id="4444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45" w:name="D1222"/>
            <w:bookmarkEnd w:id="4445"/>
          </w:p>
        </w:tc>
        <w:tc>
          <w:tcPr>
            <w:tcW w:w="1134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46" w:name="D1223"/>
            <w:bookmarkEnd w:id="4446"/>
          </w:p>
        </w:tc>
        <w:tc>
          <w:tcPr>
            <w:tcW w:w="709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47" w:name="D1224"/>
            <w:bookmarkEnd w:id="4447"/>
          </w:p>
        </w:tc>
      </w:tr>
      <w:tr w:rsidR="006A08B9" w:rsidRPr="00BE427F" w:rsidTr="000855DE">
        <w:tc>
          <w:tcPr>
            <w:tcW w:w="236" w:type="dxa"/>
            <w:vMerge/>
          </w:tcPr>
          <w:p w:rsidR="006A08B9" w:rsidRPr="007A2664" w:rsidRDefault="006A08B9" w:rsidP="00CC577D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A08B9" w:rsidRDefault="006A08B9" w:rsidP="00DF71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права на свободу совести и вероисповеданий  </w:t>
            </w:r>
            <w:r>
              <w:rPr>
                <w:sz w:val="20"/>
                <w:szCs w:val="20"/>
              </w:rPr>
              <w:t xml:space="preserve">                             </w:t>
            </w:r>
          </w:p>
          <w:p w:rsidR="006A08B9" w:rsidRPr="007A2664" w:rsidRDefault="006A08B9" w:rsidP="0015489F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148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48" w:name="D1312"/>
            <w:bookmarkEnd w:id="444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1418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49" w:name="D1313"/>
            <w:bookmarkEnd w:id="444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50" w:name="D1314"/>
            <w:bookmarkEnd w:id="44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51" w:name="D1315"/>
            <w:bookmarkEnd w:id="44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52" w:name="D1316"/>
            <w:bookmarkEnd w:id="44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53" w:name="D1317"/>
            <w:bookmarkEnd w:id="44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54" w:name="D1318"/>
            <w:bookmarkEnd w:id="44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55" w:name="D1319"/>
            <w:bookmarkEnd w:id="44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56" w:name="D1320"/>
            <w:bookmarkEnd w:id="44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57" w:name="D1321"/>
            <w:bookmarkEnd w:id="44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58" w:name="D1322"/>
            <w:bookmarkEnd w:id="44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59" w:name="D1323"/>
            <w:bookmarkEnd w:id="44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6A08B9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460" w:name="D1324"/>
            <w:bookmarkEnd w:id="4460"/>
            <w:r>
              <w:rPr>
                <w:sz w:val="18"/>
                <w:szCs w:val="18"/>
              </w:rPr>
              <w:t xml:space="preserve"> 0</w:t>
            </w:r>
          </w:p>
        </w:tc>
      </w:tr>
      <w:tr w:rsidR="006A08B9" w:rsidRPr="00BE427F" w:rsidTr="000855DE">
        <w:tc>
          <w:tcPr>
            <w:tcW w:w="236" w:type="dxa"/>
            <w:vMerge/>
          </w:tcPr>
          <w:p w:rsidR="006A08B9" w:rsidRPr="007A2664" w:rsidRDefault="006A08B9" w:rsidP="00CC577D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A08B9" w:rsidRDefault="006A08B9" w:rsidP="003C71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оспрепятствование проведению собрания, митинга, демонстрации, шествия, пикетирования или участию в них  </w:t>
            </w:r>
          </w:p>
          <w:p w:rsidR="006A08B9" w:rsidRPr="007A2664" w:rsidRDefault="006A08B9" w:rsidP="00DF71C8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149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61" w:name="D1412"/>
            <w:bookmarkEnd w:id="4461"/>
          </w:p>
        </w:tc>
        <w:tc>
          <w:tcPr>
            <w:tcW w:w="1418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62" w:name="D1413"/>
            <w:bookmarkEnd w:id="4462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63" w:name="D1414"/>
            <w:bookmarkEnd w:id="4463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64" w:name="D1415"/>
            <w:bookmarkEnd w:id="4464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65" w:name="D1416"/>
            <w:bookmarkEnd w:id="4465"/>
          </w:p>
        </w:tc>
        <w:tc>
          <w:tcPr>
            <w:tcW w:w="426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66" w:name="D1417"/>
            <w:bookmarkEnd w:id="4466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67" w:name="D1418"/>
            <w:bookmarkEnd w:id="4467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68" w:name="D1419"/>
            <w:bookmarkEnd w:id="4468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69" w:name="D1420"/>
            <w:bookmarkEnd w:id="4469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70" w:name="D1421"/>
            <w:bookmarkEnd w:id="4470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71" w:name="D1422"/>
            <w:bookmarkEnd w:id="4471"/>
          </w:p>
        </w:tc>
        <w:tc>
          <w:tcPr>
            <w:tcW w:w="1134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72" w:name="D1423"/>
            <w:bookmarkEnd w:id="4472"/>
          </w:p>
        </w:tc>
        <w:tc>
          <w:tcPr>
            <w:tcW w:w="709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73" w:name="D1424"/>
            <w:bookmarkEnd w:id="4473"/>
          </w:p>
        </w:tc>
      </w:tr>
      <w:tr w:rsidR="006A08B9" w:rsidRPr="00BE427F" w:rsidTr="000855DE">
        <w:tc>
          <w:tcPr>
            <w:tcW w:w="236" w:type="dxa"/>
            <w:vMerge/>
          </w:tcPr>
          <w:p w:rsidR="006A08B9" w:rsidRPr="007A2664" w:rsidRDefault="006A08B9" w:rsidP="00CC577D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A08B9" w:rsidRPr="007A2664" w:rsidRDefault="006A08B9" w:rsidP="00C75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овлечение несовершеннолетнего в совершение преступления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  <w:r>
              <w:rPr>
                <w:sz w:val="20"/>
                <w:szCs w:val="20"/>
              </w:rPr>
              <w:t xml:space="preserve">                   </w:t>
            </w:r>
            <w:r w:rsidRPr="007A2664">
              <w:rPr>
                <w:sz w:val="20"/>
                <w:szCs w:val="20"/>
              </w:rPr>
              <w:t xml:space="preserve"> ч. 4 ст. 150 УК РФ</w:t>
            </w:r>
          </w:p>
        </w:tc>
        <w:tc>
          <w:tcPr>
            <w:tcW w:w="426" w:type="dxa"/>
            <w:vAlign w:val="bottom"/>
          </w:tcPr>
          <w:p w:rsidR="006A08B9" w:rsidRPr="0015489F" w:rsidRDefault="006A08B9" w:rsidP="000426EB">
            <w:pPr>
              <w:ind w:left="-108"/>
              <w:jc w:val="center"/>
              <w:rPr>
                <w:sz w:val="20"/>
                <w:szCs w:val="20"/>
              </w:rPr>
            </w:pPr>
            <w:r w:rsidRPr="0015489F"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74" w:name="D1512"/>
            <w:bookmarkEnd w:id="4474"/>
          </w:p>
        </w:tc>
        <w:tc>
          <w:tcPr>
            <w:tcW w:w="1418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75" w:name="D1513"/>
            <w:bookmarkEnd w:id="4475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76" w:name="D1514"/>
            <w:bookmarkEnd w:id="4476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77" w:name="D1515"/>
            <w:bookmarkEnd w:id="4477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78" w:name="D1516"/>
            <w:bookmarkEnd w:id="4478"/>
          </w:p>
        </w:tc>
        <w:tc>
          <w:tcPr>
            <w:tcW w:w="426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79" w:name="D1517"/>
            <w:bookmarkEnd w:id="4479"/>
          </w:p>
        </w:tc>
        <w:tc>
          <w:tcPr>
            <w:tcW w:w="425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80" w:name="D1518"/>
            <w:bookmarkEnd w:id="4480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81" w:name="D1519"/>
            <w:bookmarkEnd w:id="4481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82" w:name="D1520"/>
            <w:bookmarkEnd w:id="4482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83" w:name="D1521"/>
            <w:bookmarkEnd w:id="4483"/>
          </w:p>
        </w:tc>
        <w:tc>
          <w:tcPr>
            <w:tcW w:w="567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84" w:name="D1522"/>
            <w:bookmarkEnd w:id="4484"/>
          </w:p>
        </w:tc>
        <w:tc>
          <w:tcPr>
            <w:tcW w:w="1134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85" w:name="D1523"/>
            <w:bookmarkEnd w:id="4485"/>
          </w:p>
        </w:tc>
        <w:tc>
          <w:tcPr>
            <w:tcW w:w="709" w:type="dxa"/>
            <w:vAlign w:val="center"/>
          </w:tcPr>
          <w:p w:rsidR="006A08B9" w:rsidRPr="000855DE" w:rsidRDefault="006A08B9" w:rsidP="000855DE">
            <w:pPr>
              <w:jc w:val="center"/>
              <w:rPr>
                <w:sz w:val="18"/>
                <w:szCs w:val="18"/>
              </w:rPr>
            </w:pPr>
            <w:bookmarkStart w:id="4486" w:name="D1524"/>
            <w:bookmarkEnd w:id="4486"/>
          </w:p>
        </w:tc>
      </w:tr>
      <w:tr w:rsidR="00221C16" w:rsidRPr="00BE427F" w:rsidTr="000855DE">
        <w:tc>
          <w:tcPr>
            <w:tcW w:w="236" w:type="dxa"/>
          </w:tcPr>
          <w:p w:rsidR="00221C16" w:rsidRPr="007A2664" w:rsidRDefault="00221C16" w:rsidP="00221C16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221C16" w:rsidRPr="000A19EA" w:rsidRDefault="00221C16" w:rsidP="00221C1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умышленные уничтожение или повреждение имущества</w:t>
            </w:r>
          </w:p>
          <w:p w:rsidR="00221C16" w:rsidRPr="000A19EA" w:rsidRDefault="00221C16" w:rsidP="00221C16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ст. 167 УК РФ</w:t>
            </w:r>
          </w:p>
        </w:tc>
        <w:tc>
          <w:tcPr>
            <w:tcW w:w="426" w:type="dxa"/>
            <w:vAlign w:val="bottom"/>
          </w:tcPr>
          <w:p w:rsidR="00221C16" w:rsidRPr="0015489F" w:rsidRDefault="008629C1" w:rsidP="00221C1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5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87" w:name="D1612"/>
            <w:bookmarkEnd w:id="4487"/>
          </w:p>
        </w:tc>
        <w:tc>
          <w:tcPr>
            <w:tcW w:w="1418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88" w:name="D1613"/>
            <w:bookmarkEnd w:id="4488"/>
          </w:p>
        </w:tc>
        <w:tc>
          <w:tcPr>
            <w:tcW w:w="425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89" w:name="D1614"/>
            <w:bookmarkEnd w:id="4489"/>
          </w:p>
        </w:tc>
        <w:tc>
          <w:tcPr>
            <w:tcW w:w="425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90" w:name="D1615"/>
            <w:bookmarkEnd w:id="4490"/>
          </w:p>
        </w:tc>
        <w:tc>
          <w:tcPr>
            <w:tcW w:w="567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91" w:name="D1616"/>
            <w:bookmarkEnd w:id="4491"/>
          </w:p>
        </w:tc>
        <w:tc>
          <w:tcPr>
            <w:tcW w:w="426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92" w:name="D1617"/>
            <w:bookmarkEnd w:id="4492"/>
          </w:p>
        </w:tc>
        <w:tc>
          <w:tcPr>
            <w:tcW w:w="425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93" w:name="D1618"/>
            <w:bookmarkEnd w:id="4493"/>
          </w:p>
        </w:tc>
        <w:tc>
          <w:tcPr>
            <w:tcW w:w="567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94" w:name="D1619"/>
            <w:bookmarkEnd w:id="4494"/>
          </w:p>
        </w:tc>
        <w:tc>
          <w:tcPr>
            <w:tcW w:w="567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95" w:name="D1620"/>
            <w:bookmarkEnd w:id="4495"/>
          </w:p>
        </w:tc>
        <w:tc>
          <w:tcPr>
            <w:tcW w:w="567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96" w:name="D1621"/>
            <w:bookmarkEnd w:id="4496"/>
          </w:p>
        </w:tc>
        <w:tc>
          <w:tcPr>
            <w:tcW w:w="567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97" w:name="D1622"/>
            <w:bookmarkEnd w:id="4497"/>
          </w:p>
        </w:tc>
        <w:tc>
          <w:tcPr>
            <w:tcW w:w="1134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98" w:name="D1623"/>
            <w:bookmarkEnd w:id="4498"/>
          </w:p>
        </w:tc>
        <w:tc>
          <w:tcPr>
            <w:tcW w:w="709" w:type="dxa"/>
            <w:vAlign w:val="center"/>
          </w:tcPr>
          <w:p w:rsidR="00221C16" w:rsidRPr="000855DE" w:rsidRDefault="00221C16" w:rsidP="000855DE">
            <w:pPr>
              <w:jc w:val="center"/>
              <w:rPr>
                <w:sz w:val="18"/>
                <w:szCs w:val="18"/>
              </w:rPr>
            </w:pPr>
            <w:bookmarkStart w:id="4499" w:name="D1624"/>
            <w:bookmarkEnd w:id="4499"/>
          </w:p>
        </w:tc>
      </w:tr>
      <w:tr w:rsidR="00651EE4" w:rsidRPr="00BE427F" w:rsidTr="000855DE">
        <w:tc>
          <w:tcPr>
            <w:tcW w:w="236" w:type="dxa"/>
            <w:vMerge w:val="restart"/>
            <w:textDirection w:val="btLr"/>
            <w:vAlign w:val="center"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542" w:type="dxa"/>
            <w:gridSpan w:val="3"/>
          </w:tcPr>
          <w:p w:rsidR="00651EE4" w:rsidRPr="007A2664" w:rsidRDefault="00651EE4" w:rsidP="00C75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A2664">
              <w:rPr>
                <w:sz w:val="20"/>
                <w:szCs w:val="20"/>
              </w:rPr>
              <w:t xml:space="preserve">ассовые беспорядки  </w:t>
            </w:r>
            <w:r>
              <w:rPr>
                <w:sz w:val="20"/>
                <w:szCs w:val="20"/>
              </w:rPr>
              <w:t xml:space="preserve">                     </w:t>
            </w:r>
            <w:r w:rsidRPr="007A26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</w:t>
            </w:r>
            <w:r w:rsidRPr="007A2664">
              <w:rPr>
                <w:sz w:val="20"/>
                <w:szCs w:val="20"/>
              </w:rPr>
              <w:t xml:space="preserve"> ст. 212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00" w:name="D1712"/>
            <w:bookmarkEnd w:id="4500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01" w:name="D1713"/>
            <w:bookmarkEnd w:id="450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02" w:name="D1714"/>
            <w:bookmarkEnd w:id="4502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03" w:name="D1715"/>
            <w:bookmarkEnd w:id="450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04" w:name="D1716"/>
            <w:bookmarkEnd w:id="4504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05" w:name="D1717"/>
            <w:bookmarkEnd w:id="450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06" w:name="D1718"/>
            <w:bookmarkEnd w:id="450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07" w:name="D1719"/>
            <w:bookmarkEnd w:id="450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08" w:name="D1720"/>
            <w:bookmarkEnd w:id="450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09" w:name="D1721"/>
            <w:bookmarkEnd w:id="450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10" w:name="D1722"/>
            <w:bookmarkEnd w:id="4510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11" w:name="D1723"/>
            <w:bookmarkEnd w:id="4511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12" w:name="D1724"/>
            <w:bookmarkEnd w:id="4512"/>
          </w:p>
        </w:tc>
      </w:tr>
      <w:tr w:rsidR="00651EE4" w:rsidRPr="00BE427F" w:rsidTr="000855DE">
        <w:tc>
          <w:tcPr>
            <w:tcW w:w="236" w:type="dxa"/>
            <w:vMerge/>
            <w:textDirection w:val="btLr"/>
            <w:vAlign w:val="center"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 w:val="restart"/>
            <w:textDirection w:val="btLr"/>
            <w:vAlign w:val="center"/>
          </w:tcPr>
          <w:p w:rsidR="00651EE4" w:rsidRPr="007A2664" w:rsidRDefault="00651EE4" w:rsidP="003C71C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9" w:type="dxa"/>
            <w:gridSpan w:val="2"/>
          </w:tcPr>
          <w:p w:rsidR="00651EE4" w:rsidRPr="007A2664" w:rsidRDefault="00651EE4" w:rsidP="00270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7A2664">
              <w:rPr>
                <w:sz w:val="20"/>
                <w:szCs w:val="20"/>
              </w:rPr>
              <w:t xml:space="preserve">рганизация </w:t>
            </w:r>
            <w:r>
              <w:rPr>
                <w:sz w:val="20"/>
                <w:szCs w:val="20"/>
              </w:rPr>
              <w:t xml:space="preserve"> массовых беспорядков, сопровождавшихся насилием, погромами, поджогами, уничтожением имущества, применением оружия, взрывных устройств, взрывчатых, отравляющих либо иных веществ и предметов, представляющих опасность для окружающих, а также оказанием вооруженного сопротивления представителю власти, а равно подготовка лица для организации таких массовых беспорядков или участия в них                                                           </w:t>
            </w:r>
            <w:r w:rsidRPr="007A2664">
              <w:rPr>
                <w:sz w:val="20"/>
                <w:szCs w:val="20"/>
              </w:rPr>
              <w:t xml:space="preserve">   ч. 1 ст. 212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13" w:name="D1812"/>
            <w:bookmarkEnd w:id="4513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14" w:name="D1813"/>
            <w:bookmarkEnd w:id="4514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15" w:name="D1814"/>
            <w:bookmarkEnd w:id="451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16" w:name="D1815"/>
            <w:bookmarkEnd w:id="451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17" w:name="D1816"/>
            <w:bookmarkEnd w:id="4517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18" w:name="D1817"/>
            <w:bookmarkEnd w:id="451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19" w:name="D1818"/>
            <w:bookmarkEnd w:id="451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20" w:name="D1819"/>
            <w:bookmarkEnd w:id="452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21" w:name="D1820"/>
            <w:bookmarkEnd w:id="452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22" w:name="D1821"/>
            <w:bookmarkEnd w:id="452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23" w:name="D1822"/>
            <w:bookmarkEnd w:id="4523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24" w:name="D1823"/>
            <w:bookmarkEnd w:id="4524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25" w:name="D1824"/>
            <w:bookmarkEnd w:id="4525"/>
          </w:p>
        </w:tc>
      </w:tr>
      <w:tr w:rsidR="00651EE4" w:rsidRPr="00BE427F" w:rsidTr="000855DE">
        <w:tc>
          <w:tcPr>
            <w:tcW w:w="236" w:type="dxa"/>
            <w:vMerge/>
            <w:textDirection w:val="btLr"/>
            <w:vAlign w:val="center"/>
          </w:tcPr>
          <w:p w:rsidR="00651EE4" w:rsidRPr="00BE427F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293" w:type="dxa"/>
            <w:vMerge/>
            <w:textDirection w:val="btLr"/>
            <w:vAlign w:val="center"/>
          </w:tcPr>
          <w:p w:rsidR="00651EE4" w:rsidRPr="007A2664" w:rsidRDefault="00651EE4" w:rsidP="000F363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</w:tcPr>
          <w:p w:rsidR="00651EE4" w:rsidRPr="007A2664" w:rsidRDefault="00651EE4" w:rsidP="002700E1">
            <w:pPr>
              <w:spacing w:line="24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A2664">
              <w:rPr>
                <w:sz w:val="20"/>
                <w:szCs w:val="20"/>
              </w:rPr>
              <w:t xml:space="preserve">клонение, вербовка или иное вовлечение лица </w:t>
            </w:r>
            <w:r w:rsidRPr="007A2664">
              <w:rPr>
                <w:bCs/>
                <w:sz w:val="20"/>
                <w:szCs w:val="20"/>
              </w:rPr>
              <w:t>в массовые беспорядки</w:t>
            </w:r>
            <w:r>
              <w:rPr>
                <w:bCs/>
                <w:sz w:val="20"/>
                <w:szCs w:val="20"/>
              </w:rPr>
              <w:t xml:space="preserve">                           </w:t>
            </w:r>
            <w:r w:rsidRPr="007A2664">
              <w:rPr>
                <w:bCs/>
                <w:sz w:val="20"/>
                <w:szCs w:val="20"/>
              </w:rPr>
              <w:t xml:space="preserve">  ч. 1.1 ст. 212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26" w:name="D1912"/>
            <w:bookmarkEnd w:id="4526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27" w:name="D1913"/>
            <w:bookmarkEnd w:id="4527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28" w:name="D1914"/>
            <w:bookmarkEnd w:id="452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29" w:name="D1915"/>
            <w:bookmarkEnd w:id="452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30" w:name="D1916"/>
            <w:bookmarkEnd w:id="4530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31" w:name="D1917"/>
            <w:bookmarkEnd w:id="453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32" w:name="D1918"/>
            <w:bookmarkEnd w:id="453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33" w:name="D1919"/>
            <w:bookmarkEnd w:id="453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34" w:name="D1920"/>
            <w:bookmarkEnd w:id="453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35" w:name="D1921"/>
            <w:bookmarkEnd w:id="453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36" w:name="D1922"/>
            <w:bookmarkEnd w:id="4536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37" w:name="D1923"/>
            <w:bookmarkEnd w:id="4537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38" w:name="D1924"/>
            <w:bookmarkEnd w:id="4538"/>
          </w:p>
        </w:tc>
      </w:tr>
      <w:tr w:rsidR="00651EE4" w:rsidRPr="00BE427F" w:rsidTr="000855DE">
        <w:trPr>
          <w:trHeight w:val="437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/>
          </w:tcPr>
          <w:p w:rsidR="00651EE4" w:rsidRPr="007A2664" w:rsidRDefault="00651EE4" w:rsidP="00866494">
            <w:pPr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</w:tcPr>
          <w:p w:rsidR="00651EE4" w:rsidRDefault="00651EE4" w:rsidP="009B2507">
            <w:pPr>
              <w:tabs>
                <w:tab w:val="left" w:pos="117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>в массовых беспорядках</w:t>
            </w:r>
          </w:p>
          <w:p w:rsidR="00651EE4" w:rsidRPr="007A2664" w:rsidRDefault="00651EE4" w:rsidP="009B2507">
            <w:pPr>
              <w:tabs>
                <w:tab w:val="left" w:pos="1170"/>
              </w:tabs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2 </w:t>
            </w:r>
            <w:r w:rsidRPr="007A2664">
              <w:rPr>
                <w:bCs/>
                <w:sz w:val="20"/>
                <w:szCs w:val="20"/>
              </w:rPr>
              <w:t>ст. 212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39" w:name="D2012"/>
            <w:bookmarkEnd w:id="4539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40" w:name="D2013"/>
            <w:bookmarkEnd w:id="4540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41" w:name="D2014"/>
            <w:bookmarkEnd w:id="454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42" w:name="D2015"/>
            <w:bookmarkEnd w:id="454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43" w:name="D2016"/>
            <w:bookmarkEnd w:id="4543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44" w:name="D2017"/>
            <w:bookmarkEnd w:id="4544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45" w:name="D2018"/>
            <w:bookmarkEnd w:id="454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46" w:name="D2019"/>
            <w:bookmarkEnd w:id="454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47" w:name="D2020"/>
            <w:bookmarkEnd w:id="454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48" w:name="D2021"/>
            <w:bookmarkEnd w:id="454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49" w:name="D2022"/>
            <w:bookmarkEnd w:id="4549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50" w:name="D2023"/>
            <w:bookmarkEnd w:id="4550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51" w:name="D2024"/>
            <w:bookmarkEnd w:id="4551"/>
          </w:p>
        </w:tc>
      </w:tr>
      <w:tr w:rsidR="00651EE4" w:rsidRPr="00BE427F" w:rsidTr="000855DE">
        <w:trPr>
          <w:trHeight w:val="403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/>
          </w:tcPr>
          <w:p w:rsidR="00651EE4" w:rsidRPr="007A2664" w:rsidRDefault="00651EE4" w:rsidP="00866494">
            <w:pPr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</w:tcPr>
          <w:p w:rsidR="00651EE4" w:rsidRDefault="00651EE4" w:rsidP="009B250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ризывы </w:t>
            </w:r>
            <w:r>
              <w:rPr>
                <w:sz w:val="20"/>
                <w:szCs w:val="20"/>
              </w:rPr>
              <w:t>к массовым беспорядкам</w:t>
            </w:r>
          </w:p>
          <w:p w:rsidR="00651EE4" w:rsidRPr="007A2664" w:rsidRDefault="00651EE4" w:rsidP="009B2507">
            <w:pPr>
              <w:tabs>
                <w:tab w:val="left" w:pos="1170"/>
              </w:tabs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3 ст. 212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52" w:name="D2112"/>
            <w:bookmarkEnd w:id="4552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53" w:name="D2113"/>
            <w:bookmarkEnd w:id="4553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54" w:name="D2114"/>
            <w:bookmarkEnd w:id="4554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55" w:name="D2115"/>
            <w:bookmarkEnd w:id="455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56" w:name="D2116"/>
            <w:bookmarkEnd w:id="4556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57" w:name="D2117"/>
            <w:bookmarkEnd w:id="4557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58" w:name="D2118"/>
            <w:bookmarkEnd w:id="455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59" w:name="D2119"/>
            <w:bookmarkEnd w:id="455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60" w:name="D2120"/>
            <w:bookmarkEnd w:id="456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61" w:name="D2121"/>
            <w:bookmarkEnd w:id="456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62" w:name="D2122"/>
            <w:bookmarkEnd w:id="4562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63" w:name="D2123"/>
            <w:bookmarkEnd w:id="4563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64" w:name="D2124"/>
            <w:bookmarkEnd w:id="4564"/>
          </w:p>
        </w:tc>
      </w:tr>
      <w:tr w:rsidR="00651EE4" w:rsidRPr="00BE427F" w:rsidTr="000855DE"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51EE4" w:rsidRDefault="00651EE4" w:rsidP="00430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7A2664">
              <w:rPr>
                <w:sz w:val="20"/>
                <w:szCs w:val="20"/>
              </w:rPr>
              <w:t xml:space="preserve">улиганство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 </w:t>
            </w:r>
          </w:p>
          <w:p w:rsidR="00651EE4" w:rsidRPr="007A2664" w:rsidRDefault="00651EE4" w:rsidP="004303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«б» ч. 1, ч. 2 </w:t>
            </w:r>
            <w:r w:rsidRPr="007A2664"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>.</w:t>
            </w:r>
            <w:r w:rsidRPr="007A2664">
              <w:rPr>
                <w:sz w:val="20"/>
                <w:szCs w:val="20"/>
              </w:rPr>
              <w:t xml:space="preserve"> 213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65" w:name="D2212"/>
            <w:bookmarkEnd w:id="4565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66" w:name="D2213"/>
            <w:bookmarkEnd w:id="4566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67" w:name="D2214"/>
            <w:bookmarkEnd w:id="4567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68" w:name="D2215"/>
            <w:bookmarkEnd w:id="456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69" w:name="D2216"/>
            <w:bookmarkEnd w:id="4569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70" w:name="D2217"/>
            <w:bookmarkEnd w:id="4570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71" w:name="D2218"/>
            <w:bookmarkEnd w:id="457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72" w:name="D2219"/>
            <w:bookmarkEnd w:id="457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73" w:name="D2220"/>
            <w:bookmarkEnd w:id="457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74" w:name="D2221"/>
            <w:bookmarkEnd w:id="457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75" w:name="D2222"/>
            <w:bookmarkEnd w:id="4575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76" w:name="D2223"/>
            <w:bookmarkEnd w:id="4576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77" w:name="D2224"/>
            <w:bookmarkEnd w:id="4577"/>
          </w:p>
        </w:tc>
      </w:tr>
      <w:tr w:rsidR="00651EE4" w:rsidRPr="00BE427F" w:rsidTr="000855DE">
        <w:trPr>
          <w:trHeight w:val="908"/>
        </w:trPr>
        <w:tc>
          <w:tcPr>
            <w:tcW w:w="236" w:type="dxa"/>
            <w:vMerge/>
            <w:textDirection w:val="btLr"/>
            <w:vAlign w:val="center"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51EE4" w:rsidRDefault="00651EE4" w:rsidP="002700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андализм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  <w:r>
              <w:rPr>
                <w:sz w:val="20"/>
                <w:szCs w:val="20"/>
              </w:rPr>
              <w:t xml:space="preserve">                  </w:t>
            </w:r>
            <w:r w:rsidRPr="007A2664">
              <w:rPr>
                <w:sz w:val="20"/>
                <w:szCs w:val="20"/>
              </w:rPr>
              <w:t xml:space="preserve">  </w:t>
            </w:r>
          </w:p>
          <w:p w:rsidR="00651EE4" w:rsidRPr="007A2664" w:rsidRDefault="00651EE4" w:rsidP="00651EE4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ч. 2 ст. 214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78" w:name="D2312"/>
            <w:bookmarkEnd w:id="4578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79" w:name="D2313"/>
            <w:bookmarkEnd w:id="4579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80" w:name="D2314"/>
            <w:bookmarkEnd w:id="4580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81" w:name="D2315"/>
            <w:bookmarkEnd w:id="458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82" w:name="D2316"/>
            <w:bookmarkEnd w:id="4582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83" w:name="D2317"/>
            <w:bookmarkEnd w:id="4583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84" w:name="D2318"/>
            <w:bookmarkEnd w:id="458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85" w:name="D2319"/>
            <w:bookmarkEnd w:id="458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86" w:name="D2320"/>
            <w:bookmarkEnd w:id="458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87" w:name="D2321"/>
            <w:bookmarkEnd w:id="458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88" w:name="D2322"/>
            <w:bookmarkEnd w:id="4588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89" w:name="D2323"/>
            <w:bookmarkEnd w:id="4589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90" w:name="D2324"/>
            <w:bookmarkEnd w:id="4590"/>
          </w:p>
        </w:tc>
      </w:tr>
      <w:tr w:rsidR="00651EE4" w:rsidRPr="00BE427F" w:rsidTr="000855DE">
        <w:trPr>
          <w:trHeight w:val="809"/>
        </w:trPr>
        <w:tc>
          <w:tcPr>
            <w:tcW w:w="236" w:type="dxa"/>
            <w:vMerge/>
          </w:tcPr>
          <w:p w:rsidR="00651EE4" w:rsidRPr="007A2664" w:rsidRDefault="00651EE4" w:rsidP="008B675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  <w:vAlign w:val="center"/>
          </w:tcPr>
          <w:p w:rsidR="00651EE4" w:rsidRPr="000A19EA" w:rsidRDefault="00651EE4" w:rsidP="002700E1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незаконные приобретение, передача, сбыт, хранение, перевозка или ношение оружия, его основных частей, боеприпасов                                                            </w:t>
            </w:r>
            <w:r w:rsidRPr="000A19EA">
              <w:rPr>
                <w:sz w:val="20"/>
                <w:szCs w:val="20"/>
              </w:rPr>
              <w:t>ст. 222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8B675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91" w:name="D2412"/>
            <w:bookmarkEnd w:id="4591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92" w:name="D2413"/>
            <w:bookmarkEnd w:id="4592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93" w:name="D2414"/>
            <w:bookmarkEnd w:id="4593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94" w:name="D2415"/>
            <w:bookmarkEnd w:id="459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95" w:name="D2416"/>
            <w:bookmarkEnd w:id="4595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96" w:name="D2417"/>
            <w:bookmarkEnd w:id="4596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97" w:name="D2418"/>
            <w:bookmarkEnd w:id="459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98" w:name="D2419"/>
            <w:bookmarkEnd w:id="459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599" w:name="D2420"/>
            <w:bookmarkEnd w:id="459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00" w:name="D2421"/>
            <w:bookmarkEnd w:id="460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01" w:name="D2422"/>
            <w:bookmarkEnd w:id="4601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02" w:name="D2423"/>
            <w:bookmarkEnd w:id="4602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03" w:name="D2424"/>
            <w:bookmarkEnd w:id="4603"/>
          </w:p>
        </w:tc>
      </w:tr>
      <w:tr w:rsidR="00651EE4" w:rsidRPr="00BE427F" w:rsidTr="000855DE">
        <w:trPr>
          <w:trHeight w:val="706"/>
        </w:trPr>
        <w:tc>
          <w:tcPr>
            <w:tcW w:w="236" w:type="dxa"/>
            <w:vMerge/>
          </w:tcPr>
          <w:p w:rsidR="00651EE4" w:rsidRPr="007A2664" w:rsidRDefault="00651EE4" w:rsidP="008B675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  <w:vAlign w:val="center"/>
          </w:tcPr>
          <w:p w:rsidR="00651EE4" w:rsidRPr="000A19EA" w:rsidRDefault="00651EE4" w:rsidP="002700E1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незаконные приобретение, передача, сбыт, хранение, перевозка или ношение взрывчатых веществ или взрывных устройств                                                              </w:t>
            </w:r>
            <w:r w:rsidRPr="000A19EA">
              <w:rPr>
                <w:sz w:val="20"/>
                <w:szCs w:val="20"/>
              </w:rPr>
              <w:t>ст. 222.1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8B675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04" w:name="D2512"/>
            <w:bookmarkEnd w:id="4604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05" w:name="D2513"/>
            <w:bookmarkEnd w:id="460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06" w:name="D2514"/>
            <w:bookmarkEnd w:id="4606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07" w:name="D2515"/>
            <w:bookmarkEnd w:id="460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08" w:name="D2516"/>
            <w:bookmarkEnd w:id="4608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09" w:name="D2517"/>
            <w:bookmarkEnd w:id="4609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10" w:name="D2518"/>
            <w:bookmarkEnd w:id="461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11" w:name="D2519"/>
            <w:bookmarkEnd w:id="461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12" w:name="D2520"/>
            <w:bookmarkEnd w:id="461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13" w:name="D2521"/>
            <w:bookmarkEnd w:id="461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14" w:name="D2522"/>
            <w:bookmarkEnd w:id="4614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15" w:name="D2523"/>
            <w:bookmarkEnd w:id="4615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16" w:name="D2524"/>
            <w:bookmarkEnd w:id="4616"/>
          </w:p>
        </w:tc>
      </w:tr>
      <w:tr w:rsidR="00651EE4" w:rsidRPr="00BE427F" w:rsidTr="000855DE">
        <w:trPr>
          <w:trHeight w:val="421"/>
        </w:trPr>
        <w:tc>
          <w:tcPr>
            <w:tcW w:w="236" w:type="dxa"/>
            <w:vMerge/>
          </w:tcPr>
          <w:p w:rsidR="00651EE4" w:rsidRPr="007A2664" w:rsidRDefault="00651EE4" w:rsidP="008B675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  <w:vAlign w:val="center"/>
          </w:tcPr>
          <w:p w:rsidR="00651EE4" w:rsidRPr="000A19EA" w:rsidRDefault="00651EE4" w:rsidP="002700E1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незаконное изготовление оружия                         </w:t>
            </w:r>
            <w:r w:rsidRPr="000A19EA">
              <w:rPr>
                <w:sz w:val="20"/>
                <w:szCs w:val="20"/>
              </w:rPr>
              <w:t>ст. 223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8B675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17" w:name="D2612"/>
            <w:bookmarkEnd w:id="4617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18" w:name="D2613"/>
            <w:bookmarkEnd w:id="461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19" w:name="D2614"/>
            <w:bookmarkEnd w:id="4619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20" w:name="D2615"/>
            <w:bookmarkEnd w:id="462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21" w:name="D2616"/>
            <w:bookmarkEnd w:id="4621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22" w:name="D2617"/>
            <w:bookmarkEnd w:id="4622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23" w:name="D2618"/>
            <w:bookmarkEnd w:id="462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24" w:name="D2619"/>
            <w:bookmarkEnd w:id="462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25" w:name="D2620"/>
            <w:bookmarkEnd w:id="462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26" w:name="D2621"/>
            <w:bookmarkEnd w:id="462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27" w:name="D2622"/>
            <w:bookmarkEnd w:id="4627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28" w:name="D2623"/>
            <w:bookmarkEnd w:id="4628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29" w:name="D2624"/>
            <w:bookmarkEnd w:id="4629"/>
          </w:p>
        </w:tc>
      </w:tr>
      <w:tr w:rsidR="00651EE4" w:rsidRPr="00BE427F" w:rsidTr="000855DE">
        <w:trPr>
          <w:trHeight w:val="710"/>
        </w:trPr>
        <w:tc>
          <w:tcPr>
            <w:tcW w:w="236" w:type="dxa"/>
            <w:vMerge/>
          </w:tcPr>
          <w:p w:rsidR="00651EE4" w:rsidRPr="007A2664" w:rsidRDefault="00651EE4" w:rsidP="008B675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  <w:vAlign w:val="center"/>
          </w:tcPr>
          <w:p w:rsidR="00651EE4" w:rsidRPr="000A19EA" w:rsidRDefault="00651EE4" w:rsidP="008B675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незаконное изготовление взрывчатых веществ, незаконные изготовление, переделка или ремонт взрывных устройств</w:t>
            </w:r>
          </w:p>
          <w:p w:rsidR="00651EE4" w:rsidRPr="000A19EA" w:rsidRDefault="00651EE4" w:rsidP="008B675B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223.1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8B675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30" w:name="D2712"/>
            <w:bookmarkEnd w:id="4630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31" w:name="D2713"/>
            <w:bookmarkEnd w:id="463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32" w:name="D2714"/>
            <w:bookmarkEnd w:id="4632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33" w:name="D2715"/>
            <w:bookmarkEnd w:id="463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34" w:name="D2716"/>
            <w:bookmarkEnd w:id="4634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35" w:name="D2717"/>
            <w:bookmarkEnd w:id="463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36" w:name="D2718"/>
            <w:bookmarkEnd w:id="463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37" w:name="D2719"/>
            <w:bookmarkEnd w:id="463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38" w:name="D2720"/>
            <w:bookmarkEnd w:id="463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39" w:name="D2721"/>
            <w:bookmarkEnd w:id="463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40" w:name="D2722"/>
            <w:bookmarkEnd w:id="4640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41" w:name="D2723"/>
            <w:bookmarkEnd w:id="4641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42" w:name="D2724"/>
            <w:bookmarkEnd w:id="4642"/>
          </w:p>
        </w:tc>
      </w:tr>
      <w:tr w:rsidR="00651EE4" w:rsidRPr="00BE427F" w:rsidTr="000855DE">
        <w:trPr>
          <w:trHeight w:val="845"/>
        </w:trPr>
        <w:tc>
          <w:tcPr>
            <w:tcW w:w="236" w:type="dxa"/>
            <w:vMerge/>
          </w:tcPr>
          <w:p w:rsidR="00651EE4" w:rsidRPr="007A2664" w:rsidRDefault="00651EE4" w:rsidP="008B675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  <w:vAlign w:val="center"/>
          </w:tcPr>
          <w:p w:rsidR="00651EE4" w:rsidRPr="000A19EA" w:rsidRDefault="00651EE4" w:rsidP="008B675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хищение либо вымогательство оружия, боеприпасов, взрывчатых веществ и взрывных устройств</w:t>
            </w:r>
          </w:p>
          <w:p w:rsidR="00651EE4" w:rsidRPr="000A19EA" w:rsidRDefault="00651EE4" w:rsidP="008B675B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226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8B675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43" w:name="D2812"/>
            <w:bookmarkEnd w:id="4643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44" w:name="D2813"/>
            <w:bookmarkEnd w:id="4644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45" w:name="D2814"/>
            <w:bookmarkEnd w:id="464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46" w:name="D2815"/>
            <w:bookmarkEnd w:id="464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47" w:name="D2816"/>
            <w:bookmarkEnd w:id="4647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48" w:name="D2817"/>
            <w:bookmarkEnd w:id="464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49" w:name="D2818"/>
            <w:bookmarkEnd w:id="464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50" w:name="D2819"/>
            <w:bookmarkEnd w:id="465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51" w:name="D2820"/>
            <w:bookmarkEnd w:id="465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52" w:name="D2821"/>
            <w:bookmarkEnd w:id="465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53" w:name="D2822"/>
            <w:bookmarkEnd w:id="4653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54" w:name="D2823"/>
            <w:bookmarkEnd w:id="4654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55" w:name="D2824"/>
            <w:bookmarkEnd w:id="4655"/>
          </w:p>
        </w:tc>
      </w:tr>
      <w:tr w:rsidR="00651EE4" w:rsidRPr="00BE427F" w:rsidTr="000855DE">
        <w:trPr>
          <w:trHeight w:val="667"/>
        </w:trPr>
        <w:tc>
          <w:tcPr>
            <w:tcW w:w="236" w:type="dxa"/>
            <w:vMerge w:val="restart"/>
            <w:textDirection w:val="btLr"/>
            <w:vAlign w:val="center"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5542" w:type="dxa"/>
            <w:gridSpan w:val="3"/>
          </w:tcPr>
          <w:p w:rsidR="00651EE4" w:rsidRDefault="00651EE4" w:rsidP="00430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A2664">
              <w:rPr>
                <w:sz w:val="20"/>
                <w:szCs w:val="20"/>
              </w:rPr>
              <w:t xml:space="preserve">оздание некоммерческой организации, посягающей на личность и права граждан  </w:t>
            </w:r>
          </w:p>
          <w:p w:rsidR="00651EE4" w:rsidRPr="007A2664" w:rsidRDefault="00651EE4" w:rsidP="0043030C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239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56" w:name="D2912"/>
            <w:bookmarkEnd w:id="4656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57" w:name="D2913"/>
            <w:bookmarkEnd w:id="4657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58" w:name="D2914"/>
            <w:bookmarkEnd w:id="465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59" w:name="D2915"/>
            <w:bookmarkEnd w:id="465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60" w:name="D2916"/>
            <w:bookmarkEnd w:id="4660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61" w:name="D2917"/>
            <w:bookmarkEnd w:id="466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62" w:name="D2918"/>
            <w:bookmarkEnd w:id="466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63" w:name="D2919"/>
            <w:bookmarkEnd w:id="466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64" w:name="D2920"/>
            <w:bookmarkEnd w:id="466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65" w:name="D2921"/>
            <w:bookmarkEnd w:id="466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66" w:name="D2922"/>
            <w:bookmarkEnd w:id="4666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67" w:name="D2923"/>
            <w:bookmarkEnd w:id="4667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68" w:name="D2924"/>
            <w:bookmarkEnd w:id="4668"/>
          </w:p>
        </w:tc>
      </w:tr>
      <w:tr w:rsidR="00651EE4" w:rsidRPr="00BE427F" w:rsidTr="000855DE">
        <w:trPr>
          <w:trHeight w:val="3021"/>
        </w:trPr>
        <w:tc>
          <w:tcPr>
            <w:tcW w:w="236" w:type="dxa"/>
            <w:vMerge/>
            <w:textDirection w:val="btLr"/>
            <w:vAlign w:val="center"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 w:val="restart"/>
            <w:textDirection w:val="btLr"/>
            <w:vAlign w:val="center"/>
          </w:tcPr>
          <w:p w:rsidR="00651EE4" w:rsidRPr="007A2664" w:rsidRDefault="00651EE4" w:rsidP="004303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9" w:type="dxa"/>
            <w:gridSpan w:val="2"/>
          </w:tcPr>
          <w:p w:rsidR="00651EE4" w:rsidRDefault="00651EE4" w:rsidP="00651EE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B2226">
              <w:rPr>
                <w:sz w:val="20"/>
                <w:szCs w:val="20"/>
              </w:rPr>
              <w:t xml:space="preserve">создание религиозного или общественного объединения, деятельность которого сопряжена с насилием над гражданами или иным причинением вреда их здоровью, или некоммерческой организации (включая некоммерческую организацию, выполняющую функции иностранного агента) либо структурного подразделения иностранной некоммерческой неправительственной организации, деятельность которых сопряжена с побуждением граждан к отказу от исполнения гражданских обязанностей или к совершению иных противоправных деяний, а равно руководство такими объединением, организацией либо структурным подразделением          </w:t>
            </w:r>
            <w:r>
              <w:rPr>
                <w:sz w:val="20"/>
                <w:szCs w:val="20"/>
              </w:rPr>
              <w:t xml:space="preserve">                      </w:t>
            </w:r>
          </w:p>
          <w:p w:rsidR="00651EE4" w:rsidRPr="00BB2226" w:rsidRDefault="00651EE4" w:rsidP="00651EE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BB222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BB2226">
              <w:rPr>
                <w:sz w:val="20"/>
                <w:szCs w:val="20"/>
              </w:rPr>
              <w:t>ч. 1 и 2 ст. 239 УК РФ</w:t>
            </w:r>
          </w:p>
        </w:tc>
        <w:tc>
          <w:tcPr>
            <w:tcW w:w="426" w:type="dxa"/>
            <w:vAlign w:val="center"/>
          </w:tcPr>
          <w:p w:rsidR="00651EE4" w:rsidRPr="0015489F" w:rsidRDefault="008629C1" w:rsidP="00005EBD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69" w:name="D3012"/>
            <w:bookmarkEnd w:id="4669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70" w:name="D3013"/>
            <w:bookmarkEnd w:id="4670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71" w:name="D3014"/>
            <w:bookmarkEnd w:id="467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72" w:name="D3015"/>
            <w:bookmarkEnd w:id="467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73" w:name="D3016"/>
            <w:bookmarkEnd w:id="4673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74" w:name="D3017"/>
            <w:bookmarkEnd w:id="4674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75" w:name="D3018"/>
            <w:bookmarkEnd w:id="467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76" w:name="D3019"/>
            <w:bookmarkEnd w:id="467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77" w:name="D3020"/>
            <w:bookmarkEnd w:id="467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78" w:name="D3021"/>
            <w:bookmarkEnd w:id="467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79" w:name="D3022"/>
            <w:bookmarkEnd w:id="4679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80" w:name="D3023"/>
            <w:bookmarkEnd w:id="4680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81" w:name="D3024"/>
            <w:bookmarkEnd w:id="4681"/>
          </w:p>
        </w:tc>
      </w:tr>
      <w:tr w:rsidR="00651EE4" w:rsidRPr="00BE427F" w:rsidTr="000855DE">
        <w:trPr>
          <w:trHeight w:val="784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/>
          </w:tcPr>
          <w:p w:rsidR="00651EE4" w:rsidRPr="007A2664" w:rsidRDefault="00651EE4" w:rsidP="00866494">
            <w:pPr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</w:tcPr>
          <w:p w:rsidR="00651EE4" w:rsidRPr="00BB2226" w:rsidRDefault="00651EE4" w:rsidP="009B250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B2226">
              <w:rPr>
                <w:sz w:val="20"/>
                <w:szCs w:val="20"/>
              </w:rPr>
              <w:t>участие в деятельности названных объединений, организаций либо структурных подразделений, а равно пропаганда указанных деяний</w:t>
            </w:r>
          </w:p>
          <w:p w:rsidR="00651EE4" w:rsidRPr="00BB2226" w:rsidRDefault="00651EE4" w:rsidP="009B2507">
            <w:pPr>
              <w:jc w:val="right"/>
              <w:rPr>
                <w:sz w:val="20"/>
                <w:szCs w:val="20"/>
              </w:rPr>
            </w:pPr>
            <w:r w:rsidRPr="00BB2226">
              <w:rPr>
                <w:sz w:val="20"/>
                <w:szCs w:val="20"/>
              </w:rPr>
              <w:t xml:space="preserve">  ч. 3 ст. 239 УК РФ</w:t>
            </w:r>
          </w:p>
        </w:tc>
        <w:tc>
          <w:tcPr>
            <w:tcW w:w="426" w:type="dxa"/>
            <w:vAlign w:val="center"/>
          </w:tcPr>
          <w:p w:rsidR="00651EE4" w:rsidRPr="0015489F" w:rsidRDefault="008629C1" w:rsidP="00005EBD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82" w:name="D3112"/>
            <w:bookmarkEnd w:id="4682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83" w:name="D3113"/>
            <w:bookmarkEnd w:id="4683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84" w:name="D3114"/>
            <w:bookmarkEnd w:id="4684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85" w:name="D3115"/>
            <w:bookmarkEnd w:id="468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86" w:name="D3116"/>
            <w:bookmarkEnd w:id="4686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87" w:name="D3117"/>
            <w:bookmarkEnd w:id="4687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88" w:name="D3118"/>
            <w:bookmarkEnd w:id="468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89" w:name="D3119"/>
            <w:bookmarkEnd w:id="468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90" w:name="D3120"/>
            <w:bookmarkEnd w:id="469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91" w:name="D3121"/>
            <w:bookmarkEnd w:id="469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92" w:name="D3122"/>
            <w:bookmarkEnd w:id="4692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93" w:name="D3123"/>
            <w:bookmarkEnd w:id="4693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94" w:name="D3124"/>
            <w:bookmarkEnd w:id="4694"/>
          </w:p>
        </w:tc>
      </w:tr>
      <w:tr w:rsidR="00651EE4" w:rsidRPr="00BE427F" w:rsidTr="000855DE">
        <w:tc>
          <w:tcPr>
            <w:tcW w:w="236" w:type="dxa"/>
            <w:vMerge/>
            <w:textDirection w:val="btLr"/>
            <w:vAlign w:val="center"/>
          </w:tcPr>
          <w:p w:rsidR="00651EE4" w:rsidRPr="00BE427F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5542" w:type="dxa"/>
            <w:gridSpan w:val="3"/>
          </w:tcPr>
          <w:p w:rsidR="00651EE4" w:rsidRDefault="00651EE4" w:rsidP="008E6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ничтожение или повреждение объектов культурного наследия (памятников истории и культуры) народов </w:t>
            </w:r>
            <w:r>
              <w:rPr>
                <w:sz w:val="20"/>
                <w:szCs w:val="20"/>
              </w:rPr>
              <w:t>Российской Федерации</w:t>
            </w:r>
            <w:r w:rsidRPr="007A2664">
              <w:rPr>
                <w:sz w:val="20"/>
                <w:szCs w:val="20"/>
              </w:rPr>
              <w:t xml:space="preserve">, включенных в единый государственный реестр объектов культурного наследия (памятников истории и культуры) народов </w:t>
            </w:r>
            <w:r>
              <w:rPr>
                <w:sz w:val="20"/>
                <w:szCs w:val="20"/>
              </w:rPr>
              <w:t>Российской Федерации</w:t>
            </w:r>
            <w:r w:rsidRPr="007A2664">
              <w:rPr>
                <w:sz w:val="20"/>
                <w:szCs w:val="20"/>
              </w:rPr>
              <w:t xml:space="preserve">, выявленных объектов культурного наследия, природных комплексов, объектов, взятых под охрану государства, или культурных ценностей   </w:t>
            </w:r>
            <w:r>
              <w:rPr>
                <w:sz w:val="20"/>
                <w:szCs w:val="20"/>
              </w:rPr>
              <w:t xml:space="preserve">     </w:t>
            </w:r>
          </w:p>
          <w:p w:rsidR="00651EE4" w:rsidRPr="007A2664" w:rsidRDefault="00651EE4" w:rsidP="002700E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Pr="007A2664">
              <w:rPr>
                <w:sz w:val="20"/>
                <w:szCs w:val="20"/>
              </w:rPr>
              <w:t>ст. 243 УК РФ</w:t>
            </w:r>
          </w:p>
        </w:tc>
        <w:tc>
          <w:tcPr>
            <w:tcW w:w="426" w:type="dxa"/>
            <w:vAlign w:val="center"/>
          </w:tcPr>
          <w:p w:rsidR="00651EE4" w:rsidRPr="0015489F" w:rsidRDefault="008629C1" w:rsidP="008E6E78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95" w:name="D3212"/>
            <w:bookmarkEnd w:id="4695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96" w:name="D3213"/>
            <w:bookmarkEnd w:id="4696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97" w:name="D3214"/>
            <w:bookmarkEnd w:id="4697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98" w:name="D3215"/>
            <w:bookmarkEnd w:id="469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699" w:name="D3216"/>
            <w:bookmarkEnd w:id="4699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00" w:name="D3217"/>
            <w:bookmarkEnd w:id="4700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01" w:name="D3218"/>
            <w:bookmarkEnd w:id="470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02" w:name="D3219"/>
            <w:bookmarkEnd w:id="470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03" w:name="D3220"/>
            <w:bookmarkEnd w:id="470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04" w:name="D3221"/>
            <w:bookmarkEnd w:id="470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05" w:name="D3222"/>
            <w:bookmarkEnd w:id="4705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06" w:name="D3223"/>
            <w:bookmarkEnd w:id="4706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07" w:name="D3224"/>
            <w:bookmarkEnd w:id="4707"/>
          </w:p>
        </w:tc>
      </w:tr>
      <w:tr w:rsidR="00651EE4" w:rsidRPr="00BE427F" w:rsidTr="000855DE">
        <w:trPr>
          <w:trHeight w:val="2184"/>
        </w:trPr>
        <w:tc>
          <w:tcPr>
            <w:tcW w:w="236" w:type="dxa"/>
            <w:vMerge/>
            <w:textDirection w:val="btLr"/>
            <w:vAlign w:val="center"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51EE4" w:rsidRDefault="00651EE4" w:rsidP="00430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адругательство над телами умерших и местами их захоронения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а равно в отношении скульптурного, архитектурного сооружения, посвященного борьбе с фашизмом или жертвам фашизма, либо мест захоронения участников борьбы с фашизмом  </w:t>
            </w:r>
          </w:p>
          <w:p w:rsidR="00651EE4" w:rsidRPr="007A2664" w:rsidRDefault="00651EE4" w:rsidP="0043030C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п. «б» ч. 2 ст. 244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08" w:name="D3312"/>
            <w:bookmarkEnd w:id="4708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09" w:name="D3313"/>
            <w:bookmarkEnd w:id="4709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10" w:name="D3314"/>
            <w:bookmarkEnd w:id="4710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11" w:name="D3315"/>
            <w:bookmarkEnd w:id="471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12" w:name="D3316"/>
            <w:bookmarkEnd w:id="4712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13" w:name="D3317"/>
            <w:bookmarkEnd w:id="4713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14" w:name="D3318"/>
            <w:bookmarkEnd w:id="471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15" w:name="D3319"/>
            <w:bookmarkEnd w:id="471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16" w:name="D3320"/>
            <w:bookmarkEnd w:id="471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17" w:name="D3321"/>
            <w:bookmarkEnd w:id="471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18" w:name="D3322"/>
            <w:bookmarkEnd w:id="4718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19" w:name="D3323"/>
            <w:bookmarkEnd w:id="4719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20" w:name="D3324"/>
            <w:bookmarkEnd w:id="4720"/>
          </w:p>
        </w:tc>
      </w:tr>
      <w:tr w:rsidR="00651EE4" w:rsidRPr="00BE427F" w:rsidTr="000855DE">
        <w:trPr>
          <w:trHeight w:val="503"/>
        </w:trPr>
        <w:tc>
          <w:tcPr>
            <w:tcW w:w="236" w:type="dxa"/>
            <w:vMerge/>
            <w:textDirection w:val="btLr"/>
            <w:vAlign w:val="center"/>
          </w:tcPr>
          <w:p w:rsidR="00651EE4" w:rsidRPr="007A2664" w:rsidRDefault="00651EE4" w:rsidP="00E33C8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51EE4" w:rsidRDefault="00651EE4" w:rsidP="002700E1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насильственный захват власти или насильственное удержание власти </w:t>
            </w:r>
            <w:r>
              <w:rPr>
                <w:sz w:val="20"/>
                <w:szCs w:val="20"/>
              </w:rPr>
              <w:t xml:space="preserve">                                               </w:t>
            </w:r>
          </w:p>
          <w:p w:rsidR="00651EE4" w:rsidRPr="007A2664" w:rsidRDefault="00651EE4" w:rsidP="00651EE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7A2664">
              <w:rPr>
                <w:sz w:val="20"/>
                <w:szCs w:val="20"/>
              </w:rPr>
              <w:t>ст. 278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21" w:name="D3412"/>
            <w:bookmarkEnd w:id="4721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22" w:name="D3413"/>
            <w:bookmarkEnd w:id="4722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23" w:name="D3414"/>
            <w:bookmarkEnd w:id="4723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24" w:name="D3415"/>
            <w:bookmarkEnd w:id="472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25" w:name="D3416"/>
            <w:bookmarkEnd w:id="4725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26" w:name="D3417"/>
            <w:bookmarkEnd w:id="4726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27" w:name="D3418"/>
            <w:bookmarkEnd w:id="472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28" w:name="D3419"/>
            <w:bookmarkEnd w:id="472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29" w:name="D3420"/>
            <w:bookmarkEnd w:id="472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30" w:name="D3421"/>
            <w:bookmarkEnd w:id="473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31" w:name="D3422"/>
            <w:bookmarkEnd w:id="4731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32" w:name="D3423"/>
            <w:bookmarkEnd w:id="4732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33" w:name="D3424"/>
            <w:bookmarkEnd w:id="4733"/>
          </w:p>
        </w:tc>
      </w:tr>
      <w:tr w:rsidR="00651EE4" w:rsidRPr="00BE427F" w:rsidTr="000855DE">
        <w:trPr>
          <w:trHeight w:val="139"/>
        </w:trPr>
        <w:tc>
          <w:tcPr>
            <w:tcW w:w="236" w:type="dxa"/>
            <w:vMerge/>
          </w:tcPr>
          <w:p w:rsidR="00651EE4" w:rsidRPr="007A2664" w:rsidRDefault="00651EE4" w:rsidP="00656073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51EE4" w:rsidRPr="007A2664" w:rsidRDefault="00651EE4" w:rsidP="002700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вооруженный мятеж                        </w:t>
            </w:r>
            <w:r w:rsidRPr="007A266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</w:t>
            </w:r>
            <w:r w:rsidRPr="007A2664">
              <w:rPr>
                <w:sz w:val="20"/>
                <w:szCs w:val="20"/>
              </w:rPr>
              <w:t xml:space="preserve">ст. 279 УК РФ 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34" w:name="D3512"/>
            <w:bookmarkEnd w:id="4734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35" w:name="D3513"/>
            <w:bookmarkEnd w:id="473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36" w:name="D3514"/>
            <w:bookmarkEnd w:id="4736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37" w:name="D3515"/>
            <w:bookmarkEnd w:id="473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38" w:name="D3516"/>
            <w:bookmarkEnd w:id="4738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39" w:name="D3517"/>
            <w:bookmarkEnd w:id="4739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40" w:name="D3518"/>
            <w:bookmarkEnd w:id="474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41" w:name="D3519"/>
            <w:bookmarkEnd w:id="474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42" w:name="D3520"/>
            <w:bookmarkEnd w:id="474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43" w:name="D3521"/>
            <w:bookmarkEnd w:id="474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44" w:name="D3522"/>
            <w:bookmarkEnd w:id="4744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45" w:name="D3523"/>
            <w:bookmarkEnd w:id="4745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46" w:name="D3524"/>
            <w:bookmarkEnd w:id="4746"/>
          </w:p>
        </w:tc>
      </w:tr>
      <w:tr w:rsidR="00651EE4" w:rsidRPr="00BE427F" w:rsidTr="000855DE">
        <w:tc>
          <w:tcPr>
            <w:tcW w:w="236" w:type="dxa"/>
            <w:vMerge w:val="restart"/>
            <w:textDirection w:val="btLr"/>
            <w:vAlign w:val="center"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5542" w:type="dxa"/>
            <w:gridSpan w:val="3"/>
          </w:tcPr>
          <w:p w:rsidR="00651EE4" w:rsidRPr="007A2664" w:rsidRDefault="00651EE4" w:rsidP="002700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убличные призывы к осуществлению экстремистской деятельности  </w:t>
            </w:r>
            <w:r>
              <w:rPr>
                <w:sz w:val="20"/>
                <w:szCs w:val="20"/>
              </w:rPr>
              <w:t xml:space="preserve">        </w:t>
            </w:r>
            <w:r w:rsidRPr="007A26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            </w:t>
            </w:r>
            <w:r w:rsidRPr="007A2664">
              <w:rPr>
                <w:sz w:val="20"/>
                <w:szCs w:val="20"/>
              </w:rPr>
              <w:t>ст. 280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47" w:name="D3612"/>
            <w:bookmarkEnd w:id="4747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48" w:name="D3613"/>
            <w:bookmarkEnd w:id="474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49" w:name="D3614"/>
            <w:bookmarkEnd w:id="4749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50" w:name="D3615"/>
            <w:bookmarkEnd w:id="475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51" w:name="D3616"/>
            <w:bookmarkEnd w:id="4751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52" w:name="D3617"/>
            <w:bookmarkEnd w:id="4752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53" w:name="D3618"/>
            <w:bookmarkEnd w:id="475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54" w:name="D3619"/>
            <w:bookmarkEnd w:id="475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55" w:name="D3620"/>
            <w:bookmarkEnd w:id="475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56" w:name="D3621"/>
            <w:bookmarkEnd w:id="475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57" w:name="D3622"/>
            <w:bookmarkEnd w:id="4757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58" w:name="D3623"/>
            <w:bookmarkEnd w:id="4758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59" w:name="D3624"/>
            <w:bookmarkEnd w:id="4759"/>
          </w:p>
        </w:tc>
      </w:tr>
      <w:tr w:rsidR="00651EE4" w:rsidRPr="00BE427F" w:rsidTr="000855DE">
        <w:trPr>
          <w:trHeight w:val="277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 w:val="restart"/>
            <w:textDirection w:val="btLr"/>
            <w:vAlign w:val="center"/>
          </w:tcPr>
          <w:p w:rsidR="00651EE4" w:rsidRPr="007A2664" w:rsidRDefault="00651EE4" w:rsidP="004303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9" w:type="dxa"/>
            <w:gridSpan w:val="2"/>
            <w:vAlign w:val="center"/>
          </w:tcPr>
          <w:p w:rsidR="00651EE4" w:rsidRPr="007A2664" w:rsidRDefault="00651EE4" w:rsidP="0015489F">
            <w:pPr>
              <w:ind w:left="-113" w:right="-113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60" w:name="D3712"/>
            <w:bookmarkEnd w:id="4760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61" w:name="D3713"/>
            <w:bookmarkEnd w:id="476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62" w:name="D3714"/>
            <w:bookmarkEnd w:id="4762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63" w:name="D3715"/>
            <w:bookmarkEnd w:id="476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64" w:name="D3716"/>
            <w:bookmarkEnd w:id="4764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65" w:name="D3717"/>
            <w:bookmarkEnd w:id="476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66" w:name="D3718"/>
            <w:bookmarkEnd w:id="476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67" w:name="D3719"/>
            <w:bookmarkEnd w:id="476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68" w:name="D3720"/>
            <w:bookmarkEnd w:id="476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69" w:name="D3721"/>
            <w:bookmarkEnd w:id="476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70" w:name="D3722"/>
            <w:bookmarkEnd w:id="4770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71" w:name="D3723"/>
            <w:bookmarkEnd w:id="4771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72" w:name="D3724"/>
            <w:bookmarkEnd w:id="4772"/>
          </w:p>
        </w:tc>
      </w:tr>
      <w:tr w:rsidR="00651EE4" w:rsidRPr="00BE427F" w:rsidTr="000855DE">
        <w:trPr>
          <w:cantSplit/>
          <w:trHeight w:val="281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/>
          </w:tcPr>
          <w:p w:rsidR="00651EE4" w:rsidRPr="007A2664" w:rsidRDefault="00651EE4" w:rsidP="00866494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  <w:vAlign w:val="center"/>
          </w:tcPr>
          <w:p w:rsidR="00651EE4" w:rsidRPr="007A2664" w:rsidRDefault="00651EE4" w:rsidP="0015489F">
            <w:pPr>
              <w:ind w:left="-113" w:right="-113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73" w:name="D3812"/>
            <w:bookmarkEnd w:id="4773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74" w:name="D3813"/>
            <w:bookmarkEnd w:id="4774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75" w:name="D3814"/>
            <w:bookmarkEnd w:id="477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76" w:name="D3815"/>
            <w:bookmarkEnd w:id="477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77" w:name="D3816"/>
            <w:bookmarkEnd w:id="4777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78" w:name="D3817"/>
            <w:bookmarkEnd w:id="477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79" w:name="D3818"/>
            <w:bookmarkEnd w:id="477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80" w:name="D3819"/>
            <w:bookmarkEnd w:id="478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81" w:name="D3820"/>
            <w:bookmarkEnd w:id="478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82" w:name="D3821"/>
            <w:bookmarkEnd w:id="478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83" w:name="D3822"/>
            <w:bookmarkEnd w:id="4783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84" w:name="D3823"/>
            <w:bookmarkEnd w:id="4784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85" w:name="D3824"/>
            <w:bookmarkEnd w:id="4785"/>
          </w:p>
        </w:tc>
      </w:tr>
      <w:tr w:rsidR="00651EE4" w:rsidRPr="00BE427F" w:rsidTr="000855DE"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51EE4" w:rsidRDefault="00651EE4" w:rsidP="00430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убличные призывы к осуществлению действий, направленных на нарушение территориальной целостности Российской Федерации  </w:t>
            </w:r>
          </w:p>
          <w:p w:rsidR="00651EE4" w:rsidRPr="007A2664" w:rsidRDefault="00651EE4" w:rsidP="0043030C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280.1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86" w:name="D3912"/>
            <w:bookmarkEnd w:id="4786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87" w:name="D3913"/>
            <w:bookmarkEnd w:id="4787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88" w:name="D3914"/>
            <w:bookmarkEnd w:id="478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89" w:name="D3915"/>
            <w:bookmarkEnd w:id="478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90" w:name="D3916"/>
            <w:bookmarkEnd w:id="4790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91" w:name="D3917"/>
            <w:bookmarkEnd w:id="479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92" w:name="D3918"/>
            <w:bookmarkEnd w:id="479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93" w:name="D3919"/>
            <w:bookmarkEnd w:id="479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94" w:name="D3920"/>
            <w:bookmarkEnd w:id="479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95" w:name="D3921"/>
            <w:bookmarkEnd w:id="479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96" w:name="D3922"/>
            <w:bookmarkEnd w:id="4796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97" w:name="D3923"/>
            <w:bookmarkEnd w:id="4797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98" w:name="D3924"/>
            <w:bookmarkEnd w:id="4798"/>
          </w:p>
        </w:tc>
      </w:tr>
      <w:tr w:rsidR="00651EE4" w:rsidRPr="00BE427F" w:rsidTr="000855DE">
        <w:trPr>
          <w:trHeight w:val="341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 w:val="restart"/>
            <w:textDirection w:val="btLr"/>
            <w:vAlign w:val="center"/>
          </w:tcPr>
          <w:p w:rsidR="00651EE4" w:rsidRPr="007A2664" w:rsidRDefault="00651EE4" w:rsidP="004303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9" w:type="dxa"/>
            <w:gridSpan w:val="2"/>
            <w:vAlign w:val="center"/>
          </w:tcPr>
          <w:p w:rsidR="00651EE4" w:rsidRPr="00BE427F" w:rsidRDefault="00651EE4" w:rsidP="0015489F">
            <w:pPr>
              <w:pStyle w:val="ConsPlusNormal"/>
              <w:ind w:left="-113" w:right="-113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799" w:name="D4012"/>
            <w:bookmarkEnd w:id="4799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00" w:name="D4013"/>
            <w:bookmarkEnd w:id="4800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01" w:name="D4014"/>
            <w:bookmarkEnd w:id="480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02" w:name="D4015"/>
            <w:bookmarkEnd w:id="480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03" w:name="D4016"/>
            <w:bookmarkEnd w:id="4803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04" w:name="D4017"/>
            <w:bookmarkEnd w:id="4804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05" w:name="D4018"/>
            <w:bookmarkEnd w:id="480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06" w:name="D4019"/>
            <w:bookmarkEnd w:id="480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07" w:name="D4020"/>
            <w:bookmarkEnd w:id="480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08" w:name="D4021"/>
            <w:bookmarkEnd w:id="480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09" w:name="D4022"/>
            <w:bookmarkEnd w:id="4809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10" w:name="D4023"/>
            <w:bookmarkEnd w:id="4810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11" w:name="D4024"/>
            <w:bookmarkEnd w:id="4811"/>
          </w:p>
        </w:tc>
      </w:tr>
      <w:tr w:rsidR="00651EE4" w:rsidRPr="00BE427F" w:rsidTr="000855DE">
        <w:trPr>
          <w:cantSplit/>
          <w:trHeight w:val="275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/>
          </w:tcPr>
          <w:p w:rsidR="00651EE4" w:rsidRPr="007A2664" w:rsidRDefault="00651EE4" w:rsidP="00866494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  <w:vAlign w:val="center"/>
          </w:tcPr>
          <w:p w:rsidR="00651EE4" w:rsidRPr="007A2664" w:rsidRDefault="00651EE4" w:rsidP="0015489F">
            <w:pPr>
              <w:ind w:left="-113" w:right="-113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12" w:name="D4112"/>
            <w:bookmarkEnd w:id="4812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13" w:name="D4113"/>
            <w:bookmarkEnd w:id="4813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14" w:name="D4114"/>
            <w:bookmarkEnd w:id="4814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15" w:name="D4115"/>
            <w:bookmarkEnd w:id="481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16" w:name="D4116"/>
            <w:bookmarkEnd w:id="4816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17" w:name="D4117"/>
            <w:bookmarkEnd w:id="4817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18" w:name="D4118"/>
            <w:bookmarkEnd w:id="481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19" w:name="D4119"/>
            <w:bookmarkEnd w:id="481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20" w:name="D4120"/>
            <w:bookmarkEnd w:id="482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21" w:name="D4121"/>
            <w:bookmarkEnd w:id="482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22" w:name="D4122"/>
            <w:bookmarkEnd w:id="4822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23" w:name="D4123"/>
            <w:bookmarkEnd w:id="4823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24" w:name="D4124"/>
            <w:bookmarkEnd w:id="4824"/>
          </w:p>
        </w:tc>
      </w:tr>
      <w:tr w:rsidR="00651EE4" w:rsidRPr="00BE427F" w:rsidTr="000855DE">
        <w:trPr>
          <w:trHeight w:val="543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51EE4" w:rsidRDefault="00651EE4" w:rsidP="008664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>озбуждение ненависти либо вражды, а равно унижение человеческого достоинства</w:t>
            </w:r>
          </w:p>
          <w:p w:rsidR="00651EE4" w:rsidRPr="007A2664" w:rsidRDefault="00651EE4" w:rsidP="0043030C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282 УК РФ 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75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25" w:name="D4212"/>
            <w:bookmarkEnd w:id="4825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1418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26" w:name="D4213"/>
            <w:bookmarkEnd w:id="48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27" w:name="D4214"/>
            <w:bookmarkEnd w:id="48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28" w:name="D4215"/>
            <w:bookmarkEnd w:id="48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29" w:name="D4216"/>
            <w:bookmarkEnd w:id="48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30" w:name="D4217"/>
            <w:bookmarkEnd w:id="483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31" w:name="D4218"/>
            <w:bookmarkEnd w:id="483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32" w:name="D4219"/>
            <w:bookmarkEnd w:id="48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33" w:name="D4220"/>
            <w:bookmarkEnd w:id="48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34" w:name="D4221"/>
            <w:bookmarkEnd w:id="48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35" w:name="D4222"/>
            <w:bookmarkEnd w:id="48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36" w:name="D4223"/>
            <w:bookmarkEnd w:id="48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651EE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837" w:name="D4224"/>
            <w:bookmarkEnd w:id="4837"/>
            <w:r>
              <w:rPr>
                <w:sz w:val="18"/>
                <w:szCs w:val="18"/>
              </w:rPr>
              <w:t xml:space="preserve"> 0</w:t>
            </w:r>
          </w:p>
        </w:tc>
      </w:tr>
      <w:tr w:rsidR="00651EE4" w:rsidRPr="00BE427F" w:rsidTr="000855DE">
        <w:trPr>
          <w:trHeight w:val="275"/>
        </w:trPr>
        <w:tc>
          <w:tcPr>
            <w:tcW w:w="236" w:type="dxa"/>
            <w:vMerge/>
            <w:textDirection w:val="btLr"/>
            <w:vAlign w:val="center"/>
          </w:tcPr>
          <w:p w:rsidR="00651EE4" w:rsidRPr="00BE427F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293" w:type="dxa"/>
            <w:vMerge w:val="restart"/>
            <w:textDirection w:val="btLr"/>
            <w:vAlign w:val="center"/>
          </w:tcPr>
          <w:p w:rsidR="00651EE4" w:rsidRPr="007A2664" w:rsidRDefault="00651EE4" w:rsidP="0043030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9" w:type="dxa"/>
            <w:gridSpan w:val="2"/>
            <w:vAlign w:val="center"/>
          </w:tcPr>
          <w:p w:rsidR="00651EE4" w:rsidRPr="007A2664" w:rsidRDefault="00651EE4" w:rsidP="0015489F">
            <w:pPr>
              <w:ind w:left="-113" w:right="-113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38" w:name="D4312"/>
            <w:bookmarkEnd w:id="4838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39" w:name="D4313"/>
            <w:bookmarkEnd w:id="4839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40" w:name="D4314"/>
            <w:bookmarkEnd w:id="4840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41" w:name="D4315"/>
            <w:bookmarkEnd w:id="484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42" w:name="D4316"/>
            <w:bookmarkEnd w:id="4842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43" w:name="D4317"/>
            <w:bookmarkEnd w:id="4843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44" w:name="D4318"/>
            <w:bookmarkEnd w:id="484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45" w:name="D4319"/>
            <w:bookmarkEnd w:id="484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46" w:name="D4320"/>
            <w:bookmarkEnd w:id="484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47" w:name="D4321"/>
            <w:bookmarkEnd w:id="484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48" w:name="D4322"/>
            <w:bookmarkEnd w:id="4848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49" w:name="D4323"/>
            <w:bookmarkEnd w:id="4849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50" w:name="D4324"/>
            <w:bookmarkEnd w:id="4850"/>
          </w:p>
        </w:tc>
      </w:tr>
      <w:tr w:rsidR="00651EE4" w:rsidRPr="00BE427F" w:rsidTr="000855DE">
        <w:trPr>
          <w:cantSplit/>
          <w:trHeight w:val="266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/>
          </w:tcPr>
          <w:p w:rsidR="00651EE4" w:rsidRPr="007A2664" w:rsidRDefault="00651EE4" w:rsidP="00866494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  <w:vAlign w:val="center"/>
          </w:tcPr>
          <w:p w:rsidR="00651EE4" w:rsidRPr="007A2664" w:rsidRDefault="00651EE4" w:rsidP="0015489F">
            <w:pPr>
              <w:ind w:left="-113" w:right="-113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51" w:name="D4412"/>
            <w:bookmarkEnd w:id="4851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52" w:name="D4413"/>
            <w:bookmarkEnd w:id="4852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53" w:name="D4414"/>
            <w:bookmarkEnd w:id="4853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54" w:name="D4415"/>
            <w:bookmarkEnd w:id="485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55" w:name="D4416"/>
            <w:bookmarkEnd w:id="4855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56" w:name="D4417"/>
            <w:bookmarkEnd w:id="4856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57" w:name="D4418"/>
            <w:bookmarkEnd w:id="485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58" w:name="D4419"/>
            <w:bookmarkEnd w:id="485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59" w:name="D4420"/>
            <w:bookmarkEnd w:id="485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60" w:name="D4421"/>
            <w:bookmarkEnd w:id="486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61" w:name="D4422"/>
            <w:bookmarkEnd w:id="4861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62" w:name="D4423"/>
            <w:bookmarkEnd w:id="4862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63" w:name="D4424"/>
            <w:bookmarkEnd w:id="4863"/>
          </w:p>
        </w:tc>
      </w:tr>
      <w:tr w:rsidR="00651EE4" w:rsidRPr="00BE427F" w:rsidTr="000855DE">
        <w:trPr>
          <w:trHeight w:val="411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651EE4" w:rsidRDefault="00651EE4" w:rsidP="0043030C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экстремистского сообщества  </w:t>
            </w:r>
          </w:p>
          <w:p w:rsidR="00651EE4" w:rsidRPr="007A2664" w:rsidRDefault="00651EE4" w:rsidP="0043030C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282.1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64" w:name="D4512"/>
            <w:bookmarkEnd w:id="4864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65" w:name="D4513"/>
            <w:bookmarkEnd w:id="486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66" w:name="D4514"/>
            <w:bookmarkEnd w:id="4866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67" w:name="D4515"/>
            <w:bookmarkEnd w:id="486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68" w:name="D4516"/>
            <w:bookmarkEnd w:id="4868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69" w:name="D4517"/>
            <w:bookmarkEnd w:id="4869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70" w:name="D4518"/>
            <w:bookmarkEnd w:id="487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71" w:name="D4519"/>
            <w:bookmarkEnd w:id="487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72" w:name="D4520"/>
            <w:bookmarkEnd w:id="487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73" w:name="D4521"/>
            <w:bookmarkEnd w:id="487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74" w:name="D4522"/>
            <w:bookmarkEnd w:id="4874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75" w:name="D4523"/>
            <w:bookmarkEnd w:id="4875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76" w:name="D4524"/>
            <w:bookmarkEnd w:id="4876"/>
          </w:p>
        </w:tc>
      </w:tr>
      <w:tr w:rsidR="00651EE4" w:rsidRPr="00BE427F" w:rsidTr="000855DE">
        <w:trPr>
          <w:trHeight w:val="233"/>
        </w:trPr>
        <w:tc>
          <w:tcPr>
            <w:tcW w:w="236" w:type="dxa"/>
            <w:vMerge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 w:val="restart"/>
            <w:textDirection w:val="btLr"/>
            <w:vAlign w:val="center"/>
          </w:tcPr>
          <w:p w:rsidR="00651EE4" w:rsidRPr="007A2664" w:rsidRDefault="00651EE4" w:rsidP="006A08B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9" w:type="dxa"/>
            <w:gridSpan w:val="2"/>
          </w:tcPr>
          <w:p w:rsidR="00651EE4" w:rsidRPr="007A2664" w:rsidRDefault="00651EE4" w:rsidP="0043030C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совершены за пределами Р</w:t>
            </w:r>
            <w:r>
              <w:rPr>
                <w:sz w:val="20"/>
                <w:szCs w:val="20"/>
              </w:rPr>
              <w:t xml:space="preserve">оссийской </w:t>
            </w:r>
            <w:r w:rsidRPr="007A266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едерации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77" w:name="D4612"/>
            <w:bookmarkEnd w:id="4877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78" w:name="D4613"/>
            <w:bookmarkEnd w:id="487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79" w:name="D4614"/>
            <w:bookmarkEnd w:id="4879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80" w:name="D4615"/>
            <w:bookmarkEnd w:id="488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81" w:name="D4616"/>
            <w:bookmarkEnd w:id="4881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82" w:name="D4617"/>
            <w:bookmarkEnd w:id="4882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83" w:name="D4618"/>
            <w:bookmarkEnd w:id="488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84" w:name="D4619"/>
            <w:bookmarkEnd w:id="488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85" w:name="D4620"/>
            <w:bookmarkEnd w:id="488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86" w:name="D4621"/>
            <w:bookmarkEnd w:id="488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87" w:name="D4622"/>
            <w:bookmarkEnd w:id="4887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88" w:name="D4623"/>
            <w:bookmarkEnd w:id="4888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89" w:name="D4624"/>
            <w:bookmarkEnd w:id="4889"/>
          </w:p>
        </w:tc>
      </w:tr>
      <w:tr w:rsidR="00651EE4" w:rsidRPr="00BE427F" w:rsidTr="000855DE">
        <w:tc>
          <w:tcPr>
            <w:tcW w:w="236" w:type="dxa"/>
            <w:vMerge/>
            <w:textDirection w:val="btLr"/>
            <w:vAlign w:val="center"/>
          </w:tcPr>
          <w:p w:rsidR="00651EE4" w:rsidRPr="007A2664" w:rsidRDefault="00651EE4" w:rsidP="00516A3C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/>
            <w:textDirection w:val="btLr"/>
            <w:vAlign w:val="center"/>
          </w:tcPr>
          <w:p w:rsidR="00651EE4" w:rsidRPr="007A2664" w:rsidRDefault="00651EE4" w:rsidP="00E33C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</w:tcPr>
          <w:p w:rsidR="00651EE4" w:rsidRPr="0037544A" w:rsidRDefault="00651EE4" w:rsidP="009B250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544A">
              <w:rPr>
                <w:sz w:val="20"/>
                <w:szCs w:val="20"/>
              </w:rPr>
              <w:t xml:space="preserve">создание экстремистского сообщества, то есть организованной группы лиц для подготовки или совершения преступлений экстремистской направленности, а равно </w:t>
            </w:r>
            <w:hyperlink r:id="rId264" w:history="1">
              <w:r w:rsidRPr="0037544A">
                <w:rPr>
                  <w:sz w:val="20"/>
                  <w:szCs w:val="20"/>
                </w:rPr>
                <w:t>руководство</w:t>
              </w:r>
            </w:hyperlink>
            <w:r w:rsidRPr="0037544A">
              <w:rPr>
                <w:sz w:val="20"/>
                <w:szCs w:val="20"/>
              </w:rPr>
              <w:t xml:space="preserve"> таким экстремистским сообществом, его частью или входящими в такое сообщество </w:t>
            </w:r>
            <w:hyperlink r:id="rId265" w:history="1">
              <w:r w:rsidRPr="0037544A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37544A">
              <w:rPr>
                <w:sz w:val="20"/>
                <w:szCs w:val="20"/>
              </w:rPr>
              <w:t xml:space="preserve">, а также создание объединения организаторов, руководителей или иных представителей частей или структурных подразделений такого сообщества в целях разработки планов и (или) условий для совершения преступлений экстремистской направленности, в том числе совершенные лицом с использованием своего </w:t>
            </w:r>
            <w:hyperlink r:id="rId266" w:history="1">
              <w:r w:rsidRPr="0037544A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651EE4" w:rsidRPr="0037544A" w:rsidRDefault="00651EE4" w:rsidP="00E00ED7">
            <w:pPr>
              <w:jc w:val="right"/>
              <w:rPr>
                <w:sz w:val="20"/>
                <w:szCs w:val="20"/>
              </w:rPr>
            </w:pPr>
            <w:r w:rsidRPr="003754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37544A">
              <w:rPr>
                <w:sz w:val="20"/>
                <w:szCs w:val="20"/>
              </w:rPr>
              <w:t>ч. 1</w:t>
            </w:r>
            <w:r w:rsidR="00E00ED7">
              <w:rPr>
                <w:sz w:val="20"/>
                <w:szCs w:val="20"/>
              </w:rPr>
              <w:t xml:space="preserve"> и</w:t>
            </w:r>
            <w:r w:rsidRPr="0037544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651EE4" w:rsidRPr="0015489F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90" w:name="D4712"/>
            <w:bookmarkEnd w:id="4890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91" w:name="D4713"/>
            <w:bookmarkEnd w:id="489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92" w:name="D4714"/>
            <w:bookmarkEnd w:id="4892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93" w:name="D4715"/>
            <w:bookmarkEnd w:id="489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94" w:name="D4716"/>
            <w:bookmarkEnd w:id="4894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95" w:name="D4717"/>
            <w:bookmarkEnd w:id="489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96" w:name="D4718"/>
            <w:bookmarkEnd w:id="489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97" w:name="D4719"/>
            <w:bookmarkEnd w:id="4897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98" w:name="D4720"/>
            <w:bookmarkEnd w:id="4898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899" w:name="D4721"/>
            <w:bookmarkEnd w:id="489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00" w:name="D4722"/>
            <w:bookmarkEnd w:id="4900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01" w:name="D4723"/>
            <w:bookmarkEnd w:id="4901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02" w:name="D4724"/>
            <w:bookmarkEnd w:id="4902"/>
          </w:p>
        </w:tc>
      </w:tr>
      <w:tr w:rsidR="00651EE4" w:rsidRPr="00BE427F" w:rsidTr="000855DE">
        <w:tc>
          <w:tcPr>
            <w:tcW w:w="236" w:type="dxa"/>
            <w:vMerge/>
            <w:textDirection w:val="btLr"/>
            <w:vAlign w:val="center"/>
          </w:tcPr>
          <w:p w:rsidR="00651EE4" w:rsidRPr="007A2664" w:rsidRDefault="00651EE4" w:rsidP="00E33C8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/>
            <w:textDirection w:val="btLr"/>
            <w:vAlign w:val="center"/>
          </w:tcPr>
          <w:p w:rsidR="00651EE4" w:rsidRPr="007A2664" w:rsidRDefault="00651EE4" w:rsidP="00E33C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</w:tcPr>
          <w:p w:rsidR="00651EE4" w:rsidRPr="0037544A" w:rsidRDefault="00651EE4" w:rsidP="009B250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544A">
              <w:rPr>
                <w:sz w:val="20"/>
                <w:szCs w:val="20"/>
              </w:rPr>
              <w:t xml:space="preserve">склонение, вербовка или иное вовлечение лица в деятельность экстремистского сообщества, в том числе совершенные лицом </w:t>
            </w:r>
            <w:r>
              <w:rPr>
                <w:sz w:val="20"/>
                <w:szCs w:val="20"/>
              </w:rPr>
              <w:t xml:space="preserve"> </w:t>
            </w:r>
            <w:r w:rsidRPr="0037544A">
              <w:rPr>
                <w:sz w:val="20"/>
                <w:szCs w:val="20"/>
              </w:rPr>
              <w:t xml:space="preserve">с использованием своего </w:t>
            </w:r>
            <w:hyperlink r:id="rId267" w:history="1">
              <w:r w:rsidRPr="0037544A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651EE4" w:rsidRPr="0037544A" w:rsidRDefault="00651EE4" w:rsidP="00E00ED7">
            <w:pPr>
              <w:spacing w:line="240" w:lineRule="exact"/>
              <w:jc w:val="right"/>
              <w:rPr>
                <w:sz w:val="20"/>
                <w:szCs w:val="20"/>
              </w:rPr>
            </w:pPr>
            <w:r w:rsidRPr="003754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37544A">
              <w:rPr>
                <w:sz w:val="20"/>
                <w:szCs w:val="20"/>
              </w:rPr>
              <w:t>ч. 1.1</w:t>
            </w:r>
            <w:r w:rsidR="00E00ED7">
              <w:rPr>
                <w:sz w:val="20"/>
                <w:szCs w:val="20"/>
              </w:rPr>
              <w:t xml:space="preserve"> и</w:t>
            </w:r>
            <w:r w:rsidRPr="0037544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651EE4" w:rsidRPr="00C61A18" w:rsidRDefault="008629C1" w:rsidP="000426EB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03" w:name="D4812"/>
            <w:bookmarkEnd w:id="4903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04" w:name="D4813"/>
            <w:bookmarkEnd w:id="4904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05" w:name="D4814"/>
            <w:bookmarkEnd w:id="4905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06" w:name="D4815"/>
            <w:bookmarkEnd w:id="4906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07" w:name="D4816"/>
            <w:bookmarkEnd w:id="4907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08" w:name="D4817"/>
            <w:bookmarkEnd w:id="490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09" w:name="D4818"/>
            <w:bookmarkEnd w:id="490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10" w:name="D4819"/>
            <w:bookmarkEnd w:id="4910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11" w:name="D4820"/>
            <w:bookmarkEnd w:id="4911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12" w:name="D4821"/>
            <w:bookmarkEnd w:id="491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13" w:name="D4822"/>
            <w:bookmarkEnd w:id="4913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14" w:name="D4823"/>
            <w:bookmarkEnd w:id="4914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15" w:name="D4824"/>
            <w:bookmarkEnd w:id="4915"/>
          </w:p>
        </w:tc>
      </w:tr>
      <w:tr w:rsidR="00651EE4" w:rsidRPr="00BE427F" w:rsidTr="000855DE">
        <w:tc>
          <w:tcPr>
            <w:tcW w:w="236" w:type="dxa"/>
            <w:vMerge/>
          </w:tcPr>
          <w:p w:rsidR="00651EE4" w:rsidRPr="007A2664" w:rsidRDefault="00651EE4" w:rsidP="00656073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/>
          </w:tcPr>
          <w:p w:rsidR="00651EE4" w:rsidRPr="007A2664" w:rsidRDefault="00651EE4" w:rsidP="00866494">
            <w:pPr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</w:tcPr>
          <w:p w:rsidR="00651EE4" w:rsidRPr="0037544A" w:rsidRDefault="00651EE4" w:rsidP="0037544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544A">
              <w:rPr>
                <w:sz w:val="20"/>
                <w:szCs w:val="20"/>
              </w:rPr>
              <w:t>участие в экстремистском сообществе, в том числе совершенн</w:t>
            </w:r>
            <w:r>
              <w:rPr>
                <w:sz w:val="20"/>
                <w:szCs w:val="20"/>
              </w:rPr>
              <w:t>о</w:t>
            </w:r>
            <w:r w:rsidRPr="0037544A">
              <w:rPr>
                <w:sz w:val="20"/>
                <w:szCs w:val="20"/>
              </w:rPr>
              <w:t xml:space="preserve">е лицом с использованием своего </w:t>
            </w:r>
            <w:hyperlink r:id="rId268" w:history="1">
              <w:r w:rsidRPr="0037544A">
                <w:rPr>
                  <w:sz w:val="20"/>
                  <w:szCs w:val="20"/>
                </w:rPr>
                <w:t>служебного положения</w:t>
              </w:r>
            </w:hyperlink>
            <w:r w:rsidRPr="0037544A">
              <w:rPr>
                <w:sz w:val="20"/>
                <w:szCs w:val="20"/>
              </w:rPr>
              <w:t xml:space="preserve">  </w:t>
            </w:r>
          </w:p>
          <w:p w:rsidR="00651EE4" w:rsidRPr="0037544A" w:rsidRDefault="00651EE4" w:rsidP="00E00ED7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754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37544A">
              <w:rPr>
                <w:sz w:val="20"/>
                <w:szCs w:val="20"/>
              </w:rPr>
              <w:t>ч. 2</w:t>
            </w:r>
            <w:r w:rsidR="00E00ED7">
              <w:rPr>
                <w:sz w:val="20"/>
                <w:szCs w:val="20"/>
              </w:rPr>
              <w:t xml:space="preserve"> и</w:t>
            </w:r>
            <w:r w:rsidRPr="0037544A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651EE4" w:rsidRPr="00C61A18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7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16" w:name="D4912"/>
            <w:bookmarkEnd w:id="4916"/>
          </w:p>
        </w:tc>
        <w:tc>
          <w:tcPr>
            <w:tcW w:w="1418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17" w:name="D4913"/>
            <w:bookmarkEnd w:id="4917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18" w:name="D4914"/>
            <w:bookmarkEnd w:id="4918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19" w:name="D4915"/>
            <w:bookmarkEnd w:id="4919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20" w:name="D4916"/>
            <w:bookmarkEnd w:id="4920"/>
          </w:p>
        </w:tc>
        <w:tc>
          <w:tcPr>
            <w:tcW w:w="426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21" w:name="D4917"/>
            <w:bookmarkEnd w:id="4921"/>
          </w:p>
        </w:tc>
        <w:tc>
          <w:tcPr>
            <w:tcW w:w="425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22" w:name="D4918"/>
            <w:bookmarkEnd w:id="4922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23" w:name="D4919"/>
            <w:bookmarkEnd w:id="4923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24" w:name="D4920"/>
            <w:bookmarkEnd w:id="4924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25" w:name="D4921"/>
            <w:bookmarkEnd w:id="4925"/>
          </w:p>
        </w:tc>
        <w:tc>
          <w:tcPr>
            <w:tcW w:w="567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26" w:name="D4922"/>
            <w:bookmarkEnd w:id="4926"/>
          </w:p>
        </w:tc>
        <w:tc>
          <w:tcPr>
            <w:tcW w:w="1134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27" w:name="D4923"/>
            <w:bookmarkEnd w:id="4927"/>
          </w:p>
        </w:tc>
        <w:tc>
          <w:tcPr>
            <w:tcW w:w="709" w:type="dxa"/>
            <w:vAlign w:val="center"/>
          </w:tcPr>
          <w:p w:rsidR="00651EE4" w:rsidRPr="000855DE" w:rsidRDefault="00651EE4" w:rsidP="000855DE">
            <w:pPr>
              <w:jc w:val="center"/>
              <w:rPr>
                <w:sz w:val="18"/>
                <w:szCs w:val="18"/>
              </w:rPr>
            </w:pPr>
            <w:bookmarkStart w:id="4928" w:name="D4924"/>
            <w:bookmarkEnd w:id="4928"/>
          </w:p>
        </w:tc>
      </w:tr>
      <w:tr w:rsidR="007A48E1" w:rsidRPr="00BE427F" w:rsidTr="000855DE">
        <w:tc>
          <w:tcPr>
            <w:tcW w:w="236" w:type="dxa"/>
            <w:vMerge w:val="restart"/>
            <w:textDirection w:val="btLr"/>
            <w:vAlign w:val="center"/>
          </w:tcPr>
          <w:p w:rsidR="007A48E1" w:rsidRPr="007A2664" w:rsidRDefault="007A48E1" w:rsidP="0018581F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5542" w:type="dxa"/>
            <w:gridSpan w:val="3"/>
          </w:tcPr>
          <w:p w:rsidR="007A48E1" w:rsidRDefault="007A48E1" w:rsidP="00C61A1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деятельности экстремистской организации    </w:t>
            </w:r>
          </w:p>
          <w:p w:rsidR="007A48E1" w:rsidRPr="007A2664" w:rsidRDefault="007A48E1" w:rsidP="00651EE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                       </w:t>
            </w:r>
            <w:r w:rsidRPr="007A2664">
              <w:rPr>
                <w:sz w:val="20"/>
                <w:szCs w:val="20"/>
              </w:rPr>
              <w:t xml:space="preserve">   ст. 282.2 УК РФ</w:t>
            </w:r>
          </w:p>
        </w:tc>
        <w:tc>
          <w:tcPr>
            <w:tcW w:w="426" w:type="dxa"/>
            <w:vAlign w:val="bottom"/>
          </w:tcPr>
          <w:p w:rsidR="007A48E1" w:rsidRPr="00C61A18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50</w:t>
            </w:r>
          </w:p>
        </w:tc>
        <w:tc>
          <w:tcPr>
            <w:tcW w:w="127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29" w:name="D5012"/>
            <w:bookmarkEnd w:id="49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418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30" w:name="D5013"/>
            <w:bookmarkEnd w:id="493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31" w:name="D5014"/>
            <w:bookmarkEnd w:id="493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32" w:name="D5015"/>
            <w:bookmarkEnd w:id="49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33" w:name="D5016"/>
            <w:bookmarkEnd w:id="49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34" w:name="D5017"/>
            <w:bookmarkEnd w:id="49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35" w:name="D5018"/>
            <w:bookmarkEnd w:id="4935"/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36" w:name="D5019"/>
            <w:bookmarkEnd w:id="493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37" w:name="D5020"/>
            <w:bookmarkEnd w:id="4937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38" w:name="D5021"/>
            <w:bookmarkEnd w:id="4938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39" w:name="D5022"/>
            <w:bookmarkEnd w:id="49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40" w:name="D5023"/>
            <w:bookmarkEnd w:id="49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41" w:name="D5024"/>
            <w:bookmarkEnd w:id="4941"/>
            <w:r>
              <w:rPr>
                <w:sz w:val="18"/>
                <w:szCs w:val="18"/>
              </w:rPr>
              <w:t xml:space="preserve"> 0</w:t>
            </w:r>
          </w:p>
        </w:tc>
      </w:tr>
      <w:tr w:rsidR="007A48E1" w:rsidRPr="00BE427F" w:rsidTr="000855DE">
        <w:trPr>
          <w:trHeight w:val="328"/>
        </w:trPr>
        <w:tc>
          <w:tcPr>
            <w:tcW w:w="236" w:type="dxa"/>
            <w:vMerge/>
          </w:tcPr>
          <w:p w:rsidR="007A48E1" w:rsidRPr="007A2664" w:rsidRDefault="007A48E1" w:rsidP="0018581F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 w:val="restart"/>
            <w:textDirection w:val="btLr"/>
            <w:vAlign w:val="center"/>
          </w:tcPr>
          <w:p w:rsidR="007A48E1" w:rsidRPr="007A2664" w:rsidRDefault="007A48E1" w:rsidP="006560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9" w:type="dxa"/>
            <w:gridSpan w:val="2"/>
            <w:vAlign w:val="center"/>
          </w:tcPr>
          <w:p w:rsidR="007A48E1" w:rsidRPr="00BE427F" w:rsidRDefault="007A48E1" w:rsidP="00E33C8B">
            <w:pPr>
              <w:pStyle w:val="ConsPlusNormal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7A48E1" w:rsidRPr="00C61A18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7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42" w:name="D5112"/>
            <w:bookmarkEnd w:id="4942"/>
          </w:p>
        </w:tc>
        <w:tc>
          <w:tcPr>
            <w:tcW w:w="1418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43" w:name="D5113"/>
            <w:bookmarkEnd w:id="4943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44" w:name="D5114"/>
            <w:bookmarkEnd w:id="4944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45" w:name="D5115"/>
            <w:bookmarkEnd w:id="4945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46" w:name="D5116"/>
            <w:bookmarkEnd w:id="4946"/>
          </w:p>
        </w:tc>
        <w:tc>
          <w:tcPr>
            <w:tcW w:w="426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47" w:name="D5117"/>
            <w:bookmarkEnd w:id="4947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48" w:name="D5118"/>
            <w:bookmarkEnd w:id="4948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49" w:name="D5119"/>
            <w:bookmarkEnd w:id="4949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50" w:name="D5120"/>
            <w:bookmarkEnd w:id="4950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51" w:name="D5121"/>
            <w:bookmarkEnd w:id="4951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52" w:name="D5122"/>
            <w:bookmarkEnd w:id="4952"/>
          </w:p>
        </w:tc>
        <w:tc>
          <w:tcPr>
            <w:tcW w:w="1134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53" w:name="D5123"/>
            <w:bookmarkEnd w:id="4953"/>
          </w:p>
        </w:tc>
        <w:tc>
          <w:tcPr>
            <w:tcW w:w="709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4954" w:name="D5124"/>
            <w:bookmarkEnd w:id="4954"/>
          </w:p>
        </w:tc>
      </w:tr>
      <w:tr w:rsidR="007A48E1" w:rsidRPr="00BE427F" w:rsidTr="000855DE">
        <w:tc>
          <w:tcPr>
            <w:tcW w:w="236" w:type="dxa"/>
            <w:vMerge/>
            <w:textDirection w:val="btLr"/>
            <w:vAlign w:val="center"/>
          </w:tcPr>
          <w:p w:rsidR="007A48E1" w:rsidRPr="00BE427F" w:rsidRDefault="007A48E1" w:rsidP="0018581F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293" w:type="dxa"/>
            <w:vMerge/>
            <w:textDirection w:val="btLr"/>
            <w:vAlign w:val="center"/>
          </w:tcPr>
          <w:p w:rsidR="007A48E1" w:rsidRPr="007A2664" w:rsidRDefault="007A48E1" w:rsidP="0065607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</w:tcPr>
          <w:p w:rsidR="007A48E1" w:rsidRPr="00AB654B" w:rsidRDefault="007A48E1" w:rsidP="009B250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B654B">
              <w:rPr>
                <w:sz w:val="20"/>
                <w:szCs w:val="20"/>
              </w:rPr>
              <w:t xml:space="preserve">организация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</w:t>
            </w:r>
            <w:hyperlink r:id="rId269" w:history="1">
              <w:r w:rsidRPr="00AB654B">
                <w:rPr>
                  <w:sz w:val="20"/>
                  <w:szCs w:val="20"/>
                </w:rPr>
                <w:t>экстремистской деятельности</w:t>
              </w:r>
            </w:hyperlink>
            <w:r w:rsidRPr="00AB654B">
              <w:rPr>
                <w:sz w:val="20"/>
                <w:szCs w:val="20"/>
              </w:rPr>
              <w:t xml:space="preserve">, за исключением организаций, которые в соответствии с </w:t>
            </w:r>
            <w:hyperlink r:id="rId270" w:history="1">
              <w:r w:rsidRPr="00AB654B">
                <w:rPr>
                  <w:sz w:val="20"/>
                  <w:szCs w:val="20"/>
                </w:rPr>
                <w:t>законодательством</w:t>
              </w:r>
            </w:hyperlink>
            <w:r w:rsidRPr="00AB654B">
              <w:rPr>
                <w:sz w:val="20"/>
                <w:szCs w:val="20"/>
              </w:rPr>
              <w:t xml:space="preserve">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ая</w:t>
            </w:r>
            <w:r w:rsidRPr="00AB654B">
              <w:rPr>
                <w:sz w:val="20"/>
                <w:szCs w:val="20"/>
              </w:rPr>
              <w:t xml:space="preserve"> лицом с использованием своего </w:t>
            </w:r>
            <w:hyperlink r:id="rId271" w:history="1">
              <w:r w:rsidRPr="00AB654B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7A48E1" w:rsidRPr="00AB654B" w:rsidRDefault="007A48E1" w:rsidP="00E00ED7">
            <w:pPr>
              <w:jc w:val="right"/>
              <w:rPr>
                <w:sz w:val="20"/>
                <w:szCs w:val="20"/>
              </w:rPr>
            </w:pPr>
            <w:r w:rsidRPr="00AB654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ч</w:t>
            </w:r>
            <w:r w:rsidRPr="00AB654B">
              <w:rPr>
                <w:sz w:val="20"/>
                <w:szCs w:val="20"/>
              </w:rPr>
              <w:t>ч. 1</w:t>
            </w:r>
            <w:r w:rsidR="00E00ED7">
              <w:rPr>
                <w:sz w:val="20"/>
                <w:szCs w:val="20"/>
              </w:rPr>
              <w:t xml:space="preserve"> и</w:t>
            </w:r>
            <w:r w:rsidRPr="00AB654B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7A48E1" w:rsidRPr="00C61A18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7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55" w:name="D5212"/>
            <w:bookmarkEnd w:id="49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418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56" w:name="D5213"/>
            <w:bookmarkEnd w:id="49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57" w:name="D5214"/>
            <w:bookmarkEnd w:id="49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58" w:name="D5215"/>
            <w:bookmarkEnd w:id="49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59" w:name="D5216"/>
            <w:bookmarkEnd w:id="49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60" w:name="D5217"/>
            <w:bookmarkEnd w:id="49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61" w:name="D5218"/>
            <w:bookmarkEnd w:id="4961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62" w:name="D5219"/>
            <w:bookmarkEnd w:id="49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63" w:name="D5220"/>
            <w:bookmarkEnd w:id="49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64" w:name="D5221"/>
            <w:bookmarkEnd w:id="4964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65" w:name="D5222"/>
            <w:bookmarkEnd w:id="49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66" w:name="D5223"/>
            <w:bookmarkEnd w:id="49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67" w:name="D5224"/>
            <w:bookmarkEnd w:id="4967"/>
            <w:r>
              <w:rPr>
                <w:sz w:val="18"/>
                <w:szCs w:val="18"/>
              </w:rPr>
              <w:t xml:space="preserve"> 0</w:t>
            </w:r>
          </w:p>
        </w:tc>
      </w:tr>
      <w:tr w:rsidR="007A48E1" w:rsidRPr="00BE427F" w:rsidTr="000855DE">
        <w:tc>
          <w:tcPr>
            <w:tcW w:w="236" w:type="dxa"/>
            <w:vMerge/>
            <w:textDirection w:val="btLr"/>
            <w:vAlign w:val="center"/>
          </w:tcPr>
          <w:p w:rsidR="007A48E1" w:rsidRPr="007A2664" w:rsidRDefault="007A48E1" w:rsidP="0018581F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 w:val="restart"/>
            <w:textDirection w:val="btLr"/>
            <w:vAlign w:val="center"/>
          </w:tcPr>
          <w:p w:rsidR="007A48E1" w:rsidRPr="007A2664" w:rsidRDefault="007A48E1" w:rsidP="0018581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9" w:type="dxa"/>
            <w:gridSpan w:val="2"/>
          </w:tcPr>
          <w:p w:rsidR="007A48E1" w:rsidRPr="00AB654B" w:rsidRDefault="007A48E1" w:rsidP="009B2507">
            <w:pPr>
              <w:spacing w:line="240" w:lineRule="exact"/>
              <w:rPr>
                <w:bCs/>
                <w:sz w:val="20"/>
                <w:szCs w:val="20"/>
              </w:rPr>
            </w:pPr>
            <w:r w:rsidRPr="00AB654B">
              <w:rPr>
                <w:sz w:val="20"/>
                <w:szCs w:val="20"/>
              </w:rPr>
              <w:t xml:space="preserve">склонение, вербовка или иное вовлечение лица </w:t>
            </w:r>
            <w:r w:rsidRPr="00AB654B">
              <w:rPr>
                <w:bCs/>
                <w:sz w:val="20"/>
                <w:szCs w:val="20"/>
              </w:rPr>
              <w:t>в деятельность экстремистской организации</w:t>
            </w:r>
            <w:r w:rsidRPr="00AB654B">
              <w:rPr>
                <w:sz w:val="20"/>
                <w:szCs w:val="20"/>
              </w:rPr>
              <w:t xml:space="preserve">, в том числе совершенные лицом с использованием своего </w:t>
            </w:r>
            <w:hyperlink r:id="rId272" w:history="1">
              <w:r w:rsidRPr="00AB654B">
                <w:rPr>
                  <w:sz w:val="20"/>
                  <w:szCs w:val="20"/>
                </w:rPr>
                <w:t>служебного положения</w:t>
              </w:r>
            </w:hyperlink>
            <w:r w:rsidRPr="00AB654B">
              <w:rPr>
                <w:bCs/>
                <w:sz w:val="20"/>
                <w:szCs w:val="20"/>
              </w:rPr>
              <w:t xml:space="preserve"> </w:t>
            </w:r>
          </w:p>
          <w:p w:rsidR="007A48E1" w:rsidRPr="00AB654B" w:rsidRDefault="007A48E1" w:rsidP="00E00ED7">
            <w:pPr>
              <w:spacing w:line="240" w:lineRule="exact"/>
              <w:jc w:val="right"/>
              <w:rPr>
                <w:bCs/>
                <w:sz w:val="20"/>
                <w:szCs w:val="20"/>
              </w:rPr>
            </w:pPr>
            <w:r w:rsidRPr="00AB654B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ч</w:t>
            </w:r>
            <w:r w:rsidRPr="00AB654B">
              <w:rPr>
                <w:sz w:val="20"/>
                <w:szCs w:val="20"/>
              </w:rPr>
              <w:t>ч. 1.1</w:t>
            </w:r>
            <w:r w:rsidR="00E00ED7">
              <w:rPr>
                <w:sz w:val="20"/>
                <w:szCs w:val="20"/>
              </w:rPr>
              <w:t xml:space="preserve"> и</w:t>
            </w:r>
            <w:r w:rsidRPr="00AB654B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7A48E1" w:rsidRPr="00247F54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27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68" w:name="D5312"/>
            <w:bookmarkEnd w:id="496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418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69" w:name="D5313"/>
            <w:bookmarkEnd w:id="49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70" w:name="D5314"/>
            <w:bookmarkEnd w:id="497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71" w:name="D5315"/>
            <w:bookmarkEnd w:id="49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72" w:name="D5316"/>
            <w:bookmarkEnd w:id="497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73" w:name="D5317"/>
            <w:bookmarkEnd w:id="497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74" w:name="D5318"/>
            <w:bookmarkEnd w:id="497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75" w:name="D5319"/>
            <w:bookmarkEnd w:id="49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76" w:name="D5320"/>
            <w:bookmarkEnd w:id="497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77" w:name="D5321"/>
            <w:bookmarkEnd w:id="49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78" w:name="D5322"/>
            <w:bookmarkEnd w:id="49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79" w:name="D5323"/>
            <w:bookmarkEnd w:id="49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80" w:name="D5324"/>
            <w:bookmarkEnd w:id="4980"/>
            <w:r>
              <w:rPr>
                <w:sz w:val="18"/>
                <w:szCs w:val="18"/>
              </w:rPr>
              <w:t xml:space="preserve"> 0</w:t>
            </w:r>
          </w:p>
        </w:tc>
      </w:tr>
      <w:tr w:rsidR="007A48E1" w:rsidRPr="00BE427F" w:rsidTr="000855DE">
        <w:tc>
          <w:tcPr>
            <w:tcW w:w="236" w:type="dxa"/>
            <w:vMerge/>
            <w:textDirection w:val="btLr"/>
            <w:vAlign w:val="center"/>
          </w:tcPr>
          <w:p w:rsidR="007A48E1" w:rsidRPr="007A2664" w:rsidRDefault="007A48E1" w:rsidP="00E33C8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293" w:type="dxa"/>
            <w:vMerge/>
            <w:textDirection w:val="btLr"/>
            <w:vAlign w:val="center"/>
          </w:tcPr>
          <w:p w:rsidR="007A48E1" w:rsidRPr="007A2664" w:rsidRDefault="007A48E1" w:rsidP="00E33C8B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  <w:vAlign w:val="center"/>
          </w:tcPr>
          <w:p w:rsidR="007A48E1" w:rsidRPr="00AB654B" w:rsidRDefault="007A48E1" w:rsidP="009B250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B654B">
              <w:rPr>
                <w:sz w:val="20"/>
                <w:szCs w:val="20"/>
              </w:rPr>
              <w:t>участие в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деятельности, за исключением организаций, которые в соответствии с законодательством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о</w:t>
            </w:r>
            <w:r w:rsidRPr="00AB654B">
              <w:rPr>
                <w:sz w:val="20"/>
                <w:szCs w:val="20"/>
              </w:rPr>
              <w:t xml:space="preserve">е лицом с использованием своего </w:t>
            </w:r>
            <w:hyperlink r:id="rId273" w:history="1">
              <w:r w:rsidRPr="00AB654B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7A48E1" w:rsidRPr="00AB654B" w:rsidRDefault="007A48E1" w:rsidP="00E00ED7">
            <w:pPr>
              <w:jc w:val="right"/>
              <w:rPr>
                <w:sz w:val="20"/>
                <w:szCs w:val="20"/>
              </w:rPr>
            </w:pPr>
            <w:r w:rsidRPr="00AB65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AB654B">
              <w:rPr>
                <w:sz w:val="20"/>
                <w:szCs w:val="20"/>
              </w:rPr>
              <w:t>ч. 2</w:t>
            </w:r>
            <w:r w:rsidR="00E00ED7">
              <w:rPr>
                <w:sz w:val="20"/>
                <w:szCs w:val="20"/>
              </w:rPr>
              <w:t xml:space="preserve"> и</w:t>
            </w:r>
            <w:r w:rsidRPr="00AB654B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7A48E1" w:rsidRPr="00247F54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7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81" w:name="D5412"/>
            <w:bookmarkEnd w:id="49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418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82" w:name="D5413"/>
            <w:bookmarkEnd w:id="49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83" w:name="D5414"/>
            <w:bookmarkEnd w:id="49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84" w:name="D5415"/>
            <w:bookmarkEnd w:id="498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85" w:name="D5416"/>
            <w:bookmarkEnd w:id="49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86" w:name="D5417"/>
            <w:bookmarkEnd w:id="498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87" w:name="D5418"/>
            <w:bookmarkEnd w:id="4987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88" w:name="D5419"/>
            <w:bookmarkEnd w:id="49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89" w:name="D5420"/>
            <w:bookmarkEnd w:id="4989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90" w:name="D5421"/>
            <w:bookmarkEnd w:id="4990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91" w:name="D5422"/>
            <w:bookmarkEnd w:id="499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92" w:name="D5423"/>
            <w:bookmarkEnd w:id="499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93" w:name="D5424"/>
            <w:bookmarkEnd w:id="4993"/>
            <w:r>
              <w:rPr>
                <w:sz w:val="18"/>
                <w:szCs w:val="18"/>
              </w:rPr>
              <w:t xml:space="preserve"> 0</w:t>
            </w:r>
          </w:p>
        </w:tc>
      </w:tr>
      <w:tr w:rsidR="007A48E1" w:rsidRPr="00BE427F" w:rsidTr="000855DE">
        <w:tc>
          <w:tcPr>
            <w:tcW w:w="236" w:type="dxa"/>
            <w:vMerge/>
          </w:tcPr>
          <w:p w:rsidR="007A48E1" w:rsidRPr="00BE427F" w:rsidRDefault="007A48E1" w:rsidP="00656073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5542" w:type="dxa"/>
            <w:gridSpan w:val="3"/>
          </w:tcPr>
          <w:p w:rsidR="007A48E1" w:rsidRDefault="007A48E1" w:rsidP="00866494">
            <w:pPr>
              <w:pStyle w:val="ConsPlusNormal"/>
              <w:jc w:val="both"/>
              <w:outlineLvl w:val="0"/>
            </w:pPr>
            <w:r>
              <w:t>ф</w:t>
            </w:r>
            <w:r w:rsidRPr="00BE427F">
              <w:t xml:space="preserve">инансирование экстремистской деятельности </w:t>
            </w:r>
          </w:p>
          <w:p w:rsidR="007A48E1" w:rsidRPr="00BE427F" w:rsidRDefault="007A48E1" w:rsidP="00027DBB">
            <w:pPr>
              <w:pStyle w:val="ConsPlusNormal"/>
              <w:jc w:val="right"/>
              <w:outlineLvl w:val="0"/>
            </w:pPr>
            <w:r w:rsidRPr="00BE427F">
              <w:t xml:space="preserve">  ст. 282.3 УК РФ</w:t>
            </w:r>
          </w:p>
        </w:tc>
        <w:tc>
          <w:tcPr>
            <w:tcW w:w="426" w:type="dxa"/>
            <w:vAlign w:val="bottom"/>
          </w:tcPr>
          <w:p w:rsidR="007A48E1" w:rsidRPr="00247F54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27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94" w:name="D5512"/>
            <w:bookmarkEnd w:id="499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418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95" w:name="D5513"/>
            <w:bookmarkEnd w:id="499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96" w:name="D5514"/>
            <w:bookmarkEnd w:id="49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97" w:name="D5515"/>
            <w:bookmarkEnd w:id="499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98" w:name="D5516"/>
            <w:bookmarkEnd w:id="499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4999" w:name="D5517"/>
            <w:bookmarkEnd w:id="49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00" w:name="D5518"/>
            <w:bookmarkEnd w:id="50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01" w:name="D5519"/>
            <w:bookmarkEnd w:id="50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02" w:name="D5520"/>
            <w:bookmarkEnd w:id="50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03" w:name="D5521"/>
            <w:bookmarkEnd w:id="50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04" w:name="D5522"/>
            <w:bookmarkEnd w:id="50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05" w:name="D5523"/>
            <w:bookmarkEnd w:id="50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06" w:name="D5524"/>
            <w:bookmarkEnd w:id="5006"/>
            <w:r>
              <w:rPr>
                <w:sz w:val="18"/>
                <w:szCs w:val="18"/>
              </w:rPr>
              <w:t xml:space="preserve"> 0</w:t>
            </w:r>
          </w:p>
        </w:tc>
      </w:tr>
      <w:tr w:rsidR="007A48E1" w:rsidRPr="00BE427F" w:rsidTr="000855DE">
        <w:trPr>
          <w:trHeight w:val="301"/>
        </w:trPr>
        <w:tc>
          <w:tcPr>
            <w:tcW w:w="236" w:type="dxa"/>
            <w:vMerge/>
          </w:tcPr>
          <w:p w:rsidR="007A48E1" w:rsidRPr="00BE427F" w:rsidRDefault="007A48E1" w:rsidP="00656073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293" w:type="dxa"/>
            <w:vMerge w:val="restart"/>
            <w:textDirection w:val="btLr"/>
            <w:vAlign w:val="center"/>
          </w:tcPr>
          <w:p w:rsidR="007A48E1" w:rsidRDefault="007A48E1" w:rsidP="007A085E">
            <w:pPr>
              <w:ind w:left="-57" w:right="-57"/>
              <w:jc w:val="center"/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9" w:type="dxa"/>
            <w:gridSpan w:val="2"/>
          </w:tcPr>
          <w:p w:rsidR="007A48E1" w:rsidRPr="000A19EA" w:rsidRDefault="007A48E1" w:rsidP="007A085E">
            <w:pPr>
              <w:pStyle w:val="ConsPlusNormal"/>
              <w:jc w:val="both"/>
              <w:outlineLvl w:val="0"/>
              <w:rPr>
                <w:highlight w:val="yellow"/>
              </w:rPr>
            </w:pPr>
            <w:r w:rsidRPr="000A19EA">
              <w:t xml:space="preserve">с использованием своего </w:t>
            </w:r>
            <w:hyperlink r:id="rId274" w:history="1">
              <w:r w:rsidRPr="000A19EA">
                <w:t>служебного положения</w:t>
              </w:r>
            </w:hyperlink>
          </w:p>
        </w:tc>
        <w:tc>
          <w:tcPr>
            <w:tcW w:w="426" w:type="dxa"/>
            <w:vAlign w:val="bottom"/>
          </w:tcPr>
          <w:p w:rsidR="007A48E1" w:rsidRPr="00247F54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7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07" w:name="D5612"/>
            <w:bookmarkEnd w:id="50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418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08" w:name="D5613"/>
            <w:bookmarkEnd w:id="50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09" w:name="D5614"/>
            <w:bookmarkEnd w:id="50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10" w:name="D5615"/>
            <w:bookmarkEnd w:id="50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11" w:name="D5616"/>
            <w:bookmarkEnd w:id="50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12" w:name="D5617"/>
            <w:bookmarkEnd w:id="50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13" w:name="D5618"/>
            <w:bookmarkEnd w:id="50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14" w:name="D5619"/>
            <w:bookmarkEnd w:id="50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15" w:name="D5620"/>
            <w:bookmarkEnd w:id="50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16" w:name="D5621"/>
            <w:bookmarkEnd w:id="50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17" w:name="D5622"/>
            <w:bookmarkEnd w:id="50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18" w:name="D5623"/>
            <w:bookmarkEnd w:id="501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19" w:name="D5624"/>
            <w:bookmarkEnd w:id="5019"/>
            <w:r>
              <w:rPr>
                <w:sz w:val="18"/>
                <w:szCs w:val="18"/>
              </w:rPr>
              <w:t xml:space="preserve"> 0</w:t>
            </w:r>
          </w:p>
        </w:tc>
      </w:tr>
      <w:tr w:rsidR="007A48E1" w:rsidRPr="00BE427F" w:rsidTr="000855DE">
        <w:tc>
          <w:tcPr>
            <w:tcW w:w="236" w:type="dxa"/>
            <w:vMerge/>
          </w:tcPr>
          <w:p w:rsidR="007A48E1" w:rsidRPr="00BE427F" w:rsidRDefault="007A48E1" w:rsidP="00656073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293" w:type="dxa"/>
            <w:vMerge/>
            <w:vAlign w:val="center"/>
          </w:tcPr>
          <w:p w:rsidR="007A48E1" w:rsidRPr="007A2664" w:rsidRDefault="007A48E1" w:rsidP="0004145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249" w:type="dxa"/>
            <w:gridSpan w:val="2"/>
          </w:tcPr>
          <w:p w:rsidR="007A48E1" w:rsidRPr="00BE427F" w:rsidRDefault="007A48E1" w:rsidP="00041456">
            <w:pPr>
              <w:pStyle w:val="ConsPlusNormal"/>
              <w:jc w:val="both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7A48E1" w:rsidRPr="00247F54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7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20" w:name="D5712"/>
            <w:bookmarkEnd w:id="5020"/>
          </w:p>
        </w:tc>
        <w:tc>
          <w:tcPr>
            <w:tcW w:w="1418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21" w:name="D5713"/>
            <w:bookmarkEnd w:id="5021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22" w:name="D5714"/>
            <w:bookmarkEnd w:id="5022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23" w:name="D5715"/>
            <w:bookmarkEnd w:id="5023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24" w:name="D5716"/>
            <w:bookmarkEnd w:id="5024"/>
          </w:p>
        </w:tc>
        <w:tc>
          <w:tcPr>
            <w:tcW w:w="426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25" w:name="D5717"/>
            <w:bookmarkEnd w:id="5025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26" w:name="D5718"/>
            <w:bookmarkEnd w:id="5026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27" w:name="D5719"/>
            <w:bookmarkEnd w:id="5027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28" w:name="D5720"/>
            <w:bookmarkEnd w:id="5028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29" w:name="D5721"/>
            <w:bookmarkEnd w:id="5029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30" w:name="D5722"/>
            <w:bookmarkEnd w:id="5030"/>
          </w:p>
        </w:tc>
        <w:tc>
          <w:tcPr>
            <w:tcW w:w="1134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31" w:name="D5723"/>
            <w:bookmarkEnd w:id="5031"/>
          </w:p>
        </w:tc>
        <w:tc>
          <w:tcPr>
            <w:tcW w:w="709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32" w:name="D5724"/>
            <w:bookmarkEnd w:id="5032"/>
          </w:p>
        </w:tc>
      </w:tr>
      <w:tr w:rsidR="007A48E1" w:rsidRPr="00BE427F" w:rsidTr="000855DE">
        <w:tc>
          <w:tcPr>
            <w:tcW w:w="236" w:type="dxa"/>
            <w:vMerge/>
          </w:tcPr>
          <w:p w:rsidR="007A48E1" w:rsidRPr="007A2664" w:rsidRDefault="007A48E1" w:rsidP="00656073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7A48E1" w:rsidRDefault="007A48E1" w:rsidP="00027D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уставных правил взаимоотношений между военнослужащими при отсутствии между ними отношений подчиненности </w:t>
            </w:r>
          </w:p>
          <w:p w:rsidR="007A48E1" w:rsidRPr="007A2664" w:rsidRDefault="007A48E1" w:rsidP="00027DBB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335 УК РФ</w:t>
            </w:r>
          </w:p>
        </w:tc>
        <w:tc>
          <w:tcPr>
            <w:tcW w:w="426" w:type="dxa"/>
            <w:vAlign w:val="bottom"/>
          </w:tcPr>
          <w:p w:rsidR="007A48E1" w:rsidRPr="00247F54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7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33" w:name="D5812"/>
            <w:bookmarkEnd w:id="5033"/>
          </w:p>
        </w:tc>
        <w:tc>
          <w:tcPr>
            <w:tcW w:w="1418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34" w:name="D5813"/>
            <w:bookmarkEnd w:id="5034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35" w:name="D5814"/>
            <w:bookmarkEnd w:id="5035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36" w:name="D5815"/>
            <w:bookmarkEnd w:id="5036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37" w:name="D5816"/>
            <w:bookmarkEnd w:id="5037"/>
          </w:p>
        </w:tc>
        <w:tc>
          <w:tcPr>
            <w:tcW w:w="426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38" w:name="D5817"/>
            <w:bookmarkEnd w:id="5038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39" w:name="D5818"/>
            <w:bookmarkEnd w:id="5039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40" w:name="D5819"/>
            <w:bookmarkEnd w:id="5040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41" w:name="D5820"/>
            <w:bookmarkEnd w:id="5041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42" w:name="D5821"/>
            <w:bookmarkEnd w:id="5042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43" w:name="D5822"/>
            <w:bookmarkEnd w:id="5043"/>
          </w:p>
        </w:tc>
        <w:tc>
          <w:tcPr>
            <w:tcW w:w="1134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44" w:name="D5823"/>
            <w:bookmarkEnd w:id="5044"/>
          </w:p>
        </w:tc>
        <w:tc>
          <w:tcPr>
            <w:tcW w:w="709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45" w:name="D5824"/>
            <w:bookmarkEnd w:id="5045"/>
          </w:p>
        </w:tc>
      </w:tr>
      <w:tr w:rsidR="007A48E1" w:rsidRPr="00BE427F" w:rsidTr="000855DE">
        <w:tc>
          <w:tcPr>
            <w:tcW w:w="236" w:type="dxa"/>
            <w:vMerge/>
            <w:textDirection w:val="btLr"/>
            <w:vAlign w:val="center"/>
          </w:tcPr>
          <w:p w:rsidR="007A48E1" w:rsidRPr="00BE427F" w:rsidRDefault="007A48E1" w:rsidP="00656073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</w:pPr>
          </w:p>
        </w:tc>
        <w:tc>
          <w:tcPr>
            <w:tcW w:w="5542" w:type="dxa"/>
            <w:gridSpan w:val="3"/>
          </w:tcPr>
          <w:p w:rsidR="007A48E1" w:rsidRDefault="007A48E1" w:rsidP="00866494">
            <w:pPr>
              <w:pStyle w:val="ConsPlusNormal"/>
              <w:jc w:val="both"/>
              <w:outlineLvl w:val="0"/>
            </w:pPr>
            <w:r>
              <w:t>о</w:t>
            </w:r>
            <w:r w:rsidRPr="00BE427F">
              <w:t xml:space="preserve">скорбление военнослужащего </w:t>
            </w:r>
          </w:p>
          <w:p w:rsidR="007A48E1" w:rsidRPr="00BE427F" w:rsidRDefault="007A48E1" w:rsidP="00027DBB">
            <w:pPr>
              <w:pStyle w:val="ConsPlusNormal"/>
              <w:jc w:val="right"/>
              <w:outlineLvl w:val="0"/>
            </w:pPr>
            <w:r w:rsidRPr="00BE427F">
              <w:t>ст. 336 УК РФ</w:t>
            </w:r>
          </w:p>
        </w:tc>
        <w:tc>
          <w:tcPr>
            <w:tcW w:w="426" w:type="dxa"/>
            <w:vAlign w:val="bottom"/>
          </w:tcPr>
          <w:p w:rsidR="007A48E1" w:rsidRPr="00247F54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7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46" w:name="D5912"/>
            <w:bookmarkEnd w:id="5046"/>
          </w:p>
        </w:tc>
        <w:tc>
          <w:tcPr>
            <w:tcW w:w="1418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47" w:name="D5913"/>
            <w:bookmarkEnd w:id="5047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48" w:name="D5914"/>
            <w:bookmarkEnd w:id="5048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49" w:name="D5915"/>
            <w:bookmarkEnd w:id="5049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50" w:name="D5916"/>
            <w:bookmarkEnd w:id="5050"/>
          </w:p>
        </w:tc>
        <w:tc>
          <w:tcPr>
            <w:tcW w:w="426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51" w:name="D5917"/>
            <w:bookmarkEnd w:id="5051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52" w:name="D5918"/>
            <w:bookmarkEnd w:id="5052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53" w:name="D5919"/>
            <w:bookmarkEnd w:id="5053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54" w:name="D5920"/>
            <w:bookmarkEnd w:id="5054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55" w:name="D5921"/>
            <w:bookmarkEnd w:id="5055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56" w:name="D5922"/>
            <w:bookmarkEnd w:id="5056"/>
          </w:p>
        </w:tc>
        <w:tc>
          <w:tcPr>
            <w:tcW w:w="1134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57" w:name="D5923"/>
            <w:bookmarkEnd w:id="5057"/>
          </w:p>
        </w:tc>
        <w:tc>
          <w:tcPr>
            <w:tcW w:w="709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58" w:name="D5924"/>
            <w:bookmarkEnd w:id="5058"/>
          </w:p>
        </w:tc>
      </w:tr>
      <w:tr w:rsidR="007A48E1" w:rsidRPr="00BE427F" w:rsidTr="000855DE">
        <w:tc>
          <w:tcPr>
            <w:tcW w:w="236" w:type="dxa"/>
            <w:vMerge/>
          </w:tcPr>
          <w:p w:rsidR="007A48E1" w:rsidRPr="007A2664" w:rsidRDefault="007A48E1" w:rsidP="00866494">
            <w:pPr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7A48E1" w:rsidRDefault="007A48E1" w:rsidP="00322A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7A2664">
              <w:rPr>
                <w:sz w:val="20"/>
                <w:szCs w:val="20"/>
              </w:rPr>
              <w:t xml:space="preserve">еабилитация нацизма   </w:t>
            </w:r>
            <w:r>
              <w:rPr>
                <w:sz w:val="20"/>
                <w:szCs w:val="20"/>
              </w:rPr>
              <w:t xml:space="preserve">              </w:t>
            </w:r>
            <w:r w:rsidRPr="007A2664">
              <w:rPr>
                <w:sz w:val="20"/>
                <w:szCs w:val="20"/>
              </w:rPr>
              <w:t xml:space="preserve">   </w:t>
            </w:r>
          </w:p>
          <w:p w:rsidR="007A48E1" w:rsidRPr="007A2664" w:rsidRDefault="007A48E1" w:rsidP="00651EE4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354.1 УК РФ</w:t>
            </w:r>
          </w:p>
        </w:tc>
        <w:tc>
          <w:tcPr>
            <w:tcW w:w="426" w:type="dxa"/>
            <w:vAlign w:val="bottom"/>
          </w:tcPr>
          <w:p w:rsidR="007A48E1" w:rsidRPr="00247F54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7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59" w:name="D6012"/>
            <w:bookmarkEnd w:id="5059"/>
          </w:p>
        </w:tc>
        <w:tc>
          <w:tcPr>
            <w:tcW w:w="1418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60" w:name="D6013"/>
            <w:bookmarkEnd w:id="5060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61" w:name="D6014"/>
            <w:bookmarkEnd w:id="5061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62" w:name="D6015"/>
            <w:bookmarkEnd w:id="5062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63" w:name="D6016"/>
            <w:bookmarkEnd w:id="5063"/>
          </w:p>
        </w:tc>
        <w:tc>
          <w:tcPr>
            <w:tcW w:w="426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64" w:name="D6017"/>
            <w:bookmarkEnd w:id="5064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65" w:name="D6018"/>
            <w:bookmarkEnd w:id="5065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66" w:name="D6019"/>
            <w:bookmarkEnd w:id="5066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67" w:name="D6020"/>
            <w:bookmarkEnd w:id="5067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68" w:name="D6021"/>
            <w:bookmarkEnd w:id="5068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69" w:name="D6022"/>
            <w:bookmarkEnd w:id="5069"/>
          </w:p>
        </w:tc>
        <w:tc>
          <w:tcPr>
            <w:tcW w:w="1134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70" w:name="D6023"/>
            <w:bookmarkEnd w:id="5070"/>
          </w:p>
        </w:tc>
        <w:tc>
          <w:tcPr>
            <w:tcW w:w="709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71" w:name="D6024"/>
            <w:bookmarkEnd w:id="5071"/>
          </w:p>
        </w:tc>
      </w:tr>
      <w:tr w:rsidR="007A48E1" w:rsidRPr="00BE427F" w:rsidTr="000855DE">
        <w:trPr>
          <w:cantSplit/>
          <w:trHeight w:val="1134"/>
        </w:trPr>
        <w:tc>
          <w:tcPr>
            <w:tcW w:w="236" w:type="dxa"/>
            <w:vMerge w:val="restart"/>
            <w:textDirection w:val="btLr"/>
            <w:vAlign w:val="center"/>
          </w:tcPr>
          <w:p w:rsidR="007A48E1" w:rsidRPr="007A2664" w:rsidRDefault="007A48E1" w:rsidP="007A48E1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293" w:type="dxa"/>
            <w:textDirection w:val="btLr"/>
            <w:vAlign w:val="center"/>
          </w:tcPr>
          <w:p w:rsidR="007A48E1" w:rsidRPr="007A2664" w:rsidRDefault="007A48E1" w:rsidP="0004145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5249" w:type="dxa"/>
            <w:gridSpan w:val="2"/>
          </w:tcPr>
          <w:p w:rsidR="007A48E1" w:rsidRDefault="007A48E1" w:rsidP="00866494">
            <w:pPr>
              <w:pStyle w:val="ConsPlusNormal"/>
              <w:jc w:val="both"/>
            </w:pPr>
            <w:r>
              <w:t>р</w:t>
            </w:r>
            <w:r w:rsidRPr="00BE427F">
              <w:t>аспространение выражающих явное неуважение к обществу сведений о днях воинской славы и памятных датах России, связанных с защитой Отечества, а равно осквернение символов воинской славы России, совершенн</w:t>
            </w:r>
            <w:r>
              <w:t>о</w:t>
            </w:r>
            <w:r w:rsidRPr="00BE427F">
              <w:t xml:space="preserve">е публично </w:t>
            </w:r>
          </w:p>
          <w:p w:rsidR="007A48E1" w:rsidRPr="00BE427F" w:rsidRDefault="007A48E1" w:rsidP="00027DBB">
            <w:pPr>
              <w:pStyle w:val="ConsPlusNormal"/>
              <w:jc w:val="right"/>
            </w:pPr>
            <w:r w:rsidRPr="00BE427F">
              <w:t xml:space="preserve"> ч. 3 ст. 354.1 УК РФ</w:t>
            </w:r>
          </w:p>
        </w:tc>
        <w:tc>
          <w:tcPr>
            <w:tcW w:w="426" w:type="dxa"/>
            <w:vAlign w:val="bottom"/>
          </w:tcPr>
          <w:p w:rsidR="007A48E1" w:rsidRPr="00247F54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7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72" w:name="D6112"/>
            <w:bookmarkEnd w:id="5072"/>
          </w:p>
        </w:tc>
        <w:tc>
          <w:tcPr>
            <w:tcW w:w="1418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73" w:name="D6113"/>
            <w:bookmarkEnd w:id="5073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74" w:name="D6114"/>
            <w:bookmarkEnd w:id="5074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75" w:name="D6115"/>
            <w:bookmarkEnd w:id="5075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76" w:name="D6116"/>
            <w:bookmarkEnd w:id="5076"/>
          </w:p>
        </w:tc>
        <w:tc>
          <w:tcPr>
            <w:tcW w:w="426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77" w:name="D6117"/>
            <w:bookmarkEnd w:id="5077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78" w:name="D6118"/>
            <w:bookmarkEnd w:id="5078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79" w:name="D6119"/>
            <w:bookmarkEnd w:id="5079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80" w:name="D6120"/>
            <w:bookmarkEnd w:id="5080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81" w:name="D6121"/>
            <w:bookmarkEnd w:id="5081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82" w:name="D6122"/>
            <w:bookmarkEnd w:id="5082"/>
          </w:p>
        </w:tc>
        <w:tc>
          <w:tcPr>
            <w:tcW w:w="1134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83" w:name="D6123"/>
            <w:bookmarkEnd w:id="5083"/>
          </w:p>
        </w:tc>
        <w:tc>
          <w:tcPr>
            <w:tcW w:w="709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84" w:name="D6124"/>
            <w:bookmarkEnd w:id="5084"/>
          </w:p>
        </w:tc>
      </w:tr>
      <w:tr w:rsidR="007A48E1" w:rsidRPr="00BE427F" w:rsidTr="000855DE">
        <w:tc>
          <w:tcPr>
            <w:tcW w:w="236" w:type="dxa"/>
            <w:vMerge/>
          </w:tcPr>
          <w:p w:rsidR="007A48E1" w:rsidRPr="007A2664" w:rsidRDefault="007A48E1" w:rsidP="00322C0D">
            <w:pPr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7A48E1" w:rsidRPr="000A19EA" w:rsidRDefault="007A48E1" w:rsidP="00322C0D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разработка, производство, накопление, приобретение или сбыт оружия массового поражения</w:t>
            </w:r>
          </w:p>
          <w:p w:rsidR="007A48E1" w:rsidRPr="000A19EA" w:rsidRDefault="007A48E1" w:rsidP="00322C0D">
            <w:pPr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355 УК РФ</w:t>
            </w:r>
          </w:p>
        </w:tc>
        <w:tc>
          <w:tcPr>
            <w:tcW w:w="426" w:type="dxa"/>
            <w:vAlign w:val="bottom"/>
          </w:tcPr>
          <w:p w:rsidR="007A48E1" w:rsidRPr="00322A7F" w:rsidRDefault="008629C1" w:rsidP="00322C0D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7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85" w:name="D6212"/>
            <w:bookmarkEnd w:id="5085"/>
          </w:p>
        </w:tc>
        <w:tc>
          <w:tcPr>
            <w:tcW w:w="1418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86" w:name="D6213"/>
            <w:bookmarkEnd w:id="5086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87" w:name="D6214"/>
            <w:bookmarkEnd w:id="5087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88" w:name="D6215"/>
            <w:bookmarkEnd w:id="5088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89" w:name="D6216"/>
            <w:bookmarkEnd w:id="5089"/>
          </w:p>
        </w:tc>
        <w:tc>
          <w:tcPr>
            <w:tcW w:w="426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90" w:name="D6217"/>
            <w:bookmarkEnd w:id="5090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91" w:name="D6218"/>
            <w:bookmarkEnd w:id="5091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92" w:name="D6219"/>
            <w:bookmarkEnd w:id="5092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93" w:name="D6220"/>
            <w:bookmarkEnd w:id="5093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94" w:name="D6221"/>
            <w:bookmarkEnd w:id="5094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95" w:name="D6222"/>
            <w:bookmarkEnd w:id="5095"/>
          </w:p>
        </w:tc>
        <w:tc>
          <w:tcPr>
            <w:tcW w:w="1134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96" w:name="D6223"/>
            <w:bookmarkEnd w:id="5096"/>
          </w:p>
        </w:tc>
        <w:tc>
          <w:tcPr>
            <w:tcW w:w="709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097" w:name="D6224"/>
            <w:bookmarkEnd w:id="5097"/>
          </w:p>
        </w:tc>
      </w:tr>
      <w:tr w:rsidR="007A48E1" w:rsidRPr="00BE427F" w:rsidTr="000855DE">
        <w:tc>
          <w:tcPr>
            <w:tcW w:w="236" w:type="dxa"/>
            <w:vMerge/>
          </w:tcPr>
          <w:p w:rsidR="007A48E1" w:rsidRPr="007A2664" w:rsidRDefault="007A48E1" w:rsidP="00866494">
            <w:pPr>
              <w:rPr>
                <w:sz w:val="20"/>
                <w:szCs w:val="20"/>
              </w:rPr>
            </w:pPr>
          </w:p>
        </w:tc>
        <w:tc>
          <w:tcPr>
            <w:tcW w:w="5542" w:type="dxa"/>
            <w:gridSpan w:val="3"/>
          </w:tcPr>
          <w:p w:rsidR="007A48E1" w:rsidRPr="007A2664" w:rsidRDefault="007A48E1" w:rsidP="00E00E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7A2664">
              <w:rPr>
                <w:sz w:val="20"/>
                <w:szCs w:val="20"/>
              </w:rPr>
              <w:t xml:space="preserve">еноцид      </w:t>
            </w:r>
            <w:r>
              <w:rPr>
                <w:sz w:val="20"/>
                <w:szCs w:val="20"/>
              </w:rPr>
              <w:t xml:space="preserve">                     </w:t>
            </w:r>
            <w:r w:rsidRPr="007A266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r w:rsidRPr="007A2664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       </w:t>
            </w:r>
            <w:r w:rsidR="00E00ED7">
              <w:rPr>
                <w:sz w:val="20"/>
                <w:szCs w:val="20"/>
              </w:rPr>
              <w:t xml:space="preserve">                     </w:t>
            </w:r>
            <w:r w:rsidRPr="007A2664">
              <w:rPr>
                <w:sz w:val="20"/>
                <w:szCs w:val="20"/>
              </w:rPr>
              <w:t xml:space="preserve">    ст. 357 УК РФ</w:t>
            </w:r>
          </w:p>
        </w:tc>
        <w:tc>
          <w:tcPr>
            <w:tcW w:w="426" w:type="dxa"/>
            <w:vAlign w:val="bottom"/>
          </w:tcPr>
          <w:p w:rsidR="007A48E1" w:rsidRPr="00322A7F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7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98" w:name="D6312"/>
            <w:bookmarkEnd w:id="509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418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099" w:name="D6313"/>
            <w:bookmarkEnd w:id="50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00" w:name="D6314"/>
            <w:bookmarkEnd w:id="51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01" w:name="D6315"/>
            <w:bookmarkEnd w:id="51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02" w:name="D6316"/>
            <w:bookmarkEnd w:id="51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03" w:name="D6317"/>
            <w:bookmarkEnd w:id="51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04" w:name="D6318"/>
            <w:bookmarkEnd w:id="51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05" w:name="D6319"/>
            <w:bookmarkEnd w:id="51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06" w:name="D6320"/>
            <w:bookmarkEnd w:id="51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07" w:name="D6321"/>
            <w:bookmarkEnd w:id="51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08" w:name="D6322"/>
            <w:bookmarkEnd w:id="51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09" w:name="D6323"/>
            <w:bookmarkEnd w:id="51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7A48E1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10" w:name="D6324"/>
            <w:bookmarkEnd w:id="5110"/>
            <w:r>
              <w:rPr>
                <w:sz w:val="18"/>
                <w:szCs w:val="18"/>
              </w:rPr>
              <w:t xml:space="preserve"> 0</w:t>
            </w:r>
          </w:p>
        </w:tc>
      </w:tr>
      <w:tr w:rsidR="007A48E1" w:rsidRPr="00BE427F" w:rsidTr="000855DE">
        <w:tc>
          <w:tcPr>
            <w:tcW w:w="236" w:type="dxa"/>
            <w:vMerge/>
          </w:tcPr>
          <w:p w:rsidR="007A48E1" w:rsidRPr="00BE427F" w:rsidRDefault="007A48E1" w:rsidP="00866494">
            <w:pPr>
              <w:pStyle w:val="ConsPlusNormal"/>
              <w:jc w:val="both"/>
              <w:outlineLvl w:val="0"/>
            </w:pPr>
          </w:p>
        </w:tc>
        <w:tc>
          <w:tcPr>
            <w:tcW w:w="684" w:type="dxa"/>
            <w:gridSpan w:val="2"/>
            <w:vAlign w:val="center"/>
          </w:tcPr>
          <w:p w:rsidR="007A48E1" w:rsidRPr="00BE427F" w:rsidRDefault="007A48E1" w:rsidP="0088262C">
            <w:pPr>
              <w:pStyle w:val="ConsPlusNormal"/>
              <w:ind w:left="-57" w:right="-57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4858" w:type="dxa"/>
          </w:tcPr>
          <w:p w:rsidR="007A48E1" w:rsidRPr="00BE427F" w:rsidRDefault="007A48E1" w:rsidP="0088262C">
            <w:pPr>
              <w:pStyle w:val="ConsPlusNormal"/>
              <w:jc w:val="both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7A48E1" w:rsidRPr="00322A7F" w:rsidRDefault="008629C1" w:rsidP="000426E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7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11" w:name="D6412"/>
            <w:bookmarkEnd w:id="5111"/>
          </w:p>
        </w:tc>
        <w:tc>
          <w:tcPr>
            <w:tcW w:w="1418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12" w:name="D6413"/>
            <w:bookmarkEnd w:id="5112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13" w:name="D6414"/>
            <w:bookmarkEnd w:id="5113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14" w:name="D6415"/>
            <w:bookmarkEnd w:id="5114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15" w:name="D6416"/>
            <w:bookmarkEnd w:id="5115"/>
          </w:p>
        </w:tc>
        <w:tc>
          <w:tcPr>
            <w:tcW w:w="426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16" w:name="D6417"/>
            <w:bookmarkEnd w:id="5116"/>
          </w:p>
        </w:tc>
        <w:tc>
          <w:tcPr>
            <w:tcW w:w="425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17" w:name="D6418"/>
            <w:bookmarkEnd w:id="5117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18" w:name="D6419"/>
            <w:bookmarkEnd w:id="5118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19" w:name="D6420"/>
            <w:bookmarkEnd w:id="5119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20" w:name="D6421"/>
            <w:bookmarkEnd w:id="5120"/>
          </w:p>
        </w:tc>
        <w:tc>
          <w:tcPr>
            <w:tcW w:w="567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21" w:name="D6422"/>
            <w:bookmarkEnd w:id="5121"/>
          </w:p>
        </w:tc>
        <w:tc>
          <w:tcPr>
            <w:tcW w:w="1134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22" w:name="D6423"/>
            <w:bookmarkEnd w:id="5122"/>
          </w:p>
        </w:tc>
        <w:tc>
          <w:tcPr>
            <w:tcW w:w="709" w:type="dxa"/>
            <w:vAlign w:val="center"/>
          </w:tcPr>
          <w:p w:rsidR="007A48E1" w:rsidRPr="000855DE" w:rsidRDefault="007A48E1" w:rsidP="000855DE">
            <w:pPr>
              <w:jc w:val="center"/>
              <w:rPr>
                <w:sz w:val="18"/>
                <w:szCs w:val="18"/>
              </w:rPr>
            </w:pPr>
            <w:bookmarkStart w:id="5123" w:name="D6424"/>
            <w:bookmarkEnd w:id="5123"/>
          </w:p>
        </w:tc>
      </w:tr>
    </w:tbl>
    <w:p w:rsidR="00651EE4" w:rsidRDefault="00651EE4" w:rsidP="00840432">
      <w:pPr>
        <w:ind w:hanging="142"/>
      </w:pPr>
    </w:p>
    <w:p w:rsidR="00651EE4" w:rsidRDefault="00651EE4" w:rsidP="00840432">
      <w:pPr>
        <w:ind w:hanging="142"/>
      </w:pPr>
      <w:r>
        <w:br w:type="page"/>
      </w:r>
    </w:p>
    <w:p w:rsidR="00840432" w:rsidRPr="000A19EA" w:rsidRDefault="00840432" w:rsidP="00840432">
      <w:pPr>
        <w:ind w:hanging="142"/>
      </w:pPr>
      <w:r w:rsidRPr="000A19EA">
        <w:t xml:space="preserve">Раздел </w:t>
      </w:r>
      <w:r w:rsidR="0018581F" w:rsidRPr="000A19EA">
        <w:t>5</w:t>
      </w:r>
      <w:r w:rsidRPr="000A19EA">
        <w:t>.  Сведения о лицах, совершивших преступление</w:t>
      </w:r>
      <w:r w:rsidR="00944F3B" w:rsidRPr="000A19EA">
        <w:t xml:space="preserve"> террористического характера</w:t>
      </w:r>
    </w:p>
    <w:p w:rsidR="00840432" w:rsidRPr="000A19EA" w:rsidRDefault="00840432" w:rsidP="00840432">
      <w:pPr>
        <w:ind w:hanging="142"/>
        <w:rPr>
          <w:bCs/>
          <w:sz w:val="12"/>
          <w:szCs w:val="12"/>
        </w:rPr>
      </w:pPr>
    </w:p>
    <w:tbl>
      <w:tblPr>
        <w:tblW w:w="7718" w:type="dxa"/>
        <w:tblInd w:w="-34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DA16BF" w:rsidRPr="00D444B5" w:rsidTr="00D3704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0A19EA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0A19EA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/>
              </w:rPr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0A19EA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6BF" w:rsidRPr="000A19EA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0A19EA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0A19EA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0A19EA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0A19EA">
              <w:rPr>
                <w:rFonts w:ascii="Times New Roman" w:eastAsia="MS Mincho" w:hAnsi="Times New Roman" w:cs="Times New Roman"/>
              </w:rPr>
              <w:t>5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6BF" w:rsidRPr="00D444B5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D444B5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5124" w:name="GG051"/>
            <w:bookmarkEnd w:id="5124"/>
            <w:r>
              <w:rPr>
                <w:rFonts w:ascii="Times New Roman" w:eastAsia="MS Mincho" w:hAnsi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D444B5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5125" w:name="GG052"/>
            <w:bookmarkEnd w:id="5125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6BF" w:rsidRPr="00D444B5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D444B5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5126" w:name="MM051"/>
            <w:bookmarkEnd w:id="5126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D444B5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5127" w:name="MM052"/>
            <w:bookmarkEnd w:id="5127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6BF" w:rsidRPr="00D444B5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D80524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D80524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D80524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6BF" w:rsidRPr="00D80524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DA16BF" w:rsidRPr="00D93E7F" w:rsidTr="00D37045"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DA16BF" w:rsidRPr="00D93E7F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DA16BF" w:rsidRPr="00D93E7F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DA16BF" w:rsidRPr="00D93E7F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DA16BF" w:rsidRPr="00D93E7F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DA16BF" w:rsidRPr="00D93E7F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DA16BF" w:rsidRPr="00D93E7F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DA16BF" w:rsidRPr="00D93E7F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DA16BF" w:rsidRPr="00D93E7F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DA16BF" w:rsidRPr="00D93E7F" w:rsidRDefault="00DA16B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840432" w:rsidRPr="00BE427F" w:rsidRDefault="00840432" w:rsidP="00DA16BF">
      <w:pPr>
        <w:rPr>
          <w:b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7"/>
        <w:gridCol w:w="281"/>
        <w:gridCol w:w="422"/>
        <w:gridCol w:w="227"/>
        <w:gridCol w:w="2900"/>
        <w:gridCol w:w="426"/>
        <w:gridCol w:w="425"/>
        <w:gridCol w:w="709"/>
        <w:gridCol w:w="283"/>
        <w:gridCol w:w="425"/>
        <w:gridCol w:w="709"/>
        <w:gridCol w:w="425"/>
        <w:gridCol w:w="426"/>
        <w:gridCol w:w="425"/>
        <w:gridCol w:w="425"/>
        <w:gridCol w:w="345"/>
        <w:gridCol w:w="360"/>
        <w:gridCol w:w="360"/>
        <w:gridCol w:w="360"/>
        <w:gridCol w:w="360"/>
        <w:gridCol w:w="360"/>
        <w:gridCol w:w="360"/>
        <w:gridCol w:w="360"/>
        <w:gridCol w:w="540"/>
        <w:gridCol w:w="360"/>
        <w:gridCol w:w="488"/>
        <w:gridCol w:w="417"/>
        <w:gridCol w:w="8"/>
        <w:gridCol w:w="421"/>
        <w:gridCol w:w="470"/>
        <w:gridCol w:w="360"/>
        <w:gridCol w:w="450"/>
        <w:gridCol w:w="425"/>
      </w:tblGrid>
      <w:tr w:rsidR="004B593B" w:rsidRPr="007A2664" w:rsidTr="00A66DC8">
        <w:trPr>
          <w:cantSplit/>
          <w:trHeight w:val="228"/>
        </w:trPr>
        <w:tc>
          <w:tcPr>
            <w:tcW w:w="4077" w:type="dxa"/>
            <w:gridSpan w:val="5"/>
            <w:vMerge w:val="restart"/>
            <w:vAlign w:val="center"/>
          </w:tcPr>
          <w:p w:rsidR="004B593B" w:rsidRPr="00A66DC8" w:rsidRDefault="004B593B" w:rsidP="00322655">
            <w:pPr>
              <w:jc w:val="center"/>
              <w:rPr>
                <w:color w:val="FF0000"/>
                <w:sz w:val="48"/>
                <w:szCs w:val="48"/>
              </w:rPr>
            </w:pPr>
          </w:p>
        </w:tc>
        <w:tc>
          <w:tcPr>
            <w:tcW w:w="42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4B593B" w:rsidRPr="007A2664" w:rsidRDefault="00AF42EF" w:rsidP="0001501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E82C75">
              <w:rPr>
                <w:sz w:val="20"/>
                <w:szCs w:val="20"/>
              </w:rPr>
              <w:t>Код строки №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4B593B" w:rsidRPr="007A2664" w:rsidRDefault="004B593B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Количество лиц, совершивших преступления</w:t>
            </w:r>
          </w:p>
        </w:tc>
        <w:tc>
          <w:tcPr>
            <w:tcW w:w="2977" w:type="dxa"/>
            <w:gridSpan w:val="6"/>
            <w:vAlign w:val="center"/>
          </w:tcPr>
          <w:p w:rsidR="004B593B" w:rsidRPr="007A2664" w:rsidRDefault="004B593B" w:rsidP="00E17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7654" w:type="dxa"/>
            <w:gridSpan w:val="20"/>
            <w:vMerge w:val="restart"/>
            <w:vAlign w:val="center"/>
          </w:tcPr>
          <w:p w:rsidR="004B593B" w:rsidRPr="007A2664" w:rsidRDefault="004B593B" w:rsidP="00F67E8E">
            <w:pPr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Характеристика лиц, совершивших преступлени</w:t>
            </w:r>
            <w:r>
              <w:rPr>
                <w:sz w:val="20"/>
                <w:szCs w:val="20"/>
              </w:rPr>
              <w:t>я</w:t>
            </w:r>
          </w:p>
        </w:tc>
      </w:tr>
      <w:tr w:rsidR="004B593B" w:rsidRPr="007A2664" w:rsidTr="00AF42EF">
        <w:trPr>
          <w:cantSplit/>
          <w:trHeight w:val="228"/>
        </w:trPr>
        <w:tc>
          <w:tcPr>
            <w:tcW w:w="4077" w:type="dxa"/>
            <w:gridSpan w:val="5"/>
            <w:vMerge/>
            <w:vAlign w:val="bottom"/>
          </w:tcPr>
          <w:p w:rsidR="004B593B" w:rsidRPr="007A2664" w:rsidRDefault="004B593B" w:rsidP="003226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bottom"/>
          </w:tcPr>
          <w:p w:rsidR="004B593B" w:rsidRPr="007A2664" w:rsidRDefault="004B593B" w:rsidP="00322655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B593B" w:rsidRPr="007A2664" w:rsidRDefault="004B593B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vAlign w:val="center"/>
          </w:tcPr>
          <w:p w:rsidR="004B593B" w:rsidRPr="007A2664" w:rsidRDefault="004B593B" w:rsidP="002652F6">
            <w:pPr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выявлено</w:t>
            </w:r>
            <w:r>
              <w:rPr>
                <w:sz w:val="20"/>
                <w:szCs w:val="20"/>
              </w:rPr>
              <w:t xml:space="preserve"> сотрудниками</w:t>
            </w:r>
          </w:p>
        </w:tc>
        <w:tc>
          <w:tcPr>
            <w:tcW w:w="42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4B593B" w:rsidRPr="007A2664" w:rsidRDefault="004B593B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уголовные дела в отношении  которых направлены в суд</w:t>
            </w:r>
          </w:p>
        </w:tc>
        <w:tc>
          <w:tcPr>
            <w:tcW w:w="7654" w:type="dxa"/>
            <w:gridSpan w:val="20"/>
            <w:vMerge/>
            <w:vAlign w:val="center"/>
          </w:tcPr>
          <w:p w:rsidR="004B593B" w:rsidRPr="007A2664" w:rsidRDefault="004B593B" w:rsidP="002652F6">
            <w:pPr>
              <w:jc w:val="center"/>
              <w:rPr>
                <w:sz w:val="20"/>
                <w:szCs w:val="20"/>
              </w:rPr>
            </w:pPr>
          </w:p>
        </w:tc>
      </w:tr>
      <w:tr w:rsidR="005564C6" w:rsidRPr="007A2664" w:rsidTr="00AF42EF">
        <w:trPr>
          <w:cantSplit/>
          <w:trHeight w:val="526"/>
        </w:trPr>
        <w:tc>
          <w:tcPr>
            <w:tcW w:w="4077" w:type="dxa"/>
            <w:gridSpan w:val="5"/>
            <w:vMerge/>
          </w:tcPr>
          <w:p w:rsidR="005564C6" w:rsidRPr="007A2664" w:rsidRDefault="005564C6" w:rsidP="005564C6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5564C6" w:rsidRPr="007A2664" w:rsidRDefault="005564C6" w:rsidP="005564C6">
            <w:pPr>
              <w:ind w:left="-108" w:right="-108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5564C6" w:rsidRPr="007A2664" w:rsidRDefault="005564C6" w:rsidP="005564C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Default="005564C6" w:rsidP="005564C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93E7F">
              <w:rPr>
                <w:sz w:val="20"/>
                <w:szCs w:val="20"/>
              </w:rPr>
              <w:t>следственных органов Следственного комитета</w:t>
            </w:r>
            <w:r>
              <w:rPr>
                <w:sz w:val="20"/>
                <w:szCs w:val="20"/>
              </w:rPr>
              <w:t xml:space="preserve"> </w:t>
            </w:r>
          </w:p>
          <w:p w:rsidR="005564C6" w:rsidRPr="007A2664" w:rsidRDefault="005564C6" w:rsidP="005564C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83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7A2664" w:rsidRDefault="005564C6" w:rsidP="005564C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органов внутренних дел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7A2664" w:rsidRDefault="005564C6" w:rsidP="005564C6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A2C">
              <w:rPr>
                <w:sz w:val="19"/>
                <w:szCs w:val="19"/>
              </w:rPr>
              <w:t xml:space="preserve">органов </w:t>
            </w:r>
            <w:r>
              <w:rPr>
                <w:sz w:val="19"/>
                <w:szCs w:val="19"/>
              </w:rPr>
              <w:t>ф</w:t>
            </w:r>
            <w:r w:rsidRPr="00F85A2C">
              <w:rPr>
                <w:sz w:val="19"/>
                <w:szCs w:val="19"/>
              </w:rPr>
              <w:t>едеральной службы безопасности</w:t>
            </w:r>
          </w:p>
        </w:tc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897C40" w:rsidRDefault="005564C6" w:rsidP="005564C6">
            <w:pPr>
              <w:ind w:left="57" w:right="57"/>
              <w:jc w:val="center"/>
              <w:rPr>
                <w:sz w:val="20"/>
                <w:szCs w:val="20"/>
              </w:rPr>
            </w:pPr>
            <w:r w:rsidRPr="00897C40">
              <w:rPr>
                <w:sz w:val="20"/>
                <w:szCs w:val="20"/>
              </w:rPr>
              <w:t xml:space="preserve">учреждений и органов </w:t>
            </w:r>
            <w:r>
              <w:rPr>
                <w:sz w:val="20"/>
                <w:szCs w:val="20"/>
              </w:rPr>
              <w:t>уголовно-исполнительной системы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7A2664" w:rsidRDefault="005564C6" w:rsidP="005564C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ны</w:t>
            </w:r>
            <w:r>
              <w:rPr>
                <w:sz w:val="20"/>
                <w:szCs w:val="20"/>
              </w:rPr>
              <w:t>х правоохранительных органов</w:t>
            </w:r>
          </w:p>
        </w:tc>
        <w:tc>
          <w:tcPr>
            <w:tcW w:w="426" w:type="dxa"/>
            <w:vMerge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7A2664" w:rsidRDefault="005564C6" w:rsidP="005564C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7A2664" w:rsidRDefault="005564C6" w:rsidP="005564C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7A2664">
              <w:rPr>
                <w:sz w:val="20"/>
                <w:szCs w:val="20"/>
              </w:rPr>
              <w:t>раждане Росси</w:t>
            </w:r>
            <w:r>
              <w:rPr>
                <w:sz w:val="20"/>
                <w:szCs w:val="20"/>
              </w:rPr>
              <w:t>йской Федерации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7A2664" w:rsidRDefault="005564C6" w:rsidP="00556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ностранные граждане и лица без гражданства</w:t>
            </w:r>
          </w:p>
        </w:tc>
        <w:tc>
          <w:tcPr>
            <w:tcW w:w="34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7A2664" w:rsidRDefault="005564C6" w:rsidP="005564C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женщины</w:t>
            </w:r>
          </w:p>
        </w:tc>
        <w:tc>
          <w:tcPr>
            <w:tcW w:w="2520" w:type="dxa"/>
            <w:gridSpan w:val="7"/>
            <w:tcMar>
              <w:left w:w="0" w:type="dxa"/>
              <w:right w:w="0" w:type="dxa"/>
            </w:tcMar>
            <w:vAlign w:val="center"/>
          </w:tcPr>
          <w:p w:rsidR="005564C6" w:rsidRPr="007A2664" w:rsidRDefault="005564C6" w:rsidP="00556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A2664">
              <w:rPr>
                <w:sz w:val="20"/>
                <w:szCs w:val="20"/>
              </w:rPr>
              <w:t>овершившие противоправное деяние в возрасте</w:t>
            </w:r>
          </w:p>
        </w:tc>
        <w:tc>
          <w:tcPr>
            <w:tcW w:w="1805" w:type="dxa"/>
            <w:gridSpan w:val="4"/>
            <w:tcMar>
              <w:left w:w="0" w:type="dxa"/>
              <w:right w:w="0" w:type="dxa"/>
            </w:tcMar>
            <w:vAlign w:val="center"/>
          </w:tcPr>
          <w:p w:rsidR="005564C6" w:rsidRPr="007A2664" w:rsidRDefault="005564C6" w:rsidP="00556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меющие образование</w:t>
            </w:r>
          </w:p>
        </w:tc>
        <w:tc>
          <w:tcPr>
            <w:tcW w:w="429" w:type="dxa"/>
            <w:gridSpan w:val="2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7A2664" w:rsidRDefault="005564C6" w:rsidP="005564C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7A2664">
              <w:rPr>
                <w:sz w:val="20"/>
                <w:szCs w:val="20"/>
              </w:rPr>
              <w:t>анее совершавшие преступление</w:t>
            </w:r>
          </w:p>
        </w:tc>
        <w:tc>
          <w:tcPr>
            <w:tcW w:w="470" w:type="dxa"/>
            <w:tcMar>
              <w:left w:w="0" w:type="dxa"/>
              <w:right w:w="0" w:type="dxa"/>
            </w:tcMar>
            <w:vAlign w:val="center"/>
          </w:tcPr>
          <w:p w:rsidR="005564C6" w:rsidRPr="007A2664" w:rsidRDefault="005564C6" w:rsidP="005564C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360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D444B5" w:rsidRDefault="005564C6" w:rsidP="005564C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D444B5">
              <w:rPr>
                <w:sz w:val="20"/>
                <w:szCs w:val="20"/>
              </w:rPr>
              <w:t>чащиеся</w:t>
            </w:r>
            <w:r w:rsidRPr="000A19EA">
              <w:rPr>
                <w:sz w:val="20"/>
                <w:szCs w:val="20"/>
              </w:rPr>
              <w:t>, студенты</w:t>
            </w:r>
          </w:p>
        </w:tc>
        <w:tc>
          <w:tcPr>
            <w:tcW w:w="450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7A2664" w:rsidRDefault="005564C6" w:rsidP="005564C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Pr="007A2664">
              <w:rPr>
                <w:sz w:val="20"/>
                <w:szCs w:val="20"/>
              </w:rPr>
              <w:t>ез постоянного источника дохода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:rsidR="005564C6" w:rsidRPr="007A2664" w:rsidRDefault="005564C6" w:rsidP="005564C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безработные</w:t>
            </w:r>
          </w:p>
        </w:tc>
      </w:tr>
      <w:tr w:rsidR="00A1632F" w:rsidRPr="007A2664" w:rsidTr="00AF42EF">
        <w:trPr>
          <w:cantSplit/>
          <w:trHeight w:val="1972"/>
        </w:trPr>
        <w:tc>
          <w:tcPr>
            <w:tcW w:w="4077" w:type="dxa"/>
            <w:gridSpan w:val="5"/>
            <w:vMerge/>
          </w:tcPr>
          <w:p w:rsidR="004439CD" w:rsidRPr="007A2664" w:rsidRDefault="004439CD" w:rsidP="00D57619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439CD" w:rsidRPr="007A2664" w:rsidRDefault="004439CD" w:rsidP="007A2664">
            <w:pPr>
              <w:ind w:left="-108" w:right="-108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5564C6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14–</w:t>
            </w:r>
            <w:r w:rsidR="004439CD" w:rsidRPr="007A2664">
              <w:rPr>
                <w:sz w:val="20"/>
                <w:szCs w:val="20"/>
              </w:rPr>
              <w:t>15 лет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16</w:t>
            </w:r>
            <w:r w:rsidR="005564C6">
              <w:rPr>
                <w:sz w:val="20"/>
                <w:szCs w:val="20"/>
              </w:rPr>
              <w:t>–</w:t>
            </w:r>
            <w:r w:rsidRPr="007A2664">
              <w:rPr>
                <w:sz w:val="20"/>
                <w:szCs w:val="20"/>
              </w:rPr>
              <w:t>17 лет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18</w:t>
            </w:r>
            <w:r w:rsidR="005564C6">
              <w:rPr>
                <w:sz w:val="20"/>
                <w:szCs w:val="20"/>
              </w:rPr>
              <w:t>–</w:t>
            </w:r>
            <w:r w:rsidRPr="007A2664">
              <w:rPr>
                <w:sz w:val="20"/>
                <w:szCs w:val="20"/>
              </w:rPr>
              <w:t>24 лет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25</w:t>
            </w:r>
            <w:r w:rsidR="005564C6">
              <w:rPr>
                <w:sz w:val="20"/>
                <w:szCs w:val="20"/>
              </w:rPr>
              <w:t>–</w:t>
            </w:r>
            <w:r w:rsidRPr="007A2664">
              <w:rPr>
                <w:sz w:val="20"/>
                <w:szCs w:val="20"/>
              </w:rPr>
              <w:t>29 лет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30</w:t>
            </w:r>
            <w:r w:rsidR="005564C6">
              <w:rPr>
                <w:sz w:val="20"/>
                <w:szCs w:val="20"/>
              </w:rPr>
              <w:t>–</w:t>
            </w:r>
            <w:r w:rsidRPr="007A2664">
              <w:rPr>
                <w:sz w:val="20"/>
                <w:szCs w:val="20"/>
              </w:rPr>
              <w:t>39 лет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40</w:t>
            </w:r>
            <w:r w:rsidR="005564C6">
              <w:rPr>
                <w:sz w:val="20"/>
                <w:szCs w:val="20"/>
              </w:rPr>
              <w:t>–</w:t>
            </w:r>
            <w:r w:rsidRPr="007A2664">
              <w:rPr>
                <w:sz w:val="20"/>
                <w:szCs w:val="20"/>
              </w:rPr>
              <w:t>49 лет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4439CD" w:rsidP="002652F6">
            <w:pPr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50 лет и старше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E178C9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4439CD" w:rsidRPr="007A2664">
              <w:rPr>
                <w:sz w:val="20"/>
                <w:szCs w:val="20"/>
              </w:rPr>
              <w:t>ачальное и основное общее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E178C9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4439CD" w:rsidRPr="007A2664">
              <w:rPr>
                <w:sz w:val="20"/>
                <w:szCs w:val="20"/>
              </w:rPr>
              <w:t>реднее (полное)</w:t>
            </w:r>
          </w:p>
        </w:tc>
        <w:tc>
          <w:tcPr>
            <w:tcW w:w="488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E178C9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4439CD" w:rsidRPr="007A2664">
              <w:rPr>
                <w:sz w:val="20"/>
                <w:szCs w:val="20"/>
              </w:rPr>
              <w:t>реднее (профессиональное)</w:t>
            </w:r>
          </w:p>
        </w:tc>
        <w:tc>
          <w:tcPr>
            <w:tcW w:w="417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высшее</w:t>
            </w:r>
          </w:p>
        </w:tc>
        <w:tc>
          <w:tcPr>
            <w:tcW w:w="429" w:type="dxa"/>
            <w:gridSpan w:val="2"/>
            <w:vMerge/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dxa"/>
            <w:tcMar>
              <w:left w:w="0" w:type="dxa"/>
              <w:right w:w="0" w:type="dxa"/>
            </w:tcMar>
            <w:textDirection w:val="btLr"/>
            <w:vAlign w:val="center"/>
          </w:tcPr>
          <w:p w:rsidR="004439CD" w:rsidRPr="007A2664" w:rsidRDefault="00E178C9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4439CD" w:rsidRPr="007A2664">
              <w:rPr>
                <w:sz w:val="20"/>
                <w:szCs w:val="20"/>
              </w:rPr>
              <w:t>анее судимые</w:t>
            </w:r>
          </w:p>
        </w:tc>
        <w:tc>
          <w:tcPr>
            <w:tcW w:w="360" w:type="dxa"/>
            <w:vMerge/>
            <w:textDirection w:val="btLr"/>
            <w:vAlign w:val="center"/>
          </w:tcPr>
          <w:p w:rsidR="004439CD" w:rsidRPr="00D444B5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439CD" w:rsidRPr="007A2664" w:rsidRDefault="004439CD" w:rsidP="002652F6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A1632F" w:rsidRPr="00BE427F" w:rsidTr="00AF42EF">
        <w:tc>
          <w:tcPr>
            <w:tcW w:w="4077" w:type="dxa"/>
            <w:gridSpan w:val="5"/>
            <w:vAlign w:val="center"/>
          </w:tcPr>
          <w:p w:rsidR="004439CD" w:rsidRPr="002652F6" w:rsidRDefault="004439CD" w:rsidP="002652F6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vAlign w:val="center"/>
          </w:tcPr>
          <w:p w:rsidR="004439CD" w:rsidRPr="002652F6" w:rsidRDefault="004439CD" w:rsidP="002652F6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Б</w:t>
            </w:r>
          </w:p>
        </w:tc>
        <w:tc>
          <w:tcPr>
            <w:tcW w:w="425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2</w:t>
            </w:r>
          </w:p>
        </w:tc>
        <w:tc>
          <w:tcPr>
            <w:tcW w:w="283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7</w:t>
            </w:r>
          </w:p>
        </w:tc>
        <w:tc>
          <w:tcPr>
            <w:tcW w:w="425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5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10</w:t>
            </w:r>
          </w:p>
        </w:tc>
        <w:tc>
          <w:tcPr>
            <w:tcW w:w="36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11</w:t>
            </w:r>
          </w:p>
        </w:tc>
        <w:tc>
          <w:tcPr>
            <w:tcW w:w="36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12</w:t>
            </w:r>
          </w:p>
        </w:tc>
        <w:tc>
          <w:tcPr>
            <w:tcW w:w="36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13</w:t>
            </w:r>
          </w:p>
        </w:tc>
        <w:tc>
          <w:tcPr>
            <w:tcW w:w="36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14</w:t>
            </w:r>
          </w:p>
        </w:tc>
        <w:tc>
          <w:tcPr>
            <w:tcW w:w="36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15</w:t>
            </w:r>
          </w:p>
        </w:tc>
        <w:tc>
          <w:tcPr>
            <w:tcW w:w="36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16</w:t>
            </w:r>
          </w:p>
        </w:tc>
        <w:tc>
          <w:tcPr>
            <w:tcW w:w="36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17</w:t>
            </w:r>
          </w:p>
        </w:tc>
        <w:tc>
          <w:tcPr>
            <w:tcW w:w="54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18</w:t>
            </w:r>
          </w:p>
        </w:tc>
        <w:tc>
          <w:tcPr>
            <w:tcW w:w="36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19</w:t>
            </w:r>
          </w:p>
        </w:tc>
        <w:tc>
          <w:tcPr>
            <w:tcW w:w="488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20</w:t>
            </w:r>
          </w:p>
        </w:tc>
        <w:tc>
          <w:tcPr>
            <w:tcW w:w="417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21</w:t>
            </w:r>
          </w:p>
        </w:tc>
        <w:tc>
          <w:tcPr>
            <w:tcW w:w="429" w:type="dxa"/>
            <w:gridSpan w:val="2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22</w:t>
            </w:r>
          </w:p>
        </w:tc>
        <w:tc>
          <w:tcPr>
            <w:tcW w:w="47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23</w:t>
            </w:r>
          </w:p>
        </w:tc>
        <w:tc>
          <w:tcPr>
            <w:tcW w:w="360" w:type="dxa"/>
            <w:vAlign w:val="center"/>
          </w:tcPr>
          <w:p w:rsidR="004439CD" w:rsidRPr="00D444B5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444B5">
              <w:rPr>
                <w:sz w:val="20"/>
                <w:szCs w:val="20"/>
              </w:rPr>
              <w:t>24</w:t>
            </w:r>
          </w:p>
        </w:tc>
        <w:tc>
          <w:tcPr>
            <w:tcW w:w="450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25</w:t>
            </w:r>
          </w:p>
        </w:tc>
        <w:tc>
          <w:tcPr>
            <w:tcW w:w="425" w:type="dxa"/>
            <w:vAlign w:val="center"/>
          </w:tcPr>
          <w:p w:rsidR="004439CD" w:rsidRPr="002652F6" w:rsidRDefault="004439CD" w:rsidP="00E178C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A1632F" w:rsidRPr="00BE427F" w:rsidTr="000855DE">
        <w:tc>
          <w:tcPr>
            <w:tcW w:w="4077" w:type="dxa"/>
            <w:gridSpan w:val="5"/>
          </w:tcPr>
          <w:p w:rsidR="004439CD" w:rsidRPr="009B2507" w:rsidRDefault="004439CD" w:rsidP="00840432">
            <w:pPr>
              <w:rPr>
                <w:sz w:val="20"/>
                <w:szCs w:val="20"/>
              </w:rPr>
            </w:pPr>
            <w:r w:rsidRPr="009B2507">
              <w:rPr>
                <w:sz w:val="20"/>
                <w:szCs w:val="20"/>
              </w:rPr>
              <w:t>Террористического характера</w:t>
            </w:r>
          </w:p>
        </w:tc>
        <w:tc>
          <w:tcPr>
            <w:tcW w:w="426" w:type="dxa"/>
            <w:vAlign w:val="bottom"/>
          </w:tcPr>
          <w:p w:rsidR="004439CD" w:rsidRPr="005D0B4C" w:rsidRDefault="004439CD" w:rsidP="005175E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5D0B4C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28" w:name="E0101"/>
            <w:bookmarkEnd w:id="5128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709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29" w:name="E0102"/>
            <w:bookmarkEnd w:id="51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30" w:name="E0103"/>
            <w:bookmarkEnd w:id="5130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425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31" w:name="E0104"/>
            <w:bookmarkEnd w:id="513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32" w:name="E0105"/>
            <w:bookmarkEnd w:id="51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33" w:name="E0106"/>
            <w:bookmarkEnd w:id="51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34" w:name="E0107"/>
            <w:bookmarkEnd w:id="5134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425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35" w:name="E0108"/>
            <w:bookmarkEnd w:id="5135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425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36" w:name="E0109"/>
            <w:bookmarkEnd w:id="513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45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37" w:name="E0110"/>
            <w:bookmarkEnd w:id="513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4439CD" w:rsidRPr="000855DE" w:rsidRDefault="00012017" w:rsidP="000855DE">
            <w:pPr>
              <w:ind w:right="-108"/>
              <w:jc w:val="center"/>
              <w:rPr>
                <w:sz w:val="18"/>
                <w:szCs w:val="18"/>
              </w:rPr>
            </w:pPr>
            <w:bookmarkStart w:id="5138" w:name="E0111"/>
            <w:bookmarkEnd w:id="513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39" w:name="E0112"/>
            <w:bookmarkEnd w:id="51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4439CD" w:rsidRPr="000855DE" w:rsidRDefault="00012017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5140" w:name="E0113"/>
            <w:bookmarkEnd w:id="5140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360" w:type="dxa"/>
            <w:vAlign w:val="center"/>
          </w:tcPr>
          <w:p w:rsidR="004439CD" w:rsidRPr="000855DE" w:rsidRDefault="00012017" w:rsidP="000855DE">
            <w:pPr>
              <w:ind w:right="-108"/>
              <w:jc w:val="center"/>
              <w:rPr>
                <w:sz w:val="18"/>
                <w:szCs w:val="18"/>
              </w:rPr>
            </w:pPr>
            <w:bookmarkStart w:id="5141" w:name="E0114"/>
            <w:bookmarkEnd w:id="5141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0" w:type="dxa"/>
            <w:vAlign w:val="center"/>
          </w:tcPr>
          <w:p w:rsidR="004439CD" w:rsidRPr="000855DE" w:rsidRDefault="00012017" w:rsidP="000855DE">
            <w:pPr>
              <w:ind w:right="-108"/>
              <w:jc w:val="center"/>
              <w:rPr>
                <w:sz w:val="18"/>
                <w:szCs w:val="18"/>
              </w:rPr>
            </w:pPr>
            <w:bookmarkStart w:id="5142" w:name="E0115"/>
            <w:bookmarkEnd w:id="514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4439CD" w:rsidRPr="000855DE" w:rsidRDefault="00012017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5143" w:name="E0116"/>
            <w:bookmarkEnd w:id="51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4439CD" w:rsidRPr="000855DE" w:rsidRDefault="00012017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5144" w:name="E0117"/>
            <w:bookmarkEnd w:id="51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45" w:name="E0118"/>
            <w:bookmarkEnd w:id="51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4439CD" w:rsidRPr="000855DE" w:rsidRDefault="00012017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5146" w:name="E0119"/>
            <w:bookmarkEnd w:id="5146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88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47" w:name="E0120"/>
            <w:bookmarkEnd w:id="5147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17" w:type="dxa"/>
            <w:vAlign w:val="center"/>
          </w:tcPr>
          <w:p w:rsidR="004439CD" w:rsidRPr="000855DE" w:rsidRDefault="00012017" w:rsidP="000855DE">
            <w:pPr>
              <w:ind w:left="-88"/>
              <w:jc w:val="center"/>
              <w:rPr>
                <w:sz w:val="18"/>
                <w:szCs w:val="18"/>
              </w:rPr>
            </w:pPr>
            <w:bookmarkStart w:id="5148" w:name="E0121"/>
            <w:bookmarkEnd w:id="51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9" w:type="dxa"/>
            <w:gridSpan w:val="2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49" w:name="E0122"/>
            <w:bookmarkEnd w:id="5149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70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50" w:name="E0123"/>
            <w:bookmarkEnd w:id="515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0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51" w:name="E0124"/>
            <w:bookmarkEnd w:id="5151"/>
            <w:r>
              <w:rPr>
                <w:sz w:val="18"/>
                <w:szCs w:val="18"/>
                <w:highlight w:val="yellow"/>
              </w:rPr>
              <w:t xml:space="preserve"> 0</w:t>
            </w:r>
          </w:p>
        </w:tc>
        <w:tc>
          <w:tcPr>
            <w:tcW w:w="450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52" w:name="E0125"/>
            <w:bookmarkEnd w:id="5152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425" w:type="dxa"/>
            <w:vAlign w:val="center"/>
          </w:tcPr>
          <w:p w:rsidR="004439CD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153" w:name="E0126"/>
            <w:bookmarkEnd w:id="5153"/>
            <w:r>
              <w:rPr>
                <w:sz w:val="18"/>
                <w:szCs w:val="18"/>
              </w:rPr>
              <w:t xml:space="preserve"> 0</w:t>
            </w:r>
          </w:p>
        </w:tc>
      </w:tr>
      <w:tr w:rsidR="00646420" w:rsidRPr="00BE427F" w:rsidTr="000855DE">
        <w:tc>
          <w:tcPr>
            <w:tcW w:w="247" w:type="dxa"/>
            <w:vMerge w:val="restart"/>
            <w:textDirection w:val="btLr"/>
            <w:vAlign w:val="center"/>
          </w:tcPr>
          <w:p w:rsidR="00646420" w:rsidRPr="007A2664" w:rsidRDefault="00646420" w:rsidP="007E37DF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3830" w:type="dxa"/>
            <w:gridSpan w:val="4"/>
          </w:tcPr>
          <w:p w:rsidR="00646420" w:rsidRDefault="00646420" w:rsidP="00840432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террористический акт     </w:t>
            </w:r>
          </w:p>
          <w:p w:rsidR="00646420" w:rsidRPr="007A2664" w:rsidRDefault="00646420" w:rsidP="006F7A1E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205 УК РФ</w:t>
            </w:r>
          </w:p>
        </w:tc>
        <w:tc>
          <w:tcPr>
            <w:tcW w:w="426" w:type="dxa"/>
            <w:vAlign w:val="bottom"/>
          </w:tcPr>
          <w:p w:rsidR="00646420" w:rsidRPr="005D0B4C" w:rsidRDefault="00646420" w:rsidP="005175E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5D0B4C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54" w:name="E0201"/>
            <w:bookmarkEnd w:id="5154"/>
          </w:p>
        </w:tc>
        <w:tc>
          <w:tcPr>
            <w:tcW w:w="709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55" w:name="E0202"/>
            <w:bookmarkEnd w:id="5155"/>
          </w:p>
        </w:tc>
        <w:tc>
          <w:tcPr>
            <w:tcW w:w="283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56" w:name="E0203"/>
            <w:bookmarkEnd w:id="5156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57" w:name="E0204"/>
            <w:bookmarkEnd w:id="5157"/>
          </w:p>
        </w:tc>
        <w:tc>
          <w:tcPr>
            <w:tcW w:w="709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58" w:name="E0205"/>
            <w:bookmarkEnd w:id="5158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59" w:name="E0206"/>
            <w:bookmarkEnd w:id="5159"/>
          </w:p>
        </w:tc>
        <w:tc>
          <w:tcPr>
            <w:tcW w:w="426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60" w:name="E0207"/>
            <w:bookmarkEnd w:id="5160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61" w:name="E0208"/>
            <w:bookmarkEnd w:id="5161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62" w:name="E0209"/>
            <w:bookmarkEnd w:id="5162"/>
          </w:p>
        </w:tc>
        <w:tc>
          <w:tcPr>
            <w:tcW w:w="34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63" w:name="E0210"/>
            <w:bookmarkEnd w:id="5163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64" w:name="E0211"/>
            <w:bookmarkEnd w:id="5164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65" w:name="E0212"/>
            <w:bookmarkEnd w:id="5165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66" w:name="E0213"/>
            <w:bookmarkEnd w:id="5166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67" w:name="E0214"/>
            <w:bookmarkEnd w:id="5167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68" w:name="E0215"/>
            <w:bookmarkEnd w:id="5168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69" w:name="E0216"/>
            <w:bookmarkEnd w:id="5169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70" w:name="E0217"/>
            <w:bookmarkEnd w:id="5170"/>
          </w:p>
        </w:tc>
        <w:tc>
          <w:tcPr>
            <w:tcW w:w="54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71" w:name="E0218"/>
            <w:bookmarkEnd w:id="5171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72" w:name="E0219"/>
            <w:bookmarkEnd w:id="5172"/>
          </w:p>
        </w:tc>
        <w:tc>
          <w:tcPr>
            <w:tcW w:w="488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73" w:name="E0220"/>
            <w:bookmarkEnd w:id="5173"/>
          </w:p>
        </w:tc>
        <w:tc>
          <w:tcPr>
            <w:tcW w:w="417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74" w:name="E0221"/>
            <w:bookmarkEnd w:id="5174"/>
          </w:p>
        </w:tc>
        <w:tc>
          <w:tcPr>
            <w:tcW w:w="429" w:type="dxa"/>
            <w:gridSpan w:val="2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75" w:name="E0222"/>
            <w:bookmarkEnd w:id="5175"/>
          </w:p>
        </w:tc>
        <w:tc>
          <w:tcPr>
            <w:tcW w:w="47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76" w:name="E0223"/>
            <w:bookmarkEnd w:id="5176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177" w:name="E0224"/>
            <w:bookmarkEnd w:id="5177"/>
          </w:p>
        </w:tc>
        <w:tc>
          <w:tcPr>
            <w:tcW w:w="45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78" w:name="E0225"/>
            <w:bookmarkEnd w:id="5178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79" w:name="E0226"/>
            <w:bookmarkEnd w:id="5179"/>
          </w:p>
        </w:tc>
      </w:tr>
      <w:tr w:rsidR="00646420" w:rsidRPr="00BE427F" w:rsidTr="000855DE">
        <w:trPr>
          <w:trHeight w:val="361"/>
        </w:trPr>
        <w:tc>
          <w:tcPr>
            <w:tcW w:w="247" w:type="dxa"/>
            <w:vMerge/>
          </w:tcPr>
          <w:p w:rsidR="00646420" w:rsidRPr="007A2664" w:rsidRDefault="00646420" w:rsidP="007E37D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gridSpan w:val="2"/>
            <w:vAlign w:val="center"/>
          </w:tcPr>
          <w:p w:rsidR="00646420" w:rsidRPr="00BE427F" w:rsidRDefault="00646420" w:rsidP="005175E2">
            <w:pPr>
              <w:ind w:left="-57" w:right="-57"/>
              <w:jc w:val="center"/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3127" w:type="dxa"/>
            <w:gridSpan w:val="2"/>
          </w:tcPr>
          <w:p w:rsidR="00646420" w:rsidRPr="007A2664" w:rsidRDefault="00646420" w:rsidP="005175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предотвращено на стадии приготовления (покушения)</w:t>
            </w:r>
          </w:p>
        </w:tc>
        <w:tc>
          <w:tcPr>
            <w:tcW w:w="426" w:type="dxa"/>
            <w:vAlign w:val="bottom"/>
          </w:tcPr>
          <w:p w:rsidR="00646420" w:rsidRPr="005D0B4C" w:rsidRDefault="00646420" w:rsidP="005175E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5D0B4C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80" w:name="E0301"/>
            <w:bookmarkEnd w:id="5180"/>
          </w:p>
        </w:tc>
        <w:tc>
          <w:tcPr>
            <w:tcW w:w="709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81" w:name="E0302"/>
            <w:bookmarkEnd w:id="5181"/>
          </w:p>
        </w:tc>
        <w:tc>
          <w:tcPr>
            <w:tcW w:w="283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82" w:name="E0303"/>
            <w:bookmarkEnd w:id="5182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83" w:name="E0304"/>
            <w:bookmarkEnd w:id="5183"/>
          </w:p>
        </w:tc>
        <w:tc>
          <w:tcPr>
            <w:tcW w:w="709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84" w:name="E0305"/>
            <w:bookmarkEnd w:id="5184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85" w:name="E0306"/>
            <w:bookmarkEnd w:id="5185"/>
          </w:p>
        </w:tc>
        <w:tc>
          <w:tcPr>
            <w:tcW w:w="426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86" w:name="E0307"/>
            <w:bookmarkEnd w:id="5186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87" w:name="E0308"/>
            <w:bookmarkEnd w:id="5187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88" w:name="E0309"/>
            <w:bookmarkEnd w:id="5188"/>
          </w:p>
        </w:tc>
        <w:tc>
          <w:tcPr>
            <w:tcW w:w="34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89" w:name="E0310"/>
            <w:bookmarkEnd w:id="5189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90" w:name="E0311"/>
            <w:bookmarkEnd w:id="5190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91" w:name="E0312"/>
            <w:bookmarkEnd w:id="5191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92" w:name="E0313"/>
            <w:bookmarkEnd w:id="5192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93" w:name="E0314"/>
            <w:bookmarkEnd w:id="5193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94" w:name="E0315"/>
            <w:bookmarkEnd w:id="5194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95" w:name="E0316"/>
            <w:bookmarkEnd w:id="5195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96" w:name="E0317"/>
            <w:bookmarkEnd w:id="5196"/>
          </w:p>
        </w:tc>
        <w:tc>
          <w:tcPr>
            <w:tcW w:w="54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97" w:name="E0318"/>
            <w:bookmarkEnd w:id="5197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98" w:name="E0319"/>
            <w:bookmarkEnd w:id="5198"/>
          </w:p>
        </w:tc>
        <w:tc>
          <w:tcPr>
            <w:tcW w:w="488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199" w:name="E0320"/>
            <w:bookmarkEnd w:id="5199"/>
          </w:p>
        </w:tc>
        <w:tc>
          <w:tcPr>
            <w:tcW w:w="417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00" w:name="E0321"/>
            <w:bookmarkEnd w:id="5200"/>
          </w:p>
        </w:tc>
        <w:tc>
          <w:tcPr>
            <w:tcW w:w="429" w:type="dxa"/>
            <w:gridSpan w:val="2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01" w:name="E0322"/>
            <w:bookmarkEnd w:id="5201"/>
          </w:p>
        </w:tc>
        <w:tc>
          <w:tcPr>
            <w:tcW w:w="47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02" w:name="E0323"/>
            <w:bookmarkEnd w:id="5202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  <w:highlight w:val="yellow"/>
              </w:rPr>
            </w:pPr>
            <w:bookmarkStart w:id="5203" w:name="E0324"/>
            <w:bookmarkEnd w:id="5203"/>
          </w:p>
        </w:tc>
        <w:tc>
          <w:tcPr>
            <w:tcW w:w="45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04" w:name="E0325"/>
            <w:bookmarkEnd w:id="5204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05" w:name="E0326"/>
            <w:bookmarkEnd w:id="5205"/>
          </w:p>
        </w:tc>
      </w:tr>
      <w:tr w:rsidR="00646420" w:rsidRPr="00BE427F" w:rsidTr="000855DE">
        <w:tc>
          <w:tcPr>
            <w:tcW w:w="247" w:type="dxa"/>
            <w:vMerge/>
          </w:tcPr>
          <w:p w:rsidR="00646420" w:rsidRPr="007A2664" w:rsidRDefault="00646420" w:rsidP="007E37D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830" w:type="dxa"/>
            <w:gridSpan w:val="4"/>
          </w:tcPr>
          <w:p w:rsidR="00646420" w:rsidRPr="007A2664" w:rsidRDefault="00646420" w:rsidP="00AF42EF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содействие террористической деятельности            </w:t>
            </w:r>
            <w:r w:rsidR="00AF42EF">
              <w:rPr>
                <w:sz w:val="20"/>
                <w:szCs w:val="20"/>
              </w:rPr>
              <w:t xml:space="preserve">          </w:t>
            </w:r>
            <w:r w:rsidRPr="007A2664">
              <w:rPr>
                <w:sz w:val="20"/>
                <w:szCs w:val="20"/>
              </w:rPr>
              <w:t>ст. 205.1 УК РФ</w:t>
            </w:r>
          </w:p>
        </w:tc>
        <w:tc>
          <w:tcPr>
            <w:tcW w:w="426" w:type="dxa"/>
            <w:vAlign w:val="bottom"/>
          </w:tcPr>
          <w:p w:rsidR="00646420" w:rsidRPr="005D0B4C" w:rsidRDefault="00646420" w:rsidP="005175E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5D0B4C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06" w:name="E0401"/>
            <w:bookmarkEnd w:id="520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07" w:name="E0402"/>
            <w:bookmarkEnd w:id="52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08" w:name="E0403"/>
            <w:bookmarkEnd w:id="520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09" w:name="E0404"/>
            <w:bookmarkEnd w:id="52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10" w:name="E0405"/>
            <w:bookmarkEnd w:id="52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11" w:name="E0406"/>
            <w:bookmarkEnd w:id="52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12" w:name="E0407"/>
            <w:bookmarkEnd w:id="521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13" w:name="E0408"/>
            <w:bookmarkEnd w:id="52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14" w:name="E0409"/>
            <w:bookmarkEnd w:id="521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45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15" w:name="E0410"/>
            <w:bookmarkEnd w:id="52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16" w:name="E0411"/>
            <w:bookmarkEnd w:id="52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17" w:name="E0412"/>
            <w:bookmarkEnd w:id="52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18" w:name="E0413"/>
            <w:bookmarkEnd w:id="521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19" w:name="E0414"/>
            <w:bookmarkEnd w:id="521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20" w:name="E0415"/>
            <w:bookmarkEnd w:id="52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21" w:name="E0416"/>
            <w:bookmarkEnd w:id="52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22" w:name="E0417"/>
            <w:bookmarkEnd w:id="52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23" w:name="E0418"/>
            <w:bookmarkEnd w:id="52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24" w:name="E0419"/>
            <w:bookmarkEnd w:id="522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88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25" w:name="E0420"/>
            <w:bookmarkEnd w:id="522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7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26" w:name="E0421"/>
            <w:bookmarkEnd w:id="52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9" w:type="dxa"/>
            <w:gridSpan w:val="2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27" w:name="E0422"/>
            <w:bookmarkEnd w:id="52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7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28" w:name="E0423"/>
            <w:bookmarkEnd w:id="52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29" w:name="E0424"/>
            <w:bookmarkEnd w:id="52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50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30" w:name="E0425"/>
            <w:bookmarkEnd w:id="523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646420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231" w:name="E0426"/>
            <w:bookmarkEnd w:id="5231"/>
            <w:r>
              <w:rPr>
                <w:sz w:val="18"/>
                <w:szCs w:val="18"/>
              </w:rPr>
              <w:t xml:space="preserve"> 0</w:t>
            </w:r>
          </w:p>
        </w:tc>
      </w:tr>
      <w:tr w:rsidR="00646420" w:rsidRPr="00BE427F" w:rsidTr="000855DE">
        <w:trPr>
          <w:trHeight w:val="431"/>
        </w:trPr>
        <w:tc>
          <w:tcPr>
            <w:tcW w:w="247" w:type="dxa"/>
            <w:vMerge/>
          </w:tcPr>
          <w:p w:rsidR="00646420" w:rsidRPr="00BE427F" w:rsidRDefault="00646420" w:rsidP="007E37DF">
            <w:pPr>
              <w:ind w:left="113" w:right="113"/>
              <w:jc w:val="center"/>
            </w:pPr>
          </w:p>
        </w:tc>
        <w:tc>
          <w:tcPr>
            <w:tcW w:w="281" w:type="dxa"/>
            <w:vMerge w:val="restart"/>
            <w:textDirection w:val="btLr"/>
            <w:vAlign w:val="center"/>
          </w:tcPr>
          <w:p w:rsidR="00646420" w:rsidRPr="00BE427F" w:rsidRDefault="00646420" w:rsidP="00254B64">
            <w:pPr>
              <w:jc w:val="center"/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3549" w:type="dxa"/>
            <w:gridSpan w:val="3"/>
          </w:tcPr>
          <w:p w:rsidR="00646420" w:rsidRPr="00BE427F" w:rsidRDefault="00646420" w:rsidP="00840432">
            <w:pPr>
              <w:pStyle w:val="ConsPlusNormal"/>
              <w:jc w:val="both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646420" w:rsidRPr="005D0B4C" w:rsidRDefault="00646420" w:rsidP="005175E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5D0B4C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32" w:name="E0501"/>
            <w:bookmarkEnd w:id="5232"/>
          </w:p>
        </w:tc>
        <w:tc>
          <w:tcPr>
            <w:tcW w:w="709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33" w:name="E0502"/>
            <w:bookmarkEnd w:id="5233"/>
          </w:p>
        </w:tc>
        <w:tc>
          <w:tcPr>
            <w:tcW w:w="283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34" w:name="E0503"/>
            <w:bookmarkEnd w:id="5234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35" w:name="E0504"/>
            <w:bookmarkEnd w:id="5235"/>
          </w:p>
        </w:tc>
        <w:tc>
          <w:tcPr>
            <w:tcW w:w="709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36" w:name="E0505"/>
            <w:bookmarkEnd w:id="5236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37" w:name="E0506"/>
            <w:bookmarkEnd w:id="5237"/>
          </w:p>
        </w:tc>
        <w:tc>
          <w:tcPr>
            <w:tcW w:w="426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38" w:name="E0507"/>
            <w:bookmarkEnd w:id="5238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39" w:name="E0508"/>
            <w:bookmarkEnd w:id="5239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40" w:name="E0509"/>
            <w:bookmarkEnd w:id="5240"/>
          </w:p>
        </w:tc>
        <w:tc>
          <w:tcPr>
            <w:tcW w:w="34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41" w:name="E0510"/>
            <w:bookmarkEnd w:id="5241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42" w:name="E0511"/>
            <w:bookmarkEnd w:id="5242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43" w:name="E0512"/>
            <w:bookmarkEnd w:id="5243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44" w:name="E0513"/>
            <w:bookmarkEnd w:id="5244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45" w:name="E0514"/>
            <w:bookmarkEnd w:id="5245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46" w:name="E0515"/>
            <w:bookmarkEnd w:id="5246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47" w:name="E0516"/>
            <w:bookmarkEnd w:id="5247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48" w:name="E0517"/>
            <w:bookmarkEnd w:id="5248"/>
          </w:p>
        </w:tc>
        <w:tc>
          <w:tcPr>
            <w:tcW w:w="54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49" w:name="E0518"/>
            <w:bookmarkEnd w:id="5249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50" w:name="E0519"/>
            <w:bookmarkEnd w:id="5250"/>
          </w:p>
        </w:tc>
        <w:tc>
          <w:tcPr>
            <w:tcW w:w="488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51" w:name="E0520"/>
            <w:bookmarkEnd w:id="5251"/>
          </w:p>
        </w:tc>
        <w:tc>
          <w:tcPr>
            <w:tcW w:w="417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52" w:name="E0521"/>
            <w:bookmarkEnd w:id="5252"/>
          </w:p>
        </w:tc>
        <w:tc>
          <w:tcPr>
            <w:tcW w:w="429" w:type="dxa"/>
            <w:gridSpan w:val="2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53" w:name="E0522"/>
            <w:bookmarkEnd w:id="5253"/>
          </w:p>
        </w:tc>
        <w:tc>
          <w:tcPr>
            <w:tcW w:w="47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54" w:name="E0523"/>
            <w:bookmarkEnd w:id="5254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55" w:name="E0524"/>
            <w:bookmarkEnd w:id="5255"/>
          </w:p>
        </w:tc>
        <w:tc>
          <w:tcPr>
            <w:tcW w:w="45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56" w:name="E0525"/>
            <w:bookmarkEnd w:id="5256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57" w:name="E0526"/>
            <w:bookmarkEnd w:id="5257"/>
          </w:p>
        </w:tc>
      </w:tr>
      <w:tr w:rsidR="00646420" w:rsidRPr="00BE427F" w:rsidTr="000855DE">
        <w:trPr>
          <w:trHeight w:val="152"/>
        </w:trPr>
        <w:tc>
          <w:tcPr>
            <w:tcW w:w="247" w:type="dxa"/>
            <w:vMerge/>
          </w:tcPr>
          <w:p w:rsidR="00646420" w:rsidRPr="00BE427F" w:rsidRDefault="00646420" w:rsidP="007E37DF">
            <w:pPr>
              <w:ind w:left="113" w:right="113"/>
              <w:jc w:val="center"/>
            </w:pPr>
          </w:p>
        </w:tc>
        <w:tc>
          <w:tcPr>
            <w:tcW w:w="281" w:type="dxa"/>
            <w:vMerge/>
            <w:textDirection w:val="btLr"/>
          </w:tcPr>
          <w:p w:rsidR="00646420" w:rsidRDefault="00646420" w:rsidP="007E37D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</w:tcPr>
          <w:p w:rsidR="00646420" w:rsidRDefault="00646420" w:rsidP="00C460B1">
            <w:pPr>
              <w:pStyle w:val="ConsPlusNormal"/>
              <w:jc w:val="both"/>
              <w:outlineLvl w:val="0"/>
            </w:pPr>
            <w:hyperlink r:id="rId275" w:history="1">
              <w:r>
                <w:t>с</w:t>
              </w:r>
              <w:r w:rsidRPr="00A35A8E">
                <w:t>клонение, вербовка</w:t>
              </w:r>
            </w:hyperlink>
            <w:r w:rsidRPr="00A35A8E">
              <w:t xml:space="preserve"> или иное вовлечение лица в совершение хотя бы одного из преступлений, предусмотренных </w:t>
            </w:r>
            <w:r>
              <w:t xml:space="preserve">ст. </w:t>
            </w:r>
            <w:hyperlink r:id="rId276" w:history="1">
              <w:r w:rsidRPr="00A35A8E">
                <w:t>205.2</w:t>
              </w:r>
            </w:hyperlink>
            <w:r w:rsidRPr="00A35A8E">
              <w:t xml:space="preserve">, </w:t>
            </w:r>
            <w:r>
              <w:t xml:space="preserve">чч. 1 и 2 ст. </w:t>
            </w:r>
            <w:hyperlink r:id="rId277" w:history="1">
              <w:r w:rsidRPr="00A35A8E">
                <w:t>206</w:t>
              </w:r>
            </w:hyperlink>
            <w:r w:rsidRPr="00A35A8E">
              <w:t xml:space="preserve">, </w:t>
            </w:r>
            <w:r>
              <w:t xml:space="preserve">ст. </w:t>
            </w:r>
            <w:hyperlink r:id="rId278" w:history="1">
              <w:r w:rsidRPr="00A35A8E">
                <w:t>208</w:t>
              </w:r>
            </w:hyperlink>
            <w:r w:rsidRPr="00A35A8E">
              <w:t xml:space="preserve">, </w:t>
            </w:r>
            <w:r>
              <w:t xml:space="preserve">чч. 1–3 ст. </w:t>
            </w:r>
            <w:hyperlink r:id="rId279" w:history="1">
              <w:r w:rsidRPr="00A35A8E">
                <w:t>211</w:t>
              </w:r>
            </w:hyperlink>
            <w:r w:rsidRPr="00A35A8E">
              <w:t xml:space="preserve">, </w:t>
            </w:r>
            <w:r>
              <w:t xml:space="preserve">ст. </w:t>
            </w:r>
            <w:hyperlink r:id="rId280" w:history="1">
              <w:r w:rsidRPr="00A35A8E">
                <w:t>220</w:t>
              </w:r>
            </w:hyperlink>
            <w:r w:rsidRPr="00A35A8E">
              <w:t xml:space="preserve">, </w:t>
            </w:r>
            <w:hyperlink r:id="rId281" w:history="1">
              <w:r w:rsidRPr="00A35A8E">
                <w:t>221</w:t>
              </w:r>
            </w:hyperlink>
            <w:r w:rsidRPr="00A35A8E">
              <w:t xml:space="preserve">, </w:t>
            </w:r>
            <w:hyperlink r:id="rId282" w:history="1">
              <w:r w:rsidRPr="00A35A8E">
                <w:t>277</w:t>
              </w:r>
            </w:hyperlink>
            <w:r w:rsidRPr="00A35A8E">
              <w:t xml:space="preserve">, </w:t>
            </w:r>
            <w:hyperlink r:id="rId283" w:history="1">
              <w:r w:rsidRPr="00A35A8E">
                <w:t>278</w:t>
              </w:r>
            </w:hyperlink>
            <w:r w:rsidRPr="00A35A8E">
              <w:t xml:space="preserve">, </w:t>
            </w:r>
            <w:hyperlink r:id="rId284" w:history="1">
              <w:r w:rsidRPr="00A35A8E">
                <w:t>279</w:t>
              </w:r>
            </w:hyperlink>
            <w:r>
              <w:t xml:space="preserve"> и</w:t>
            </w:r>
            <w:r w:rsidRPr="00A35A8E">
              <w:t xml:space="preserve"> </w:t>
            </w:r>
            <w:hyperlink r:id="rId285" w:history="1">
              <w:r w:rsidRPr="00A35A8E">
                <w:t>360</w:t>
              </w:r>
            </w:hyperlink>
            <w:r w:rsidRPr="00A35A8E">
              <w:t xml:space="preserve"> </w:t>
            </w:r>
            <w:r>
              <w:t>УК РФ</w:t>
            </w:r>
            <w:r w:rsidRPr="00A35A8E">
              <w:t xml:space="preserve">, </w:t>
            </w:r>
            <w:hyperlink r:id="rId286" w:history="1">
              <w:r w:rsidRPr="00A35A8E">
                <w:t>вооружение</w:t>
              </w:r>
            </w:hyperlink>
            <w:r w:rsidRPr="00A35A8E">
              <w:t xml:space="preserve"> или </w:t>
            </w:r>
            <w:hyperlink r:id="rId287" w:history="1">
              <w:r w:rsidRPr="00A35A8E">
                <w:t>подготовка</w:t>
              </w:r>
            </w:hyperlink>
            <w:r w:rsidRPr="00A35A8E">
              <w:t xml:space="preserve"> лица в целях совершения хотя бы одного из указанных преступлений</w:t>
            </w:r>
            <w:r>
              <w:t xml:space="preserve">    </w:t>
            </w:r>
          </w:p>
          <w:p w:rsidR="00646420" w:rsidRPr="00BE427F" w:rsidRDefault="00646420" w:rsidP="005175E2">
            <w:pPr>
              <w:pStyle w:val="ConsPlusNormal"/>
              <w:jc w:val="right"/>
              <w:outlineLvl w:val="0"/>
            </w:pPr>
            <w:r>
              <w:t xml:space="preserve">   </w:t>
            </w:r>
            <w:r w:rsidRPr="007A2664">
              <w:t>ч. 1 ст. 205.1 УК РФ</w:t>
            </w:r>
          </w:p>
        </w:tc>
        <w:tc>
          <w:tcPr>
            <w:tcW w:w="426" w:type="dxa"/>
            <w:vAlign w:val="bottom"/>
          </w:tcPr>
          <w:p w:rsidR="00646420" w:rsidRPr="00BE427F" w:rsidRDefault="00646420" w:rsidP="005175E2">
            <w:pPr>
              <w:jc w:val="center"/>
            </w:pPr>
            <w:r w:rsidRPr="005D0B4C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58" w:name="E0601"/>
            <w:bookmarkEnd w:id="5258"/>
          </w:p>
        </w:tc>
        <w:tc>
          <w:tcPr>
            <w:tcW w:w="709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59" w:name="E0602"/>
            <w:bookmarkEnd w:id="5259"/>
          </w:p>
        </w:tc>
        <w:tc>
          <w:tcPr>
            <w:tcW w:w="283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60" w:name="E0603"/>
            <w:bookmarkEnd w:id="5260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61" w:name="E0604"/>
            <w:bookmarkEnd w:id="5261"/>
          </w:p>
        </w:tc>
        <w:tc>
          <w:tcPr>
            <w:tcW w:w="709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62" w:name="E0605"/>
            <w:bookmarkEnd w:id="5262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63" w:name="E0606"/>
            <w:bookmarkEnd w:id="5263"/>
          </w:p>
        </w:tc>
        <w:tc>
          <w:tcPr>
            <w:tcW w:w="426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64" w:name="E0607"/>
            <w:bookmarkEnd w:id="5264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65" w:name="E0608"/>
            <w:bookmarkEnd w:id="5265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66" w:name="E0609"/>
            <w:bookmarkEnd w:id="5266"/>
          </w:p>
        </w:tc>
        <w:tc>
          <w:tcPr>
            <w:tcW w:w="34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67" w:name="E0610"/>
            <w:bookmarkEnd w:id="5267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68" w:name="E0611"/>
            <w:bookmarkEnd w:id="5268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69" w:name="E0612"/>
            <w:bookmarkEnd w:id="5269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70" w:name="E0613"/>
            <w:bookmarkEnd w:id="5270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71" w:name="E0614"/>
            <w:bookmarkEnd w:id="5271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72" w:name="E0615"/>
            <w:bookmarkEnd w:id="5272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73" w:name="E0616"/>
            <w:bookmarkEnd w:id="5273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74" w:name="E0617"/>
            <w:bookmarkEnd w:id="5274"/>
          </w:p>
        </w:tc>
        <w:tc>
          <w:tcPr>
            <w:tcW w:w="54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75" w:name="E0618"/>
            <w:bookmarkEnd w:id="5275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76" w:name="E0619"/>
            <w:bookmarkEnd w:id="5276"/>
          </w:p>
        </w:tc>
        <w:tc>
          <w:tcPr>
            <w:tcW w:w="488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77" w:name="E0620"/>
            <w:bookmarkEnd w:id="5277"/>
          </w:p>
        </w:tc>
        <w:tc>
          <w:tcPr>
            <w:tcW w:w="417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78" w:name="E0621"/>
            <w:bookmarkEnd w:id="5278"/>
          </w:p>
        </w:tc>
        <w:tc>
          <w:tcPr>
            <w:tcW w:w="429" w:type="dxa"/>
            <w:gridSpan w:val="2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79" w:name="E0622"/>
            <w:bookmarkEnd w:id="5279"/>
          </w:p>
        </w:tc>
        <w:tc>
          <w:tcPr>
            <w:tcW w:w="47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80" w:name="E0623"/>
            <w:bookmarkEnd w:id="5280"/>
          </w:p>
        </w:tc>
        <w:tc>
          <w:tcPr>
            <w:tcW w:w="36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81" w:name="E0624"/>
            <w:bookmarkEnd w:id="5281"/>
          </w:p>
        </w:tc>
        <w:tc>
          <w:tcPr>
            <w:tcW w:w="450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82" w:name="E0625"/>
            <w:bookmarkEnd w:id="5282"/>
          </w:p>
        </w:tc>
        <w:tc>
          <w:tcPr>
            <w:tcW w:w="425" w:type="dxa"/>
            <w:vAlign w:val="center"/>
          </w:tcPr>
          <w:p w:rsidR="00646420" w:rsidRPr="000855DE" w:rsidRDefault="00646420" w:rsidP="000855DE">
            <w:pPr>
              <w:jc w:val="center"/>
              <w:rPr>
                <w:sz w:val="18"/>
                <w:szCs w:val="18"/>
              </w:rPr>
            </w:pPr>
            <w:bookmarkStart w:id="5283" w:name="E0626"/>
            <w:bookmarkEnd w:id="5283"/>
          </w:p>
        </w:tc>
      </w:tr>
      <w:tr w:rsidR="00A66DC8" w:rsidRPr="00BE427F" w:rsidTr="000855DE">
        <w:trPr>
          <w:cantSplit/>
          <w:trHeight w:val="343"/>
        </w:trPr>
        <w:tc>
          <w:tcPr>
            <w:tcW w:w="247" w:type="dxa"/>
            <w:vMerge/>
            <w:textDirection w:val="btLr"/>
            <w:vAlign w:val="center"/>
          </w:tcPr>
          <w:p w:rsidR="00A66DC8" w:rsidRPr="00BE427F" w:rsidRDefault="00A66DC8" w:rsidP="00A66DC8">
            <w:pPr>
              <w:ind w:left="113" w:right="113"/>
              <w:jc w:val="center"/>
            </w:pPr>
          </w:p>
        </w:tc>
        <w:tc>
          <w:tcPr>
            <w:tcW w:w="281" w:type="dxa"/>
            <w:vMerge/>
            <w:textDirection w:val="btLr"/>
            <w:vAlign w:val="center"/>
          </w:tcPr>
          <w:p w:rsidR="00A66DC8" w:rsidRDefault="00A66DC8" w:rsidP="00A66DC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vMerge w:val="restart"/>
            <w:vAlign w:val="center"/>
          </w:tcPr>
          <w:p w:rsidR="00A66DC8" w:rsidRPr="005175E2" w:rsidRDefault="00A66DC8" w:rsidP="00A66DC8">
            <w:pPr>
              <w:pStyle w:val="ConsPlusNormal"/>
              <w:spacing w:line="240" w:lineRule="exact"/>
              <w:ind w:left="-57" w:right="-57"/>
              <w:jc w:val="center"/>
              <w:outlineLvl w:val="0"/>
            </w:pPr>
            <w:r w:rsidRPr="005175E2">
              <w:t>в том числе</w:t>
            </w:r>
          </w:p>
        </w:tc>
        <w:tc>
          <w:tcPr>
            <w:tcW w:w="2900" w:type="dxa"/>
            <w:vAlign w:val="center"/>
          </w:tcPr>
          <w:p w:rsidR="00A66DC8" w:rsidRPr="000A19EA" w:rsidRDefault="00A66DC8" w:rsidP="00A66DC8">
            <w:pPr>
              <w:pStyle w:val="ConsPlusNormal"/>
              <w:outlineLvl w:val="0"/>
            </w:pPr>
            <w:r w:rsidRPr="000A19EA">
              <w:t xml:space="preserve">финансирование </w:t>
            </w:r>
          </w:p>
        </w:tc>
        <w:tc>
          <w:tcPr>
            <w:tcW w:w="426" w:type="dxa"/>
            <w:vAlign w:val="bottom"/>
          </w:tcPr>
          <w:p w:rsidR="00A66DC8" w:rsidRPr="005175E2" w:rsidRDefault="00A66DC8" w:rsidP="00A66DC8">
            <w:pPr>
              <w:pStyle w:val="ConsPlusNormal"/>
              <w:jc w:val="center"/>
              <w:outlineLvl w:val="0"/>
            </w:pPr>
            <w:r>
              <w:t>7</w:t>
            </w:r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84" w:name="E0701"/>
            <w:bookmarkEnd w:id="5284"/>
          </w:p>
        </w:tc>
        <w:tc>
          <w:tcPr>
            <w:tcW w:w="709" w:type="dxa"/>
            <w:vAlign w:val="center"/>
          </w:tcPr>
          <w:p w:rsidR="00A66DC8" w:rsidRPr="000855DE" w:rsidRDefault="00A66DC8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5285" w:name="E0702"/>
            <w:bookmarkEnd w:id="5285"/>
          </w:p>
        </w:tc>
        <w:tc>
          <w:tcPr>
            <w:tcW w:w="283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86" w:name="E0703"/>
            <w:bookmarkEnd w:id="5286"/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87" w:name="E0704"/>
            <w:bookmarkEnd w:id="5287"/>
          </w:p>
        </w:tc>
        <w:tc>
          <w:tcPr>
            <w:tcW w:w="709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88" w:name="E0705"/>
            <w:bookmarkEnd w:id="5288"/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89" w:name="E0706"/>
            <w:bookmarkEnd w:id="5289"/>
          </w:p>
        </w:tc>
        <w:tc>
          <w:tcPr>
            <w:tcW w:w="426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90" w:name="E0707"/>
            <w:bookmarkEnd w:id="5290"/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91" w:name="E0708"/>
            <w:bookmarkEnd w:id="5291"/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92" w:name="E0709"/>
            <w:bookmarkEnd w:id="5292"/>
          </w:p>
        </w:tc>
        <w:tc>
          <w:tcPr>
            <w:tcW w:w="34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93" w:name="E0710"/>
            <w:bookmarkEnd w:id="5293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94" w:name="E0711"/>
            <w:bookmarkEnd w:id="5294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95" w:name="E0712"/>
            <w:bookmarkEnd w:id="5295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96" w:name="E0713"/>
            <w:bookmarkEnd w:id="5296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97" w:name="E0714"/>
            <w:bookmarkEnd w:id="5297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98" w:name="E0715"/>
            <w:bookmarkEnd w:id="5298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299" w:name="E0716"/>
            <w:bookmarkEnd w:id="5299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00" w:name="E0717"/>
            <w:bookmarkEnd w:id="5300"/>
          </w:p>
        </w:tc>
        <w:tc>
          <w:tcPr>
            <w:tcW w:w="54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01" w:name="E0718"/>
            <w:bookmarkEnd w:id="5301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02" w:name="E0719"/>
            <w:bookmarkEnd w:id="5302"/>
          </w:p>
        </w:tc>
        <w:tc>
          <w:tcPr>
            <w:tcW w:w="488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03" w:name="E0720"/>
            <w:bookmarkEnd w:id="5303"/>
          </w:p>
        </w:tc>
        <w:tc>
          <w:tcPr>
            <w:tcW w:w="425" w:type="dxa"/>
            <w:gridSpan w:val="2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04" w:name="E0721"/>
            <w:bookmarkEnd w:id="5304"/>
          </w:p>
        </w:tc>
        <w:tc>
          <w:tcPr>
            <w:tcW w:w="421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05" w:name="E0722"/>
            <w:bookmarkEnd w:id="5305"/>
          </w:p>
        </w:tc>
        <w:tc>
          <w:tcPr>
            <w:tcW w:w="47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06" w:name="E0723"/>
            <w:bookmarkEnd w:id="5306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07" w:name="E0724"/>
            <w:bookmarkEnd w:id="5307"/>
          </w:p>
        </w:tc>
        <w:tc>
          <w:tcPr>
            <w:tcW w:w="45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08" w:name="E0725"/>
            <w:bookmarkEnd w:id="5308"/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09" w:name="E0726"/>
            <w:bookmarkEnd w:id="5309"/>
          </w:p>
        </w:tc>
      </w:tr>
      <w:tr w:rsidR="00A66DC8" w:rsidRPr="00BE427F" w:rsidTr="000855DE">
        <w:trPr>
          <w:cantSplit/>
          <w:trHeight w:val="279"/>
        </w:trPr>
        <w:tc>
          <w:tcPr>
            <w:tcW w:w="247" w:type="dxa"/>
            <w:vMerge/>
            <w:textDirection w:val="btLr"/>
            <w:vAlign w:val="center"/>
          </w:tcPr>
          <w:p w:rsidR="00A66DC8" w:rsidRPr="00BE427F" w:rsidRDefault="00A66DC8" w:rsidP="00A66DC8">
            <w:pPr>
              <w:ind w:left="113" w:right="113"/>
              <w:jc w:val="center"/>
            </w:pPr>
          </w:p>
        </w:tc>
        <w:tc>
          <w:tcPr>
            <w:tcW w:w="281" w:type="dxa"/>
            <w:vMerge/>
            <w:textDirection w:val="btLr"/>
            <w:vAlign w:val="center"/>
          </w:tcPr>
          <w:p w:rsidR="00A66DC8" w:rsidRDefault="00A66DC8" w:rsidP="00A66DC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vMerge/>
            <w:vAlign w:val="center"/>
          </w:tcPr>
          <w:p w:rsidR="00A66DC8" w:rsidRPr="005175E2" w:rsidRDefault="00A66DC8" w:rsidP="00A66DC8">
            <w:pPr>
              <w:pStyle w:val="ConsPlusNormal"/>
              <w:spacing w:line="240" w:lineRule="exact"/>
              <w:ind w:left="-57" w:right="-57"/>
              <w:jc w:val="center"/>
              <w:outlineLvl w:val="0"/>
            </w:pPr>
          </w:p>
        </w:tc>
        <w:tc>
          <w:tcPr>
            <w:tcW w:w="2900" w:type="dxa"/>
            <w:vAlign w:val="center"/>
          </w:tcPr>
          <w:p w:rsidR="00A66DC8" w:rsidRPr="00646420" w:rsidRDefault="00A66DC8" w:rsidP="00A66DC8">
            <w:pPr>
              <w:pStyle w:val="ConsPlusNormal"/>
              <w:outlineLvl w:val="0"/>
              <w:rPr>
                <w:highlight w:val="yellow"/>
              </w:rPr>
            </w:pPr>
            <w:hyperlink r:id="rId288" w:history="1">
              <w:r w:rsidRPr="00090B95">
                <w:t>склонение, вербовка</w:t>
              </w:r>
            </w:hyperlink>
            <w:r w:rsidRPr="00090B95">
              <w:t xml:space="preserve"> или иное вовлечение</w:t>
            </w:r>
          </w:p>
        </w:tc>
        <w:tc>
          <w:tcPr>
            <w:tcW w:w="426" w:type="dxa"/>
            <w:vAlign w:val="bottom"/>
          </w:tcPr>
          <w:p w:rsidR="00A66DC8" w:rsidRDefault="00A66DC8" w:rsidP="00A66DC8">
            <w:pPr>
              <w:pStyle w:val="ConsPlusNormal"/>
              <w:jc w:val="center"/>
              <w:outlineLvl w:val="0"/>
            </w:pPr>
            <w:r>
              <w:t>8</w:t>
            </w:r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b/>
                <w:color w:val="0070C0"/>
                <w:sz w:val="18"/>
                <w:szCs w:val="18"/>
              </w:rPr>
            </w:pPr>
            <w:bookmarkStart w:id="5310" w:name="E0801"/>
            <w:bookmarkEnd w:id="5310"/>
          </w:p>
        </w:tc>
        <w:tc>
          <w:tcPr>
            <w:tcW w:w="709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11" w:name="E0802"/>
            <w:bookmarkEnd w:id="5311"/>
          </w:p>
        </w:tc>
        <w:tc>
          <w:tcPr>
            <w:tcW w:w="283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12" w:name="E0803"/>
            <w:bookmarkEnd w:id="5312"/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13" w:name="E0804"/>
            <w:bookmarkEnd w:id="5313"/>
          </w:p>
        </w:tc>
        <w:tc>
          <w:tcPr>
            <w:tcW w:w="709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14" w:name="E0805"/>
            <w:bookmarkEnd w:id="5314"/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15" w:name="E0806"/>
            <w:bookmarkEnd w:id="5315"/>
          </w:p>
        </w:tc>
        <w:tc>
          <w:tcPr>
            <w:tcW w:w="426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16" w:name="E0807"/>
            <w:bookmarkEnd w:id="5316"/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17" w:name="E0808"/>
            <w:bookmarkEnd w:id="5317"/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18" w:name="E0809"/>
            <w:bookmarkEnd w:id="5318"/>
          </w:p>
        </w:tc>
        <w:tc>
          <w:tcPr>
            <w:tcW w:w="34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19" w:name="E0810"/>
            <w:bookmarkEnd w:id="5319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20" w:name="E0811"/>
            <w:bookmarkEnd w:id="5320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21" w:name="E0812"/>
            <w:bookmarkEnd w:id="5321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22" w:name="E0813"/>
            <w:bookmarkEnd w:id="5322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23" w:name="E0814"/>
            <w:bookmarkEnd w:id="5323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24" w:name="E0815"/>
            <w:bookmarkEnd w:id="5324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25" w:name="E0816"/>
            <w:bookmarkEnd w:id="5325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26" w:name="E0817"/>
            <w:bookmarkEnd w:id="5326"/>
          </w:p>
        </w:tc>
        <w:tc>
          <w:tcPr>
            <w:tcW w:w="54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27" w:name="E0818"/>
            <w:bookmarkEnd w:id="5327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28" w:name="E0819"/>
            <w:bookmarkEnd w:id="5328"/>
          </w:p>
        </w:tc>
        <w:tc>
          <w:tcPr>
            <w:tcW w:w="488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29" w:name="E0820"/>
            <w:bookmarkEnd w:id="5329"/>
          </w:p>
        </w:tc>
        <w:tc>
          <w:tcPr>
            <w:tcW w:w="425" w:type="dxa"/>
            <w:gridSpan w:val="2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30" w:name="E0821"/>
            <w:bookmarkEnd w:id="5330"/>
          </w:p>
        </w:tc>
        <w:tc>
          <w:tcPr>
            <w:tcW w:w="421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31" w:name="E0822"/>
            <w:bookmarkEnd w:id="5331"/>
          </w:p>
        </w:tc>
        <w:tc>
          <w:tcPr>
            <w:tcW w:w="47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32" w:name="E0823"/>
            <w:bookmarkEnd w:id="5332"/>
          </w:p>
        </w:tc>
        <w:tc>
          <w:tcPr>
            <w:tcW w:w="36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33" w:name="E0824"/>
            <w:bookmarkEnd w:id="5333"/>
          </w:p>
        </w:tc>
        <w:tc>
          <w:tcPr>
            <w:tcW w:w="450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34" w:name="E0825"/>
            <w:bookmarkEnd w:id="5334"/>
          </w:p>
        </w:tc>
        <w:tc>
          <w:tcPr>
            <w:tcW w:w="425" w:type="dxa"/>
            <w:vAlign w:val="center"/>
          </w:tcPr>
          <w:p w:rsidR="00A66DC8" w:rsidRPr="000855DE" w:rsidRDefault="00A66DC8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35" w:name="E0826"/>
            <w:bookmarkEnd w:id="5335"/>
          </w:p>
        </w:tc>
      </w:tr>
    </w:tbl>
    <w:p w:rsidR="003460B5" w:rsidRDefault="003460B5">
      <w:r>
        <w:br w:type="page"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5"/>
        <w:gridCol w:w="287"/>
        <w:gridCol w:w="562"/>
        <w:gridCol w:w="143"/>
        <w:gridCol w:w="281"/>
        <w:gridCol w:w="2559"/>
        <w:gridCol w:w="426"/>
        <w:gridCol w:w="425"/>
        <w:gridCol w:w="709"/>
        <w:gridCol w:w="283"/>
        <w:gridCol w:w="425"/>
        <w:gridCol w:w="709"/>
        <w:gridCol w:w="425"/>
        <w:gridCol w:w="426"/>
        <w:gridCol w:w="425"/>
        <w:gridCol w:w="414"/>
        <w:gridCol w:w="360"/>
        <w:gridCol w:w="360"/>
        <w:gridCol w:w="360"/>
        <w:gridCol w:w="360"/>
        <w:gridCol w:w="360"/>
        <w:gridCol w:w="360"/>
        <w:gridCol w:w="360"/>
        <w:gridCol w:w="360"/>
        <w:gridCol w:w="540"/>
        <w:gridCol w:w="418"/>
        <w:gridCol w:w="426"/>
        <w:gridCol w:w="425"/>
        <w:gridCol w:w="425"/>
        <w:gridCol w:w="466"/>
        <w:gridCol w:w="360"/>
        <w:gridCol w:w="450"/>
        <w:gridCol w:w="425"/>
      </w:tblGrid>
      <w:tr w:rsidR="00117592" w:rsidRPr="00BE427F" w:rsidTr="00637B03">
        <w:trPr>
          <w:tblHeader/>
        </w:trPr>
        <w:tc>
          <w:tcPr>
            <w:tcW w:w="4077" w:type="dxa"/>
            <w:gridSpan w:val="6"/>
            <w:vAlign w:val="center"/>
          </w:tcPr>
          <w:p w:rsidR="00117592" w:rsidRPr="002652F6" w:rsidRDefault="00117592" w:rsidP="00117592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vAlign w:val="center"/>
          </w:tcPr>
          <w:p w:rsidR="00117592" w:rsidRPr="002652F6" w:rsidRDefault="00117592" w:rsidP="00117592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Б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117592" w:rsidRPr="002652F6" w:rsidRDefault="00117592" w:rsidP="00401622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2</w:t>
            </w:r>
          </w:p>
        </w:tc>
        <w:tc>
          <w:tcPr>
            <w:tcW w:w="283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7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8</w:t>
            </w:r>
          </w:p>
        </w:tc>
        <w:tc>
          <w:tcPr>
            <w:tcW w:w="414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60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401622" w:rsidP="0040162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17592" w:rsidRPr="002652F6">
              <w:rPr>
                <w:sz w:val="20"/>
                <w:szCs w:val="20"/>
              </w:rPr>
              <w:t>10</w:t>
            </w:r>
          </w:p>
        </w:tc>
        <w:tc>
          <w:tcPr>
            <w:tcW w:w="360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401622" w:rsidP="0040162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17592" w:rsidRPr="002652F6">
              <w:rPr>
                <w:sz w:val="20"/>
                <w:szCs w:val="20"/>
              </w:rPr>
              <w:t>11</w:t>
            </w:r>
          </w:p>
        </w:tc>
        <w:tc>
          <w:tcPr>
            <w:tcW w:w="360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401622" w:rsidP="00401622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17592" w:rsidRPr="002652F6">
              <w:rPr>
                <w:sz w:val="20"/>
                <w:szCs w:val="20"/>
              </w:rPr>
              <w:t>12</w:t>
            </w:r>
          </w:p>
        </w:tc>
        <w:tc>
          <w:tcPr>
            <w:tcW w:w="360" w:type="dxa"/>
            <w:tcMar>
              <w:left w:w="0" w:type="dxa"/>
              <w:right w:w="28" w:type="dxa"/>
            </w:tcMar>
            <w:vAlign w:val="center"/>
          </w:tcPr>
          <w:p w:rsidR="00117592" w:rsidRPr="002652F6" w:rsidRDefault="00401622" w:rsidP="0040162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17592" w:rsidRPr="002652F6">
              <w:rPr>
                <w:sz w:val="20"/>
                <w:szCs w:val="20"/>
              </w:rPr>
              <w:t>13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  <w:vAlign w:val="center"/>
          </w:tcPr>
          <w:p w:rsidR="00117592" w:rsidRPr="002652F6" w:rsidRDefault="00401622" w:rsidP="00401622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17592" w:rsidRPr="002652F6">
              <w:rPr>
                <w:sz w:val="20"/>
                <w:szCs w:val="20"/>
              </w:rPr>
              <w:t>14</w:t>
            </w:r>
          </w:p>
        </w:tc>
        <w:tc>
          <w:tcPr>
            <w:tcW w:w="360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401622" w:rsidP="00401622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17592" w:rsidRPr="002652F6">
              <w:rPr>
                <w:sz w:val="20"/>
                <w:szCs w:val="20"/>
              </w:rPr>
              <w:t>15</w:t>
            </w:r>
          </w:p>
        </w:tc>
        <w:tc>
          <w:tcPr>
            <w:tcW w:w="360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401622" w:rsidP="00401622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17592" w:rsidRPr="002652F6">
              <w:rPr>
                <w:sz w:val="20"/>
                <w:szCs w:val="20"/>
              </w:rPr>
              <w:t>16</w:t>
            </w:r>
          </w:p>
        </w:tc>
        <w:tc>
          <w:tcPr>
            <w:tcW w:w="360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ind w:left="-164" w:right="-232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17</w:t>
            </w:r>
          </w:p>
        </w:tc>
        <w:tc>
          <w:tcPr>
            <w:tcW w:w="540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ind w:left="-108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18</w:t>
            </w:r>
          </w:p>
        </w:tc>
        <w:tc>
          <w:tcPr>
            <w:tcW w:w="418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401622" w:rsidP="00401622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17592" w:rsidRPr="002652F6">
              <w:rPr>
                <w:sz w:val="20"/>
                <w:szCs w:val="20"/>
              </w:rPr>
              <w:t>19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401622" w:rsidP="00401622">
            <w:pPr>
              <w:ind w:left="-8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117592" w:rsidRPr="002652F6">
              <w:rPr>
                <w:sz w:val="20"/>
                <w:szCs w:val="20"/>
              </w:rPr>
              <w:t>20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401622" w:rsidP="00401622">
            <w:pPr>
              <w:ind w:left="-164" w:right="-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117592" w:rsidRPr="002652F6">
              <w:rPr>
                <w:sz w:val="20"/>
                <w:szCs w:val="20"/>
              </w:rPr>
              <w:t>21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22</w:t>
            </w:r>
          </w:p>
        </w:tc>
        <w:tc>
          <w:tcPr>
            <w:tcW w:w="466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ind w:right="-108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23</w:t>
            </w:r>
          </w:p>
        </w:tc>
        <w:tc>
          <w:tcPr>
            <w:tcW w:w="360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401622" w:rsidP="00401622">
            <w:pPr>
              <w:ind w:left="-164" w:right="-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117592" w:rsidRPr="002652F6">
              <w:rPr>
                <w:sz w:val="20"/>
                <w:szCs w:val="20"/>
              </w:rPr>
              <w:t>24</w:t>
            </w:r>
          </w:p>
        </w:tc>
        <w:tc>
          <w:tcPr>
            <w:tcW w:w="450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ind w:right="-108"/>
              <w:jc w:val="center"/>
              <w:rPr>
                <w:sz w:val="20"/>
                <w:szCs w:val="20"/>
              </w:rPr>
            </w:pPr>
            <w:r w:rsidRPr="002652F6">
              <w:rPr>
                <w:sz w:val="20"/>
                <w:szCs w:val="20"/>
              </w:rPr>
              <w:t>25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:rsidR="00117592" w:rsidRPr="002652F6" w:rsidRDefault="00117592" w:rsidP="00401622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1E263C" w:rsidRPr="00BE427F" w:rsidTr="000855DE">
        <w:trPr>
          <w:trHeight w:val="152"/>
        </w:trPr>
        <w:tc>
          <w:tcPr>
            <w:tcW w:w="245" w:type="dxa"/>
            <w:vMerge w:val="restart"/>
            <w:textDirection w:val="btLr"/>
            <w:vAlign w:val="center"/>
          </w:tcPr>
          <w:p w:rsidR="001E263C" w:rsidRPr="00BE427F" w:rsidRDefault="001E263C" w:rsidP="000060C8">
            <w:pPr>
              <w:ind w:left="113" w:right="113"/>
              <w:jc w:val="center"/>
            </w:pPr>
            <w:r w:rsidRPr="005175E2">
              <w:rPr>
                <w:sz w:val="20"/>
                <w:szCs w:val="20"/>
              </w:rPr>
              <w:t>В том числе</w:t>
            </w:r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1E263C" w:rsidRPr="00BE427F" w:rsidRDefault="001E263C" w:rsidP="000060C8">
            <w:pPr>
              <w:jc w:val="center"/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3545" w:type="dxa"/>
            <w:gridSpan w:val="4"/>
          </w:tcPr>
          <w:p w:rsidR="001E263C" w:rsidRDefault="001E263C" w:rsidP="00C460B1">
            <w:pPr>
              <w:pStyle w:val="ConsPlusNormal"/>
              <w:outlineLvl w:val="0"/>
            </w:pPr>
            <w:hyperlink r:id="rId289" w:history="1">
              <w:r>
                <w:t>с</w:t>
              </w:r>
              <w:r w:rsidRPr="00A35A8E">
                <w:t>клонение, вербовка</w:t>
              </w:r>
            </w:hyperlink>
            <w:r w:rsidRPr="00A35A8E">
              <w:t xml:space="preserve"> или иное вовлечение лица в совершение хотя бы одного из преступлений, предусмотренных </w:t>
            </w:r>
            <w:hyperlink r:id="rId290" w:history="1">
              <w:r w:rsidRPr="00A35A8E">
                <w:t>ст</w:t>
              </w:r>
              <w:r>
                <w:t>.</w:t>
              </w:r>
              <w:r w:rsidRPr="00A35A8E">
                <w:t xml:space="preserve"> 205</w:t>
              </w:r>
            </w:hyperlink>
            <w:r>
              <w:t xml:space="preserve">, </w:t>
            </w:r>
            <w:hyperlink r:id="rId291" w:history="1">
              <w:r w:rsidRPr="00A35A8E">
                <w:t>205.3</w:t>
              </w:r>
            </w:hyperlink>
            <w:r w:rsidRPr="00A35A8E">
              <w:t xml:space="preserve">, </w:t>
            </w:r>
            <w:hyperlink r:id="rId292" w:history="1">
              <w:r w:rsidRPr="00A35A8E">
                <w:t>205.4</w:t>
              </w:r>
            </w:hyperlink>
            <w:r w:rsidRPr="00A35A8E">
              <w:t xml:space="preserve">, </w:t>
            </w:r>
            <w:hyperlink r:id="rId293" w:history="1">
              <w:r w:rsidRPr="00A35A8E">
                <w:t>205.5</w:t>
              </w:r>
            </w:hyperlink>
            <w:r w:rsidRPr="00A35A8E">
              <w:t xml:space="preserve">, </w:t>
            </w:r>
            <w:r>
              <w:t xml:space="preserve">чч. 3 и 4 ст. </w:t>
            </w:r>
            <w:hyperlink r:id="rId294" w:history="1">
              <w:r w:rsidRPr="00A35A8E">
                <w:t>206</w:t>
              </w:r>
            </w:hyperlink>
            <w:r w:rsidRPr="00A35A8E">
              <w:t xml:space="preserve">, </w:t>
            </w:r>
            <w:r>
              <w:t>ч. 4 ст.</w:t>
            </w:r>
            <w:r w:rsidRPr="00A35A8E">
              <w:t xml:space="preserve"> </w:t>
            </w:r>
            <w:hyperlink r:id="rId295" w:history="1">
              <w:r w:rsidRPr="00A35A8E">
                <w:t>211</w:t>
              </w:r>
            </w:hyperlink>
            <w:r w:rsidRPr="00A35A8E">
              <w:t xml:space="preserve"> </w:t>
            </w:r>
            <w:r>
              <w:t>УК РФ</w:t>
            </w:r>
            <w:r w:rsidRPr="00A35A8E">
              <w:t xml:space="preserve">, </w:t>
            </w:r>
            <w:hyperlink r:id="rId296" w:history="1">
              <w:r w:rsidRPr="00A35A8E">
                <w:t>вооружение</w:t>
              </w:r>
            </w:hyperlink>
            <w:r w:rsidRPr="00A35A8E">
              <w:t xml:space="preserve"> или </w:t>
            </w:r>
            <w:hyperlink r:id="rId297" w:history="1">
              <w:r w:rsidRPr="00A35A8E">
                <w:t>подготовка</w:t>
              </w:r>
            </w:hyperlink>
            <w:r w:rsidRPr="00A35A8E">
              <w:t xml:space="preserve"> лица в целях совершения хотя бы одного из указанных преступлений, а равно </w:t>
            </w:r>
            <w:hyperlink r:id="rId298" w:history="1">
              <w:r w:rsidRPr="00A35A8E">
                <w:t>финансирование терроризма</w:t>
              </w:r>
            </w:hyperlink>
            <w:r w:rsidRPr="00A35A8E">
              <w:t xml:space="preserve"> </w:t>
            </w:r>
            <w:r>
              <w:t xml:space="preserve"> </w:t>
            </w:r>
          </w:p>
          <w:p w:rsidR="001E263C" w:rsidRDefault="001E263C" w:rsidP="005175E2">
            <w:pPr>
              <w:pStyle w:val="ConsPlusNormal"/>
              <w:jc w:val="right"/>
              <w:outlineLvl w:val="0"/>
            </w:pPr>
            <w:r>
              <w:t xml:space="preserve">          </w:t>
            </w:r>
            <w:r w:rsidRPr="007A2664">
              <w:t xml:space="preserve">ч. </w:t>
            </w:r>
            <w:r>
              <w:t>1.</w:t>
            </w:r>
            <w:r w:rsidRPr="007A2664">
              <w:t>1 ст. 205.1 УК РФ</w:t>
            </w:r>
          </w:p>
        </w:tc>
        <w:tc>
          <w:tcPr>
            <w:tcW w:w="426" w:type="dxa"/>
            <w:vAlign w:val="bottom"/>
          </w:tcPr>
          <w:p w:rsidR="001E263C" w:rsidRPr="005175E2" w:rsidRDefault="00CA11D4" w:rsidP="005175E2">
            <w:pPr>
              <w:pStyle w:val="ConsPlusNormal"/>
              <w:jc w:val="center"/>
              <w:outlineLvl w:val="0"/>
            </w:pPr>
            <w:r>
              <w:t>9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36" w:name="E0901"/>
            <w:bookmarkEnd w:id="533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b/>
                <w:color w:val="0070C0"/>
                <w:sz w:val="18"/>
                <w:szCs w:val="18"/>
              </w:rPr>
            </w:pPr>
            <w:bookmarkStart w:id="5337" w:name="E0902"/>
            <w:bookmarkEnd w:id="5337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38" w:name="E0903"/>
            <w:bookmarkEnd w:id="533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39" w:name="E0904"/>
            <w:bookmarkEnd w:id="53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40" w:name="E0905"/>
            <w:bookmarkEnd w:id="53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41" w:name="E0906"/>
            <w:bookmarkEnd w:id="53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42" w:name="E0907"/>
            <w:bookmarkEnd w:id="534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43" w:name="E0908"/>
            <w:bookmarkEnd w:id="53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4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44" w:name="E0909"/>
            <w:bookmarkEnd w:id="534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45" w:name="E0910"/>
            <w:bookmarkEnd w:id="53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46" w:name="E0911"/>
            <w:bookmarkEnd w:id="53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47" w:name="E0912"/>
            <w:bookmarkEnd w:id="534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48" w:name="E0913"/>
            <w:bookmarkEnd w:id="534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49" w:name="E0914"/>
            <w:bookmarkEnd w:id="534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50" w:name="E0915"/>
            <w:bookmarkEnd w:id="53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51" w:name="E0916"/>
            <w:bookmarkEnd w:id="53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52" w:name="E0917"/>
            <w:bookmarkEnd w:id="53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53" w:name="E0918"/>
            <w:bookmarkEnd w:id="53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8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54" w:name="E0919"/>
            <w:bookmarkEnd w:id="535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55" w:name="E0920"/>
            <w:bookmarkEnd w:id="53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56" w:name="E0921"/>
            <w:bookmarkEnd w:id="53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57" w:name="E0922"/>
            <w:bookmarkEnd w:id="535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66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58" w:name="E0923"/>
            <w:bookmarkEnd w:id="53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59" w:name="E0924"/>
            <w:bookmarkEnd w:id="53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50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60" w:name="E0925"/>
            <w:bookmarkEnd w:id="536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pStyle w:val="ConsPlusNormal"/>
              <w:jc w:val="center"/>
              <w:outlineLvl w:val="0"/>
              <w:rPr>
                <w:sz w:val="18"/>
                <w:szCs w:val="18"/>
              </w:rPr>
            </w:pPr>
            <w:bookmarkStart w:id="5361" w:name="E0926"/>
            <w:bookmarkEnd w:id="5361"/>
            <w:r>
              <w:rPr>
                <w:sz w:val="18"/>
                <w:szCs w:val="18"/>
              </w:rPr>
              <w:t xml:space="preserve"> 0</w:t>
            </w:r>
          </w:p>
        </w:tc>
      </w:tr>
      <w:tr w:rsidR="001E263C" w:rsidRPr="00BE427F" w:rsidTr="000855DE">
        <w:trPr>
          <w:trHeight w:val="291"/>
        </w:trPr>
        <w:tc>
          <w:tcPr>
            <w:tcW w:w="245" w:type="dxa"/>
            <w:vMerge/>
            <w:textDirection w:val="btLr"/>
            <w:vAlign w:val="center"/>
          </w:tcPr>
          <w:p w:rsidR="001E263C" w:rsidRPr="007A2664" w:rsidRDefault="001E263C" w:rsidP="00A83B6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  <w:textDirection w:val="btLr"/>
            <w:vAlign w:val="center"/>
          </w:tcPr>
          <w:p w:rsidR="001E263C" w:rsidRPr="00BE427F" w:rsidRDefault="001E263C" w:rsidP="005C3694">
            <w:pPr>
              <w:ind w:left="113" w:right="113"/>
              <w:jc w:val="center"/>
            </w:pPr>
          </w:p>
        </w:tc>
        <w:tc>
          <w:tcPr>
            <w:tcW w:w="705" w:type="dxa"/>
            <w:gridSpan w:val="2"/>
            <w:vMerge w:val="restart"/>
            <w:vAlign w:val="center"/>
          </w:tcPr>
          <w:p w:rsidR="001E263C" w:rsidRPr="007A2664" w:rsidRDefault="001E263C" w:rsidP="005175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 том числе</w:t>
            </w:r>
          </w:p>
        </w:tc>
        <w:tc>
          <w:tcPr>
            <w:tcW w:w="2840" w:type="dxa"/>
            <w:gridSpan w:val="2"/>
            <w:vAlign w:val="center"/>
          </w:tcPr>
          <w:p w:rsidR="001E263C" w:rsidRPr="007A2664" w:rsidRDefault="001E263C" w:rsidP="005175E2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>инансирование</w:t>
            </w:r>
          </w:p>
        </w:tc>
        <w:tc>
          <w:tcPr>
            <w:tcW w:w="426" w:type="dxa"/>
            <w:vAlign w:val="bottom"/>
          </w:tcPr>
          <w:p w:rsidR="001E263C" w:rsidRPr="005175E2" w:rsidRDefault="00CA11D4" w:rsidP="005175E2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62" w:name="E1001"/>
            <w:bookmarkEnd w:id="536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1E263C" w:rsidRPr="000855DE" w:rsidRDefault="00012017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363" w:name="E1002"/>
            <w:bookmarkEnd w:id="5363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64" w:name="E1003"/>
            <w:bookmarkEnd w:id="536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65" w:name="E1004"/>
            <w:bookmarkEnd w:id="53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66" w:name="E1005"/>
            <w:bookmarkEnd w:id="536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67" w:name="E1006"/>
            <w:bookmarkEnd w:id="536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68" w:name="E1007"/>
            <w:bookmarkEnd w:id="536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69" w:name="E1008"/>
            <w:bookmarkEnd w:id="53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4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70" w:name="E1009"/>
            <w:bookmarkEnd w:id="537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71" w:name="E1010"/>
            <w:bookmarkEnd w:id="53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72" w:name="E1011"/>
            <w:bookmarkEnd w:id="537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ind w:right="-108"/>
              <w:jc w:val="center"/>
              <w:rPr>
                <w:sz w:val="18"/>
                <w:szCs w:val="18"/>
              </w:rPr>
            </w:pPr>
            <w:bookmarkStart w:id="5373" w:name="E1012"/>
            <w:bookmarkEnd w:id="537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74" w:name="E1013"/>
            <w:bookmarkEnd w:id="537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75" w:name="E1014"/>
            <w:bookmarkEnd w:id="53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76" w:name="E1015"/>
            <w:bookmarkEnd w:id="53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77" w:name="E1016"/>
            <w:bookmarkEnd w:id="53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78" w:name="E1017"/>
            <w:bookmarkEnd w:id="53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79" w:name="E1018"/>
            <w:bookmarkEnd w:id="53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8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80" w:name="E1019"/>
            <w:bookmarkEnd w:id="538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81" w:name="E1020"/>
            <w:bookmarkEnd w:id="53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82" w:name="E1021"/>
            <w:bookmarkEnd w:id="53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83" w:name="E1022"/>
            <w:bookmarkEnd w:id="53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6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84" w:name="E1023"/>
            <w:bookmarkEnd w:id="538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85" w:name="E1024"/>
            <w:bookmarkEnd w:id="53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5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86" w:name="E1025"/>
            <w:bookmarkEnd w:id="538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387" w:name="E1026"/>
            <w:bookmarkEnd w:id="5387"/>
            <w:r>
              <w:rPr>
                <w:sz w:val="18"/>
                <w:szCs w:val="18"/>
              </w:rPr>
              <w:t xml:space="preserve"> 0</w:t>
            </w:r>
          </w:p>
        </w:tc>
      </w:tr>
      <w:tr w:rsidR="001E263C" w:rsidRPr="00BE427F" w:rsidTr="000855DE">
        <w:trPr>
          <w:trHeight w:val="408"/>
        </w:trPr>
        <w:tc>
          <w:tcPr>
            <w:tcW w:w="245" w:type="dxa"/>
            <w:vMerge/>
          </w:tcPr>
          <w:p w:rsidR="001E263C" w:rsidRPr="00BE427F" w:rsidRDefault="001E263C" w:rsidP="00A83B62">
            <w:pPr>
              <w:ind w:left="113" w:right="113"/>
              <w:jc w:val="center"/>
            </w:pPr>
          </w:p>
        </w:tc>
        <w:tc>
          <w:tcPr>
            <w:tcW w:w="287" w:type="dxa"/>
            <w:vMerge/>
          </w:tcPr>
          <w:p w:rsidR="001E263C" w:rsidRPr="00BE427F" w:rsidRDefault="001E263C" w:rsidP="00D57619"/>
        </w:tc>
        <w:tc>
          <w:tcPr>
            <w:tcW w:w="705" w:type="dxa"/>
            <w:gridSpan w:val="2"/>
            <w:vMerge/>
          </w:tcPr>
          <w:p w:rsidR="001E263C" w:rsidRPr="007A2664" w:rsidRDefault="001E263C" w:rsidP="009B250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E263C" w:rsidRPr="007A2664" w:rsidRDefault="001C0D12" w:rsidP="005175E2">
            <w:pPr>
              <w:spacing w:line="200" w:lineRule="exact"/>
              <w:rPr>
                <w:sz w:val="20"/>
                <w:szCs w:val="20"/>
              </w:rPr>
            </w:pPr>
            <w:hyperlink r:id="rId299" w:history="1">
              <w:r w:rsidRPr="00090B95">
                <w:rPr>
                  <w:sz w:val="20"/>
                  <w:szCs w:val="20"/>
                </w:rPr>
                <w:t>склонение, вербовка</w:t>
              </w:r>
            </w:hyperlink>
            <w:r w:rsidRPr="00090B95">
              <w:rPr>
                <w:sz w:val="20"/>
                <w:szCs w:val="20"/>
              </w:rPr>
              <w:t xml:space="preserve"> или иное вовлечение</w:t>
            </w:r>
          </w:p>
        </w:tc>
        <w:tc>
          <w:tcPr>
            <w:tcW w:w="426" w:type="dxa"/>
            <w:vAlign w:val="bottom"/>
          </w:tcPr>
          <w:p w:rsidR="001E263C" w:rsidRPr="005175E2" w:rsidRDefault="00CA11D4" w:rsidP="005175E2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88" w:name="E1101"/>
            <w:bookmarkEnd w:id="5388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389" w:name="E1102"/>
            <w:bookmarkEnd w:id="5389"/>
          </w:p>
        </w:tc>
        <w:tc>
          <w:tcPr>
            <w:tcW w:w="283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90" w:name="E1103"/>
            <w:bookmarkEnd w:id="5390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91" w:name="E1104"/>
            <w:bookmarkEnd w:id="5391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92" w:name="E1105"/>
            <w:bookmarkEnd w:id="5392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93" w:name="E1106"/>
            <w:bookmarkEnd w:id="5393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94" w:name="E1107"/>
            <w:bookmarkEnd w:id="5394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95" w:name="E1108"/>
            <w:bookmarkEnd w:id="5395"/>
          </w:p>
        </w:tc>
        <w:tc>
          <w:tcPr>
            <w:tcW w:w="414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96" w:name="E1109"/>
            <w:bookmarkEnd w:id="5396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97" w:name="E1110"/>
            <w:bookmarkEnd w:id="5397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98" w:name="E1111"/>
            <w:bookmarkEnd w:id="5398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399" w:name="E1112"/>
            <w:bookmarkEnd w:id="5399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00" w:name="E1113"/>
            <w:bookmarkEnd w:id="5400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01" w:name="E1114"/>
            <w:bookmarkEnd w:id="5401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02" w:name="E1115"/>
            <w:bookmarkEnd w:id="5402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03" w:name="E1116"/>
            <w:bookmarkEnd w:id="5403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04" w:name="E1117"/>
            <w:bookmarkEnd w:id="5404"/>
          </w:p>
        </w:tc>
        <w:tc>
          <w:tcPr>
            <w:tcW w:w="54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05" w:name="E1118"/>
            <w:bookmarkEnd w:id="5405"/>
          </w:p>
        </w:tc>
        <w:tc>
          <w:tcPr>
            <w:tcW w:w="418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06" w:name="E1119"/>
            <w:bookmarkEnd w:id="5406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07" w:name="E1120"/>
            <w:bookmarkEnd w:id="5407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08" w:name="E1121"/>
            <w:bookmarkEnd w:id="5408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09" w:name="E1122"/>
            <w:bookmarkEnd w:id="5409"/>
          </w:p>
        </w:tc>
        <w:tc>
          <w:tcPr>
            <w:tcW w:w="46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10" w:name="E1123"/>
            <w:bookmarkEnd w:id="5410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11" w:name="E1124"/>
            <w:bookmarkEnd w:id="5411"/>
          </w:p>
        </w:tc>
        <w:tc>
          <w:tcPr>
            <w:tcW w:w="45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12" w:name="E1125"/>
            <w:bookmarkEnd w:id="5412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13" w:name="E1126"/>
            <w:bookmarkEnd w:id="5413"/>
          </w:p>
        </w:tc>
      </w:tr>
      <w:tr w:rsidR="001E263C" w:rsidRPr="00BE427F" w:rsidTr="000855DE">
        <w:trPr>
          <w:trHeight w:val="1168"/>
        </w:trPr>
        <w:tc>
          <w:tcPr>
            <w:tcW w:w="245" w:type="dxa"/>
            <w:vMerge/>
          </w:tcPr>
          <w:p w:rsidR="001E263C" w:rsidRPr="00BE427F" w:rsidRDefault="001E263C" w:rsidP="00A83B62">
            <w:pPr>
              <w:ind w:left="113" w:right="113"/>
              <w:jc w:val="center"/>
            </w:pPr>
          </w:p>
        </w:tc>
        <w:tc>
          <w:tcPr>
            <w:tcW w:w="287" w:type="dxa"/>
            <w:vMerge/>
          </w:tcPr>
          <w:p w:rsidR="001E263C" w:rsidRPr="00BE427F" w:rsidRDefault="001E263C" w:rsidP="00D57619"/>
        </w:tc>
        <w:tc>
          <w:tcPr>
            <w:tcW w:w="3545" w:type="dxa"/>
            <w:gridSpan w:val="4"/>
          </w:tcPr>
          <w:p w:rsidR="001E263C" w:rsidRDefault="001E263C" w:rsidP="009B2507">
            <w:pPr>
              <w:rPr>
                <w:sz w:val="20"/>
                <w:szCs w:val="20"/>
              </w:rPr>
            </w:pPr>
            <w:r w:rsidRPr="0093732C">
              <w:rPr>
                <w:sz w:val="20"/>
                <w:szCs w:val="20"/>
              </w:rPr>
              <w:t xml:space="preserve">пособничество в совершении хотя бы одного из преступлений, предусмотренных </w:t>
            </w:r>
            <w:hyperlink r:id="rId300" w:history="1">
              <w:r w:rsidRPr="0093732C">
                <w:rPr>
                  <w:sz w:val="20"/>
                  <w:szCs w:val="20"/>
                </w:rPr>
                <w:t>ст</w:t>
              </w:r>
              <w:r>
                <w:rPr>
                  <w:sz w:val="20"/>
                  <w:szCs w:val="20"/>
                </w:rPr>
                <w:t>.</w:t>
              </w:r>
              <w:r w:rsidRPr="0093732C">
                <w:rPr>
                  <w:sz w:val="20"/>
                  <w:szCs w:val="20"/>
                </w:rPr>
                <w:t xml:space="preserve"> 205</w:t>
              </w:r>
            </w:hyperlink>
            <w:r w:rsidRPr="0093732C">
              <w:rPr>
                <w:sz w:val="20"/>
                <w:szCs w:val="20"/>
              </w:rPr>
              <w:t xml:space="preserve">, </w:t>
            </w:r>
            <w:hyperlink r:id="rId301" w:history="1">
              <w:r w:rsidRPr="0093732C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 3</w:t>
              </w:r>
              <w:r w:rsidRPr="0093732C">
                <w:rPr>
                  <w:sz w:val="20"/>
                  <w:szCs w:val="20"/>
                </w:rPr>
                <w:t xml:space="preserve"> </w:t>
              </w:r>
              <w:r>
                <w:rPr>
                  <w:sz w:val="20"/>
                  <w:szCs w:val="20"/>
                </w:rPr>
                <w:br/>
              </w:r>
              <w:r w:rsidRPr="0093732C">
                <w:rPr>
                  <w:sz w:val="20"/>
                  <w:szCs w:val="20"/>
                </w:rPr>
                <w:t>ст</w:t>
              </w:r>
              <w:r>
                <w:rPr>
                  <w:sz w:val="20"/>
                  <w:szCs w:val="20"/>
                </w:rPr>
                <w:t>.</w:t>
              </w:r>
              <w:r w:rsidRPr="0093732C">
                <w:rPr>
                  <w:sz w:val="20"/>
                  <w:szCs w:val="20"/>
                </w:rPr>
                <w:t xml:space="preserve"> 206</w:t>
              </w:r>
            </w:hyperlink>
            <w:r w:rsidRPr="0093732C">
              <w:rPr>
                <w:sz w:val="20"/>
                <w:szCs w:val="20"/>
              </w:rPr>
              <w:t xml:space="preserve">, </w:t>
            </w:r>
            <w:hyperlink r:id="rId302" w:history="1">
              <w:r w:rsidRPr="0093732C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</w:t>
              </w:r>
              <w:r w:rsidRPr="0093732C">
                <w:rPr>
                  <w:sz w:val="20"/>
                  <w:szCs w:val="20"/>
                </w:rPr>
                <w:t xml:space="preserve"> </w:t>
              </w:r>
              <w:r>
                <w:rPr>
                  <w:sz w:val="20"/>
                  <w:szCs w:val="20"/>
                </w:rPr>
                <w:t>1</w:t>
              </w:r>
              <w:r w:rsidRPr="0093732C">
                <w:rPr>
                  <w:sz w:val="20"/>
                  <w:szCs w:val="20"/>
                </w:rPr>
                <w:t xml:space="preserve"> ст</w:t>
              </w:r>
              <w:r>
                <w:rPr>
                  <w:sz w:val="20"/>
                  <w:szCs w:val="20"/>
                </w:rPr>
                <w:t>.</w:t>
              </w:r>
              <w:r w:rsidRPr="0093732C">
                <w:rPr>
                  <w:sz w:val="20"/>
                  <w:szCs w:val="20"/>
                </w:rPr>
                <w:t xml:space="preserve"> 208</w:t>
              </w:r>
            </w:hyperlink>
            <w:r w:rsidRPr="009373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УК РФ</w:t>
            </w:r>
          </w:p>
          <w:p w:rsidR="001E263C" w:rsidRPr="007A2664" w:rsidRDefault="001E263C" w:rsidP="009B2507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3 ст. 205.1 УК РФ</w:t>
            </w:r>
          </w:p>
        </w:tc>
        <w:tc>
          <w:tcPr>
            <w:tcW w:w="426" w:type="dxa"/>
            <w:vAlign w:val="bottom"/>
          </w:tcPr>
          <w:p w:rsidR="001E263C" w:rsidRPr="005175E2" w:rsidRDefault="00CA11D4" w:rsidP="005175E2">
            <w:pPr>
              <w:spacing w:line="200" w:lineRule="exact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14" w:name="E1201"/>
            <w:bookmarkEnd w:id="5414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415" w:name="E1202"/>
            <w:bookmarkEnd w:id="5415"/>
          </w:p>
        </w:tc>
        <w:tc>
          <w:tcPr>
            <w:tcW w:w="283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16" w:name="E1203"/>
            <w:bookmarkEnd w:id="5416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17" w:name="E1204"/>
            <w:bookmarkEnd w:id="5417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18" w:name="E1205"/>
            <w:bookmarkEnd w:id="5418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19" w:name="E1206"/>
            <w:bookmarkEnd w:id="5419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20" w:name="E1207"/>
            <w:bookmarkEnd w:id="5420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21" w:name="E1208"/>
            <w:bookmarkEnd w:id="5421"/>
          </w:p>
        </w:tc>
        <w:tc>
          <w:tcPr>
            <w:tcW w:w="414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22" w:name="E1209"/>
            <w:bookmarkEnd w:id="5422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23" w:name="E1210"/>
            <w:bookmarkEnd w:id="5423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24" w:name="E1211"/>
            <w:bookmarkEnd w:id="5424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25" w:name="E1212"/>
            <w:bookmarkEnd w:id="5425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26" w:name="E1213"/>
            <w:bookmarkEnd w:id="5426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27" w:name="E1214"/>
            <w:bookmarkEnd w:id="5427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28" w:name="E1215"/>
            <w:bookmarkEnd w:id="5428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29" w:name="E1216"/>
            <w:bookmarkEnd w:id="5429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30" w:name="E1217"/>
            <w:bookmarkEnd w:id="5430"/>
          </w:p>
        </w:tc>
        <w:tc>
          <w:tcPr>
            <w:tcW w:w="54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31" w:name="E1218"/>
            <w:bookmarkEnd w:id="5431"/>
          </w:p>
        </w:tc>
        <w:tc>
          <w:tcPr>
            <w:tcW w:w="418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32" w:name="E1219"/>
            <w:bookmarkEnd w:id="5432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33" w:name="E1220"/>
            <w:bookmarkEnd w:id="5433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34" w:name="E1221"/>
            <w:bookmarkEnd w:id="5434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35" w:name="E1222"/>
            <w:bookmarkEnd w:id="5435"/>
          </w:p>
        </w:tc>
        <w:tc>
          <w:tcPr>
            <w:tcW w:w="46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36" w:name="E1223"/>
            <w:bookmarkEnd w:id="5436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37" w:name="E1224"/>
            <w:bookmarkEnd w:id="5437"/>
          </w:p>
        </w:tc>
        <w:tc>
          <w:tcPr>
            <w:tcW w:w="45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38" w:name="E1225"/>
            <w:bookmarkEnd w:id="5438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39" w:name="E1226"/>
            <w:bookmarkEnd w:id="5439"/>
          </w:p>
        </w:tc>
      </w:tr>
      <w:tr w:rsidR="001E263C" w:rsidRPr="00BE427F" w:rsidTr="000855DE">
        <w:trPr>
          <w:trHeight w:val="1823"/>
        </w:trPr>
        <w:tc>
          <w:tcPr>
            <w:tcW w:w="245" w:type="dxa"/>
            <w:vMerge/>
          </w:tcPr>
          <w:p w:rsidR="001E263C" w:rsidRPr="00BE427F" w:rsidRDefault="001E263C" w:rsidP="00A83B62">
            <w:pPr>
              <w:ind w:left="113" w:right="113"/>
              <w:jc w:val="center"/>
            </w:pPr>
          </w:p>
        </w:tc>
        <w:tc>
          <w:tcPr>
            <w:tcW w:w="287" w:type="dxa"/>
            <w:vMerge/>
          </w:tcPr>
          <w:p w:rsidR="001E263C" w:rsidRPr="00BE427F" w:rsidRDefault="001E263C" w:rsidP="00D57619"/>
        </w:tc>
        <w:tc>
          <w:tcPr>
            <w:tcW w:w="3545" w:type="dxa"/>
            <w:gridSpan w:val="4"/>
          </w:tcPr>
          <w:p w:rsidR="001E263C" w:rsidRDefault="001E263C" w:rsidP="00F67E8E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7A2664">
              <w:rPr>
                <w:sz w:val="20"/>
                <w:szCs w:val="20"/>
              </w:rPr>
              <w:t xml:space="preserve">рганизация совершения хотя бы одного из преступлений, </w:t>
            </w:r>
            <w:r w:rsidRPr="0093732C">
              <w:rPr>
                <w:sz w:val="20"/>
                <w:szCs w:val="20"/>
              </w:rPr>
              <w:t xml:space="preserve">предусмотренных </w:t>
            </w:r>
            <w:hyperlink r:id="rId303" w:history="1">
              <w:r w:rsidRPr="0093732C">
                <w:rPr>
                  <w:sz w:val="20"/>
                  <w:szCs w:val="20"/>
                </w:rPr>
                <w:t>ст. 205</w:t>
              </w:r>
            </w:hyperlink>
            <w:r w:rsidRPr="0093732C">
              <w:rPr>
                <w:sz w:val="20"/>
                <w:szCs w:val="20"/>
              </w:rPr>
              <w:t xml:space="preserve">, </w:t>
            </w:r>
            <w:hyperlink r:id="rId304" w:history="1">
              <w:r w:rsidRPr="0093732C">
                <w:rPr>
                  <w:sz w:val="20"/>
                  <w:szCs w:val="20"/>
                </w:rPr>
                <w:t>205.3</w:t>
              </w:r>
            </w:hyperlink>
            <w:r w:rsidRPr="0093732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</w:r>
            <w:hyperlink r:id="rId305" w:history="1">
              <w:r w:rsidRPr="0093732C">
                <w:rPr>
                  <w:sz w:val="20"/>
                  <w:szCs w:val="20"/>
                </w:rPr>
                <w:t>чч. 3</w:t>
              </w:r>
            </w:hyperlink>
            <w:r w:rsidRPr="0093732C">
              <w:rPr>
                <w:sz w:val="20"/>
                <w:szCs w:val="20"/>
              </w:rPr>
              <w:t xml:space="preserve"> и </w:t>
            </w:r>
            <w:hyperlink r:id="rId306" w:history="1">
              <w:r w:rsidRPr="0093732C">
                <w:rPr>
                  <w:sz w:val="20"/>
                  <w:szCs w:val="20"/>
                </w:rPr>
                <w:t>4 ст. 206</w:t>
              </w:r>
            </w:hyperlink>
            <w:r w:rsidRPr="0093732C">
              <w:rPr>
                <w:sz w:val="20"/>
                <w:szCs w:val="20"/>
              </w:rPr>
              <w:t xml:space="preserve">, </w:t>
            </w:r>
            <w:hyperlink r:id="rId307" w:history="1">
              <w:r w:rsidRPr="0093732C">
                <w:rPr>
                  <w:sz w:val="20"/>
                  <w:szCs w:val="20"/>
                </w:rPr>
                <w:t>ч. 4 ст. 211</w:t>
              </w:r>
            </w:hyperlink>
            <w:r w:rsidRPr="0093732C">
              <w:rPr>
                <w:sz w:val="20"/>
                <w:szCs w:val="20"/>
              </w:rPr>
              <w:t xml:space="preserve"> УК РФ, или руководство его совершением, а равно организация</w:t>
            </w:r>
            <w:r w:rsidRPr="007A2664">
              <w:rPr>
                <w:sz w:val="20"/>
                <w:szCs w:val="20"/>
              </w:rPr>
              <w:t xml:space="preserve"> финансирования терроризма </w:t>
            </w:r>
          </w:p>
          <w:p w:rsidR="001E263C" w:rsidRPr="007A2664" w:rsidRDefault="001E263C" w:rsidP="00F67E8E">
            <w:pPr>
              <w:ind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4 ст. 205.1 УК РФ</w:t>
            </w:r>
          </w:p>
        </w:tc>
        <w:tc>
          <w:tcPr>
            <w:tcW w:w="426" w:type="dxa"/>
            <w:vAlign w:val="bottom"/>
          </w:tcPr>
          <w:p w:rsidR="001E263C" w:rsidRPr="005175E2" w:rsidRDefault="00CA11D4" w:rsidP="005175E2">
            <w:pPr>
              <w:spacing w:line="200" w:lineRule="exact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40" w:name="E1301"/>
            <w:bookmarkEnd w:id="5440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441" w:name="E1302"/>
            <w:bookmarkEnd w:id="5441"/>
          </w:p>
        </w:tc>
        <w:tc>
          <w:tcPr>
            <w:tcW w:w="283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42" w:name="E1303"/>
            <w:bookmarkEnd w:id="5442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43" w:name="E1304"/>
            <w:bookmarkEnd w:id="5443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44" w:name="E1305"/>
            <w:bookmarkEnd w:id="5444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45" w:name="E1306"/>
            <w:bookmarkEnd w:id="5445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46" w:name="E1307"/>
            <w:bookmarkEnd w:id="5446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47" w:name="E1308"/>
            <w:bookmarkEnd w:id="5447"/>
          </w:p>
        </w:tc>
        <w:tc>
          <w:tcPr>
            <w:tcW w:w="414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48" w:name="E1309"/>
            <w:bookmarkEnd w:id="5448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49" w:name="E1310"/>
            <w:bookmarkEnd w:id="5449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50" w:name="E1311"/>
            <w:bookmarkEnd w:id="5450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51" w:name="E1312"/>
            <w:bookmarkEnd w:id="5451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52" w:name="E1313"/>
            <w:bookmarkEnd w:id="5452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53" w:name="E1314"/>
            <w:bookmarkEnd w:id="5453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54" w:name="E1315"/>
            <w:bookmarkEnd w:id="5454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55" w:name="E1316"/>
            <w:bookmarkEnd w:id="5455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56" w:name="E1317"/>
            <w:bookmarkEnd w:id="5456"/>
          </w:p>
        </w:tc>
        <w:tc>
          <w:tcPr>
            <w:tcW w:w="54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57" w:name="E1318"/>
            <w:bookmarkEnd w:id="5457"/>
          </w:p>
        </w:tc>
        <w:tc>
          <w:tcPr>
            <w:tcW w:w="418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58" w:name="E1319"/>
            <w:bookmarkEnd w:id="5458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59" w:name="E1320"/>
            <w:bookmarkEnd w:id="5459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60" w:name="E1321"/>
            <w:bookmarkEnd w:id="5460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61" w:name="E1322"/>
            <w:bookmarkEnd w:id="5461"/>
          </w:p>
        </w:tc>
        <w:tc>
          <w:tcPr>
            <w:tcW w:w="46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62" w:name="E1323"/>
            <w:bookmarkEnd w:id="5462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63" w:name="E1324"/>
            <w:bookmarkEnd w:id="5463"/>
          </w:p>
        </w:tc>
        <w:tc>
          <w:tcPr>
            <w:tcW w:w="45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64" w:name="E1325"/>
            <w:bookmarkEnd w:id="5464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65" w:name="E1326"/>
            <w:bookmarkEnd w:id="5465"/>
          </w:p>
        </w:tc>
      </w:tr>
      <w:tr w:rsidR="001E263C" w:rsidRPr="00BE427F" w:rsidTr="000855DE">
        <w:trPr>
          <w:trHeight w:val="1066"/>
        </w:trPr>
        <w:tc>
          <w:tcPr>
            <w:tcW w:w="245" w:type="dxa"/>
            <w:vMerge/>
          </w:tcPr>
          <w:p w:rsidR="001E263C" w:rsidRPr="007A2664" w:rsidRDefault="001E263C" w:rsidP="00A83B6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CA11D4" w:rsidRDefault="00365ED5" w:rsidP="00F67E8E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="001E263C" w:rsidRPr="002C3D12">
              <w:rPr>
                <w:bCs/>
                <w:sz w:val="20"/>
                <w:szCs w:val="20"/>
              </w:rPr>
              <w:t>убличные призывы к осуществлению террористической деятельности, публичное оправдание терроризма или пропаганда терроризма</w:t>
            </w:r>
            <w:r w:rsidR="001E263C">
              <w:rPr>
                <w:sz w:val="20"/>
                <w:szCs w:val="20"/>
              </w:rPr>
              <w:t xml:space="preserve">                 </w:t>
            </w:r>
          </w:p>
          <w:p w:rsidR="001E263C" w:rsidRPr="007A2664" w:rsidRDefault="001E263C" w:rsidP="00CA11D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205.2 УК РФ</w:t>
            </w:r>
          </w:p>
        </w:tc>
        <w:tc>
          <w:tcPr>
            <w:tcW w:w="426" w:type="dxa"/>
            <w:vAlign w:val="bottom"/>
          </w:tcPr>
          <w:p w:rsidR="001E263C" w:rsidRPr="005175E2" w:rsidRDefault="00CA11D4" w:rsidP="005175E2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66" w:name="E1401"/>
            <w:bookmarkEnd w:id="546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1E263C" w:rsidRPr="000855DE" w:rsidRDefault="00012017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467" w:name="E1402"/>
            <w:bookmarkEnd w:id="5467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68" w:name="E1403"/>
            <w:bookmarkEnd w:id="546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69" w:name="E1404"/>
            <w:bookmarkEnd w:id="54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70" w:name="E1405"/>
            <w:bookmarkEnd w:id="547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71" w:name="E1406"/>
            <w:bookmarkEnd w:id="54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72" w:name="E1407"/>
            <w:bookmarkEnd w:id="547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73" w:name="E1408"/>
            <w:bookmarkEnd w:id="5473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14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74" w:name="E1409"/>
            <w:bookmarkEnd w:id="547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75" w:name="E1410"/>
            <w:bookmarkEnd w:id="54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76" w:name="E1411"/>
            <w:bookmarkEnd w:id="54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77" w:name="E1412"/>
            <w:bookmarkEnd w:id="54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78" w:name="E1413"/>
            <w:bookmarkEnd w:id="54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79" w:name="E1414"/>
            <w:bookmarkEnd w:id="5479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80" w:name="E1415"/>
            <w:bookmarkEnd w:id="54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81" w:name="E1416"/>
            <w:bookmarkEnd w:id="54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82" w:name="E1417"/>
            <w:bookmarkEnd w:id="54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83" w:name="E1418"/>
            <w:bookmarkEnd w:id="54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8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84" w:name="E1419"/>
            <w:bookmarkEnd w:id="548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85" w:name="E1420"/>
            <w:bookmarkEnd w:id="54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86" w:name="E1421"/>
            <w:bookmarkEnd w:id="548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87" w:name="E1422"/>
            <w:bookmarkEnd w:id="548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6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88" w:name="E1423"/>
            <w:bookmarkEnd w:id="54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89" w:name="E1424"/>
            <w:bookmarkEnd w:id="548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5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90" w:name="E1425"/>
            <w:bookmarkEnd w:id="549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491" w:name="E1426"/>
            <w:bookmarkEnd w:id="5491"/>
            <w:r>
              <w:rPr>
                <w:sz w:val="18"/>
                <w:szCs w:val="18"/>
              </w:rPr>
              <w:t xml:space="preserve"> 0</w:t>
            </w:r>
          </w:p>
        </w:tc>
      </w:tr>
      <w:tr w:rsidR="001E263C" w:rsidRPr="00BE427F" w:rsidTr="000855DE">
        <w:trPr>
          <w:trHeight w:val="395"/>
        </w:trPr>
        <w:tc>
          <w:tcPr>
            <w:tcW w:w="245" w:type="dxa"/>
            <w:vMerge/>
          </w:tcPr>
          <w:p w:rsidR="001E263C" w:rsidRPr="00BE427F" w:rsidRDefault="001E263C" w:rsidP="00A83B62">
            <w:pPr>
              <w:ind w:left="113" w:right="113"/>
              <w:jc w:val="center"/>
            </w:pPr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1E263C" w:rsidRPr="00BE427F" w:rsidRDefault="001E263C" w:rsidP="00424797">
            <w:pPr>
              <w:ind w:left="-57" w:right="-57"/>
              <w:jc w:val="center"/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3545" w:type="dxa"/>
            <w:gridSpan w:val="4"/>
          </w:tcPr>
          <w:p w:rsidR="001E263C" w:rsidRPr="00BE427F" w:rsidRDefault="001E263C" w:rsidP="00840432">
            <w:pPr>
              <w:pStyle w:val="ConsPlusNormal"/>
              <w:jc w:val="both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1E263C" w:rsidRPr="005175E2" w:rsidRDefault="00CA11D4" w:rsidP="005175E2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92" w:name="E1501"/>
            <w:bookmarkEnd w:id="5492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493" w:name="E1502"/>
            <w:bookmarkEnd w:id="5493"/>
          </w:p>
        </w:tc>
        <w:tc>
          <w:tcPr>
            <w:tcW w:w="283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94" w:name="E1503"/>
            <w:bookmarkEnd w:id="5494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95" w:name="E1504"/>
            <w:bookmarkEnd w:id="5495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96" w:name="E1505"/>
            <w:bookmarkEnd w:id="5496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97" w:name="E1506"/>
            <w:bookmarkEnd w:id="5497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98" w:name="E1507"/>
            <w:bookmarkEnd w:id="5498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499" w:name="E1508"/>
            <w:bookmarkEnd w:id="5499"/>
          </w:p>
        </w:tc>
        <w:tc>
          <w:tcPr>
            <w:tcW w:w="414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00" w:name="E1509"/>
            <w:bookmarkEnd w:id="5500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01" w:name="E1510"/>
            <w:bookmarkEnd w:id="5501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02" w:name="E1511"/>
            <w:bookmarkEnd w:id="5502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03" w:name="E1512"/>
            <w:bookmarkEnd w:id="5503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04" w:name="E1513"/>
            <w:bookmarkEnd w:id="5504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05" w:name="E1514"/>
            <w:bookmarkEnd w:id="5505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06" w:name="E1515"/>
            <w:bookmarkEnd w:id="5506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07" w:name="E1516"/>
            <w:bookmarkEnd w:id="5507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08" w:name="E1517"/>
            <w:bookmarkEnd w:id="5508"/>
          </w:p>
        </w:tc>
        <w:tc>
          <w:tcPr>
            <w:tcW w:w="54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09" w:name="E1518"/>
            <w:bookmarkEnd w:id="5509"/>
          </w:p>
        </w:tc>
        <w:tc>
          <w:tcPr>
            <w:tcW w:w="418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10" w:name="E1519"/>
            <w:bookmarkEnd w:id="5510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11" w:name="E1520"/>
            <w:bookmarkEnd w:id="5511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12" w:name="E1521"/>
            <w:bookmarkEnd w:id="5512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13" w:name="E1522"/>
            <w:bookmarkEnd w:id="5513"/>
          </w:p>
        </w:tc>
        <w:tc>
          <w:tcPr>
            <w:tcW w:w="46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14" w:name="E1523"/>
            <w:bookmarkEnd w:id="5514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15" w:name="E1524"/>
            <w:bookmarkEnd w:id="5515"/>
          </w:p>
        </w:tc>
        <w:tc>
          <w:tcPr>
            <w:tcW w:w="45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16" w:name="E1525"/>
            <w:bookmarkEnd w:id="5516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17" w:name="E1526"/>
            <w:bookmarkEnd w:id="5517"/>
          </w:p>
        </w:tc>
      </w:tr>
      <w:tr w:rsidR="001E263C" w:rsidRPr="00BE427F" w:rsidTr="000855DE">
        <w:trPr>
          <w:trHeight w:val="204"/>
        </w:trPr>
        <w:tc>
          <w:tcPr>
            <w:tcW w:w="245" w:type="dxa"/>
            <w:vMerge/>
          </w:tcPr>
          <w:p w:rsidR="001E263C" w:rsidRPr="007A2664" w:rsidRDefault="001E263C" w:rsidP="00A83B6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</w:tcPr>
          <w:p w:rsidR="001E263C" w:rsidRPr="007A2664" w:rsidRDefault="001E263C" w:rsidP="00840432">
            <w:pPr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4"/>
          </w:tcPr>
          <w:p w:rsidR="001E263C" w:rsidRPr="007A2664" w:rsidRDefault="001E263C" w:rsidP="00CE603D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6" w:type="dxa"/>
            <w:vAlign w:val="bottom"/>
          </w:tcPr>
          <w:p w:rsidR="001E263C" w:rsidRPr="005175E2" w:rsidRDefault="00CA11D4" w:rsidP="005175E2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18" w:name="E1601"/>
            <w:bookmarkEnd w:id="551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1E263C" w:rsidRPr="000855DE" w:rsidRDefault="00012017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519" w:name="E1602"/>
            <w:bookmarkEnd w:id="5519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20" w:name="E1603"/>
            <w:bookmarkEnd w:id="55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21" w:name="E1604"/>
            <w:bookmarkEnd w:id="55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22" w:name="E1605"/>
            <w:bookmarkEnd w:id="55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23" w:name="E1606"/>
            <w:bookmarkEnd w:id="55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24" w:name="E1607"/>
            <w:bookmarkEnd w:id="552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25" w:name="E1608"/>
            <w:bookmarkEnd w:id="5525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14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26" w:name="E1609"/>
            <w:bookmarkEnd w:id="55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27" w:name="E1610"/>
            <w:bookmarkEnd w:id="55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28" w:name="E1611"/>
            <w:bookmarkEnd w:id="55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29" w:name="E1612"/>
            <w:bookmarkEnd w:id="55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30" w:name="E1613"/>
            <w:bookmarkEnd w:id="553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31" w:name="E1614"/>
            <w:bookmarkEnd w:id="5531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32" w:name="E1615"/>
            <w:bookmarkEnd w:id="553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33" w:name="E1616"/>
            <w:bookmarkEnd w:id="55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34" w:name="E1617"/>
            <w:bookmarkEnd w:id="55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35" w:name="E1618"/>
            <w:bookmarkEnd w:id="55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8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36" w:name="E1619"/>
            <w:bookmarkEnd w:id="553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37" w:name="E1620"/>
            <w:bookmarkEnd w:id="553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38" w:name="E1621"/>
            <w:bookmarkEnd w:id="553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39" w:name="E1622"/>
            <w:bookmarkEnd w:id="55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6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40" w:name="E1623"/>
            <w:bookmarkEnd w:id="55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41" w:name="E1624"/>
            <w:bookmarkEnd w:id="55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50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42" w:name="E1625"/>
            <w:bookmarkEnd w:id="554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543" w:name="E1626"/>
            <w:bookmarkEnd w:id="5543"/>
            <w:r>
              <w:rPr>
                <w:sz w:val="18"/>
                <w:szCs w:val="18"/>
              </w:rPr>
              <w:t xml:space="preserve"> 0</w:t>
            </w:r>
          </w:p>
        </w:tc>
      </w:tr>
      <w:tr w:rsidR="001E263C" w:rsidRPr="00BE427F" w:rsidTr="000855DE">
        <w:trPr>
          <w:trHeight w:val="753"/>
        </w:trPr>
        <w:tc>
          <w:tcPr>
            <w:tcW w:w="245" w:type="dxa"/>
            <w:vMerge/>
          </w:tcPr>
          <w:p w:rsidR="001E263C" w:rsidRPr="007A2664" w:rsidRDefault="001E263C" w:rsidP="00A83B6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1E263C" w:rsidRPr="007A2664" w:rsidRDefault="001E263C" w:rsidP="00F67E8E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прохождение обучения в целях осуществления террористической деятельности   </w:t>
            </w:r>
            <w:r>
              <w:rPr>
                <w:sz w:val="20"/>
                <w:szCs w:val="20"/>
              </w:rPr>
              <w:t xml:space="preserve">  </w:t>
            </w:r>
            <w:r w:rsidR="00CA11D4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         </w:t>
            </w:r>
            <w:r w:rsidRPr="007A2664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205.3 УК РФ</w:t>
            </w:r>
          </w:p>
        </w:tc>
        <w:tc>
          <w:tcPr>
            <w:tcW w:w="426" w:type="dxa"/>
            <w:vAlign w:val="bottom"/>
          </w:tcPr>
          <w:p w:rsidR="001E263C" w:rsidRPr="007A2664" w:rsidRDefault="00CA11D4" w:rsidP="005175E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44" w:name="E1701"/>
            <w:bookmarkEnd w:id="5544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545" w:name="E1702"/>
            <w:bookmarkEnd w:id="5545"/>
          </w:p>
        </w:tc>
        <w:tc>
          <w:tcPr>
            <w:tcW w:w="283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46" w:name="E1703"/>
            <w:bookmarkEnd w:id="5546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47" w:name="E1704"/>
            <w:bookmarkEnd w:id="5547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48" w:name="E1705"/>
            <w:bookmarkEnd w:id="5548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49" w:name="E1706"/>
            <w:bookmarkEnd w:id="5549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50" w:name="E1707"/>
            <w:bookmarkEnd w:id="5550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51" w:name="E1708"/>
            <w:bookmarkEnd w:id="5551"/>
          </w:p>
        </w:tc>
        <w:tc>
          <w:tcPr>
            <w:tcW w:w="414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52" w:name="E1709"/>
            <w:bookmarkEnd w:id="5552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53" w:name="E1710"/>
            <w:bookmarkEnd w:id="5553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54" w:name="E1711"/>
            <w:bookmarkEnd w:id="5554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55" w:name="E1712"/>
            <w:bookmarkEnd w:id="5555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56" w:name="E1713"/>
            <w:bookmarkEnd w:id="5556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57" w:name="E1714"/>
            <w:bookmarkEnd w:id="5557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58" w:name="E1715"/>
            <w:bookmarkEnd w:id="5558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59" w:name="E1716"/>
            <w:bookmarkEnd w:id="5559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60" w:name="E1717"/>
            <w:bookmarkEnd w:id="5560"/>
          </w:p>
        </w:tc>
        <w:tc>
          <w:tcPr>
            <w:tcW w:w="54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61" w:name="E1718"/>
            <w:bookmarkEnd w:id="5561"/>
          </w:p>
        </w:tc>
        <w:tc>
          <w:tcPr>
            <w:tcW w:w="418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62" w:name="E1719"/>
            <w:bookmarkEnd w:id="5562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63" w:name="E1720"/>
            <w:bookmarkEnd w:id="5563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64" w:name="E1721"/>
            <w:bookmarkEnd w:id="5564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65" w:name="E1722"/>
            <w:bookmarkEnd w:id="5565"/>
          </w:p>
        </w:tc>
        <w:tc>
          <w:tcPr>
            <w:tcW w:w="46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66" w:name="E1723"/>
            <w:bookmarkEnd w:id="5566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67" w:name="E1724"/>
            <w:bookmarkEnd w:id="5567"/>
          </w:p>
        </w:tc>
        <w:tc>
          <w:tcPr>
            <w:tcW w:w="45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68" w:name="E1725"/>
            <w:bookmarkEnd w:id="5568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69" w:name="E1726"/>
            <w:bookmarkEnd w:id="5569"/>
          </w:p>
        </w:tc>
      </w:tr>
      <w:tr w:rsidR="001E263C" w:rsidRPr="00BE427F" w:rsidTr="000855DE">
        <w:trPr>
          <w:trHeight w:val="612"/>
        </w:trPr>
        <w:tc>
          <w:tcPr>
            <w:tcW w:w="245" w:type="dxa"/>
            <w:vMerge/>
            <w:textDirection w:val="btLr"/>
            <w:vAlign w:val="center"/>
          </w:tcPr>
          <w:p w:rsidR="001E263C" w:rsidRPr="00BE427F" w:rsidRDefault="001E263C" w:rsidP="00A83B62">
            <w:pPr>
              <w:ind w:left="113" w:right="113"/>
              <w:jc w:val="center"/>
            </w:pPr>
          </w:p>
        </w:tc>
        <w:tc>
          <w:tcPr>
            <w:tcW w:w="849" w:type="dxa"/>
            <w:gridSpan w:val="2"/>
            <w:vAlign w:val="center"/>
          </w:tcPr>
          <w:p w:rsidR="001E263C" w:rsidRPr="00BE427F" w:rsidRDefault="001E263C" w:rsidP="00B41184">
            <w:pPr>
              <w:pStyle w:val="ConsPlusNormal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2983" w:type="dxa"/>
            <w:gridSpan w:val="3"/>
            <w:vAlign w:val="center"/>
          </w:tcPr>
          <w:p w:rsidR="001E263C" w:rsidRPr="00BE427F" w:rsidRDefault="001E263C" w:rsidP="00A83B62">
            <w:pPr>
              <w:pStyle w:val="ConsPlusNormal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1E263C" w:rsidRPr="007A2664" w:rsidRDefault="00CA11D4" w:rsidP="005175E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70" w:name="E1801"/>
            <w:bookmarkEnd w:id="5570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571" w:name="E1802"/>
            <w:bookmarkEnd w:id="5571"/>
          </w:p>
        </w:tc>
        <w:tc>
          <w:tcPr>
            <w:tcW w:w="283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72" w:name="E1803"/>
            <w:bookmarkEnd w:id="5572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73" w:name="E1804"/>
            <w:bookmarkEnd w:id="5573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74" w:name="E1805"/>
            <w:bookmarkEnd w:id="5574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75" w:name="E1806"/>
            <w:bookmarkEnd w:id="5575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76" w:name="E1807"/>
            <w:bookmarkEnd w:id="5576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77" w:name="E1808"/>
            <w:bookmarkEnd w:id="5577"/>
          </w:p>
        </w:tc>
        <w:tc>
          <w:tcPr>
            <w:tcW w:w="414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78" w:name="E1809"/>
            <w:bookmarkEnd w:id="5578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79" w:name="E1810"/>
            <w:bookmarkEnd w:id="5579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80" w:name="E1811"/>
            <w:bookmarkEnd w:id="5580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81" w:name="E1812"/>
            <w:bookmarkEnd w:id="5581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82" w:name="E1813"/>
            <w:bookmarkEnd w:id="5582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83" w:name="E1814"/>
            <w:bookmarkEnd w:id="5583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84" w:name="E1815"/>
            <w:bookmarkEnd w:id="5584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85" w:name="E1816"/>
            <w:bookmarkEnd w:id="5585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86" w:name="E1817"/>
            <w:bookmarkEnd w:id="5586"/>
          </w:p>
        </w:tc>
        <w:tc>
          <w:tcPr>
            <w:tcW w:w="54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87" w:name="E1818"/>
            <w:bookmarkEnd w:id="5587"/>
          </w:p>
        </w:tc>
        <w:tc>
          <w:tcPr>
            <w:tcW w:w="418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88" w:name="E1819"/>
            <w:bookmarkEnd w:id="5588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89" w:name="E1820"/>
            <w:bookmarkEnd w:id="5589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90" w:name="E1821"/>
            <w:bookmarkEnd w:id="5590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91" w:name="E1822"/>
            <w:bookmarkEnd w:id="5591"/>
          </w:p>
        </w:tc>
        <w:tc>
          <w:tcPr>
            <w:tcW w:w="46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92" w:name="E1823"/>
            <w:bookmarkEnd w:id="5592"/>
          </w:p>
        </w:tc>
        <w:tc>
          <w:tcPr>
            <w:tcW w:w="36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93" w:name="E1824"/>
            <w:bookmarkEnd w:id="5593"/>
          </w:p>
        </w:tc>
        <w:tc>
          <w:tcPr>
            <w:tcW w:w="450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94" w:name="E1825"/>
            <w:bookmarkEnd w:id="5594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5595" w:name="E1826"/>
            <w:bookmarkEnd w:id="5595"/>
          </w:p>
        </w:tc>
      </w:tr>
      <w:tr w:rsidR="00CA11D4" w:rsidRPr="00BE427F" w:rsidTr="000855DE">
        <w:trPr>
          <w:trHeight w:val="612"/>
        </w:trPr>
        <w:tc>
          <w:tcPr>
            <w:tcW w:w="245" w:type="dxa"/>
            <w:vMerge w:val="restart"/>
            <w:textDirection w:val="btLr"/>
            <w:vAlign w:val="center"/>
          </w:tcPr>
          <w:p w:rsidR="00CA11D4" w:rsidRPr="00BE427F" w:rsidRDefault="00CA11D4" w:rsidP="001D0160">
            <w:pPr>
              <w:ind w:left="113" w:right="113"/>
              <w:jc w:val="center"/>
            </w:pPr>
            <w:r w:rsidRPr="005175E2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3832" w:type="dxa"/>
            <w:gridSpan w:val="5"/>
          </w:tcPr>
          <w:p w:rsidR="00CA11D4" w:rsidRDefault="00CA11D4" w:rsidP="00BE75A8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террористического сообщества и участие в нем </w:t>
            </w:r>
          </w:p>
          <w:p w:rsidR="00CA11D4" w:rsidRPr="007A2664" w:rsidRDefault="00CA11D4" w:rsidP="00BE75A8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205.4 УК РФ</w:t>
            </w:r>
          </w:p>
        </w:tc>
        <w:tc>
          <w:tcPr>
            <w:tcW w:w="426" w:type="dxa"/>
            <w:vAlign w:val="bottom"/>
          </w:tcPr>
          <w:p w:rsidR="00CA11D4" w:rsidRPr="007A2664" w:rsidRDefault="00CA11D4" w:rsidP="005175E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596" w:name="E1901"/>
            <w:bookmarkEnd w:id="5596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597" w:name="E1902"/>
            <w:bookmarkEnd w:id="5597"/>
          </w:p>
        </w:tc>
        <w:tc>
          <w:tcPr>
            <w:tcW w:w="283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598" w:name="E1903"/>
            <w:bookmarkEnd w:id="5598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599" w:name="E1904"/>
            <w:bookmarkEnd w:id="5599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00" w:name="E1905"/>
            <w:bookmarkEnd w:id="5600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01" w:name="E1906"/>
            <w:bookmarkEnd w:id="5601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02" w:name="E1907"/>
            <w:bookmarkEnd w:id="5602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03" w:name="E1908"/>
            <w:bookmarkEnd w:id="5603"/>
          </w:p>
        </w:tc>
        <w:tc>
          <w:tcPr>
            <w:tcW w:w="414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04" w:name="E1909"/>
            <w:bookmarkEnd w:id="5604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05" w:name="E1910"/>
            <w:bookmarkEnd w:id="5605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06" w:name="E1911"/>
            <w:bookmarkEnd w:id="5606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07" w:name="E1912"/>
            <w:bookmarkEnd w:id="5607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08" w:name="E1913"/>
            <w:bookmarkEnd w:id="5608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09" w:name="E1914"/>
            <w:bookmarkEnd w:id="5609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10" w:name="E1915"/>
            <w:bookmarkEnd w:id="5610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11" w:name="E1916"/>
            <w:bookmarkEnd w:id="5611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12" w:name="E1917"/>
            <w:bookmarkEnd w:id="5612"/>
          </w:p>
        </w:tc>
        <w:tc>
          <w:tcPr>
            <w:tcW w:w="54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13" w:name="E1918"/>
            <w:bookmarkEnd w:id="5613"/>
          </w:p>
        </w:tc>
        <w:tc>
          <w:tcPr>
            <w:tcW w:w="418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14" w:name="E1919"/>
            <w:bookmarkEnd w:id="5614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15" w:name="E1920"/>
            <w:bookmarkEnd w:id="5615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16" w:name="E1921"/>
            <w:bookmarkEnd w:id="5616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17" w:name="E1922"/>
            <w:bookmarkEnd w:id="5617"/>
          </w:p>
        </w:tc>
        <w:tc>
          <w:tcPr>
            <w:tcW w:w="46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18" w:name="E1923"/>
            <w:bookmarkEnd w:id="5618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19" w:name="E1924"/>
            <w:bookmarkEnd w:id="5619"/>
          </w:p>
        </w:tc>
        <w:tc>
          <w:tcPr>
            <w:tcW w:w="45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20" w:name="E1925"/>
            <w:bookmarkEnd w:id="5620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21" w:name="E1926"/>
            <w:bookmarkEnd w:id="5621"/>
          </w:p>
        </w:tc>
      </w:tr>
      <w:tr w:rsidR="00CA11D4" w:rsidRPr="00BE427F" w:rsidTr="000855DE">
        <w:trPr>
          <w:trHeight w:val="479"/>
        </w:trPr>
        <w:tc>
          <w:tcPr>
            <w:tcW w:w="245" w:type="dxa"/>
            <w:vMerge/>
          </w:tcPr>
          <w:p w:rsidR="00CA11D4" w:rsidRPr="005175E2" w:rsidRDefault="00CA11D4" w:rsidP="005C3694">
            <w:pPr>
              <w:ind w:left="113" w:right="113"/>
              <w:jc w:val="center"/>
            </w:pPr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CA11D4" w:rsidRPr="005175E2" w:rsidRDefault="00CA11D4" w:rsidP="005C3694">
            <w:pPr>
              <w:ind w:left="113" w:right="113"/>
              <w:jc w:val="center"/>
            </w:pPr>
            <w:r w:rsidRPr="005175E2">
              <w:rPr>
                <w:sz w:val="20"/>
                <w:szCs w:val="20"/>
              </w:rPr>
              <w:t>из них</w:t>
            </w:r>
          </w:p>
        </w:tc>
        <w:tc>
          <w:tcPr>
            <w:tcW w:w="3545" w:type="dxa"/>
            <w:gridSpan w:val="4"/>
            <w:vAlign w:val="center"/>
          </w:tcPr>
          <w:p w:rsidR="00CA11D4" w:rsidRPr="00BE427F" w:rsidRDefault="00CA11D4" w:rsidP="00873C7D">
            <w:pPr>
              <w:pStyle w:val="ConsPlusNormal"/>
              <w:ind w:left="-57" w:right="-57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CA11D4" w:rsidRPr="007A2664" w:rsidRDefault="00CA11D4" w:rsidP="005175E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22" w:name="E2001"/>
            <w:bookmarkEnd w:id="5622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623" w:name="E2002"/>
            <w:bookmarkEnd w:id="5623"/>
          </w:p>
        </w:tc>
        <w:tc>
          <w:tcPr>
            <w:tcW w:w="283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24" w:name="E2003"/>
            <w:bookmarkEnd w:id="5624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25" w:name="E2004"/>
            <w:bookmarkEnd w:id="5625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26" w:name="E2005"/>
            <w:bookmarkEnd w:id="5626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27" w:name="E2006"/>
            <w:bookmarkEnd w:id="5627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28" w:name="E2007"/>
            <w:bookmarkEnd w:id="5628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29" w:name="E2008"/>
            <w:bookmarkEnd w:id="5629"/>
          </w:p>
        </w:tc>
        <w:tc>
          <w:tcPr>
            <w:tcW w:w="414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30" w:name="E2009"/>
            <w:bookmarkEnd w:id="5630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31" w:name="E2010"/>
            <w:bookmarkEnd w:id="5631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32" w:name="E2011"/>
            <w:bookmarkEnd w:id="5632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33" w:name="E2012"/>
            <w:bookmarkEnd w:id="5633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34" w:name="E2013"/>
            <w:bookmarkEnd w:id="5634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35" w:name="E2014"/>
            <w:bookmarkEnd w:id="5635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36" w:name="E2015"/>
            <w:bookmarkEnd w:id="5636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37" w:name="E2016"/>
            <w:bookmarkEnd w:id="5637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38" w:name="E2017"/>
            <w:bookmarkEnd w:id="5638"/>
          </w:p>
        </w:tc>
        <w:tc>
          <w:tcPr>
            <w:tcW w:w="54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39" w:name="E2018"/>
            <w:bookmarkEnd w:id="5639"/>
          </w:p>
        </w:tc>
        <w:tc>
          <w:tcPr>
            <w:tcW w:w="418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40" w:name="E2019"/>
            <w:bookmarkEnd w:id="5640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41" w:name="E2020"/>
            <w:bookmarkEnd w:id="5641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42" w:name="E2021"/>
            <w:bookmarkEnd w:id="5642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43" w:name="E2022"/>
            <w:bookmarkEnd w:id="5643"/>
          </w:p>
        </w:tc>
        <w:tc>
          <w:tcPr>
            <w:tcW w:w="46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44" w:name="E2023"/>
            <w:bookmarkEnd w:id="5644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45" w:name="E2024"/>
            <w:bookmarkEnd w:id="5645"/>
          </w:p>
        </w:tc>
        <w:tc>
          <w:tcPr>
            <w:tcW w:w="45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46" w:name="E2025"/>
            <w:bookmarkEnd w:id="5646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47" w:name="E2026"/>
            <w:bookmarkEnd w:id="5647"/>
          </w:p>
        </w:tc>
      </w:tr>
      <w:tr w:rsidR="00CA11D4" w:rsidRPr="00BE427F" w:rsidTr="000855DE">
        <w:tc>
          <w:tcPr>
            <w:tcW w:w="245" w:type="dxa"/>
            <w:vMerge/>
            <w:textDirection w:val="btLr"/>
            <w:vAlign w:val="center"/>
          </w:tcPr>
          <w:p w:rsidR="00CA11D4" w:rsidRPr="005175E2" w:rsidRDefault="00CA11D4" w:rsidP="005C369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  <w:textDirection w:val="btLr"/>
            <w:vAlign w:val="center"/>
          </w:tcPr>
          <w:p w:rsidR="00CA11D4" w:rsidRPr="005175E2" w:rsidRDefault="00CA11D4" w:rsidP="005C3694">
            <w:pPr>
              <w:ind w:left="113" w:right="113"/>
              <w:jc w:val="center"/>
            </w:pPr>
          </w:p>
        </w:tc>
        <w:tc>
          <w:tcPr>
            <w:tcW w:w="3545" w:type="dxa"/>
            <w:gridSpan w:val="4"/>
          </w:tcPr>
          <w:p w:rsidR="00CA11D4" w:rsidRPr="00657D51" w:rsidRDefault="00CA11D4" w:rsidP="00873C7D">
            <w:pPr>
              <w:autoSpaceDE w:val="0"/>
              <w:autoSpaceDN w:val="0"/>
              <w:adjustRightIn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657D51">
              <w:rPr>
                <w:sz w:val="20"/>
                <w:szCs w:val="20"/>
              </w:rPr>
              <w:t xml:space="preserve">оздание </w:t>
            </w:r>
            <w:hyperlink r:id="rId308" w:history="1">
              <w:r w:rsidRPr="00657D51">
                <w:rPr>
                  <w:sz w:val="20"/>
                  <w:szCs w:val="20"/>
                </w:rPr>
                <w:t>террористического сообщества</w:t>
              </w:r>
            </w:hyperlink>
            <w:r w:rsidRPr="00657D51">
              <w:rPr>
                <w:sz w:val="20"/>
                <w:szCs w:val="20"/>
              </w:rPr>
              <w:t xml:space="preserve">, то есть устойчивой группы лиц, заранее объединившихся в целях осуществления террористической деятельности либо для подготовки или совершения одного либо нескольких преступлений, предусмотренных </w:t>
            </w:r>
            <w:r w:rsidR="00365ED5">
              <w:rPr>
                <w:sz w:val="20"/>
                <w:szCs w:val="20"/>
              </w:rPr>
              <w:br/>
            </w:r>
            <w:hyperlink r:id="rId309" w:history="1">
              <w:r w:rsidRPr="00657D51">
                <w:rPr>
                  <w:sz w:val="20"/>
                  <w:szCs w:val="20"/>
                </w:rPr>
                <w:t>ст</w:t>
              </w:r>
              <w:r>
                <w:rPr>
                  <w:sz w:val="20"/>
                  <w:szCs w:val="20"/>
                </w:rPr>
                <w:t>.</w:t>
              </w:r>
              <w:r w:rsidRPr="00657D51">
                <w:rPr>
                  <w:sz w:val="20"/>
                  <w:szCs w:val="20"/>
                </w:rPr>
                <w:t xml:space="preserve"> 205.1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310" w:history="1">
              <w:r w:rsidRPr="00657D51">
                <w:rPr>
                  <w:sz w:val="20"/>
                  <w:szCs w:val="20"/>
                </w:rPr>
                <w:t>205.2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311" w:history="1">
              <w:r w:rsidRPr="00657D51">
                <w:rPr>
                  <w:sz w:val="20"/>
                  <w:szCs w:val="20"/>
                </w:rPr>
                <w:t>206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312" w:history="1">
              <w:r w:rsidRPr="00657D51">
                <w:rPr>
                  <w:sz w:val="20"/>
                  <w:szCs w:val="20"/>
                </w:rPr>
                <w:t>208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313" w:history="1">
              <w:r w:rsidRPr="00657D51">
                <w:rPr>
                  <w:sz w:val="20"/>
                  <w:szCs w:val="20"/>
                </w:rPr>
                <w:t>211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314" w:history="1">
              <w:r w:rsidRPr="00657D51">
                <w:rPr>
                  <w:sz w:val="20"/>
                  <w:szCs w:val="20"/>
                </w:rPr>
                <w:t>220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315" w:history="1">
              <w:r w:rsidRPr="00657D51">
                <w:rPr>
                  <w:sz w:val="20"/>
                  <w:szCs w:val="20"/>
                </w:rPr>
                <w:t>221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316" w:history="1">
              <w:r w:rsidRPr="00657D51">
                <w:rPr>
                  <w:sz w:val="20"/>
                  <w:szCs w:val="20"/>
                </w:rPr>
                <w:t>277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317" w:history="1">
              <w:r w:rsidRPr="00657D51">
                <w:rPr>
                  <w:sz w:val="20"/>
                  <w:szCs w:val="20"/>
                </w:rPr>
                <w:t>278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318" w:history="1">
              <w:r w:rsidRPr="00657D51">
                <w:rPr>
                  <w:sz w:val="20"/>
                  <w:szCs w:val="20"/>
                </w:rPr>
                <w:t>279</w:t>
              </w:r>
            </w:hyperlink>
            <w:r w:rsidRPr="00657D51">
              <w:rPr>
                <w:sz w:val="20"/>
                <w:szCs w:val="20"/>
              </w:rPr>
              <w:t xml:space="preserve">, </w:t>
            </w:r>
            <w:hyperlink r:id="rId319" w:history="1">
              <w:r w:rsidRPr="00657D51">
                <w:rPr>
                  <w:sz w:val="20"/>
                  <w:szCs w:val="20"/>
                </w:rPr>
                <w:t>360</w:t>
              </w:r>
            </w:hyperlink>
            <w:r w:rsidRPr="00657D51">
              <w:rPr>
                <w:sz w:val="20"/>
                <w:szCs w:val="20"/>
              </w:rPr>
              <w:t xml:space="preserve"> и </w:t>
            </w:r>
            <w:hyperlink r:id="rId320" w:history="1">
              <w:r w:rsidRPr="00657D51">
                <w:rPr>
                  <w:sz w:val="20"/>
                  <w:szCs w:val="20"/>
                </w:rPr>
                <w:t>361</w:t>
              </w:r>
            </w:hyperlink>
            <w:r w:rsidRPr="00657D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УК РФ</w:t>
            </w:r>
            <w:r w:rsidRPr="00657D51">
              <w:rPr>
                <w:sz w:val="20"/>
                <w:szCs w:val="20"/>
              </w:rPr>
              <w:t xml:space="preserve">, либо иных преступлений в целях пропаганды, оправдания и поддержки терроризма, а равно </w:t>
            </w:r>
            <w:hyperlink r:id="rId321" w:history="1">
              <w:r w:rsidRPr="00657D51">
                <w:rPr>
                  <w:sz w:val="20"/>
                  <w:szCs w:val="20"/>
                </w:rPr>
                <w:t>руководство</w:t>
              </w:r>
            </w:hyperlink>
            <w:r w:rsidRPr="00657D51">
              <w:rPr>
                <w:sz w:val="20"/>
                <w:szCs w:val="20"/>
              </w:rPr>
              <w:t xml:space="preserve"> таким террористическим сообществом, его частью или входящими в такое сообщество структурными подразделениями</w:t>
            </w:r>
          </w:p>
          <w:p w:rsidR="00CA11D4" w:rsidRPr="007A2664" w:rsidRDefault="00CA11D4" w:rsidP="00873C7D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1 ст. 205.4 УК РФ</w:t>
            </w:r>
          </w:p>
        </w:tc>
        <w:tc>
          <w:tcPr>
            <w:tcW w:w="426" w:type="dxa"/>
            <w:vAlign w:val="bottom"/>
          </w:tcPr>
          <w:p w:rsidR="00CA11D4" w:rsidRPr="007A2664" w:rsidRDefault="00CA11D4" w:rsidP="005175E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48" w:name="E2101"/>
            <w:bookmarkEnd w:id="5648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649" w:name="E2102"/>
            <w:bookmarkEnd w:id="5649"/>
          </w:p>
        </w:tc>
        <w:tc>
          <w:tcPr>
            <w:tcW w:w="283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50" w:name="E2103"/>
            <w:bookmarkEnd w:id="5650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51" w:name="E2104"/>
            <w:bookmarkEnd w:id="5651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52" w:name="E2105"/>
            <w:bookmarkEnd w:id="5652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53" w:name="E2106"/>
            <w:bookmarkEnd w:id="5653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54" w:name="E2107"/>
            <w:bookmarkEnd w:id="5654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55" w:name="E2108"/>
            <w:bookmarkEnd w:id="5655"/>
          </w:p>
        </w:tc>
        <w:tc>
          <w:tcPr>
            <w:tcW w:w="414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56" w:name="E2109"/>
            <w:bookmarkEnd w:id="5656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57" w:name="E2110"/>
            <w:bookmarkEnd w:id="5657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58" w:name="E2111"/>
            <w:bookmarkEnd w:id="5658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59" w:name="E2112"/>
            <w:bookmarkEnd w:id="5659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60" w:name="E2113"/>
            <w:bookmarkEnd w:id="5660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61" w:name="E2114"/>
            <w:bookmarkEnd w:id="5661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62" w:name="E2115"/>
            <w:bookmarkEnd w:id="5662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63" w:name="E2116"/>
            <w:bookmarkEnd w:id="5663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64" w:name="E2117"/>
            <w:bookmarkEnd w:id="5664"/>
          </w:p>
        </w:tc>
        <w:tc>
          <w:tcPr>
            <w:tcW w:w="54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65" w:name="E2118"/>
            <w:bookmarkEnd w:id="5665"/>
          </w:p>
        </w:tc>
        <w:tc>
          <w:tcPr>
            <w:tcW w:w="418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66" w:name="E2119"/>
            <w:bookmarkEnd w:id="5666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67" w:name="E2120"/>
            <w:bookmarkEnd w:id="5667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68" w:name="E2121"/>
            <w:bookmarkEnd w:id="5668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69" w:name="E2122"/>
            <w:bookmarkEnd w:id="5669"/>
          </w:p>
        </w:tc>
        <w:tc>
          <w:tcPr>
            <w:tcW w:w="46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70" w:name="E2123"/>
            <w:bookmarkEnd w:id="5670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71" w:name="E2124"/>
            <w:bookmarkEnd w:id="5671"/>
          </w:p>
        </w:tc>
        <w:tc>
          <w:tcPr>
            <w:tcW w:w="45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72" w:name="E2125"/>
            <w:bookmarkEnd w:id="5672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73" w:name="E2126"/>
            <w:bookmarkEnd w:id="5673"/>
          </w:p>
        </w:tc>
      </w:tr>
      <w:tr w:rsidR="00CA11D4" w:rsidRPr="00BE427F" w:rsidTr="000855DE">
        <w:tc>
          <w:tcPr>
            <w:tcW w:w="245" w:type="dxa"/>
            <w:vMerge/>
          </w:tcPr>
          <w:p w:rsidR="00CA11D4" w:rsidRPr="00BE427F" w:rsidRDefault="00CA11D4" w:rsidP="00D57619"/>
        </w:tc>
        <w:tc>
          <w:tcPr>
            <w:tcW w:w="287" w:type="dxa"/>
            <w:vMerge/>
          </w:tcPr>
          <w:p w:rsidR="00CA11D4" w:rsidRPr="00BE427F" w:rsidRDefault="00CA11D4" w:rsidP="00D57619"/>
        </w:tc>
        <w:tc>
          <w:tcPr>
            <w:tcW w:w="3545" w:type="dxa"/>
            <w:gridSpan w:val="4"/>
          </w:tcPr>
          <w:p w:rsidR="00CA11D4" w:rsidRPr="007A2664" w:rsidRDefault="00CA11D4" w:rsidP="00CA11D4">
            <w:pPr>
              <w:autoSpaceDE w:val="0"/>
              <w:autoSpaceDN w:val="0"/>
              <w:adjustRightIn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 xml:space="preserve">в террористическом сообществе           </w:t>
            </w:r>
            <w:r w:rsidRPr="007A266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ч. 2 ст. 205.4 УК РФ</w:t>
            </w:r>
          </w:p>
        </w:tc>
        <w:tc>
          <w:tcPr>
            <w:tcW w:w="426" w:type="dxa"/>
            <w:vAlign w:val="bottom"/>
          </w:tcPr>
          <w:p w:rsidR="00CA11D4" w:rsidRPr="007A2664" w:rsidRDefault="00CA11D4" w:rsidP="005175E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74" w:name="E2201"/>
            <w:bookmarkEnd w:id="5674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675" w:name="E2202"/>
            <w:bookmarkEnd w:id="5675"/>
          </w:p>
        </w:tc>
        <w:tc>
          <w:tcPr>
            <w:tcW w:w="283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76" w:name="E2203"/>
            <w:bookmarkEnd w:id="5676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77" w:name="E2204"/>
            <w:bookmarkEnd w:id="5677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78" w:name="E2205"/>
            <w:bookmarkEnd w:id="5678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79" w:name="E2206"/>
            <w:bookmarkEnd w:id="5679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80" w:name="E2207"/>
            <w:bookmarkEnd w:id="5680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81" w:name="E2208"/>
            <w:bookmarkEnd w:id="5681"/>
          </w:p>
        </w:tc>
        <w:tc>
          <w:tcPr>
            <w:tcW w:w="414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82" w:name="E2209"/>
            <w:bookmarkEnd w:id="5682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83" w:name="E2210"/>
            <w:bookmarkEnd w:id="5683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84" w:name="E2211"/>
            <w:bookmarkEnd w:id="5684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85" w:name="E2212"/>
            <w:bookmarkEnd w:id="5685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86" w:name="E2213"/>
            <w:bookmarkEnd w:id="5686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87" w:name="E2214"/>
            <w:bookmarkEnd w:id="5687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88" w:name="E2215"/>
            <w:bookmarkEnd w:id="5688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89" w:name="E2216"/>
            <w:bookmarkEnd w:id="5689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90" w:name="E2217"/>
            <w:bookmarkEnd w:id="5690"/>
          </w:p>
        </w:tc>
        <w:tc>
          <w:tcPr>
            <w:tcW w:w="54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91" w:name="E2218"/>
            <w:bookmarkEnd w:id="5691"/>
          </w:p>
        </w:tc>
        <w:tc>
          <w:tcPr>
            <w:tcW w:w="418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92" w:name="E2219"/>
            <w:bookmarkEnd w:id="5692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93" w:name="E2220"/>
            <w:bookmarkEnd w:id="5693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94" w:name="E2221"/>
            <w:bookmarkEnd w:id="5694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95" w:name="E2222"/>
            <w:bookmarkEnd w:id="5695"/>
          </w:p>
        </w:tc>
        <w:tc>
          <w:tcPr>
            <w:tcW w:w="46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96" w:name="E2223"/>
            <w:bookmarkEnd w:id="5696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97" w:name="E2224"/>
            <w:bookmarkEnd w:id="5697"/>
          </w:p>
        </w:tc>
        <w:tc>
          <w:tcPr>
            <w:tcW w:w="45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98" w:name="E2225"/>
            <w:bookmarkEnd w:id="5698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699" w:name="E2226"/>
            <w:bookmarkEnd w:id="5699"/>
          </w:p>
        </w:tc>
      </w:tr>
      <w:tr w:rsidR="00CA11D4" w:rsidRPr="00BE427F" w:rsidTr="000855DE">
        <w:trPr>
          <w:trHeight w:val="866"/>
        </w:trPr>
        <w:tc>
          <w:tcPr>
            <w:tcW w:w="245" w:type="dxa"/>
            <w:vMerge/>
          </w:tcPr>
          <w:p w:rsidR="00CA11D4" w:rsidRPr="007A2664" w:rsidRDefault="00CA11D4" w:rsidP="00CE603D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CA11D4" w:rsidRDefault="00CA11D4" w:rsidP="00873C7D">
            <w:pPr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деятельности террористической организации и участие в деятельности такой организации  </w:t>
            </w:r>
            <w:r>
              <w:rPr>
                <w:sz w:val="20"/>
                <w:szCs w:val="20"/>
              </w:rPr>
              <w:t xml:space="preserve">        </w:t>
            </w:r>
          </w:p>
          <w:p w:rsidR="00CA11D4" w:rsidRPr="007A2664" w:rsidRDefault="00CA11D4" w:rsidP="00CA11D4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7A2664">
              <w:rPr>
                <w:sz w:val="20"/>
                <w:szCs w:val="20"/>
              </w:rPr>
              <w:t>ст. 205.5 УК РФ</w:t>
            </w:r>
          </w:p>
        </w:tc>
        <w:tc>
          <w:tcPr>
            <w:tcW w:w="426" w:type="dxa"/>
            <w:vAlign w:val="bottom"/>
          </w:tcPr>
          <w:p w:rsidR="00CA11D4" w:rsidRPr="007A2664" w:rsidRDefault="00CA11D4" w:rsidP="005175E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00" w:name="E2301"/>
            <w:bookmarkEnd w:id="5700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701" w:name="E2302"/>
            <w:bookmarkEnd w:id="5701"/>
          </w:p>
        </w:tc>
        <w:tc>
          <w:tcPr>
            <w:tcW w:w="283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02" w:name="E2303"/>
            <w:bookmarkEnd w:id="5702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03" w:name="E2304"/>
            <w:bookmarkEnd w:id="5703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04" w:name="E2305"/>
            <w:bookmarkEnd w:id="5704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05" w:name="E2306"/>
            <w:bookmarkEnd w:id="5705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06" w:name="E2307"/>
            <w:bookmarkEnd w:id="5706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07" w:name="E2308"/>
            <w:bookmarkEnd w:id="5707"/>
          </w:p>
        </w:tc>
        <w:tc>
          <w:tcPr>
            <w:tcW w:w="414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08" w:name="E2309"/>
            <w:bookmarkEnd w:id="5708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09" w:name="E2310"/>
            <w:bookmarkEnd w:id="5709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10" w:name="E2311"/>
            <w:bookmarkEnd w:id="5710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11" w:name="E2312"/>
            <w:bookmarkEnd w:id="5711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12" w:name="E2313"/>
            <w:bookmarkEnd w:id="5712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13" w:name="E2314"/>
            <w:bookmarkEnd w:id="5713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14" w:name="E2315"/>
            <w:bookmarkEnd w:id="5714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15" w:name="E2316"/>
            <w:bookmarkEnd w:id="5715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16" w:name="E2317"/>
            <w:bookmarkEnd w:id="5716"/>
          </w:p>
        </w:tc>
        <w:tc>
          <w:tcPr>
            <w:tcW w:w="54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17" w:name="E2318"/>
            <w:bookmarkEnd w:id="5717"/>
          </w:p>
        </w:tc>
        <w:tc>
          <w:tcPr>
            <w:tcW w:w="418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18" w:name="E2319"/>
            <w:bookmarkEnd w:id="5718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19" w:name="E2320"/>
            <w:bookmarkEnd w:id="5719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20" w:name="E2321"/>
            <w:bookmarkEnd w:id="5720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21" w:name="E2322"/>
            <w:bookmarkEnd w:id="5721"/>
          </w:p>
        </w:tc>
        <w:tc>
          <w:tcPr>
            <w:tcW w:w="46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22" w:name="E2323"/>
            <w:bookmarkEnd w:id="5722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23" w:name="E2324"/>
            <w:bookmarkEnd w:id="5723"/>
          </w:p>
        </w:tc>
        <w:tc>
          <w:tcPr>
            <w:tcW w:w="45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24" w:name="E2325"/>
            <w:bookmarkEnd w:id="5724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25" w:name="E2326"/>
            <w:bookmarkEnd w:id="5725"/>
          </w:p>
        </w:tc>
      </w:tr>
      <w:tr w:rsidR="00CA11D4" w:rsidRPr="00BE427F" w:rsidTr="000855DE">
        <w:trPr>
          <w:trHeight w:val="441"/>
        </w:trPr>
        <w:tc>
          <w:tcPr>
            <w:tcW w:w="245" w:type="dxa"/>
            <w:vMerge/>
          </w:tcPr>
          <w:p w:rsidR="00CA11D4" w:rsidRPr="00BE427F" w:rsidRDefault="00CA11D4" w:rsidP="007A2664">
            <w:pPr>
              <w:pStyle w:val="ConsPlusNormal"/>
              <w:jc w:val="both"/>
              <w:outlineLvl w:val="0"/>
            </w:pPr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CA11D4" w:rsidRPr="00BE427F" w:rsidRDefault="00CA11D4" w:rsidP="0019289B">
            <w:pPr>
              <w:pStyle w:val="ConsPlusNormal"/>
              <w:jc w:val="center"/>
              <w:outlineLvl w:val="0"/>
            </w:pPr>
            <w:r>
              <w:t>и</w:t>
            </w:r>
            <w:r w:rsidRPr="00BE427F">
              <w:t xml:space="preserve">з </w:t>
            </w:r>
            <w:r>
              <w:t>н</w:t>
            </w:r>
            <w:r w:rsidRPr="00BE427F">
              <w:t>их</w:t>
            </w:r>
          </w:p>
        </w:tc>
        <w:tc>
          <w:tcPr>
            <w:tcW w:w="3545" w:type="dxa"/>
            <w:gridSpan w:val="4"/>
            <w:vAlign w:val="center"/>
          </w:tcPr>
          <w:p w:rsidR="00CA11D4" w:rsidRPr="00BE427F" w:rsidRDefault="00CA11D4" w:rsidP="00873C7D">
            <w:pPr>
              <w:pStyle w:val="ConsPlusNormal"/>
              <w:ind w:left="-57" w:right="-57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CA11D4" w:rsidRPr="007A2664" w:rsidRDefault="00CA11D4" w:rsidP="005175E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26" w:name="E2401"/>
            <w:bookmarkEnd w:id="5726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727" w:name="E2402"/>
            <w:bookmarkEnd w:id="5727"/>
          </w:p>
        </w:tc>
        <w:tc>
          <w:tcPr>
            <w:tcW w:w="283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28" w:name="E2403"/>
            <w:bookmarkEnd w:id="5728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29" w:name="E2404"/>
            <w:bookmarkEnd w:id="5729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30" w:name="E2405"/>
            <w:bookmarkEnd w:id="5730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31" w:name="E2406"/>
            <w:bookmarkEnd w:id="5731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32" w:name="E2407"/>
            <w:bookmarkEnd w:id="5732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33" w:name="E2408"/>
            <w:bookmarkEnd w:id="5733"/>
          </w:p>
        </w:tc>
        <w:tc>
          <w:tcPr>
            <w:tcW w:w="414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34" w:name="E2409"/>
            <w:bookmarkEnd w:id="5734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35" w:name="E2410"/>
            <w:bookmarkEnd w:id="5735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36" w:name="E2411"/>
            <w:bookmarkEnd w:id="5736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37" w:name="E2412"/>
            <w:bookmarkEnd w:id="5737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38" w:name="E2413"/>
            <w:bookmarkEnd w:id="5738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39" w:name="E2414"/>
            <w:bookmarkEnd w:id="5739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40" w:name="E2415"/>
            <w:bookmarkEnd w:id="5740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41" w:name="E2416"/>
            <w:bookmarkEnd w:id="5741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42" w:name="E2417"/>
            <w:bookmarkEnd w:id="5742"/>
          </w:p>
        </w:tc>
        <w:tc>
          <w:tcPr>
            <w:tcW w:w="54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43" w:name="E2418"/>
            <w:bookmarkEnd w:id="5743"/>
          </w:p>
        </w:tc>
        <w:tc>
          <w:tcPr>
            <w:tcW w:w="418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44" w:name="E2419"/>
            <w:bookmarkEnd w:id="5744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45" w:name="E2420"/>
            <w:bookmarkEnd w:id="5745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46" w:name="E2421"/>
            <w:bookmarkEnd w:id="5746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47" w:name="E2422"/>
            <w:bookmarkEnd w:id="5747"/>
          </w:p>
        </w:tc>
        <w:tc>
          <w:tcPr>
            <w:tcW w:w="46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48" w:name="E2423"/>
            <w:bookmarkEnd w:id="5748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49" w:name="E2424"/>
            <w:bookmarkEnd w:id="5749"/>
          </w:p>
        </w:tc>
        <w:tc>
          <w:tcPr>
            <w:tcW w:w="45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50" w:name="E2425"/>
            <w:bookmarkEnd w:id="5750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51" w:name="E2426"/>
            <w:bookmarkEnd w:id="5751"/>
          </w:p>
        </w:tc>
      </w:tr>
      <w:tr w:rsidR="00CA11D4" w:rsidRPr="00BE427F" w:rsidTr="000855DE">
        <w:trPr>
          <w:trHeight w:val="1120"/>
        </w:trPr>
        <w:tc>
          <w:tcPr>
            <w:tcW w:w="245" w:type="dxa"/>
            <w:vMerge/>
            <w:textDirection w:val="btLr"/>
          </w:tcPr>
          <w:p w:rsidR="00CA11D4" w:rsidRPr="007A2664" w:rsidRDefault="00CA11D4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  <w:textDirection w:val="btLr"/>
          </w:tcPr>
          <w:p w:rsidR="00CA11D4" w:rsidRPr="007A2664" w:rsidRDefault="00CA11D4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4"/>
          </w:tcPr>
          <w:p w:rsidR="00CA11D4" w:rsidRDefault="00CA11D4" w:rsidP="00873C7D">
            <w:pPr>
              <w:autoSpaceDE w:val="0"/>
              <w:autoSpaceDN w:val="0"/>
              <w:adjustRightIn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деятельности организации, которая в соответствии с </w:t>
            </w:r>
            <w:hyperlink r:id="rId322" w:history="1">
              <w:r w:rsidRPr="00657D51">
                <w:rPr>
                  <w:sz w:val="20"/>
                  <w:szCs w:val="20"/>
                </w:rPr>
                <w:t>законодательством</w:t>
              </w:r>
            </w:hyperlink>
            <w:r w:rsidRPr="00657D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Российской Федерации признана террористической</w:t>
            </w:r>
          </w:p>
          <w:p w:rsidR="00CA11D4" w:rsidRPr="007A2664" w:rsidRDefault="00CA11D4" w:rsidP="00873C7D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1 ст. 205.5 УК РФ</w:t>
            </w:r>
          </w:p>
        </w:tc>
        <w:tc>
          <w:tcPr>
            <w:tcW w:w="426" w:type="dxa"/>
            <w:vAlign w:val="bottom"/>
          </w:tcPr>
          <w:p w:rsidR="00CA11D4" w:rsidRPr="007A2664" w:rsidRDefault="00CA11D4" w:rsidP="005175E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52" w:name="E2501"/>
            <w:bookmarkEnd w:id="5752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753" w:name="E2502"/>
            <w:bookmarkEnd w:id="5753"/>
          </w:p>
        </w:tc>
        <w:tc>
          <w:tcPr>
            <w:tcW w:w="283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54" w:name="E2503"/>
            <w:bookmarkEnd w:id="5754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55" w:name="E2504"/>
            <w:bookmarkEnd w:id="5755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56" w:name="E2505"/>
            <w:bookmarkEnd w:id="5756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57" w:name="E2506"/>
            <w:bookmarkEnd w:id="5757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58" w:name="E2507"/>
            <w:bookmarkEnd w:id="5758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59" w:name="E2508"/>
            <w:bookmarkEnd w:id="5759"/>
          </w:p>
        </w:tc>
        <w:tc>
          <w:tcPr>
            <w:tcW w:w="414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60" w:name="E2509"/>
            <w:bookmarkEnd w:id="5760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61" w:name="E2510"/>
            <w:bookmarkEnd w:id="5761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62" w:name="E2511"/>
            <w:bookmarkEnd w:id="5762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63" w:name="E2512"/>
            <w:bookmarkEnd w:id="5763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64" w:name="E2513"/>
            <w:bookmarkEnd w:id="5764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65" w:name="E2514"/>
            <w:bookmarkEnd w:id="5765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66" w:name="E2515"/>
            <w:bookmarkEnd w:id="5766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67" w:name="E2516"/>
            <w:bookmarkEnd w:id="5767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68" w:name="E2517"/>
            <w:bookmarkEnd w:id="5768"/>
          </w:p>
        </w:tc>
        <w:tc>
          <w:tcPr>
            <w:tcW w:w="54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69" w:name="E2518"/>
            <w:bookmarkEnd w:id="5769"/>
          </w:p>
        </w:tc>
        <w:tc>
          <w:tcPr>
            <w:tcW w:w="418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70" w:name="E2519"/>
            <w:bookmarkEnd w:id="5770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71" w:name="E2520"/>
            <w:bookmarkEnd w:id="5771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72" w:name="E2521"/>
            <w:bookmarkEnd w:id="5772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73" w:name="E2522"/>
            <w:bookmarkEnd w:id="5773"/>
          </w:p>
        </w:tc>
        <w:tc>
          <w:tcPr>
            <w:tcW w:w="46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74" w:name="E2523"/>
            <w:bookmarkEnd w:id="5774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75" w:name="E2524"/>
            <w:bookmarkEnd w:id="5775"/>
          </w:p>
        </w:tc>
        <w:tc>
          <w:tcPr>
            <w:tcW w:w="45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76" w:name="E2525"/>
            <w:bookmarkEnd w:id="5776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77" w:name="E2526"/>
            <w:bookmarkEnd w:id="5777"/>
          </w:p>
        </w:tc>
      </w:tr>
      <w:tr w:rsidR="00CA11D4" w:rsidRPr="00BE427F" w:rsidTr="000855DE">
        <w:trPr>
          <w:trHeight w:val="1037"/>
        </w:trPr>
        <w:tc>
          <w:tcPr>
            <w:tcW w:w="245" w:type="dxa"/>
            <w:vMerge/>
            <w:textDirection w:val="btLr"/>
            <w:vAlign w:val="center"/>
          </w:tcPr>
          <w:p w:rsidR="00CA11D4" w:rsidRPr="00BE427F" w:rsidRDefault="00CA11D4" w:rsidP="008B4F3F">
            <w:pPr>
              <w:ind w:left="113" w:right="113"/>
              <w:jc w:val="center"/>
            </w:pPr>
          </w:p>
        </w:tc>
        <w:tc>
          <w:tcPr>
            <w:tcW w:w="287" w:type="dxa"/>
            <w:vMerge/>
            <w:textDirection w:val="btLr"/>
            <w:vAlign w:val="center"/>
          </w:tcPr>
          <w:p w:rsidR="00CA11D4" w:rsidRPr="00BE427F" w:rsidRDefault="00CA11D4" w:rsidP="00A83B62">
            <w:pPr>
              <w:pStyle w:val="ConsPlusNormal"/>
              <w:jc w:val="center"/>
              <w:outlineLvl w:val="0"/>
            </w:pPr>
          </w:p>
        </w:tc>
        <w:tc>
          <w:tcPr>
            <w:tcW w:w="3545" w:type="dxa"/>
            <w:gridSpan w:val="4"/>
            <w:vAlign w:val="center"/>
          </w:tcPr>
          <w:p w:rsidR="00CA11D4" w:rsidRDefault="00CA11D4" w:rsidP="001E263C">
            <w:pPr>
              <w:autoSpaceDE w:val="0"/>
              <w:autoSpaceDN w:val="0"/>
              <w:adjustRightInd w:val="0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 xml:space="preserve">в деятельности организации, которая в соответствии с законодательством </w:t>
            </w:r>
            <w:r w:rsidRPr="001E263C">
              <w:rPr>
                <w:sz w:val="20"/>
                <w:szCs w:val="20"/>
              </w:rPr>
              <w:t>Российской Федерации</w:t>
            </w:r>
            <w:r>
              <w:rPr>
                <w:sz w:val="20"/>
                <w:szCs w:val="20"/>
              </w:rPr>
              <w:t xml:space="preserve"> признана террористической</w:t>
            </w:r>
          </w:p>
          <w:p w:rsidR="00CA11D4" w:rsidRPr="007A2664" w:rsidRDefault="00CA11D4" w:rsidP="00A83B62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2 ст. 205.5 УК РФ</w:t>
            </w:r>
          </w:p>
        </w:tc>
        <w:tc>
          <w:tcPr>
            <w:tcW w:w="426" w:type="dxa"/>
            <w:vAlign w:val="bottom"/>
          </w:tcPr>
          <w:p w:rsidR="00CA11D4" w:rsidRPr="007A2664" w:rsidRDefault="00CA11D4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78" w:name="E2601"/>
            <w:bookmarkEnd w:id="5778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779" w:name="E2602"/>
            <w:bookmarkEnd w:id="5779"/>
          </w:p>
        </w:tc>
        <w:tc>
          <w:tcPr>
            <w:tcW w:w="283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80" w:name="E2603"/>
            <w:bookmarkEnd w:id="5780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81" w:name="E2604"/>
            <w:bookmarkEnd w:id="5781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82" w:name="E2605"/>
            <w:bookmarkEnd w:id="5782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83" w:name="E2606"/>
            <w:bookmarkEnd w:id="5783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84" w:name="E2607"/>
            <w:bookmarkEnd w:id="5784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85" w:name="E2608"/>
            <w:bookmarkEnd w:id="5785"/>
          </w:p>
        </w:tc>
        <w:tc>
          <w:tcPr>
            <w:tcW w:w="414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86" w:name="E2609"/>
            <w:bookmarkEnd w:id="5786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87" w:name="E2610"/>
            <w:bookmarkEnd w:id="5787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88" w:name="E2611"/>
            <w:bookmarkEnd w:id="5788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89" w:name="E2612"/>
            <w:bookmarkEnd w:id="5789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90" w:name="E2613"/>
            <w:bookmarkEnd w:id="5790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91" w:name="E2614"/>
            <w:bookmarkEnd w:id="5791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92" w:name="E2615"/>
            <w:bookmarkEnd w:id="5792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93" w:name="E2616"/>
            <w:bookmarkEnd w:id="5793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94" w:name="E2617"/>
            <w:bookmarkEnd w:id="5794"/>
          </w:p>
        </w:tc>
        <w:tc>
          <w:tcPr>
            <w:tcW w:w="54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95" w:name="E2618"/>
            <w:bookmarkEnd w:id="5795"/>
          </w:p>
        </w:tc>
        <w:tc>
          <w:tcPr>
            <w:tcW w:w="418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96" w:name="E2619"/>
            <w:bookmarkEnd w:id="5796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97" w:name="E2620"/>
            <w:bookmarkEnd w:id="5797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98" w:name="E2621"/>
            <w:bookmarkEnd w:id="5798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799" w:name="E2622"/>
            <w:bookmarkEnd w:id="5799"/>
          </w:p>
        </w:tc>
        <w:tc>
          <w:tcPr>
            <w:tcW w:w="46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00" w:name="E2623"/>
            <w:bookmarkEnd w:id="5800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01" w:name="E2624"/>
            <w:bookmarkEnd w:id="5801"/>
          </w:p>
        </w:tc>
        <w:tc>
          <w:tcPr>
            <w:tcW w:w="45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02" w:name="E2625"/>
            <w:bookmarkEnd w:id="5802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03" w:name="E2626"/>
            <w:bookmarkEnd w:id="5803"/>
          </w:p>
        </w:tc>
      </w:tr>
      <w:tr w:rsidR="00CA11D4" w:rsidRPr="00BE427F" w:rsidTr="000855DE">
        <w:trPr>
          <w:trHeight w:val="443"/>
        </w:trPr>
        <w:tc>
          <w:tcPr>
            <w:tcW w:w="245" w:type="dxa"/>
            <w:vMerge/>
            <w:textDirection w:val="btLr"/>
            <w:vAlign w:val="center"/>
          </w:tcPr>
          <w:p w:rsidR="00CA11D4" w:rsidRPr="00BE427F" w:rsidRDefault="00CA11D4" w:rsidP="00CA11D4">
            <w:pPr>
              <w:ind w:left="113" w:right="113"/>
              <w:jc w:val="center"/>
            </w:pPr>
          </w:p>
        </w:tc>
        <w:tc>
          <w:tcPr>
            <w:tcW w:w="3832" w:type="dxa"/>
            <w:gridSpan w:val="5"/>
            <w:vAlign w:val="center"/>
          </w:tcPr>
          <w:p w:rsidR="00CA11D4" w:rsidRDefault="00CA11D4" w:rsidP="00A83B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есообщение о преступлении  </w:t>
            </w:r>
          </w:p>
          <w:p w:rsidR="00CA11D4" w:rsidRPr="007A2664" w:rsidRDefault="00CA11D4" w:rsidP="00A83B62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205.6 УК РФ </w:t>
            </w:r>
          </w:p>
        </w:tc>
        <w:tc>
          <w:tcPr>
            <w:tcW w:w="426" w:type="dxa"/>
            <w:vAlign w:val="bottom"/>
          </w:tcPr>
          <w:p w:rsidR="00CA11D4" w:rsidRPr="007A2664" w:rsidRDefault="00CA11D4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425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04" w:name="E2701"/>
            <w:bookmarkEnd w:id="5804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709" w:type="dxa"/>
            <w:vAlign w:val="center"/>
          </w:tcPr>
          <w:p w:rsidR="00CA11D4" w:rsidRPr="000855DE" w:rsidRDefault="00012017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805" w:name="E2702"/>
            <w:bookmarkEnd w:id="5805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06" w:name="E2703"/>
            <w:bookmarkEnd w:id="5806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25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07" w:name="E2704"/>
            <w:bookmarkEnd w:id="58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08" w:name="E2705"/>
            <w:bookmarkEnd w:id="58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09" w:name="E2706"/>
            <w:bookmarkEnd w:id="58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10" w:name="E2707"/>
            <w:bookmarkEnd w:id="5810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25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11" w:name="E2708"/>
            <w:bookmarkEnd w:id="5811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14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12" w:name="E2709"/>
            <w:bookmarkEnd w:id="58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13" w:name="E2710"/>
            <w:bookmarkEnd w:id="58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14" w:name="E2711"/>
            <w:bookmarkEnd w:id="58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15" w:name="E2712"/>
            <w:bookmarkEnd w:id="58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16" w:name="E2713"/>
            <w:bookmarkEnd w:id="5816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36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17" w:name="E2714"/>
            <w:bookmarkEnd w:id="58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18" w:name="E2715"/>
            <w:bookmarkEnd w:id="581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19" w:name="E2716"/>
            <w:bookmarkEnd w:id="581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36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20" w:name="E2717"/>
            <w:bookmarkEnd w:id="58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4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21" w:name="E2718"/>
            <w:bookmarkEnd w:id="58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18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22" w:name="E2719"/>
            <w:bookmarkEnd w:id="58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23" w:name="E2720"/>
            <w:bookmarkEnd w:id="5823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25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24" w:name="E2721"/>
            <w:bookmarkEnd w:id="58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25" w:name="E2722"/>
            <w:bookmarkEnd w:id="5825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66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26" w:name="E2723"/>
            <w:bookmarkEnd w:id="582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36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27" w:name="E2724"/>
            <w:bookmarkEnd w:id="58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50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28" w:name="E2725"/>
            <w:bookmarkEnd w:id="5828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25" w:type="dxa"/>
            <w:vAlign w:val="center"/>
          </w:tcPr>
          <w:p w:rsidR="00CA11D4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5829" w:name="E2726"/>
            <w:bookmarkEnd w:id="5829"/>
            <w:r>
              <w:rPr>
                <w:sz w:val="18"/>
                <w:szCs w:val="18"/>
              </w:rPr>
              <w:t xml:space="preserve"> 0</w:t>
            </w:r>
          </w:p>
        </w:tc>
      </w:tr>
      <w:tr w:rsidR="00CA11D4" w:rsidRPr="00BE427F" w:rsidTr="000855DE">
        <w:trPr>
          <w:trHeight w:val="135"/>
        </w:trPr>
        <w:tc>
          <w:tcPr>
            <w:tcW w:w="245" w:type="dxa"/>
            <w:vMerge/>
            <w:textDirection w:val="btLr"/>
            <w:vAlign w:val="center"/>
          </w:tcPr>
          <w:p w:rsidR="00CA11D4" w:rsidRPr="007A2664" w:rsidRDefault="00CA11D4" w:rsidP="009110B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CA11D4" w:rsidRPr="007A2664" w:rsidRDefault="00CA11D4" w:rsidP="00FA02FB">
            <w:pPr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захват заложника  </w:t>
            </w:r>
            <w:r>
              <w:rPr>
                <w:sz w:val="20"/>
                <w:szCs w:val="20"/>
              </w:rPr>
              <w:t xml:space="preserve">          </w:t>
            </w:r>
            <w:r w:rsidR="00FA02FB">
              <w:rPr>
                <w:sz w:val="20"/>
                <w:szCs w:val="20"/>
              </w:rPr>
              <w:t xml:space="preserve">       </w:t>
            </w:r>
            <w:r w:rsidRPr="007A2664">
              <w:rPr>
                <w:sz w:val="20"/>
                <w:szCs w:val="20"/>
              </w:rPr>
              <w:t xml:space="preserve"> ст. 206 УК РФ</w:t>
            </w:r>
          </w:p>
        </w:tc>
        <w:tc>
          <w:tcPr>
            <w:tcW w:w="426" w:type="dxa"/>
            <w:vAlign w:val="bottom"/>
          </w:tcPr>
          <w:p w:rsidR="00CA11D4" w:rsidRPr="007A2664" w:rsidRDefault="00CA11D4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30" w:name="E2801"/>
            <w:bookmarkEnd w:id="5830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831" w:name="E2802"/>
            <w:bookmarkEnd w:id="5831"/>
          </w:p>
        </w:tc>
        <w:tc>
          <w:tcPr>
            <w:tcW w:w="283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32" w:name="E2803"/>
            <w:bookmarkEnd w:id="5832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33" w:name="E2804"/>
            <w:bookmarkEnd w:id="5833"/>
          </w:p>
        </w:tc>
        <w:tc>
          <w:tcPr>
            <w:tcW w:w="709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34" w:name="E2805"/>
            <w:bookmarkEnd w:id="5834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35" w:name="E2806"/>
            <w:bookmarkEnd w:id="5835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36" w:name="E2807"/>
            <w:bookmarkEnd w:id="5836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37" w:name="E2808"/>
            <w:bookmarkEnd w:id="5837"/>
          </w:p>
        </w:tc>
        <w:tc>
          <w:tcPr>
            <w:tcW w:w="414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38" w:name="E2809"/>
            <w:bookmarkEnd w:id="5838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39" w:name="E2810"/>
            <w:bookmarkEnd w:id="5839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40" w:name="E2811"/>
            <w:bookmarkEnd w:id="5840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41" w:name="E2812"/>
            <w:bookmarkEnd w:id="5841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42" w:name="E2813"/>
            <w:bookmarkEnd w:id="5842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43" w:name="E2814"/>
            <w:bookmarkEnd w:id="5843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44" w:name="E2815"/>
            <w:bookmarkEnd w:id="5844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45" w:name="E2816"/>
            <w:bookmarkEnd w:id="5845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46" w:name="E2817"/>
            <w:bookmarkEnd w:id="5846"/>
          </w:p>
        </w:tc>
        <w:tc>
          <w:tcPr>
            <w:tcW w:w="54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47" w:name="E2818"/>
            <w:bookmarkEnd w:id="5847"/>
          </w:p>
        </w:tc>
        <w:tc>
          <w:tcPr>
            <w:tcW w:w="418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48" w:name="E2819"/>
            <w:bookmarkEnd w:id="5848"/>
          </w:p>
        </w:tc>
        <w:tc>
          <w:tcPr>
            <w:tcW w:w="42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49" w:name="E2820"/>
            <w:bookmarkEnd w:id="5849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50" w:name="E2821"/>
            <w:bookmarkEnd w:id="5850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51" w:name="E2822"/>
            <w:bookmarkEnd w:id="5851"/>
          </w:p>
        </w:tc>
        <w:tc>
          <w:tcPr>
            <w:tcW w:w="466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52" w:name="E2823"/>
            <w:bookmarkEnd w:id="5852"/>
          </w:p>
        </w:tc>
        <w:tc>
          <w:tcPr>
            <w:tcW w:w="36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53" w:name="E2824"/>
            <w:bookmarkEnd w:id="5853"/>
          </w:p>
        </w:tc>
        <w:tc>
          <w:tcPr>
            <w:tcW w:w="450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54" w:name="E2825"/>
            <w:bookmarkEnd w:id="5854"/>
          </w:p>
        </w:tc>
        <w:tc>
          <w:tcPr>
            <w:tcW w:w="425" w:type="dxa"/>
            <w:vAlign w:val="center"/>
          </w:tcPr>
          <w:p w:rsidR="00CA11D4" w:rsidRPr="000855DE" w:rsidRDefault="00CA11D4" w:rsidP="000855DE">
            <w:pPr>
              <w:jc w:val="center"/>
              <w:rPr>
                <w:sz w:val="18"/>
                <w:szCs w:val="18"/>
              </w:rPr>
            </w:pPr>
            <w:bookmarkStart w:id="5855" w:name="E2826"/>
            <w:bookmarkEnd w:id="5855"/>
          </w:p>
        </w:tc>
      </w:tr>
      <w:tr w:rsidR="00815E6B" w:rsidRPr="00BE427F" w:rsidTr="000855DE">
        <w:trPr>
          <w:trHeight w:val="564"/>
        </w:trPr>
        <w:tc>
          <w:tcPr>
            <w:tcW w:w="245" w:type="dxa"/>
            <w:vMerge w:val="restart"/>
            <w:textDirection w:val="btLr"/>
            <w:vAlign w:val="center"/>
          </w:tcPr>
          <w:p w:rsidR="00815E6B" w:rsidRPr="007A2664" w:rsidRDefault="00815E6B" w:rsidP="00815E6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 </w:t>
            </w:r>
            <w:r w:rsidRPr="005175E2">
              <w:rPr>
                <w:sz w:val="20"/>
                <w:szCs w:val="20"/>
              </w:rPr>
              <w:t>том чи</w:t>
            </w:r>
            <w:r>
              <w:rPr>
                <w:sz w:val="20"/>
                <w:szCs w:val="20"/>
              </w:rPr>
              <w:t>сле</w:t>
            </w:r>
          </w:p>
        </w:tc>
        <w:tc>
          <w:tcPr>
            <w:tcW w:w="3832" w:type="dxa"/>
            <w:gridSpan w:val="5"/>
            <w:vAlign w:val="center"/>
          </w:tcPr>
          <w:p w:rsidR="00815E6B" w:rsidRDefault="00815E6B" w:rsidP="001E263C">
            <w:pPr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незаконного вооруженного формирования или участие в нем </w:t>
            </w:r>
            <w:r>
              <w:rPr>
                <w:sz w:val="20"/>
                <w:szCs w:val="20"/>
              </w:rPr>
              <w:t xml:space="preserve">    </w:t>
            </w:r>
          </w:p>
          <w:p w:rsidR="00815E6B" w:rsidRPr="007A2664" w:rsidRDefault="00815E6B" w:rsidP="001E263C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Pr="007A2664">
              <w:rPr>
                <w:sz w:val="20"/>
                <w:szCs w:val="20"/>
              </w:rPr>
              <w:t>ст. 208 УК РФ</w:t>
            </w:r>
          </w:p>
        </w:tc>
        <w:tc>
          <w:tcPr>
            <w:tcW w:w="426" w:type="dxa"/>
            <w:vAlign w:val="bottom"/>
          </w:tcPr>
          <w:p w:rsidR="00815E6B" w:rsidRPr="007A2664" w:rsidRDefault="00815E6B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56" w:name="E2901"/>
            <w:bookmarkEnd w:id="5856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857" w:name="E2902"/>
            <w:bookmarkEnd w:id="5857"/>
          </w:p>
        </w:tc>
        <w:tc>
          <w:tcPr>
            <w:tcW w:w="283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58" w:name="E2903"/>
            <w:bookmarkEnd w:id="5858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59" w:name="E2904"/>
            <w:bookmarkEnd w:id="5859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60" w:name="E2905"/>
            <w:bookmarkEnd w:id="5860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61" w:name="E2906"/>
            <w:bookmarkEnd w:id="5861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62" w:name="E2907"/>
            <w:bookmarkEnd w:id="5862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63" w:name="E2908"/>
            <w:bookmarkEnd w:id="5863"/>
          </w:p>
        </w:tc>
        <w:tc>
          <w:tcPr>
            <w:tcW w:w="414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64" w:name="E2909"/>
            <w:bookmarkEnd w:id="5864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65" w:name="E2910"/>
            <w:bookmarkEnd w:id="5865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66" w:name="E2911"/>
            <w:bookmarkEnd w:id="5866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67" w:name="E2912"/>
            <w:bookmarkEnd w:id="5867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68" w:name="E2913"/>
            <w:bookmarkEnd w:id="5868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69" w:name="E2914"/>
            <w:bookmarkEnd w:id="5869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70" w:name="E2915"/>
            <w:bookmarkEnd w:id="5870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71" w:name="E2916"/>
            <w:bookmarkEnd w:id="5871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72" w:name="E2917"/>
            <w:bookmarkEnd w:id="5872"/>
          </w:p>
        </w:tc>
        <w:tc>
          <w:tcPr>
            <w:tcW w:w="54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73" w:name="E2918"/>
            <w:bookmarkEnd w:id="5873"/>
          </w:p>
        </w:tc>
        <w:tc>
          <w:tcPr>
            <w:tcW w:w="418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74" w:name="E2919"/>
            <w:bookmarkEnd w:id="5874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75" w:name="E2920"/>
            <w:bookmarkEnd w:id="5875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76" w:name="E2921"/>
            <w:bookmarkEnd w:id="5876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77" w:name="E2922"/>
            <w:bookmarkEnd w:id="5877"/>
          </w:p>
        </w:tc>
        <w:tc>
          <w:tcPr>
            <w:tcW w:w="46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78" w:name="E2923"/>
            <w:bookmarkEnd w:id="5878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79" w:name="E2924"/>
            <w:bookmarkEnd w:id="5879"/>
          </w:p>
        </w:tc>
        <w:tc>
          <w:tcPr>
            <w:tcW w:w="45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80" w:name="E2925"/>
            <w:bookmarkEnd w:id="5880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81" w:name="E2926"/>
            <w:bookmarkEnd w:id="5881"/>
          </w:p>
        </w:tc>
      </w:tr>
      <w:tr w:rsidR="00815E6B" w:rsidRPr="00BE427F" w:rsidTr="000855DE">
        <w:trPr>
          <w:trHeight w:val="479"/>
        </w:trPr>
        <w:tc>
          <w:tcPr>
            <w:tcW w:w="245" w:type="dxa"/>
            <w:vMerge/>
          </w:tcPr>
          <w:p w:rsidR="00815E6B" w:rsidRPr="00BE427F" w:rsidRDefault="00815E6B" w:rsidP="007A2664">
            <w:pPr>
              <w:pStyle w:val="ConsPlusNormal"/>
              <w:jc w:val="both"/>
              <w:outlineLvl w:val="0"/>
            </w:pPr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815E6B" w:rsidRPr="00BE427F" w:rsidRDefault="00815E6B" w:rsidP="003839D9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545" w:type="dxa"/>
            <w:gridSpan w:val="4"/>
            <w:vAlign w:val="center"/>
          </w:tcPr>
          <w:p w:rsidR="00815E6B" w:rsidRPr="00BE427F" w:rsidRDefault="00815E6B" w:rsidP="00424797">
            <w:pPr>
              <w:pStyle w:val="ConsPlusNormal"/>
              <w:ind w:left="-57" w:right="-57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815E6B" w:rsidRPr="007A2664" w:rsidRDefault="00815E6B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82" w:name="E3001"/>
            <w:bookmarkEnd w:id="5882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883" w:name="E3002"/>
            <w:bookmarkEnd w:id="5883"/>
          </w:p>
        </w:tc>
        <w:tc>
          <w:tcPr>
            <w:tcW w:w="283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84" w:name="E3003"/>
            <w:bookmarkEnd w:id="5884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85" w:name="E3004"/>
            <w:bookmarkEnd w:id="5885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86" w:name="E3005"/>
            <w:bookmarkEnd w:id="5886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87" w:name="E3006"/>
            <w:bookmarkEnd w:id="5887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88" w:name="E3007"/>
            <w:bookmarkEnd w:id="5888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89" w:name="E3008"/>
            <w:bookmarkEnd w:id="5889"/>
          </w:p>
        </w:tc>
        <w:tc>
          <w:tcPr>
            <w:tcW w:w="414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90" w:name="E3009"/>
            <w:bookmarkEnd w:id="5890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91" w:name="E3010"/>
            <w:bookmarkEnd w:id="5891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92" w:name="E3011"/>
            <w:bookmarkEnd w:id="5892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93" w:name="E3012"/>
            <w:bookmarkEnd w:id="5893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94" w:name="E3013"/>
            <w:bookmarkEnd w:id="5894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95" w:name="E3014"/>
            <w:bookmarkEnd w:id="5895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96" w:name="E3015"/>
            <w:bookmarkEnd w:id="5896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97" w:name="E3016"/>
            <w:bookmarkEnd w:id="5897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98" w:name="E3017"/>
            <w:bookmarkEnd w:id="5898"/>
          </w:p>
        </w:tc>
        <w:tc>
          <w:tcPr>
            <w:tcW w:w="54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899" w:name="E3018"/>
            <w:bookmarkEnd w:id="5899"/>
          </w:p>
        </w:tc>
        <w:tc>
          <w:tcPr>
            <w:tcW w:w="418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00" w:name="E3019"/>
            <w:bookmarkEnd w:id="5900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01" w:name="E3020"/>
            <w:bookmarkEnd w:id="5901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02" w:name="E3021"/>
            <w:bookmarkEnd w:id="5902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03" w:name="E3022"/>
            <w:bookmarkEnd w:id="5903"/>
          </w:p>
        </w:tc>
        <w:tc>
          <w:tcPr>
            <w:tcW w:w="46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04" w:name="E3023"/>
            <w:bookmarkEnd w:id="5904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05" w:name="E3024"/>
            <w:bookmarkEnd w:id="5905"/>
          </w:p>
        </w:tc>
        <w:tc>
          <w:tcPr>
            <w:tcW w:w="45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06" w:name="E3025"/>
            <w:bookmarkEnd w:id="5906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07" w:name="E3026"/>
            <w:bookmarkEnd w:id="5907"/>
          </w:p>
        </w:tc>
      </w:tr>
      <w:tr w:rsidR="00815E6B" w:rsidRPr="00BE427F" w:rsidTr="000855DE">
        <w:trPr>
          <w:trHeight w:val="1549"/>
        </w:trPr>
        <w:tc>
          <w:tcPr>
            <w:tcW w:w="245" w:type="dxa"/>
            <w:vMerge/>
            <w:textDirection w:val="btLr"/>
          </w:tcPr>
          <w:p w:rsidR="00815E6B" w:rsidRPr="007A2664" w:rsidRDefault="00815E6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  <w:textDirection w:val="btLr"/>
          </w:tcPr>
          <w:p w:rsidR="00815E6B" w:rsidRPr="007A2664" w:rsidRDefault="00815E6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545" w:type="dxa"/>
            <w:gridSpan w:val="4"/>
            <w:vAlign w:val="center"/>
          </w:tcPr>
          <w:p w:rsidR="00815E6B" w:rsidRDefault="00815E6B" w:rsidP="00424797">
            <w:pPr>
              <w:ind w:left="-57" w:right="-113"/>
              <w:rPr>
                <w:sz w:val="20"/>
                <w:szCs w:val="20"/>
              </w:rPr>
            </w:pPr>
            <w:hyperlink r:id="rId323" w:history="1">
              <w:r>
                <w:rPr>
                  <w:sz w:val="20"/>
                  <w:szCs w:val="20"/>
                </w:rPr>
                <w:t>с</w:t>
              </w:r>
            </w:hyperlink>
            <w:r>
              <w:rPr>
                <w:sz w:val="20"/>
                <w:szCs w:val="20"/>
              </w:rPr>
              <w:t>оздание</w:t>
            </w:r>
            <w:r w:rsidRPr="00657D51">
              <w:rPr>
                <w:sz w:val="20"/>
                <w:szCs w:val="20"/>
              </w:rPr>
              <w:t xml:space="preserve"> вооруженного </w:t>
            </w:r>
            <w:hyperlink r:id="rId324" w:history="1">
              <w:r w:rsidRPr="00657D51">
                <w:rPr>
                  <w:sz w:val="20"/>
                  <w:szCs w:val="20"/>
                </w:rPr>
                <w:t>формирования</w:t>
              </w:r>
            </w:hyperlink>
            <w:r w:rsidRPr="00657D51">
              <w:rPr>
                <w:sz w:val="20"/>
                <w:szCs w:val="20"/>
              </w:rPr>
              <w:t xml:space="preserve"> (объединения, отряда, дружины или иной группы), не предусмотренного федеральным законом, а равно </w:t>
            </w:r>
            <w:hyperlink r:id="rId325" w:history="1">
              <w:r w:rsidRPr="00657D51">
                <w:rPr>
                  <w:sz w:val="20"/>
                  <w:szCs w:val="20"/>
                </w:rPr>
                <w:t>руководство</w:t>
              </w:r>
            </w:hyperlink>
            <w:r w:rsidRPr="00657D51">
              <w:rPr>
                <w:sz w:val="20"/>
                <w:szCs w:val="20"/>
              </w:rPr>
              <w:t xml:space="preserve"> таким формированием или его </w:t>
            </w:r>
            <w:hyperlink r:id="rId326" w:history="1">
              <w:r w:rsidRPr="00657D51">
                <w:rPr>
                  <w:sz w:val="20"/>
                  <w:szCs w:val="20"/>
                </w:rPr>
                <w:t>финансирование</w:t>
              </w:r>
            </w:hyperlink>
            <w:r w:rsidRPr="00657D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</w:p>
          <w:p w:rsidR="00815E6B" w:rsidRPr="007A2664" w:rsidRDefault="00815E6B" w:rsidP="00D835DB">
            <w:pPr>
              <w:ind w:left="-57" w:right="-113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ч. 1 ст. 208 УК РФ</w:t>
            </w:r>
          </w:p>
        </w:tc>
        <w:tc>
          <w:tcPr>
            <w:tcW w:w="426" w:type="dxa"/>
            <w:vAlign w:val="bottom"/>
          </w:tcPr>
          <w:p w:rsidR="00815E6B" w:rsidRPr="007A2664" w:rsidRDefault="00815E6B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08" w:name="E3101"/>
            <w:bookmarkEnd w:id="5908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909" w:name="E3102"/>
            <w:bookmarkEnd w:id="5909"/>
          </w:p>
        </w:tc>
        <w:tc>
          <w:tcPr>
            <w:tcW w:w="283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10" w:name="E3103"/>
            <w:bookmarkEnd w:id="5910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11" w:name="E3104"/>
            <w:bookmarkEnd w:id="5911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12" w:name="E3105"/>
            <w:bookmarkEnd w:id="5912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13" w:name="E3106"/>
            <w:bookmarkEnd w:id="5913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14" w:name="E3107"/>
            <w:bookmarkEnd w:id="5914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15" w:name="E3108"/>
            <w:bookmarkEnd w:id="5915"/>
          </w:p>
        </w:tc>
        <w:tc>
          <w:tcPr>
            <w:tcW w:w="414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16" w:name="E3109"/>
            <w:bookmarkEnd w:id="5916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17" w:name="E3110"/>
            <w:bookmarkEnd w:id="5917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18" w:name="E3111"/>
            <w:bookmarkEnd w:id="5918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19" w:name="E3112"/>
            <w:bookmarkEnd w:id="5919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20" w:name="E3113"/>
            <w:bookmarkEnd w:id="5920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21" w:name="E3114"/>
            <w:bookmarkEnd w:id="5921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22" w:name="E3115"/>
            <w:bookmarkEnd w:id="5922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23" w:name="E3116"/>
            <w:bookmarkEnd w:id="5923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24" w:name="E3117"/>
            <w:bookmarkEnd w:id="5924"/>
          </w:p>
        </w:tc>
        <w:tc>
          <w:tcPr>
            <w:tcW w:w="54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25" w:name="E3118"/>
            <w:bookmarkEnd w:id="5925"/>
          </w:p>
        </w:tc>
        <w:tc>
          <w:tcPr>
            <w:tcW w:w="418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26" w:name="E3119"/>
            <w:bookmarkEnd w:id="5926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27" w:name="E3120"/>
            <w:bookmarkEnd w:id="5927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28" w:name="E3121"/>
            <w:bookmarkEnd w:id="5928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29" w:name="E3122"/>
            <w:bookmarkEnd w:id="5929"/>
          </w:p>
        </w:tc>
        <w:tc>
          <w:tcPr>
            <w:tcW w:w="46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30" w:name="E3123"/>
            <w:bookmarkEnd w:id="5930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31" w:name="E3124"/>
            <w:bookmarkEnd w:id="5931"/>
          </w:p>
        </w:tc>
        <w:tc>
          <w:tcPr>
            <w:tcW w:w="45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32" w:name="E3125"/>
            <w:bookmarkEnd w:id="5932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33" w:name="E3126"/>
            <w:bookmarkEnd w:id="5933"/>
          </w:p>
        </w:tc>
      </w:tr>
      <w:tr w:rsidR="00815E6B" w:rsidRPr="00BE427F" w:rsidTr="000855DE">
        <w:trPr>
          <w:trHeight w:val="211"/>
        </w:trPr>
        <w:tc>
          <w:tcPr>
            <w:tcW w:w="245" w:type="dxa"/>
            <w:vMerge/>
            <w:textDirection w:val="btLr"/>
          </w:tcPr>
          <w:p w:rsidR="00815E6B" w:rsidRPr="007A2664" w:rsidRDefault="00815E6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  <w:textDirection w:val="btLr"/>
          </w:tcPr>
          <w:p w:rsidR="00815E6B" w:rsidRPr="007A2664" w:rsidRDefault="00815E6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gridSpan w:val="3"/>
            <w:vMerge w:val="restart"/>
            <w:vAlign w:val="center"/>
          </w:tcPr>
          <w:p w:rsidR="00815E6B" w:rsidRPr="007A2664" w:rsidRDefault="00815E6B" w:rsidP="00BE7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2559" w:type="dxa"/>
            <w:vAlign w:val="center"/>
          </w:tcPr>
          <w:p w:rsidR="00815E6B" w:rsidRPr="0006188F" w:rsidRDefault="00815E6B" w:rsidP="008B4F3F">
            <w:pPr>
              <w:rPr>
                <w:sz w:val="20"/>
                <w:szCs w:val="20"/>
              </w:rPr>
            </w:pPr>
            <w:r w:rsidRPr="0006188F">
              <w:rPr>
                <w:sz w:val="20"/>
                <w:szCs w:val="20"/>
              </w:rPr>
              <w:t xml:space="preserve">создание и руководство  </w:t>
            </w:r>
          </w:p>
        </w:tc>
        <w:tc>
          <w:tcPr>
            <w:tcW w:w="426" w:type="dxa"/>
            <w:vAlign w:val="bottom"/>
          </w:tcPr>
          <w:p w:rsidR="00815E6B" w:rsidRPr="007A2664" w:rsidRDefault="00815E6B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34" w:name="E3201"/>
            <w:bookmarkEnd w:id="5934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935" w:name="E3202"/>
            <w:bookmarkEnd w:id="5935"/>
          </w:p>
        </w:tc>
        <w:tc>
          <w:tcPr>
            <w:tcW w:w="283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36" w:name="E3203"/>
            <w:bookmarkEnd w:id="5936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37" w:name="E3204"/>
            <w:bookmarkEnd w:id="5937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38" w:name="E3205"/>
            <w:bookmarkEnd w:id="5938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39" w:name="E3206"/>
            <w:bookmarkEnd w:id="5939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40" w:name="E3207"/>
            <w:bookmarkEnd w:id="5940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41" w:name="E3208"/>
            <w:bookmarkEnd w:id="5941"/>
          </w:p>
        </w:tc>
        <w:tc>
          <w:tcPr>
            <w:tcW w:w="414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42" w:name="E3209"/>
            <w:bookmarkEnd w:id="5942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43" w:name="E3210"/>
            <w:bookmarkEnd w:id="5943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44" w:name="E3211"/>
            <w:bookmarkEnd w:id="5944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45" w:name="E3212"/>
            <w:bookmarkEnd w:id="5945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46" w:name="E3213"/>
            <w:bookmarkEnd w:id="5946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47" w:name="E3214"/>
            <w:bookmarkEnd w:id="5947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48" w:name="E3215"/>
            <w:bookmarkEnd w:id="5948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49" w:name="E3216"/>
            <w:bookmarkEnd w:id="5949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50" w:name="E3217"/>
            <w:bookmarkEnd w:id="5950"/>
          </w:p>
        </w:tc>
        <w:tc>
          <w:tcPr>
            <w:tcW w:w="54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51" w:name="E3218"/>
            <w:bookmarkEnd w:id="5951"/>
          </w:p>
        </w:tc>
        <w:tc>
          <w:tcPr>
            <w:tcW w:w="418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52" w:name="E3219"/>
            <w:bookmarkEnd w:id="5952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53" w:name="E3220"/>
            <w:bookmarkEnd w:id="5953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54" w:name="E3221"/>
            <w:bookmarkEnd w:id="5954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55" w:name="E3222"/>
            <w:bookmarkEnd w:id="5955"/>
          </w:p>
        </w:tc>
        <w:tc>
          <w:tcPr>
            <w:tcW w:w="46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56" w:name="E3223"/>
            <w:bookmarkEnd w:id="5956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57" w:name="E3224"/>
            <w:bookmarkEnd w:id="5957"/>
          </w:p>
        </w:tc>
        <w:tc>
          <w:tcPr>
            <w:tcW w:w="45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58" w:name="E3225"/>
            <w:bookmarkEnd w:id="5958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59" w:name="E3226"/>
            <w:bookmarkEnd w:id="5959"/>
          </w:p>
        </w:tc>
      </w:tr>
      <w:tr w:rsidR="00815E6B" w:rsidRPr="00BE427F" w:rsidTr="000855DE">
        <w:trPr>
          <w:trHeight w:val="273"/>
        </w:trPr>
        <w:tc>
          <w:tcPr>
            <w:tcW w:w="245" w:type="dxa"/>
            <w:vMerge/>
          </w:tcPr>
          <w:p w:rsidR="00815E6B" w:rsidRPr="00BE427F" w:rsidRDefault="00815E6B" w:rsidP="00D57619"/>
        </w:tc>
        <w:tc>
          <w:tcPr>
            <w:tcW w:w="287" w:type="dxa"/>
            <w:vMerge/>
          </w:tcPr>
          <w:p w:rsidR="00815E6B" w:rsidRPr="00BE427F" w:rsidRDefault="00815E6B" w:rsidP="00D57619"/>
        </w:tc>
        <w:tc>
          <w:tcPr>
            <w:tcW w:w="986" w:type="dxa"/>
            <w:gridSpan w:val="3"/>
            <w:vMerge/>
          </w:tcPr>
          <w:p w:rsidR="00815E6B" w:rsidRPr="007A2664" w:rsidRDefault="00815E6B" w:rsidP="007A2664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559" w:type="dxa"/>
            <w:vAlign w:val="center"/>
          </w:tcPr>
          <w:p w:rsidR="00815E6B" w:rsidRPr="0006188F" w:rsidRDefault="00815E6B" w:rsidP="008B4F3F">
            <w:pPr>
              <w:ind w:right="-108"/>
              <w:rPr>
                <w:sz w:val="20"/>
                <w:szCs w:val="20"/>
              </w:rPr>
            </w:pPr>
            <w:r w:rsidRPr="0006188F">
              <w:rPr>
                <w:sz w:val="20"/>
                <w:szCs w:val="20"/>
              </w:rPr>
              <w:t xml:space="preserve">финансирование </w:t>
            </w:r>
          </w:p>
        </w:tc>
        <w:tc>
          <w:tcPr>
            <w:tcW w:w="426" w:type="dxa"/>
            <w:vAlign w:val="bottom"/>
          </w:tcPr>
          <w:p w:rsidR="00815E6B" w:rsidRPr="007A2664" w:rsidRDefault="00815E6B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60" w:name="E3301"/>
            <w:bookmarkEnd w:id="5960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961" w:name="E3302"/>
            <w:bookmarkEnd w:id="5961"/>
          </w:p>
        </w:tc>
        <w:tc>
          <w:tcPr>
            <w:tcW w:w="283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62" w:name="E3303"/>
            <w:bookmarkEnd w:id="5962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63" w:name="E3304"/>
            <w:bookmarkEnd w:id="5963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64" w:name="E3305"/>
            <w:bookmarkEnd w:id="5964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65" w:name="E3306"/>
            <w:bookmarkEnd w:id="5965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66" w:name="E3307"/>
            <w:bookmarkEnd w:id="5966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67" w:name="E3308"/>
            <w:bookmarkEnd w:id="5967"/>
          </w:p>
        </w:tc>
        <w:tc>
          <w:tcPr>
            <w:tcW w:w="414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68" w:name="E3309"/>
            <w:bookmarkEnd w:id="5968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69" w:name="E3310"/>
            <w:bookmarkEnd w:id="5969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70" w:name="E3311"/>
            <w:bookmarkEnd w:id="5970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71" w:name="E3312"/>
            <w:bookmarkEnd w:id="5971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72" w:name="E3313"/>
            <w:bookmarkEnd w:id="5972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73" w:name="E3314"/>
            <w:bookmarkEnd w:id="5973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74" w:name="E3315"/>
            <w:bookmarkEnd w:id="5974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75" w:name="E3316"/>
            <w:bookmarkEnd w:id="5975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76" w:name="E3317"/>
            <w:bookmarkEnd w:id="5976"/>
          </w:p>
        </w:tc>
        <w:tc>
          <w:tcPr>
            <w:tcW w:w="54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77" w:name="E3318"/>
            <w:bookmarkEnd w:id="5977"/>
          </w:p>
        </w:tc>
        <w:tc>
          <w:tcPr>
            <w:tcW w:w="418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78" w:name="E3319"/>
            <w:bookmarkEnd w:id="5978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79" w:name="E3320"/>
            <w:bookmarkEnd w:id="5979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80" w:name="E3321"/>
            <w:bookmarkEnd w:id="5980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81" w:name="E3322"/>
            <w:bookmarkEnd w:id="5981"/>
          </w:p>
        </w:tc>
        <w:tc>
          <w:tcPr>
            <w:tcW w:w="46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82" w:name="E3323"/>
            <w:bookmarkEnd w:id="5982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83" w:name="E3324"/>
            <w:bookmarkEnd w:id="5983"/>
          </w:p>
        </w:tc>
        <w:tc>
          <w:tcPr>
            <w:tcW w:w="45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84" w:name="E3325"/>
            <w:bookmarkEnd w:id="5984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85" w:name="E3326"/>
            <w:bookmarkEnd w:id="5985"/>
          </w:p>
        </w:tc>
      </w:tr>
      <w:tr w:rsidR="00815E6B" w:rsidRPr="00BE427F" w:rsidTr="000855DE">
        <w:trPr>
          <w:trHeight w:val="2190"/>
        </w:trPr>
        <w:tc>
          <w:tcPr>
            <w:tcW w:w="245" w:type="dxa"/>
            <w:vMerge/>
          </w:tcPr>
          <w:p w:rsidR="00815E6B" w:rsidRPr="00BE427F" w:rsidRDefault="00815E6B" w:rsidP="00D57619"/>
        </w:tc>
        <w:tc>
          <w:tcPr>
            <w:tcW w:w="287" w:type="dxa"/>
            <w:vMerge/>
          </w:tcPr>
          <w:p w:rsidR="00815E6B" w:rsidRPr="00BE427F" w:rsidRDefault="00815E6B" w:rsidP="00D57619"/>
        </w:tc>
        <w:tc>
          <w:tcPr>
            <w:tcW w:w="3545" w:type="dxa"/>
            <w:gridSpan w:val="4"/>
          </w:tcPr>
          <w:p w:rsidR="00815E6B" w:rsidRDefault="00815E6B" w:rsidP="001E263C">
            <w:pPr>
              <w:autoSpaceDE w:val="0"/>
              <w:autoSpaceDN w:val="0"/>
              <w:adjustRightInd w:val="0"/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участие </w:t>
            </w:r>
            <w:r>
              <w:rPr>
                <w:sz w:val="20"/>
                <w:szCs w:val="20"/>
              </w:rPr>
              <w:t xml:space="preserve">в вооруженном формировании, не предусмотренном федеральным законом, а также участие на территории иностранного государства в вооруженном формировании, не предусмотренном законодательством данного государства, в целях, противоречащих интересам </w:t>
            </w:r>
            <w:r w:rsidRPr="001E263C">
              <w:rPr>
                <w:sz w:val="20"/>
                <w:szCs w:val="20"/>
              </w:rPr>
              <w:t>Российской Федерации</w:t>
            </w:r>
          </w:p>
          <w:p w:rsidR="00815E6B" w:rsidRPr="007A2664" w:rsidRDefault="00815E6B" w:rsidP="001E263C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2 ст. 208 УК РФ</w:t>
            </w:r>
          </w:p>
        </w:tc>
        <w:tc>
          <w:tcPr>
            <w:tcW w:w="426" w:type="dxa"/>
            <w:vAlign w:val="bottom"/>
          </w:tcPr>
          <w:p w:rsidR="00815E6B" w:rsidRPr="007A2664" w:rsidRDefault="00815E6B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86" w:name="E3401"/>
            <w:bookmarkEnd w:id="5986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5987" w:name="E3402"/>
            <w:bookmarkEnd w:id="5987"/>
          </w:p>
        </w:tc>
        <w:tc>
          <w:tcPr>
            <w:tcW w:w="283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88" w:name="E3403"/>
            <w:bookmarkEnd w:id="5988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89" w:name="E3404"/>
            <w:bookmarkEnd w:id="5989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90" w:name="E3405"/>
            <w:bookmarkEnd w:id="5990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91" w:name="E3406"/>
            <w:bookmarkEnd w:id="5991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92" w:name="E3407"/>
            <w:bookmarkEnd w:id="5992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93" w:name="E3408"/>
            <w:bookmarkEnd w:id="5993"/>
          </w:p>
        </w:tc>
        <w:tc>
          <w:tcPr>
            <w:tcW w:w="414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94" w:name="E3409"/>
            <w:bookmarkEnd w:id="5994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95" w:name="E3410"/>
            <w:bookmarkEnd w:id="5995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96" w:name="E3411"/>
            <w:bookmarkEnd w:id="5996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97" w:name="E3412"/>
            <w:bookmarkEnd w:id="5997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98" w:name="E3413"/>
            <w:bookmarkEnd w:id="5998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5999" w:name="E3414"/>
            <w:bookmarkEnd w:id="5999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00" w:name="E3415"/>
            <w:bookmarkEnd w:id="6000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01" w:name="E3416"/>
            <w:bookmarkEnd w:id="6001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02" w:name="E3417"/>
            <w:bookmarkEnd w:id="6002"/>
          </w:p>
        </w:tc>
        <w:tc>
          <w:tcPr>
            <w:tcW w:w="54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03" w:name="E3418"/>
            <w:bookmarkEnd w:id="6003"/>
          </w:p>
        </w:tc>
        <w:tc>
          <w:tcPr>
            <w:tcW w:w="418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04" w:name="E3419"/>
            <w:bookmarkEnd w:id="6004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05" w:name="E3420"/>
            <w:bookmarkEnd w:id="6005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06" w:name="E3421"/>
            <w:bookmarkEnd w:id="6006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07" w:name="E3422"/>
            <w:bookmarkEnd w:id="6007"/>
          </w:p>
        </w:tc>
        <w:tc>
          <w:tcPr>
            <w:tcW w:w="46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08" w:name="E3423"/>
            <w:bookmarkEnd w:id="6008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09" w:name="E3424"/>
            <w:bookmarkEnd w:id="6009"/>
          </w:p>
        </w:tc>
        <w:tc>
          <w:tcPr>
            <w:tcW w:w="45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10" w:name="E3425"/>
            <w:bookmarkEnd w:id="6010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11" w:name="E3426"/>
            <w:bookmarkEnd w:id="6011"/>
          </w:p>
        </w:tc>
      </w:tr>
      <w:tr w:rsidR="00815E6B" w:rsidRPr="00BE427F" w:rsidTr="000855DE">
        <w:trPr>
          <w:trHeight w:val="337"/>
        </w:trPr>
        <w:tc>
          <w:tcPr>
            <w:tcW w:w="245" w:type="dxa"/>
            <w:vMerge/>
          </w:tcPr>
          <w:p w:rsidR="00815E6B" w:rsidRPr="007A2664" w:rsidRDefault="00815E6B" w:rsidP="00CE603D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815E6B" w:rsidRPr="007A2664" w:rsidRDefault="00815E6B" w:rsidP="008B4F3F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бандитизм  </w:t>
            </w:r>
            <w:r>
              <w:rPr>
                <w:sz w:val="20"/>
                <w:szCs w:val="20"/>
              </w:rPr>
              <w:t xml:space="preserve">            </w:t>
            </w:r>
            <w:r w:rsidRPr="007A2664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     </w:t>
            </w:r>
            <w:r w:rsidRPr="007A2664">
              <w:rPr>
                <w:sz w:val="20"/>
                <w:szCs w:val="20"/>
              </w:rPr>
              <w:t xml:space="preserve">  ст. 209 УК РФ</w:t>
            </w:r>
          </w:p>
        </w:tc>
        <w:tc>
          <w:tcPr>
            <w:tcW w:w="426" w:type="dxa"/>
            <w:vAlign w:val="bottom"/>
          </w:tcPr>
          <w:p w:rsidR="00815E6B" w:rsidRPr="007A2664" w:rsidRDefault="00815E6B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12" w:name="E3501"/>
            <w:bookmarkEnd w:id="6012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013" w:name="E3502"/>
            <w:bookmarkEnd w:id="6013"/>
          </w:p>
        </w:tc>
        <w:tc>
          <w:tcPr>
            <w:tcW w:w="283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14" w:name="E3503"/>
            <w:bookmarkEnd w:id="6014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15" w:name="E3504"/>
            <w:bookmarkEnd w:id="6015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16" w:name="E3505"/>
            <w:bookmarkEnd w:id="6016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17" w:name="E3506"/>
            <w:bookmarkEnd w:id="6017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18" w:name="E3507"/>
            <w:bookmarkEnd w:id="6018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19" w:name="E3508"/>
            <w:bookmarkEnd w:id="6019"/>
          </w:p>
        </w:tc>
        <w:tc>
          <w:tcPr>
            <w:tcW w:w="414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20" w:name="E3509"/>
            <w:bookmarkEnd w:id="6020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21" w:name="E3510"/>
            <w:bookmarkEnd w:id="6021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22" w:name="E3511"/>
            <w:bookmarkEnd w:id="6022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23" w:name="E3512"/>
            <w:bookmarkEnd w:id="6023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24" w:name="E3513"/>
            <w:bookmarkEnd w:id="6024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25" w:name="E3514"/>
            <w:bookmarkEnd w:id="6025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26" w:name="E3515"/>
            <w:bookmarkEnd w:id="6026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27" w:name="E3516"/>
            <w:bookmarkEnd w:id="6027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28" w:name="E3517"/>
            <w:bookmarkEnd w:id="6028"/>
          </w:p>
        </w:tc>
        <w:tc>
          <w:tcPr>
            <w:tcW w:w="54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29" w:name="E3518"/>
            <w:bookmarkEnd w:id="6029"/>
          </w:p>
        </w:tc>
        <w:tc>
          <w:tcPr>
            <w:tcW w:w="418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30" w:name="E3519"/>
            <w:bookmarkEnd w:id="6030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31" w:name="E3520"/>
            <w:bookmarkEnd w:id="6031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32" w:name="E3521"/>
            <w:bookmarkEnd w:id="6032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33" w:name="E3522"/>
            <w:bookmarkEnd w:id="6033"/>
          </w:p>
        </w:tc>
        <w:tc>
          <w:tcPr>
            <w:tcW w:w="46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34" w:name="E3523"/>
            <w:bookmarkEnd w:id="6034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35" w:name="E3524"/>
            <w:bookmarkEnd w:id="6035"/>
          </w:p>
        </w:tc>
        <w:tc>
          <w:tcPr>
            <w:tcW w:w="45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36" w:name="E3525"/>
            <w:bookmarkEnd w:id="6036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37" w:name="E3526"/>
            <w:bookmarkEnd w:id="6037"/>
          </w:p>
        </w:tc>
      </w:tr>
      <w:tr w:rsidR="00815E6B" w:rsidRPr="00BE427F" w:rsidTr="000855DE">
        <w:tc>
          <w:tcPr>
            <w:tcW w:w="245" w:type="dxa"/>
            <w:vMerge/>
            <w:textDirection w:val="btLr"/>
          </w:tcPr>
          <w:p w:rsidR="00815E6B" w:rsidRPr="007A2664" w:rsidRDefault="00815E6B" w:rsidP="007A2664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815E6B" w:rsidRPr="00BE427F" w:rsidRDefault="00815E6B" w:rsidP="005C3694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3545" w:type="dxa"/>
            <w:gridSpan w:val="4"/>
          </w:tcPr>
          <w:p w:rsidR="00815E6B" w:rsidRPr="009A190A" w:rsidRDefault="00815E6B" w:rsidP="00BE75A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466BE">
              <w:rPr>
                <w:sz w:val="20"/>
                <w:szCs w:val="20"/>
              </w:rPr>
              <w:t xml:space="preserve">создание устойчивой вооруженной группы </w:t>
            </w:r>
            <w:hyperlink r:id="rId327" w:history="1">
              <w:r w:rsidRPr="008466BE">
                <w:rPr>
                  <w:sz w:val="20"/>
                  <w:szCs w:val="20"/>
                </w:rPr>
                <w:t>(банды)</w:t>
              </w:r>
            </w:hyperlink>
            <w:r w:rsidRPr="008466BE">
              <w:rPr>
                <w:sz w:val="20"/>
                <w:szCs w:val="20"/>
              </w:rPr>
              <w:t xml:space="preserve"> в целях </w:t>
            </w:r>
            <w:hyperlink r:id="rId328" w:history="1">
              <w:r w:rsidRPr="008466BE">
                <w:rPr>
                  <w:sz w:val="20"/>
                  <w:szCs w:val="20"/>
                </w:rPr>
                <w:t>нападения</w:t>
              </w:r>
            </w:hyperlink>
            <w:r w:rsidRPr="008466BE">
              <w:rPr>
                <w:sz w:val="20"/>
                <w:szCs w:val="20"/>
              </w:rPr>
              <w:t xml:space="preserve"> на граждан или организации, а равно </w:t>
            </w:r>
            <w:hyperlink r:id="rId329" w:history="1">
              <w:r w:rsidRPr="008466BE">
                <w:rPr>
                  <w:sz w:val="20"/>
                  <w:szCs w:val="20"/>
                </w:rPr>
                <w:t>руководство</w:t>
              </w:r>
            </w:hyperlink>
            <w:r w:rsidRPr="008466BE">
              <w:rPr>
                <w:sz w:val="20"/>
                <w:szCs w:val="20"/>
              </w:rPr>
              <w:t xml:space="preserve"> такой группой (бандой), в том числе совершенные лицом</w:t>
            </w:r>
            <w:r w:rsidRPr="009A190A">
              <w:rPr>
                <w:sz w:val="20"/>
                <w:szCs w:val="20"/>
              </w:rPr>
              <w:t xml:space="preserve"> с использованием своего </w:t>
            </w:r>
            <w:hyperlink r:id="rId330" w:history="1">
              <w:r w:rsidRPr="009A190A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815E6B" w:rsidRPr="007A2664" w:rsidRDefault="00815E6B" w:rsidP="00F127B8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ч</w:t>
            </w:r>
            <w:r w:rsidRPr="007A2664">
              <w:rPr>
                <w:sz w:val="20"/>
                <w:szCs w:val="20"/>
              </w:rPr>
              <w:t>ч. 1</w:t>
            </w:r>
            <w:r w:rsidR="00F127B8">
              <w:rPr>
                <w:sz w:val="20"/>
                <w:szCs w:val="20"/>
              </w:rPr>
              <w:t xml:space="preserve"> и</w:t>
            </w:r>
            <w:r w:rsidRPr="007A2664">
              <w:rPr>
                <w:sz w:val="20"/>
                <w:szCs w:val="20"/>
              </w:rPr>
              <w:t xml:space="preserve"> 3 ст. 209 УК РФ</w:t>
            </w:r>
          </w:p>
        </w:tc>
        <w:tc>
          <w:tcPr>
            <w:tcW w:w="426" w:type="dxa"/>
            <w:vAlign w:val="bottom"/>
          </w:tcPr>
          <w:p w:rsidR="00815E6B" w:rsidRPr="007A2664" w:rsidRDefault="00815E6B" w:rsidP="00A83B6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38" w:name="E3601"/>
            <w:bookmarkEnd w:id="6038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039" w:name="E3602"/>
            <w:bookmarkEnd w:id="6039"/>
          </w:p>
        </w:tc>
        <w:tc>
          <w:tcPr>
            <w:tcW w:w="283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40" w:name="E3603"/>
            <w:bookmarkEnd w:id="6040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41" w:name="E3604"/>
            <w:bookmarkEnd w:id="6041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42" w:name="E3605"/>
            <w:bookmarkEnd w:id="6042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43" w:name="E3606"/>
            <w:bookmarkEnd w:id="6043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44" w:name="E3607"/>
            <w:bookmarkEnd w:id="6044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45" w:name="E3608"/>
            <w:bookmarkEnd w:id="6045"/>
          </w:p>
        </w:tc>
        <w:tc>
          <w:tcPr>
            <w:tcW w:w="414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46" w:name="E3609"/>
            <w:bookmarkEnd w:id="6046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47" w:name="E3610"/>
            <w:bookmarkEnd w:id="6047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48" w:name="E3611"/>
            <w:bookmarkEnd w:id="6048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49" w:name="E3612"/>
            <w:bookmarkEnd w:id="6049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50" w:name="E3613"/>
            <w:bookmarkEnd w:id="6050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51" w:name="E3614"/>
            <w:bookmarkEnd w:id="6051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52" w:name="E3615"/>
            <w:bookmarkEnd w:id="6052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53" w:name="E3616"/>
            <w:bookmarkEnd w:id="6053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54" w:name="E3617"/>
            <w:bookmarkEnd w:id="6054"/>
          </w:p>
        </w:tc>
        <w:tc>
          <w:tcPr>
            <w:tcW w:w="54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55" w:name="E3618"/>
            <w:bookmarkEnd w:id="6055"/>
          </w:p>
        </w:tc>
        <w:tc>
          <w:tcPr>
            <w:tcW w:w="418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56" w:name="E3619"/>
            <w:bookmarkEnd w:id="6056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57" w:name="E3620"/>
            <w:bookmarkEnd w:id="6057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58" w:name="E3621"/>
            <w:bookmarkEnd w:id="6058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59" w:name="E3622"/>
            <w:bookmarkEnd w:id="6059"/>
          </w:p>
        </w:tc>
        <w:tc>
          <w:tcPr>
            <w:tcW w:w="46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60" w:name="E3623"/>
            <w:bookmarkEnd w:id="6060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61" w:name="E3624"/>
            <w:bookmarkEnd w:id="6061"/>
          </w:p>
        </w:tc>
        <w:tc>
          <w:tcPr>
            <w:tcW w:w="45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62" w:name="E3625"/>
            <w:bookmarkEnd w:id="6062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63" w:name="E3626"/>
            <w:bookmarkEnd w:id="6063"/>
          </w:p>
        </w:tc>
      </w:tr>
      <w:tr w:rsidR="00815E6B" w:rsidRPr="00BE427F" w:rsidTr="000855DE">
        <w:tc>
          <w:tcPr>
            <w:tcW w:w="245" w:type="dxa"/>
            <w:vMerge/>
            <w:textDirection w:val="btLr"/>
            <w:vAlign w:val="center"/>
          </w:tcPr>
          <w:p w:rsidR="00815E6B" w:rsidRPr="007A2664" w:rsidRDefault="00815E6B" w:rsidP="009110B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  <w:textDirection w:val="btLr"/>
            <w:vAlign w:val="center"/>
          </w:tcPr>
          <w:p w:rsidR="00815E6B" w:rsidRPr="00BE427F" w:rsidRDefault="00815E6B" w:rsidP="005C3694">
            <w:pPr>
              <w:ind w:left="113" w:right="113"/>
              <w:jc w:val="center"/>
            </w:pPr>
          </w:p>
        </w:tc>
        <w:tc>
          <w:tcPr>
            <w:tcW w:w="3545" w:type="dxa"/>
            <w:gridSpan w:val="4"/>
          </w:tcPr>
          <w:p w:rsidR="00815E6B" w:rsidRDefault="00815E6B" w:rsidP="00D835DB">
            <w:pPr>
              <w:autoSpaceDE w:val="0"/>
              <w:autoSpaceDN w:val="0"/>
              <w:adjustRightInd w:val="0"/>
              <w:ind w:left="-57" w:right="-113"/>
              <w:rPr>
                <w:sz w:val="20"/>
                <w:szCs w:val="20"/>
              </w:rPr>
            </w:pPr>
            <w:r w:rsidRPr="001746B6">
              <w:rPr>
                <w:sz w:val="20"/>
                <w:szCs w:val="20"/>
              </w:rPr>
              <w:t>участие в устойчивой вооруженной группе (банде) или в совершаемых ею нападениях, в том числе совершенн</w:t>
            </w:r>
            <w:r>
              <w:rPr>
                <w:sz w:val="20"/>
                <w:szCs w:val="20"/>
              </w:rPr>
              <w:t>о</w:t>
            </w:r>
            <w:r w:rsidRPr="001746B6">
              <w:rPr>
                <w:sz w:val="20"/>
                <w:szCs w:val="20"/>
              </w:rPr>
              <w:t xml:space="preserve">е лицом с использованием своего </w:t>
            </w:r>
            <w:hyperlink r:id="rId331" w:history="1">
              <w:r w:rsidRPr="001746B6">
                <w:rPr>
                  <w:sz w:val="20"/>
                  <w:szCs w:val="20"/>
                </w:rPr>
                <w:t>служебного положения</w:t>
              </w:r>
            </w:hyperlink>
            <w:r>
              <w:rPr>
                <w:sz w:val="20"/>
                <w:szCs w:val="20"/>
              </w:rPr>
              <w:t xml:space="preserve">       </w:t>
            </w:r>
            <w:r w:rsidRPr="001746B6">
              <w:rPr>
                <w:sz w:val="20"/>
                <w:szCs w:val="20"/>
              </w:rPr>
              <w:t xml:space="preserve"> </w:t>
            </w:r>
          </w:p>
          <w:p w:rsidR="00815E6B" w:rsidRPr="001746B6" w:rsidRDefault="00815E6B" w:rsidP="00F127B8">
            <w:pPr>
              <w:autoSpaceDE w:val="0"/>
              <w:autoSpaceDN w:val="0"/>
              <w:adjustRightInd w:val="0"/>
              <w:ind w:left="-57" w:right="-11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1746B6">
              <w:rPr>
                <w:sz w:val="20"/>
                <w:szCs w:val="20"/>
              </w:rPr>
              <w:t>ч. 2</w:t>
            </w:r>
            <w:r w:rsidR="00F127B8">
              <w:rPr>
                <w:sz w:val="20"/>
                <w:szCs w:val="20"/>
              </w:rPr>
              <w:t xml:space="preserve"> и</w:t>
            </w:r>
            <w:r w:rsidRPr="001746B6">
              <w:rPr>
                <w:sz w:val="20"/>
                <w:szCs w:val="20"/>
              </w:rPr>
              <w:t xml:space="preserve"> 3 ст. 209 УК РФ</w:t>
            </w:r>
          </w:p>
        </w:tc>
        <w:tc>
          <w:tcPr>
            <w:tcW w:w="426" w:type="dxa"/>
            <w:vAlign w:val="bottom"/>
          </w:tcPr>
          <w:p w:rsidR="00815E6B" w:rsidRPr="007A2664" w:rsidRDefault="00815E6B" w:rsidP="004A44D9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64" w:name="E3701"/>
            <w:bookmarkEnd w:id="6064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065" w:name="E3702"/>
            <w:bookmarkEnd w:id="6065"/>
          </w:p>
        </w:tc>
        <w:tc>
          <w:tcPr>
            <w:tcW w:w="283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66" w:name="E3703"/>
            <w:bookmarkEnd w:id="6066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67" w:name="E3704"/>
            <w:bookmarkEnd w:id="6067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68" w:name="E3705"/>
            <w:bookmarkEnd w:id="6068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69" w:name="E3706"/>
            <w:bookmarkEnd w:id="6069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70" w:name="E3707"/>
            <w:bookmarkEnd w:id="6070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71" w:name="E3708"/>
            <w:bookmarkEnd w:id="6071"/>
          </w:p>
        </w:tc>
        <w:tc>
          <w:tcPr>
            <w:tcW w:w="414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72" w:name="E3709"/>
            <w:bookmarkEnd w:id="6072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73" w:name="E3710"/>
            <w:bookmarkEnd w:id="6073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74" w:name="E3711"/>
            <w:bookmarkEnd w:id="6074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75" w:name="E3712"/>
            <w:bookmarkEnd w:id="6075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76" w:name="E3713"/>
            <w:bookmarkEnd w:id="6076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77" w:name="E3714"/>
            <w:bookmarkEnd w:id="6077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78" w:name="E3715"/>
            <w:bookmarkEnd w:id="6078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79" w:name="E3716"/>
            <w:bookmarkEnd w:id="6079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80" w:name="E3717"/>
            <w:bookmarkEnd w:id="6080"/>
          </w:p>
        </w:tc>
        <w:tc>
          <w:tcPr>
            <w:tcW w:w="54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81" w:name="E3718"/>
            <w:bookmarkEnd w:id="6081"/>
          </w:p>
        </w:tc>
        <w:tc>
          <w:tcPr>
            <w:tcW w:w="418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82" w:name="E3719"/>
            <w:bookmarkEnd w:id="6082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83" w:name="E3720"/>
            <w:bookmarkEnd w:id="6083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84" w:name="E3721"/>
            <w:bookmarkEnd w:id="6084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85" w:name="E3722"/>
            <w:bookmarkEnd w:id="6085"/>
          </w:p>
        </w:tc>
        <w:tc>
          <w:tcPr>
            <w:tcW w:w="46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86" w:name="E3723"/>
            <w:bookmarkEnd w:id="6086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87" w:name="E3724"/>
            <w:bookmarkEnd w:id="6087"/>
          </w:p>
        </w:tc>
        <w:tc>
          <w:tcPr>
            <w:tcW w:w="45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88" w:name="E3725"/>
            <w:bookmarkEnd w:id="6088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89" w:name="E3726"/>
            <w:bookmarkEnd w:id="6089"/>
          </w:p>
        </w:tc>
      </w:tr>
      <w:tr w:rsidR="00815E6B" w:rsidRPr="00BE427F" w:rsidTr="000855DE">
        <w:tc>
          <w:tcPr>
            <w:tcW w:w="245" w:type="dxa"/>
            <w:vMerge/>
          </w:tcPr>
          <w:p w:rsidR="00815E6B" w:rsidRPr="007A2664" w:rsidRDefault="00815E6B" w:rsidP="00CE603D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815E6B" w:rsidRPr="001746B6" w:rsidRDefault="00815E6B" w:rsidP="00CE603D">
            <w:pPr>
              <w:rPr>
                <w:sz w:val="20"/>
                <w:szCs w:val="20"/>
              </w:rPr>
            </w:pPr>
            <w:r w:rsidRPr="001746B6">
              <w:rPr>
                <w:sz w:val="20"/>
                <w:szCs w:val="20"/>
              </w:rPr>
              <w:t xml:space="preserve">организация преступного сообщества (преступной организации) </w:t>
            </w:r>
          </w:p>
          <w:p w:rsidR="00815E6B" w:rsidRPr="001746B6" w:rsidRDefault="00815E6B" w:rsidP="00BE75A8">
            <w:pPr>
              <w:jc w:val="right"/>
              <w:rPr>
                <w:sz w:val="20"/>
                <w:szCs w:val="20"/>
              </w:rPr>
            </w:pPr>
            <w:r w:rsidRPr="001746B6">
              <w:rPr>
                <w:sz w:val="20"/>
                <w:szCs w:val="20"/>
              </w:rPr>
              <w:t xml:space="preserve"> ст. 210 УК РФ </w:t>
            </w:r>
          </w:p>
        </w:tc>
        <w:tc>
          <w:tcPr>
            <w:tcW w:w="426" w:type="dxa"/>
            <w:vAlign w:val="bottom"/>
          </w:tcPr>
          <w:p w:rsidR="00815E6B" w:rsidRPr="007A2664" w:rsidRDefault="00815E6B" w:rsidP="004A44D9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90" w:name="E3801"/>
            <w:bookmarkEnd w:id="6090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091" w:name="E3802"/>
            <w:bookmarkEnd w:id="6091"/>
          </w:p>
        </w:tc>
        <w:tc>
          <w:tcPr>
            <w:tcW w:w="283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92" w:name="E3803"/>
            <w:bookmarkEnd w:id="6092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93" w:name="E3804"/>
            <w:bookmarkEnd w:id="6093"/>
          </w:p>
        </w:tc>
        <w:tc>
          <w:tcPr>
            <w:tcW w:w="709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94" w:name="E3805"/>
            <w:bookmarkEnd w:id="6094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95" w:name="E3806"/>
            <w:bookmarkEnd w:id="6095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96" w:name="E3807"/>
            <w:bookmarkEnd w:id="6096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97" w:name="E3808"/>
            <w:bookmarkEnd w:id="6097"/>
          </w:p>
        </w:tc>
        <w:tc>
          <w:tcPr>
            <w:tcW w:w="414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98" w:name="E3809"/>
            <w:bookmarkEnd w:id="6098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099" w:name="E3810"/>
            <w:bookmarkEnd w:id="6099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00" w:name="E3811"/>
            <w:bookmarkEnd w:id="6100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01" w:name="E3812"/>
            <w:bookmarkEnd w:id="6101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02" w:name="E3813"/>
            <w:bookmarkEnd w:id="6102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03" w:name="E3814"/>
            <w:bookmarkEnd w:id="6103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04" w:name="E3815"/>
            <w:bookmarkEnd w:id="6104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05" w:name="E3816"/>
            <w:bookmarkEnd w:id="6105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06" w:name="E3817"/>
            <w:bookmarkEnd w:id="6106"/>
          </w:p>
        </w:tc>
        <w:tc>
          <w:tcPr>
            <w:tcW w:w="54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07" w:name="E3818"/>
            <w:bookmarkEnd w:id="6107"/>
          </w:p>
        </w:tc>
        <w:tc>
          <w:tcPr>
            <w:tcW w:w="418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08" w:name="E3819"/>
            <w:bookmarkEnd w:id="6108"/>
          </w:p>
        </w:tc>
        <w:tc>
          <w:tcPr>
            <w:tcW w:w="42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09" w:name="E3820"/>
            <w:bookmarkEnd w:id="6109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10" w:name="E3821"/>
            <w:bookmarkEnd w:id="6110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11" w:name="E3822"/>
            <w:bookmarkEnd w:id="6111"/>
          </w:p>
        </w:tc>
        <w:tc>
          <w:tcPr>
            <w:tcW w:w="466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12" w:name="E3823"/>
            <w:bookmarkEnd w:id="6112"/>
          </w:p>
        </w:tc>
        <w:tc>
          <w:tcPr>
            <w:tcW w:w="36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13" w:name="E3824"/>
            <w:bookmarkEnd w:id="6113"/>
          </w:p>
        </w:tc>
        <w:tc>
          <w:tcPr>
            <w:tcW w:w="450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14" w:name="E3825"/>
            <w:bookmarkEnd w:id="6114"/>
          </w:p>
        </w:tc>
        <w:tc>
          <w:tcPr>
            <w:tcW w:w="425" w:type="dxa"/>
            <w:vAlign w:val="center"/>
          </w:tcPr>
          <w:p w:rsidR="00815E6B" w:rsidRPr="000855DE" w:rsidRDefault="00815E6B" w:rsidP="000855DE">
            <w:pPr>
              <w:jc w:val="center"/>
              <w:rPr>
                <w:sz w:val="18"/>
                <w:szCs w:val="18"/>
              </w:rPr>
            </w:pPr>
            <w:bookmarkStart w:id="6115" w:name="E3826"/>
            <w:bookmarkEnd w:id="6115"/>
          </w:p>
        </w:tc>
      </w:tr>
      <w:tr w:rsidR="000E3AB5" w:rsidRPr="00BE427F" w:rsidTr="000855DE">
        <w:tc>
          <w:tcPr>
            <w:tcW w:w="245" w:type="dxa"/>
            <w:vMerge w:val="restart"/>
            <w:textDirection w:val="btLr"/>
            <w:vAlign w:val="center"/>
          </w:tcPr>
          <w:p w:rsidR="000E3AB5" w:rsidRPr="007A2664" w:rsidRDefault="000E3AB5" w:rsidP="000E3AB5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0E3AB5" w:rsidRPr="00BE427F" w:rsidRDefault="000E3AB5" w:rsidP="000E3AB5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545" w:type="dxa"/>
            <w:gridSpan w:val="4"/>
          </w:tcPr>
          <w:p w:rsidR="000E3AB5" w:rsidRPr="000A19EA" w:rsidRDefault="000E3AB5" w:rsidP="000E3AB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 xml:space="preserve">создание  </w:t>
            </w:r>
            <w:hyperlink r:id="rId332" w:history="1">
              <w:r w:rsidRPr="000A19EA">
                <w:rPr>
                  <w:sz w:val="20"/>
                  <w:szCs w:val="20"/>
                </w:rPr>
                <w:t>преступного сообщества</w:t>
              </w:r>
            </w:hyperlink>
            <w:r w:rsidRPr="000A19EA">
              <w:rPr>
                <w:sz w:val="20"/>
                <w:szCs w:val="20"/>
              </w:rPr>
              <w:t xml:space="preserve"> </w:t>
            </w:r>
            <w:r w:rsidRPr="000A19EA">
              <w:rPr>
                <w:sz w:val="20"/>
                <w:szCs w:val="20"/>
              </w:rPr>
              <w:lastRenderedPageBreak/>
              <w:t xml:space="preserve">(преступной организации) в целях совершения одного или нескольких </w:t>
            </w:r>
            <w:hyperlink r:id="rId333" w:history="1">
              <w:r w:rsidRPr="000A19EA">
                <w:rPr>
                  <w:sz w:val="20"/>
                  <w:szCs w:val="20"/>
                </w:rPr>
                <w:t>тяжких</w:t>
              </w:r>
            </w:hyperlink>
            <w:r w:rsidRPr="000A19EA">
              <w:rPr>
                <w:sz w:val="20"/>
                <w:szCs w:val="20"/>
              </w:rPr>
              <w:t xml:space="preserve"> или </w:t>
            </w:r>
            <w:hyperlink r:id="rId334" w:history="1">
              <w:r w:rsidRPr="000A19EA">
                <w:rPr>
                  <w:sz w:val="20"/>
                  <w:szCs w:val="20"/>
                </w:rPr>
                <w:t>особо тяжких</w:t>
              </w:r>
            </w:hyperlink>
            <w:r w:rsidRPr="000A19EA">
              <w:rPr>
                <w:sz w:val="20"/>
                <w:szCs w:val="20"/>
              </w:rPr>
              <w:t xml:space="preserve"> преступлений либо </w:t>
            </w:r>
            <w:hyperlink r:id="rId335" w:history="1">
              <w:r w:rsidRPr="000A19EA">
                <w:rPr>
                  <w:sz w:val="20"/>
                  <w:szCs w:val="20"/>
                </w:rPr>
                <w:t>руководство</w:t>
              </w:r>
            </w:hyperlink>
            <w:r w:rsidRPr="000A19EA">
              <w:rPr>
                <w:sz w:val="20"/>
                <w:szCs w:val="20"/>
              </w:rPr>
              <w:t xml:space="preserve"> преступным сообществом (преступной организацией) или входящими в него (нее) </w:t>
            </w:r>
            <w:hyperlink r:id="rId336" w:history="1">
              <w:r w:rsidRPr="000A19EA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0A19EA">
              <w:rPr>
                <w:sz w:val="20"/>
                <w:szCs w:val="20"/>
              </w:rPr>
              <w:t xml:space="preserve">, а равно </w:t>
            </w:r>
            <w:hyperlink r:id="rId337" w:history="1">
              <w:r w:rsidRPr="000A19EA">
                <w:rPr>
                  <w:sz w:val="20"/>
                  <w:szCs w:val="20"/>
                </w:rPr>
                <w:t>координация</w:t>
              </w:r>
            </w:hyperlink>
            <w:r w:rsidRPr="000A19EA">
              <w:rPr>
                <w:sz w:val="20"/>
                <w:szCs w:val="20"/>
              </w:rPr>
              <w:t xml:space="preserve"> действий организованных групп, создание </w:t>
            </w:r>
            <w:hyperlink r:id="rId338" w:history="1">
              <w:r w:rsidRPr="000A19EA">
                <w:rPr>
                  <w:sz w:val="20"/>
                  <w:szCs w:val="20"/>
                </w:rPr>
                <w:t>устойчивых связей</w:t>
              </w:r>
            </w:hyperlink>
            <w:r w:rsidRPr="000A19EA">
              <w:rPr>
                <w:sz w:val="20"/>
                <w:szCs w:val="20"/>
              </w:rPr>
              <w:t xml:space="preserve"> между ними, разработка планов и создание условий для совершения преступлений организованными группами, раздел сфер преступного влияния и (или) преступных доходов между такими группами, </w:t>
            </w:r>
            <w:hyperlink r:id="rId339" w:history="1">
              <w:r w:rsidRPr="000A19EA">
                <w:rPr>
                  <w:sz w:val="20"/>
                  <w:szCs w:val="20"/>
                </w:rPr>
                <w:t>участие</w:t>
              </w:r>
            </w:hyperlink>
            <w:r w:rsidRPr="000A19EA">
              <w:rPr>
                <w:sz w:val="20"/>
                <w:szCs w:val="20"/>
              </w:rPr>
              <w:t xml:space="preserve"> в собрании организаторов, руководителей (лидеров) или иных представителей преступных сообществ (преступных организаций) и (или) организованных групп в целях совершения хотя бы одного из преступлений, предусмотренных </w:t>
            </w:r>
            <w:hyperlink r:id="rId340" w:history="1">
              <w:r w:rsidRPr="000A19EA">
                <w:rPr>
                  <w:sz w:val="20"/>
                  <w:szCs w:val="20"/>
                </w:rPr>
                <w:t>частью первой</w:t>
              </w:r>
            </w:hyperlink>
            <w:r w:rsidRPr="000A19EA">
              <w:rPr>
                <w:sz w:val="20"/>
                <w:szCs w:val="20"/>
              </w:rPr>
              <w:t xml:space="preserve"> настоящей статьи, в том числе совершенные лицом с использованием своего </w:t>
            </w:r>
            <w:hyperlink r:id="rId341" w:history="1">
              <w:r w:rsidRPr="000A19EA">
                <w:rPr>
                  <w:sz w:val="20"/>
                  <w:szCs w:val="20"/>
                </w:rPr>
                <w:t>служебного положения</w:t>
              </w:r>
            </w:hyperlink>
            <w:r w:rsidRPr="000A19EA">
              <w:rPr>
                <w:sz w:val="20"/>
                <w:szCs w:val="20"/>
              </w:rPr>
              <w:t xml:space="preserve"> либо лицом, </w:t>
            </w:r>
            <w:hyperlink r:id="rId342" w:history="1">
              <w:r w:rsidRPr="000A19EA">
                <w:rPr>
                  <w:sz w:val="20"/>
                  <w:szCs w:val="20"/>
                </w:rPr>
                <w:t>занимающим</w:t>
              </w:r>
            </w:hyperlink>
            <w:r w:rsidRPr="000A19EA">
              <w:rPr>
                <w:sz w:val="20"/>
                <w:szCs w:val="20"/>
              </w:rPr>
              <w:t xml:space="preserve"> высшее положение в преступной иерархии           </w:t>
            </w:r>
          </w:p>
          <w:p w:rsidR="000E3AB5" w:rsidRPr="000A19EA" w:rsidRDefault="000E3AB5" w:rsidP="000E3AB5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 xml:space="preserve"> чч. 1, 1.1, 3</w:t>
            </w:r>
            <w:r>
              <w:rPr>
                <w:sz w:val="20"/>
                <w:szCs w:val="20"/>
              </w:rPr>
              <w:t xml:space="preserve"> и</w:t>
            </w:r>
            <w:r w:rsidRPr="000A19EA">
              <w:rPr>
                <w:sz w:val="20"/>
                <w:szCs w:val="20"/>
              </w:rPr>
              <w:t xml:space="preserve"> 4 ст. 210 УК РФ</w:t>
            </w:r>
          </w:p>
        </w:tc>
        <w:tc>
          <w:tcPr>
            <w:tcW w:w="426" w:type="dxa"/>
            <w:vAlign w:val="bottom"/>
          </w:tcPr>
          <w:p w:rsidR="000E3AB5" w:rsidRPr="007A2664" w:rsidRDefault="000E3AB5" w:rsidP="000E3AB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</w:t>
            </w:r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16" w:name="E3901"/>
            <w:bookmarkEnd w:id="6116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117" w:name="E3902"/>
            <w:bookmarkEnd w:id="6117"/>
          </w:p>
        </w:tc>
        <w:tc>
          <w:tcPr>
            <w:tcW w:w="283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18" w:name="E3903"/>
            <w:bookmarkEnd w:id="6118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19" w:name="E3904"/>
            <w:bookmarkEnd w:id="6119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6120" w:name="E3905"/>
            <w:bookmarkEnd w:id="6120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21" w:name="E3906"/>
            <w:bookmarkEnd w:id="6121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22" w:name="E3907"/>
            <w:bookmarkEnd w:id="6122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23" w:name="E3908"/>
            <w:bookmarkEnd w:id="6123"/>
          </w:p>
        </w:tc>
        <w:tc>
          <w:tcPr>
            <w:tcW w:w="414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24" w:name="E3909"/>
            <w:bookmarkEnd w:id="6124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25" w:name="E3910"/>
            <w:bookmarkEnd w:id="6125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26" w:name="E3911"/>
            <w:bookmarkEnd w:id="6126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27" w:name="E3912"/>
            <w:bookmarkEnd w:id="6127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28" w:name="E3913"/>
            <w:bookmarkEnd w:id="6128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29" w:name="E3914"/>
            <w:bookmarkEnd w:id="6129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30" w:name="E3915"/>
            <w:bookmarkEnd w:id="6130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31" w:name="E3916"/>
            <w:bookmarkEnd w:id="6131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32" w:name="E3917"/>
            <w:bookmarkEnd w:id="6132"/>
          </w:p>
        </w:tc>
        <w:tc>
          <w:tcPr>
            <w:tcW w:w="54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33" w:name="E3918"/>
            <w:bookmarkEnd w:id="6133"/>
          </w:p>
        </w:tc>
        <w:tc>
          <w:tcPr>
            <w:tcW w:w="418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34" w:name="E3919"/>
            <w:bookmarkEnd w:id="6134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35" w:name="E3920"/>
            <w:bookmarkEnd w:id="6135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36" w:name="E3921"/>
            <w:bookmarkEnd w:id="6136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37" w:name="E3922"/>
            <w:bookmarkEnd w:id="6137"/>
          </w:p>
        </w:tc>
        <w:tc>
          <w:tcPr>
            <w:tcW w:w="46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38" w:name="E3923"/>
            <w:bookmarkEnd w:id="6138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39" w:name="E3924"/>
            <w:bookmarkEnd w:id="6139"/>
          </w:p>
        </w:tc>
        <w:tc>
          <w:tcPr>
            <w:tcW w:w="45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40" w:name="E3925"/>
            <w:bookmarkEnd w:id="6140"/>
          </w:p>
        </w:tc>
        <w:tc>
          <w:tcPr>
            <w:tcW w:w="425" w:type="dxa"/>
          </w:tcPr>
          <w:p w:rsidR="000E3AB5" w:rsidRPr="00BE427F" w:rsidRDefault="000E3AB5" w:rsidP="000E3AB5">
            <w:bookmarkStart w:id="6141" w:name="E3926"/>
            <w:bookmarkEnd w:id="6141"/>
          </w:p>
        </w:tc>
      </w:tr>
      <w:tr w:rsidR="000E3AB5" w:rsidRPr="00BE427F" w:rsidTr="000855DE">
        <w:trPr>
          <w:cantSplit/>
          <w:trHeight w:val="1078"/>
        </w:trPr>
        <w:tc>
          <w:tcPr>
            <w:tcW w:w="245" w:type="dxa"/>
            <w:vMerge/>
            <w:textDirection w:val="btLr"/>
            <w:vAlign w:val="center"/>
          </w:tcPr>
          <w:p w:rsidR="000E3AB5" w:rsidRPr="007A2664" w:rsidRDefault="000E3AB5" w:rsidP="000E3AB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  <w:textDirection w:val="btLr"/>
            <w:vAlign w:val="center"/>
          </w:tcPr>
          <w:p w:rsidR="000E3AB5" w:rsidRPr="00BE427F" w:rsidRDefault="000E3AB5" w:rsidP="000E3AB5">
            <w:pPr>
              <w:ind w:left="113" w:right="113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0E3AB5" w:rsidRDefault="000E3AB5" w:rsidP="000E3AB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4807">
              <w:rPr>
                <w:sz w:val="20"/>
                <w:szCs w:val="20"/>
              </w:rPr>
              <w:t>участие в преступном сообществе (преступной</w:t>
            </w:r>
            <w:r>
              <w:rPr>
                <w:sz w:val="20"/>
                <w:szCs w:val="20"/>
              </w:rPr>
              <w:t xml:space="preserve"> организации), в том числе совершенное лицом с использованием </w:t>
            </w:r>
            <w:r w:rsidRPr="009A190A">
              <w:rPr>
                <w:sz w:val="20"/>
                <w:szCs w:val="20"/>
              </w:rPr>
              <w:t xml:space="preserve">своего </w:t>
            </w:r>
            <w:hyperlink r:id="rId343" w:history="1">
              <w:r w:rsidRPr="009A190A">
                <w:rPr>
                  <w:sz w:val="20"/>
                  <w:szCs w:val="20"/>
                </w:rPr>
                <w:t>служебного положения</w:t>
              </w:r>
            </w:hyperlink>
            <w:r w:rsidRPr="009A190A">
              <w:rPr>
                <w:sz w:val="20"/>
                <w:szCs w:val="20"/>
              </w:rPr>
              <w:t xml:space="preserve"> </w:t>
            </w:r>
          </w:p>
          <w:p w:rsidR="000E3AB5" w:rsidRPr="007A2664" w:rsidRDefault="000E3AB5" w:rsidP="000E3AB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чч. 2 и 3</w:t>
            </w:r>
            <w:r w:rsidRPr="007A2664">
              <w:rPr>
                <w:sz w:val="20"/>
                <w:szCs w:val="20"/>
              </w:rPr>
              <w:t xml:space="preserve"> ст. 210 УК РФ</w:t>
            </w:r>
          </w:p>
        </w:tc>
        <w:tc>
          <w:tcPr>
            <w:tcW w:w="426" w:type="dxa"/>
            <w:vAlign w:val="bottom"/>
          </w:tcPr>
          <w:p w:rsidR="000E3AB5" w:rsidRPr="007A2664" w:rsidRDefault="000E3AB5" w:rsidP="000E3AB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42" w:name="E4001"/>
            <w:bookmarkEnd w:id="6142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143" w:name="E4002"/>
            <w:bookmarkEnd w:id="6143"/>
          </w:p>
        </w:tc>
        <w:tc>
          <w:tcPr>
            <w:tcW w:w="283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44" w:name="E4003"/>
            <w:bookmarkEnd w:id="6144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45" w:name="E4004"/>
            <w:bookmarkEnd w:id="6145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6146" w:name="E4005"/>
            <w:bookmarkEnd w:id="6146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47" w:name="E4006"/>
            <w:bookmarkEnd w:id="6147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48" w:name="E4007"/>
            <w:bookmarkEnd w:id="6148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49" w:name="E4008"/>
            <w:bookmarkEnd w:id="6149"/>
          </w:p>
        </w:tc>
        <w:tc>
          <w:tcPr>
            <w:tcW w:w="414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50" w:name="E4009"/>
            <w:bookmarkEnd w:id="6150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51" w:name="E4010"/>
            <w:bookmarkEnd w:id="6151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52" w:name="E4011"/>
            <w:bookmarkEnd w:id="6152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53" w:name="E4012"/>
            <w:bookmarkEnd w:id="6153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54" w:name="E4013"/>
            <w:bookmarkEnd w:id="6154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55" w:name="E4014"/>
            <w:bookmarkEnd w:id="6155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56" w:name="E4015"/>
            <w:bookmarkEnd w:id="6156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57" w:name="E4016"/>
            <w:bookmarkEnd w:id="6157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58" w:name="E4017"/>
            <w:bookmarkEnd w:id="6158"/>
          </w:p>
        </w:tc>
        <w:tc>
          <w:tcPr>
            <w:tcW w:w="54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59" w:name="E4018"/>
            <w:bookmarkEnd w:id="6159"/>
          </w:p>
        </w:tc>
        <w:tc>
          <w:tcPr>
            <w:tcW w:w="418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60" w:name="E4019"/>
            <w:bookmarkEnd w:id="6160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61" w:name="E4020"/>
            <w:bookmarkEnd w:id="6161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62" w:name="E4021"/>
            <w:bookmarkEnd w:id="6162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63" w:name="E4022"/>
            <w:bookmarkEnd w:id="6163"/>
          </w:p>
        </w:tc>
        <w:tc>
          <w:tcPr>
            <w:tcW w:w="46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64" w:name="E4023"/>
            <w:bookmarkEnd w:id="6164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65" w:name="E4024"/>
            <w:bookmarkEnd w:id="6165"/>
          </w:p>
        </w:tc>
        <w:tc>
          <w:tcPr>
            <w:tcW w:w="45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66" w:name="E4025"/>
            <w:bookmarkEnd w:id="6166"/>
          </w:p>
        </w:tc>
        <w:tc>
          <w:tcPr>
            <w:tcW w:w="425" w:type="dxa"/>
          </w:tcPr>
          <w:p w:rsidR="000E3AB5" w:rsidRPr="00BE427F" w:rsidRDefault="000E3AB5" w:rsidP="000E3AB5">
            <w:bookmarkStart w:id="6167" w:name="E4026"/>
            <w:bookmarkEnd w:id="6167"/>
          </w:p>
        </w:tc>
      </w:tr>
      <w:tr w:rsidR="000E3AB5" w:rsidRPr="00BE427F" w:rsidTr="000855DE">
        <w:trPr>
          <w:trHeight w:val="673"/>
        </w:trPr>
        <w:tc>
          <w:tcPr>
            <w:tcW w:w="245" w:type="dxa"/>
            <w:vMerge/>
          </w:tcPr>
          <w:p w:rsidR="000E3AB5" w:rsidRPr="007A2664" w:rsidRDefault="000E3AB5" w:rsidP="000E3AB5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0E3AB5" w:rsidRPr="000A19EA" w:rsidRDefault="000E3AB5" w:rsidP="000E3AB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занятие высшего положения в преступной иерархии</w:t>
            </w:r>
          </w:p>
          <w:p w:rsidR="000E3AB5" w:rsidRPr="000A19EA" w:rsidRDefault="000E3AB5" w:rsidP="000E3AB5">
            <w:pPr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210.1 УК РФ</w:t>
            </w:r>
          </w:p>
        </w:tc>
        <w:tc>
          <w:tcPr>
            <w:tcW w:w="426" w:type="dxa"/>
            <w:vAlign w:val="bottom"/>
          </w:tcPr>
          <w:p w:rsidR="000E3AB5" w:rsidRDefault="000E3AB5" w:rsidP="000E3AB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68" w:name="E4101"/>
            <w:bookmarkEnd w:id="6168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6169" w:name="E4102"/>
            <w:bookmarkEnd w:id="6169"/>
          </w:p>
        </w:tc>
        <w:tc>
          <w:tcPr>
            <w:tcW w:w="283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70" w:name="E4103"/>
            <w:bookmarkEnd w:id="6170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71" w:name="E4104"/>
            <w:bookmarkEnd w:id="6171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72" w:name="E4105"/>
            <w:bookmarkEnd w:id="6172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73" w:name="E4106"/>
            <w:bookmarkEnd w:id="6173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74" w:name="E4107"/>
            <w:bookmarkEnd w:id="6174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75" w:name="E4108"/>
            <w:bookmarkEnd w:id="6175"/>
          </w:p>
        </w:tc>
        <w:tc>
          <w:tcPr>
            <w:tcW w:w="414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76" w:name="E4109"/>
            <w:bookmarkEnd w:id="6176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77" w:name="E4110"/>
            <w:bookmarkEnd w:id="6177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78" w:name="E4111"/>
            <w:bookmarkEnd w:id="6178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79" w:name="E4112"/>
            <w:bookmarkEnd w:id="6179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80" w:name="E4113"/>
            <w:bookmarkEnd w:id="6180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81" w:name="E4114"/>
            <w:bookmarkEnd w:id="6181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82" w:name="E4115"/>
            <w:bookmarkEnd w:id="6182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83" w:name="E4116"/>
            <w:bookmarkEnd w:id="6183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84" w:name="E4117"/>
            <w:bookmarkEnd w:id="6184"/>
          </w:p>
        </w:tc>
        <w:tc>
          <w:tcPr>
            <w:tcW w:w="54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85" w:name="E4118"/>
            <w:bookmarkEnd w:id="6185"/>
          </w:p>
        </w:tc>
        <w:tc>
          <w:tcPr>
            <w:tcW w:w="418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86" w:name="E4119"/>
            <w:bookmarkEnd w:id="6186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87" w:name="E4120"/>
            <w:bookmarkEnd w:id="6187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88" w:name="E4121"/>
            <w:bookmarkEnd w:id="6188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89" w:name="E4122"/>
            <w:bookmarkEnd w:id="6189"/>
          </w:p>
        </w:tc>
        <w:tc>
          <w:tcPr>
            <w:tcW w:w="46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90" w:name="E4123"/>
            <w:bookmarkEnd w:id="6190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91" w:name="E4124"/>
            <w:bookmarkEnd w:id="6191"/>
          </w:p>
        </w:tc>
        <w:tc>
          <w:tcPr>
            <w:tcW w:w="45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92" w:name="E4125"/>
            <w:bookmarkEnd w:id="6192"/>
          </w:p>
        </w:tc>
        <w:tc>
          <w:tcPr>
            <w:tcW w:w="425" w:type="dxa"/>
          </w:tcPr>
          <w:p w:rsidR="000E3AB5" w:rsidRPr="00BE427F" w:rsidRDefault="000E3AB5" w:rsidP="000E3AB5">
            <w:bookmarkStart w:id="6193" w:name="E4126"/>
            <w:bookmarkEnd w:id="6193"/>
          </w:p>
        </w:tc>
      </w:tr>
      <w:tr w:rsidR="000E3AB5" w:rsidRPr="00BE427F" w:rsidTr="000855DE">
        <w:trPr>
          <w:trHeight w:val="753"/>
        </w:trPr>
        <w:tc>
          <w:tcPr>
            <w:tcW w:w="245" w:type="dxa"/>
            <w:vMerge/>
          </w:tcPr>
          <w:p w:rsidR="000E3AB5" w:rsidRPr="007A2664" w:rsidRDefault="000E3AB5" w:rsidP="000E3AB5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0E3AB5" w:rsidRDefault="000E3AB5" w:rsidP="000E3AB5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угон судна воздушного или водного транспорта либо железнодорожного подвижного состава  </w:t>
            </w:r>
          </w:p>
          <w:p w:rsidR="000E3AB5" w:rsidRPr="007A2664" w:rsidRDefault="000E3AB5" w:rsidP="000E3AB5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211 УК РФ</w:t>
            </w:r>
          </w:p>
        </w:tc>
        <w:tc>
          <w:tcPr>
            <w:tcW w:w="426" w:type="dxa"/>
            <w:vAlign w:val="bottom"/>
          </w:tcPr>
          <w:p w:rsidR="000E3AB5" w:rsidRPr="007A2664" w:rsidRDefault="000E3AB5" w:rsidP="000E3AB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94" w:name="E4201"/>
            <w:bookmarkEnd w:id="6194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195" w:name="E4202"/>
            <w:bookmarkEnd w:id="6195"/>
          </w:p>
        </w:tc>
        <w:tc>
          <w:tcPr>
            <w:tcW w:w="283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96" w:name="E4203"/>
            <w:bookmarkEnd w:id="6196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97" w:name="E4204"/>
            <w:bookmarkEnd w:id="6197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98" w:name="E4205"/>
            <w:bookmarkEnd w:id="6198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199" w:name="E4206"/>
            <w:bookmarkEnd w:id="6199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00" w:name="E4207"/>
            <w:bookmarkEnd w:id="6200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01" w:name="E4208"/>
            <w:bookmarkEnd w:id="6201"/>
          </w:p>
        </w:tc>
        <w:tc>
          <w:tcPr>
            <w:tcW w:w="414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02" w:name="E4209"/>
            <w:bookmarkEnd w:id="6202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03" w:name="E4210"/>
            <w:bookmarkEnd w:id="6203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04" w:name="E4211"/>
            <w:bookmarkEnd w:id="6204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05" w:name="E4212"/>
            <w:bookmarkEnd w:id="6205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06" w:name="E4213"/>
            <w:bookmarkEnd w:id="6206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07" w:name="E4214"/>
            <w:bookmarkEnd w:id="6207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08" w:name="E4215"/>
            <w:bookmarkEnd w:id="6208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09" w:name="E4216"/>
            <w:bookmarkEnd w:id="6209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10" w:name="E4217"/>
            <w:bookmarkEnd w:id="6210"/>
          </w:p>
        </w:tc>
        <w:tc>
          <w:tcPr>
            <w:tcW w:w="54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11" w:name="E4218"/>
            <w:bookmarkEnd w:id="6211"/>
          </w:p>
        </w:tc>
        <w:tc>
          <w:tcPr>
            <w:tcW w:w="418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12" w:name="E4219"/>
            <w:bookmarkEnd w:id="6212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13" w:name="E4220"/>
            <w:bookmarkEnd w:id="6213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14" w:name="E4221"/>
            <w:bookmarkEnd w:id="6214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15" w:name="E4222"/>
            <w:bookmarkEnd w:id="6215"/>
          </w:p>
        </w:tc>
        <w:tc>
          <w:tcPr>
            <w:tcW w:w="46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16" w:name="E4223"/>
            <w:bookmarkEnd w:id="6216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17" w:name="E4224"/>
            <w:bookmarkEnd w:id="6217"/>
          </w:p>
        </w:tc>
        <w:tc>
          <w:tcPr>
            <w:tcW w:w="45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18" w:name="E4225"/>
            <w:bookmarkEnd w:id="6218"/>
          </w:p>
        </w:tc>
        <w:tc>
          <w:tcPr>
            <w:tcW w:w="425" w:type="dxa"/>
          </w:tcPr>
          <w:p w:rsidR="000E3AB5" w:rsidRPr="00BE427F" w:rsidRDefault="000E3AB5" w:rsidP="000E3AB5">
            <w:bookmarkStart w:id="6219" w:name="E4226"/>
            <w:bookmarkEnd w:id="6219"/>
          </w:p>
        </w:tc>
      </w:tr>
      <w:tr w:rsidR="000E3AB5" w:rsidRPr="00BE427F" w:rsidTr="000855DE">
        <w:trPr>
          <w:cantSplit/>
          <w:trHeight w:val="895"/>
        </w:trPr>
        <w:tc>
          <w:tcPr>
            <w:tcW w:w="245" w:type="dxa"/>
            <w:vMerge w:val="restart"/>
            <w:textDirection w:val="btLr"/>
            <w:vAlign w:val="center"/>
          </w:tcPr>
          <w:p w:rsidR="000E3AB5" w:rsidRPr="007A2664" w:rsidRDefault="000E3AB5" w:rsidP="000E3AB5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287" w:type="dxa"/>
            <w:textDirection w:val="btLr"/>
            <w:vAlign w:val="center"/>
          </w:tcPr>
          <w:p w:rsidR="000E3AB5" w:rsidRPr="007A085E" w:rsidRDefault="000E3AB5" w:rsidP="000E3AB5">
            <w:pPr>
              <w:ind w:left="113" w:right="113"/>
              <w:jc w:val="center"/>
              <w:rPr>
                <w:color w:val="FF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и</w:t>
            </w:r>
            <w:r w:rsidRPr="007A2664">
              <w:rPr>
                <w:sz w:val="20"/>
                <w:szCs w:val="20"/>
              </w:rPr>
              <w:t>з них</w:t>
            </w:r>
          </w:p>
        </w:tc>
        <w:tc>
          <w:tcPr>
            <w:tcW w:w="3545" w:type="dxa"/>
            <w:gridSpan w:val="4"/>
            <w:vAlign w:val="center"/>
          </w:tcPr>
          <w:p w:rsidR="000E3AB5" w:rsidRPr="008975EC" w:rsidRDefault="000E3AB5" w:rsidP="000E3AB5">
            <w:pPr>
              <w:rPr>
                <w:sz w:val="20"/>
                <w:szCs w:val="20"/>
              </w:rPr>
            </w:pPr>
            <w:r w:rsidRPr="008975EC">
              <w:rPr>
                <w:sz w:val="20"/>
                <w:szCs w:val="20"/>
              </w:rPr>
              <w:t xml:space="preserve">сопряженные с совершением террористического акта либо иным осуществлением   террористической деятельности   </w:t>
            </w:r>
          </w:p>
          <w:p w:rsidR="000E3AB5" w:rsidRPr="008975EC" w:rsidRDefault="000E3AB5" w:rsidP="000E3AB5">
            <w:pPr>
              <w:jc w:val="right"/>
              <w:rPr>
                <w:sz w:val="20"/>
                <w:szCs w:val="20"/>
                <w:highlight w:val="yellow"/>
              </w:rPr>
            </w:pPr>
            <w:r w:rsidRPr="008975EC">
              <w:rPr>
                <w:sz w:val="20"/>
                <w:szCs w:val="20"/>
              </w:rPr>
              <w:t xml:space="preserve"> ч. 4 ст. 211 УК РФ</w:t>
            </w:r>
          </w:p>
        </w:tc>
        <w:tc>
          <w:tcPr>
            <w:tcW w:w="426" w:type="dxa"/>
            <w:vAlign w:val="bottom"/>
          </w:tcPr>
          <w:p w:rsidR="000E3AB5" w:rsidRPr="007A2664" w:rsidRDefault="000E3AB5" w:rsidP="000E3AB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20" w:name="E4301"/>
            <w:bookmarkEnd w:id="6220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221" w:name="E4302"/>
            <w:bookmarkEnd w:id="6221"/>
          </w:p>
        </w:tc>
        <w:tc>
          <w:tcPr>
            <w:tcW w:w="283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22" w:name="E4303"/>
            <w:bookmarkEnd w:id="6222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23" w:name="E4304"/>
            <w:bookmarkEnd w:id="6223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24" w:name="E4305"/>
            <w:bookmarkEnd w:id="6224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25" w:name="E4306"/>
            <w:bookmarkEnd w:id="6225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26" w:name="E4307"/>
            <w:bookmarkEnd w:id="6226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27" w:name="E4308"/>
            <w:bookmarkEnd w:id="6227"/>
          </w:p>
        </w:tc>
        <w:tc>
          <w:tcPr>
            <w:tcW w:w="414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28" w:name="E4309"/>
            <w:bookmarkEnd w:id="6228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29" w:name="E4310"/>
            <w:bookmarkEnd w:id="6229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30" w:name="E4311"/>
            <w:bookmarkEnd w:id="6230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31" w:name="E4312"/>
            <w:bookmarkEnd w:id="6231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32" w:name="E4313"/>
            <w:bookmarkEnd w:id="6232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33" w:name="E4314"/>
            <w:bookmarkEnd w:id="6233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34" w:name="E4315"/>
            <w:bookmarkEnd w:id="6234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35" w:name="E4316"/>
            <w:bookmarkEnd w:id="6235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36" w:name="E4317"/>
            <w:bookmarkEnd w:id="6236"/>
          </w:p>
        </w:tc>
        <w:tc>
          <w:tcPr>
            <w:tcW w:w="54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37" w:name="E4318"/>
            <w:bookmarkEnd w:id="6237"/>
          </w:p>
        </w:tc>
        <w:tc>
          <w:tcPr>
            <w:tcW w:w="418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38" w:name="E4319"/>
            <w:bookmarkEnd w:id="6238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39" w:name="E4320"/>
            <w:bookmarkEnd w:id="6239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40" w:name="E4321"/>
            <w:bookmarkEnd w:id="6240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41" w:name="E4322"/>
            <w:bookmarkEnd w:id="6241"/>
          </w:p>
        </w:tc>
        <w:tc>
          <w:tcPr>
            <w:tcW w:w="46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42" w:name="E4323"/>
            <w:bookmarkEnd w:id="6242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43" w:name="E4324"/>
            <w:bookmarkEnd w:id="6243"/>
          </w:p>
        </w:tc>
        <w:tc>
          <w:tcPr>
            <w:tcW w:w="45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44" w:name="E4325"/>
            <w:bookmarkEnd w:id="6244"/>
          </w:p>
        </w:tc>
        <w:tc>
          <w:tcPr>
            <w:tcW w:w="425" w:type="dxa"/>
          </w:tcPr>
          <w:p w:rsidR="000E3AB5" w:rsidRPr="00BE427F" w:rsidRDefault="000E3AB5" w:rsidP="000E3AB5">
            <w:bookmarkStart w:id="6245" w:name="E4326"/>
            <w:bookmarkEnd w:id="6245"/>
          </w:p>
        </w:tc>
      </w:tr>
      <w:tr w:rsidR="000E3AB5" w:rsidRPr="00BE427F" w:rsidTr="000855DE">
        <w:tc>
          <w:tcPr>
            <w:tcW w:w="245" w:type="dxa"/>
            <w:vMerge/>
          </w:tcPr>
          <w:p w:rsidR="000E3AB5" w:rsidRPr="007A2664" w:rsidRDefault="000E3AB5" w:rsidP="000E3AB5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0E3AB5" w:rsidRPr="007A2664" w:rsidRDefault="000E3AB5" w:rsidP="000E3AB5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незаконное обращение с ядерными материалами или радиоактивными веществами  </w:t>
            </w:r>
            <w:r>
              <w:rPr>
                <w:sz w:val="20"/>
                <w:szCs w:val="20"/>
              </w:rPr>
              <w:t xml:space="preserve">                         </w:t>
            </w:r>
            <w:r w:rsidRPr="007A2664">
              <w:rPr>
                <w:sz w:val="20"/>
                <w:szCs w:val="20"/>
              </w:rPr>
              <w:t>ст. 220 УК РФ</w:t>
            </w:r>
          </w:p>
        </w:tc>
        <w:tc>
          <w:tcPr>
            <w:tcW w:w="426" w:type="dxa"/>
            <w:vAlign w:val="bottom"/>
          </w:tcPr>
          <w:p w:rsidR="000E3AB5" w:rsidRPr="007A2664" w:rsidRDefault="000E3AB5" w:rsidP="000E3AB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46" w:name="E4401"/>
            <w:bookmarkEnd w:id="6246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247" w:name="E4402"/>
            <w:bookmarkEnd w:id="6247"/>
          </w:p>
        </w:tc>
        <w:tc>
          <w:tcPr>
            <w:tcW w:w="283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48" w:name="E4403"/>
            <w:bookmarkEnd w:id="6248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49" w:name="E4404"/>
            <w:bookmarkEnd w:id="6249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50" w:name="E4405"/>
            <w:bookmarkEnd w:id="6250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51" w:name="E4406"/>
            <w:bookmarkEnd w:id="6251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52" w:name="E4407"/>
            <w:bookmarkEnd w:id="6252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53" w:name="E4408"/>
            <w:bookmarkEnd w:id="6253"/>
          </w:p>
        </w:tc>
        <w:tc>
          <w:tcPr>
            <w:tcW w:w="414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54" w:name="E4409"/>
            <w:bookmarkEnd w:id="6254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55" w:name="E4410"/>
            <w:bookmarkEnd w:id="6255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56" w:name="E4411"/>
            <w:bookmarkEnd w:id="6256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57" w:name="E4412"/>
            <w:bookmarkEnd w:id="6257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58" w:name="E4413"/>
            <w:bookmarkEnd w:id="6258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59" w:name="E4414"/>
            <w:bookmarkEnd w:id="6259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60" w:name="E4415"/>
            <w:bookmarkEnd w:id="6260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61" w:name="E4416"/>
            <w:bookmarkEnd w:id="6261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62" w:name="E4417"/>
            <w:bookmarkEnd w:id="6262"/>
          </w:p>
        </w:tc>
        <w:tc>
          <w:tcPr>
            <w:tcW w:w="54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63" w:name="E4418"/>
            <w:bookmarkEnd w:id="6263"/>
          </w:p>
        </w:tc>
        <w:tc>
          <w:tcPr>
            <w:tcW w:w="418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64" w:name="E4419"/>
            <w:bookmarkEnd w:id="6264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65" w:name="E4420"/>
            <w:bookmarkEnd w:id="6265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66" w:name="E4421"/>
            <w:bookmarkEnd w:id="6266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67" w:name="E4422"/>
            <w:bookmarkEnd w:id="6267"/>
          </w:p>
        </w:tc>
        <w:tc>
          <w:tcPr>
            <w:tcW w:w="46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68" w:name="E4423"/>
            <w:bookmarkEnd w:id="6268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69" w:name="E4424"/>
            <w:bookmarkEnd w:id="6269"/>
          </w:p>
        </w:tc>
        <w:tc>
          <w:tcPr>
            <w:tcW w:w="45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70" w:name="E4425"/>
            <w:bookmarkEnd w:id="6270"/>
          </w:p>
        </w:tc>
        <w:tc>
          <w:tcPr>
            <w:tcW w:w="425" w:type="dxa"/>
          </w:tcPr>
          <w:p w:rsidR="000E3AB5" w:rsidRPr="00BE427F" w:rsidRDefault="000E3AB5" w:rsidP="000E3AB5">
            <w:bookmarkStart w:id="6271" w:name="E4426"/>
            <w:bookmarkEnd w:id="6271"/>
          </w:p>
        </w:tc>
      </w:tr>
      <w:tr w:rsidR="000E3AB5" w:rsidRPr="00BE427F" w:rsidTr="000855DE">
        <w:tc>
          <w:tcPr>
            <w:tcW w:w="245" w:type="dxa"/>
            <w:vMerge/>
          </w:tcPr>
          <w:p w:rsidR="000E3AB5" w:rsidRPr="007A2664" w:rsidRDefault="000E3AB5" w:rsidP="000E3AB5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0E3AB5" w:rsidRDefault="000E3AB5" w:rsidP="000E3AB5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хищение либо вымогательство ядерных материалов или радиоактивных веществ </w:t>
            </w:r>
          </w:p>
          <w:p w:rsidR="000E3AB5" w:rsidRPr="007A2664" w:rsidRDefault="000E3AB5" w:rsidP="000E3AB5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221 УК РФ</w:t>
            </w:r>
          </w:p>
        </w:tc>
        <w:tc>
          <w:tcPr>
            <w:tcW w:w="426" w:type="dxa"/>
            <w:vAlign w:val="bottom"/>
          </w:tcPr>
          <w:p w:rsidR="000E3AB5" w:rsidRPr="007A2664" w:rsidRDefault="000E3AB5" w:rsidP="000E3AB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72" w:name="E4501"/>
            <w:bookmarkEnd w:id="6272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273" w:name="E4502"/>
            <w:bookmarkEnd w:id="6273"/>
          </w:p>
        </w:tc>
        <w:tc>
          <w:tcPr>
            <w:tcW w:w="283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74" w:name="E4503"/>
            <w:bookmarkEnd w:id="6274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75" w:name="E4504"/>
            <w:bookmarkEnd w:id="6275"/>
          </w:p>
        </w:tc>
        <w:tc>
          <w:tcPr>
            <w:tcW w:w="709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76" w:name="E4505"/>
            <w:bookmarkEnd w:id="6276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77" w:name="E4506"/>
            <w:bookmarkEnd w:id="6277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78" w:name="E4507"/>
            <w:bookmarkEnd w:id="6278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79" w:name="E4508"/>
            <w:bookmarkEnd w:id="6279"/>
          </w:p>
        </w:tc>
        <w:tc>
          <w:tcPr>
            <w:tcW w:w="414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80" w:name="E4509"/>
            <w:bookmarkEnd w:id="6280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81" w:name="E4510"/>
            <w:bookmarkEnd w:id="6281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82" w:name="E4511"/>
            <w:bookmarkEnd w:id="6282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83" w:name="E4512"/>
            <w:bookmarkEnd w:id="6283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84" w:name="E4513"/>
            <w:bookmarkEnd w:id="6284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85" w:name="E4514"/>
            <w:bookmarkEnd w:id="6285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86" w:name="E4515"/>
            <w:bookmarkEnd w:id="6286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87" w:name="E4516"/>
            <w:bookmarkEnd w:id="6287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88" w:name="E4517"/>
            <w:bookmarkEnd w:id="6288"/>
          </w:p>
        </w:tc>
        <w:tc>
          <w:tcPr>
            <w:tcW w:w="54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89" w:name="E4518"/>
            <w:bookmarkEnd w:id="6289"/>
          </w:p>
        </w:tc>
        <w:tc>
          <w:tcPr>
            <w:tcW w:w="418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90" w:name="E4519"/>
            <w:bookmarkEnd w:id="6290"/>
          </w:p>
        </w:tc>
        <w:tc>
          <w:tcPr>
            <w:tcW w:w="42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91" w:name="E4520"/>
            <w:bookmarkEnd w:id="6291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92" w:name="E4521"/>
            <w:bookmarkEnd w:id="6292"/>
          </w:p>
        </w:tc>
        <w:tc>
          <w:tcPr>
            <w:tcW w:w="425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93" w:name="E4522"/>
            <w:bookmarkEnd w:id="6293"/>
          </w:p>
        </w:tc>
        <w:tc>
          <w:tcPr>
            <w:tcW w:w="466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94" w:name="E4523"/>
            <w:bookmarkEnd w:id="6294"/>
          </w:p>
        </w:tc>
        <w:tc>
          <w:tcPr>
            <w:tcW w:w="36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95" w:name="E4524"/>
            <w:bookmarkEnd w:id="6295"/>
          </w:p>
        </w:tc>
        <w:tc>
          <w:tcPr>
            <w:tcW w:w="450" w:type="dxa"/>
            <w:vAlign w:val="center"/>
          </w:tcPr>
          <w:p w:rsidR="000E3AB5" w:rsidRPr="000855DE" w:rsidRDefault="000E3AB5" w:rsidP="000855DE">
            <w:pPr>
              <w:jc w:val="center"/>
              <w:rPr>
                <w:sz w:val="18"/>
                <w:szCs w:val="18"/>
              </w:rPr>
            </w:pPr>
            <w:bookmarkStart w:id="6296" w:name="E4525"/>
            <w:bookmarkEnd w:id="6296"/>
          </w:p>
        </w:tc>
        <w:tc>
          <w:tcPr>
            <w:tcW w:w="425" w:type="dxa"/>
          </w:tcPr>
          <w:p w:rsidR="000E3AB5" w:rsidRPr="00BE427F" w:rsidRDefault="000E3AB5" w:rsidP="000E3AB5">
            <w:bookmarkStart w:id="6297" w:name="E4526"/>
            <w:bookmarkEnd w:id="6297"/>
          </w:p>
        </w:tc>
      </w:tr>
      <w:tr w:rsidR="00650BE6" w:rsidRPr="00BE427F" w:rsidTr="000855DE">
        <w:trPr>
          <w:trHeight w:val="798"/>
        </w:trPr>
        <w:tc>
          <w:tcPr>
            <w:tcW w:w="245" w:type="dxa"/>
            <w:vMerge/>
          </w:tcPr>
          <w:p w:rsidR="00650BE6" w:rsidRPr="007A2664" w:rsidRDefault="00650BE6" w:rsidP="00650BE6">
            <w:pPr>
              <w:pStyle w:val="a4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650BE6" w:rsidRPr="000A19EA" w:rsidRDefault="00650BE6" w:rsidP="00650BE6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незаконные приобретение, передача, сбыт, хранение, перевозка или ношение оружия, его основных частей, боеприпасов                          </w:t>
            </w:r>
            <w:r w:rsidRPr="000A19EA">
              <w:rPr>
                <w:sz w:val="20"/>
                <w:szCs w:val="20"/>
              </w:rPr>
              <w:t>ст. 222 УК РФ</w:t>
            </w:r>
          </w:p>
        </w:tc>
        <w:tc>
          <w:tcPr>
            <w:tcW w:w="426" w:type="dxa"/>
            <w:vAlign w:val="bottom"/>
          </w:tcPr>
          <w:p w:rsidR="00650BE6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298" w:name="E4601"/>
            <w:bookmarkEnd w:id="6298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6299" w:name="E4602"/>
            <w:bookmarkEnd w:id="6299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00" w:name="E4603"/>
            <w:bookmarkEnd w:id="630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01" w:name="E4604"/>
            <w:bookmarkEnd w:id="6301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02" w:name="E4605"/>
            <w:bookmarkEnd w:id="630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03" w:name="E4606"/>
            <w:bookmarkEnd w:id="6303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04" w:name="E4607"/>
            <w:bookmarkEnd w:id="630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05" w:name="E4608"/>
            <w:bookmarkEnd w:id="6305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06" w:name="E4609"/>
            <w:bookmarkEnd w:id="630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07" w:name="E4610"/>
            <w:bookmarkEnd w:id="630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08" w:name="E4611"/>
            <w:bookmarkEnd w:id="630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09" w:name="E4612"/>
            <w:bookmarkEnd w:id="630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10" w:name="E4613"/>
            <w:bookmarkEnd w:id="631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11" w:name="E4614"/>
            <w:bookmarkEnd w:id="631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12" w:name="E4615"/>
            <w:bookmarkEnd w:id="631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13" w:name="E4616"/>
            <w:bookmarkEnd w:id="631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14" w:name="E4617"/>
            <w:bookmarkEnd w:id="6314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15" w:name="E4618"/>
            <w:bookmarkEnd w:id="6315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16" w:name="E4619"/>
            <w:bookmarkEnd w:id="6316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17" w:name="E4620"/>
            <w:bookmarkEnd w:id="6317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18" w:name="E4621"/>
            <w:bookmarkEnd w:id="631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19" w:name="E4622"/>
            <w:bookmarkEnd w:id="6319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20" w:name="E4623"/>
            <w:bookmarkEnd w:id="632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21" w:name="E4624"/>
            <w:bookmarkEnd w:id="6321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22" w:name="E4625"/>
            <w:bookmarkEnd w:id="6322"/>
          </w:p>
        </w:tc>
        <w:tc>
          <w:tcPr>
            <w:tcW w:w="425" w:type="dxa"/>
          </w:tcPr>
          <w:p w:rsidR="00650BE6" w:rsidRPr="00BE427F" w:rsidRDefault="00650BE6" w:rsidP="00650BE6">
            <w:bookmarkStart w:id="6323" w:name="E4626"/>
            <w:bookmarkEnd w:id="6323"/>
          </w:p>
        </w:tc>
      </w:tr>
      <w:tr w:rsidR="00650BE6" w:rsidRPr="00BE427F" w:rsidTr="000855DE">
        <w:trPr>
          <w:trHeight w:val="798"/>
        </w:trPr>
        <w:tc>
          <w:tcPr>
            <w:tcW w:w="245" w:type="dxa"/>
            <w:vMerge/>
          </w:tcPr>
          <w:p w:rsidR="00650BE6" w:rsidRPr="007A2664" w:rsidRDefault="00650BE6" w:rsidP="00650BE6">
            <w:pPr>
              <w:pStyle w:val="a4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650BE6" w:rsidRPr="000A19EA" w:rsidRDefault="00650BE6" w:rsidP="00650BE6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незаконные приобретение, передача, сбыт, хранение, перевозка или ношение взрывчатых веществ или взрывных устройств                           </w:t>
            </w:r>
            <w:r w:rsidRPr="000A19EA">
              <w:rPr>
                <w:sz w:val="20"/>
                <w:szCs w:val="20"/>
              </w:rPr>
              <w:t>ст. 222.1 УК РФ</w:t>
            </w:r>
          </w:p>
        </w:tc>
        <w:tc>
          <w:tcPr>
            <w:tcW w:w="426" w:type="dxa"/>
            <w:vAlign w:val="bottom"/>
          </w:tcPr>
          <w:p w:rsidR="00650BE6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24" w:name="E4701"/>
            <w:bookmarkEnd w:id="6324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6325" w:name="E4702"/>
            <w:bookmarkEnd w:id="6325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26" w:name="E4703"/>
            <w:bookmarkEnd w:id="632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27" w:name="E4704"/>
            <w:bookmarkEnd w:id="6327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28" w:name="E4705"/>
            <w:bookmarkEnd w:id="632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29" w:name="E4706"/>
            <w:bookmarkEnd w:id="6329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30" w:name="E4707"/>
            <w:bookmarkEnd w:id="633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31" w:name="E4708"/>
            <w:bookmarkEnd w:id="6331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32" w:name="E4709"/>
            <w:bookmarkEnd w:id="633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33" w:name="E4710"/>
            <w:bookmarkEnd w:id="633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34" w:name="E4711"/>
            <w:bookmarkEnd w:id="633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35" w:name="E4712"/>
            <w:bookmarkEnd w:id="633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36" w:name="E4713"/>
            <w:bookmarkEnd w:id="633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37" w:name="E4714"/>
            <w:bookmarkEnd w:id="633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38" w:name="E4715"/>
            <w:bookmarkEnd w:id="633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39" w:name="E4716"/>
            <w:bookmarkEnd w:id="633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40" w:name="E4717"/>
            <w:bookmarkEnd w:id="6340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41" w:name="E4718"/>
            <w:bookmarkEnd w:id="6341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42" w:name="E4719"/>
            <w:bookmarkEnd w:id="6342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43" w:name="E4720"/>
            <w:bookmarkEnd w:id="6343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44" w:name="E4721"/>
            <w:bookmarkEnd w:id="634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45" w:name="E4722"/>
            <w:bookmarkEnd w:id="6345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46" w:name="E4723"/>
            <w:bookmarkEnd w:id="634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47" w:name="E4724"/>
            <w:bookmarkEnd w:id="6347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48" w:name="E4725"/>
            <w:bookmarkEnd w:id="6348"/>
          </w:p>
        </w:tc>
        <w:tc>
          <w:tcPr>
            <w:tcW w:w="425" w:type="dxa"/>
          </w:tcPr>
          <w:p w:rsidR="00650BE6" w:rsidRPr="00BE427F" w:rsidRDefault="00650BE6" w:rsidP="00650BE6">
            <w:bookmarkStart w:id="6349" w:name="E4726"/>
            <w:bookmarkEnd w:id="6349"/>
          </w:p>
        </w:tc>
      </w:tr>
      <w:tr w:rsidR="00650BE6" w:rsidRPr="00BE427F" w:rsidTr="000855DE">
        <w:trPr>
          <w:trHeight w:val="527"/>
        </w:trPr>
        <w:tc>
          <w:tcPr>
            <w:tcW w:w="245" w:type="dxa"/>
            <w:vMerge/>
          </w:tcPr>
          <w:p w:rsidR="00650BE6" w:rsidRPr="007A2664" w:rsidRDefault="00650BE6" w:rsidP="00650BE6">
            <w:pPr>
              <w:pStyle w:val="a4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650BE6" w:rsidRPr="000A19EA" w:rsidRDefault="00650BE6" w:rsidP="00650BE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незаконное изготовление оружия</w:t>
            </w:r>
          </w:p>
          <w:p w:rsidR="00650BE6" w:rsidRPr="000A19EA" w:rsidRDefault="00650BE6" w:rsidP="00650BE6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                                         </w:t>
            </w:r>
            <w:r w:rsidRPr="000A19EA">
              <w:rPr>
                <w:sz w:val="20"/>
                <w:szCs w:val="20"/>
              </w:rPr>
              <w:t>ст. 223 УК РФ</w:t>
            </w:r>
          </w:p>
        </w:tc>
        <w:tc>
          <w:tcPr>
            <w:tcW w:w="426" w:type="dxa"/>
            <w:vAlign w:val="bottom"/>
          </w:tcPr>
          <w:p w:rsidR="00650BE6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50" w:name="E4801"/>
            <w:bookmarkEnd w:id="6350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6351" w:name="E4802"/>
            <w:bookmarkEnd w:id="6351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52" w:name="E4803"/>
            <w:bookmarkEnd w:id="635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53" w:name="E4804"/>
            <w:bookmarkEnd w:id="6353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54" w:name="E4805"/>
            <w:bookmarkEnd w:id="635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55" w:name="E4806"/>
            <w:bookmarkEnd w:id="6355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56" w:name="E4807"/>
            <w:bookmarkEnd w:id="635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57" w:name="E4808"/>
            <w:bookmarkEnd w:id="6357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58" w:name="E4809"/>
            <w:bookmarkEnd w:id="635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59" w:name="E4810"/>
            <w:bookmarkEnd w:id="635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60" w:name="E4811"/>
            <w:bookmarkEnd w:id="636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61" w:name="E4812"/>
            <w:bookmarkEnd w:id="636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62" w:name="E4813"/>
            <w:bookmarkEnd w:id="636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63" w:name="E4814"/>
            <w:bookmarkEnd w:id="636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64" w:name="E4815"/>
            <w:bookmarkEnd w:id="636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65" w:name="E4816"/>
            <w:bookmarkEnd w:id="636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66" w:name="E4817"/>
            <w:bookmarkEnd w:id="6366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67" w:name="E4818"/>
            <w:bookmarkEnd w:id="6367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68" w:name="E4819"/>
            <w:bookmarkEnd w:id="6368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69" w:name="E4820"/>
            <w:bookmarkEnd w:id="6369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70" w:name="E4821"/>
            <w:bookmarkEnd w:id="637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71" w:name="E4822"/>
            <w:bookmarkEnd w:id="6371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72" w:name="E4823"/>
            <w:bookmarkEnd w:id="637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73" w:name="E4824"/>
            <w:bookmarkEnd w:id="6373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74" w:name="E4825"/>
            <w:bookmarkEnd w:id="6374"/>
          </w:p>
        </w:tc>
        <w:tc>
          <w:tcPr>
            <w:tcW w:w="425" w:type="dxa"/>
          </w:tcPr>
          <w:p w:rsidR="00650BE6" w:rsidRPr="00BE427F" w:rsidRDefault="00650BE6" w:rsidP="00650BE6">
            <w:bookmarkStart w:id="6375" w:name="E4826"/>
            <w:bookmarkEnd w:id="6375"/>
          </w:p>
        </w:tc>
      </w:tr>
      <w:tr w:rsidR="00650BE6" w:rsidRPr="00BE427F" w:rsidTr="000855DE">
        <w:trPr>
          <w:trHeight w:val="798"/>
        </w:trPr>
        <w:tc>
          <w:tcPr>
            <w:tcW w:w="245" w:type="dxa"/>
            <w:vMerge/>
          </w:tcPr>
          <w:p w:rsidR="00650BE6" w:rsidRPr="007A2664" w:rsidRDefault="00650BE6" w:rsidP="00650BE6">
            <w:pPr>
              <w:pStyle w:val="a4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650BE6" w:rsidRPr="000A19EA" w:rsidRDefault="00650BE6" w:rsidP="00650BE6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незаконное изготовление взрывчатых веществ, незаконные изготовление, переделка или ремонт взрывных устройств                           </w:t>
            </w:r>
            <w:r w:rsidRPr="000A19EA">
              <w:rPr>
                <w:sz w:val="20"/>
                <w:szCs w:val="20"/>
              </w:rPr>
              <w:t>ст. 223.1 УК РФ</w:t>
            </w:r>
          </w:p>
        </w:tc>
        <w:tc>
          <w:tcPr>
            <w:tcW w:w="426" w:type="dxa"/>
            <w:vAlign w:val="bottom"/>
          </w:tcPr>
          <w:p w:rsidR="00650BE6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76" w:name="E4901"/>
            <w:bookmarkEnd w:id="6376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6377" w:name="E4902"/>
            <w:bookmarkEnd w:id="6377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78" w:name="E4903"/>
            <w:bookmarkEnd w:id="637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79" w:name="E4904"/>
            <w:bookmarkEnd w:id="6379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80" w:name="E4905"/>
            <w:bookmarkEnd w:id="638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81" w:name="E4906"/>
            <w:bookmarkEnd w:id="6381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82" w:name="E4907"/>
            <w:bookmarkEnd w:id="638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83" w:name="E4908"/>
            <w:bookmarkEnd w:id="6383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84" w:name="E4909"/>
            <w:bookmarkEnd w:id="638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85" w:name="E4910"/>
            <w:bookmarkEnd w:id="638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86" w:name="E4911"/>
            <w:bookmarkEnd w:id="638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87" w:name="E4912"/>
            <w:bookmarkEnd w:id="638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88" w:name="E4913"/>
            <w:bookmarkEnd w:id="638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89" w:name="E4914"/>
            <w:bookmarkEnd w:id="638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90" w:name="E4915"/>
            <w:bookmarkEnd w:id="639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91" w:name="E4916"/>
            <w:bookmarkEnd w:id="639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92" w:name="E4917"/>
            <w:bookmarkEnd w:id="6392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93" w:name="E4918"/>
            <w:bookmarkEnd w:id="6393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94" w:name="E4919"/>
            <w:bookmarkEnd w:id="6394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95" w:name="E4920"/>
            <w:bookmarkEnd w:id="6395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96" w:name="E4921"/>
            <w:bookmarkEnd w:id="639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97" w:name="E4922"/>
            <w:bookmarkEnd w:id="6397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98" w:name="E4923"/>
            <w:bookmarkEnd w:id="639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399" w:name="E4924"/>
            <w:bookmarkEnd w:id="6399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00" w:name="E4925"/>
            <w:bookmarkEnd w:id="6400"/>
          </w:p>
        </w:tc>
        <w:tc>
          <w:tcPr>
            <w:tcW w:w="425" w:type="dxa"/>
          </w:tcPr>
          <w:p w:rsidR="00650BE6" w:rsidRPr="00BE427F" w:rsidRDefault="00650BE6" w:rsidP="00650BE6">
            <w:bookmarkStart w:id="6401" w:name="E4926"/>
            <w:bookmarkEnd w:id="6401"/>
          </w:p>
        </w:tc>
      </w:tr>
      <w:tr w:rsidR="00650BE6" w:rsidRPr="00BE427F" w:rsidTr="000855DE">
        <w:trPr>
          <w:trHeight w:val="798"/>
        </w:trPr>
        <w:tc>
          <w:tcPr>
            <w:tcW w:w="245" w:type="dxa"/>
            <w:vMerge/>
          </w:tcPr>
          <w:p w:rsidR="00650BE6" w:rsidRPr="007A2664" w:rsidRDefault="00650BE6" w:rsidP="00650BE6">
            <w:pPr>
              <w:pStyle w:val="a4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650BE6" w:rsidRPr="000A19EA" w:rsidRDefault="00650BE6" w:rsidP="00650BE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хищение либо вымогательство оружия, боеприпасов, взрывчатых веществ и взрывных устройств            </w:t>
            </w:r>
          </w:p>
          <w:p w:rsidR="00650BE6" w:rsidRPr="000A19EA" w:rsidRDefault="00650BE6" w:rsidP="00650BE6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226 УК РФ</w:t>
            </w:r>
          </w:p>
        </w:tc>
        <w:tc>
          <w:tcPr>
            <w:tcW w:w="426" w:type="dxa"/>
            <w:vAlign w:val="bottom"/>
          </w:tcPr>
          <w:p w:rsidR="00650BE6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02" w:name="E5001"/>
            <w:bookmarkEnd w:id="6402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6403" w:name="E5002"/>
            <w:bookmarkEnd w:id="6403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04" w:name="E5003"/>
            <w:bookmarkEnd w:id="640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05" w:name="E5004"/>
            <w:bookmarkEnd w:id="6405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06" w:name="E5005"/>
            <w:bookmarkEnd w:id="640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07" w:name="E5006"/>
            <w:bookmarkEnd w:id="6407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08" w:name="E5007"/>
            <w:bookmarkEnd w:id="640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09" w:name="E5008"/>
            <w:bookmarkEnd w:id="6409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10" w:name="E5009"/>
            <w:bookmarkEnd w:id="641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11" w:name="E5010"/>
            <w:bookmarkEnd w:id="641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12" w:name="E5011"/>
            <w:bookmarkEnd w:id="641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13" w:name="E5012"/>
            <w:bookmarkEnd w:id="641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14" w:name="E5013"/>
            <w:bookmarkEnd w:id="641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15" w:name="E5014"/>
            <w:bookmarkEnd w:id="641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16" w:name="E5015"/>
            <w:bookmarkEnd w:id="641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17" w:name="E5016"/>
            <w:bookmarkEnd w:id="641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18" w:name="E5017"/>
            <w:bookmarkEnd w:id="6418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19" w:name="E5018"/>
            <w:bookmarkEnd w:id="6419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20" w:name="E5019"/>
            <w:bookmarkEnd w:id="6420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21" w:name="E5020"/>
            <w:bookmarkEnd w:id="6421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22" w:name="E5021"/>
            <w:bookmarkEnd w:id="642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23" w:name="E5022"/>
            <w:bookmarkEnd w:id="6423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24" w:name="E5023"/>
            <w:bookmarkEnd w:id="642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25" w:name="E5024"/>
            <w:bookmarkEnd w:id="6425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26" w:name="E5025"/>
            <w:bookmarkEnd w:id="6426"/>
          </w:p>
        </w:tc>
        <w:tc>
          <w:tcPr>
            <w:tcW w:w="425" w:type="dxa"/>
          </w:tcPr>
          <w:p w:rsidR="00650BE6" w:rsidRPr="00BE427F" w:rsidRDefault="00650BE6" w:rsidP="00650BE6">
            <w:bookmarkStart w:id="6427" w:name="E5026"/>
            <w:bookmarkEnd w:id="6427"/>
          </w:p>
        </w:tc>
      </w:tr>
      <w:tr w:rsidR="00650BE6" w:rsidRPr="00BE427F" w:rsidTr="000855DE">
        <w:trPr>
          <w:trHeight w:val="798"/>
        </w:trPr>
        <w:tc>
          <w:tcPr>
            <w:tcW w:w="245" w:type="dxa"/>
            <w:vMerge/>
          </w:tcPr>
          <w:p w:rsidR="00650BE6" w:rsidRPr="007A2664" w:rsidRDefault="00650BE6" w:rsidP="00650BE6">
            <w:pPr>
              <w:pStyle w:val="a4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650BE6" w:rsidRPr="007A2664" w:rsidRDefault="00650BE6" w:rsidP="00650BE6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741DE">
              <w:rPr>
                <w:bCs/>
                <w:sz w:val="20"/>
                <w:szCs w:val="20"/>
              </w:rPr>
              <w:t xml:space="preserve">посягательство на жизнь государственного или общественного деятеля  </w:t>
            </w:r>
            <w:r>
              <w:rPr>
                <w:bCs/>
                <w:sz w:val="20"/>
                <w:szCs w:val="20"/>
              </w:rPr>
              <w:t xml:space="preserve">                               </w:t>
            </w:r>
            <w:r w:rsidRPr="007A2664">
              <w:rPr>
                <w:sz w:val="20"/>
                <w:szCs w:val="20"/>
              </w:rPr>
              <w:t xml:space="preserve"> ст. 277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28" w:name="E5101"/>
            <w:bookmarkEnd w:id="6428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429" w:name="E5102"/>
            <w:bookmarkEnd w:id="6429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30" w:name="E5103"/>
            <w:bookmarkEnd w:id="643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31" w:name="E5104"/>
            <w:bookmarkEnd w:id="6431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32" w:name="E5105"/>
            <w:bookmarkEnd w:id="643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33" w:name="E5106"/>
            <w:bookmarkEnd w:id="6433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34" w:name="E5107"/>
            <w:bookmarkEnd w:id="643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35" w:name="E5108"/>
            <w:bookmarkEnd w:id="6435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36" w:name="E5109"/>
            <w:bookmarkEnd w:id="643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37" w:name="E5110"/>
            <w:bookmarkEnd w:id="643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38" w:name="E5111"/>
            <w:bookmarkEnd w:id="643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39" w:name="E5112"/>
            <w:bookmarkEnd w:id="643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40" w:name="E5113"/>
            <w:bookmarkEnd w:id="644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41" w:name="E5114"/>
            <w:bookmarkEnd w:id="644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42" w:name="E5115"/>
            <w:bookmarkEnd w:id="644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43" w:name="E5116"/>
            <w:bookmarkEnd w:id="644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44" w:name="E5117"/>
            <w:bookmarkEnd w:id="6444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45" w:name="E5118"/>
            <w:bookmarkEnd w:id="6445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46" w:name="E5119"/>
            <w:bookmarkEnd w:id="6446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47" w:name="E5120"/>
            <w:bookmarkEnd w:id="6447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48" w:name="E5121"/>
            <w:bookmarkEnd w:id="644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49" w:name="E5122"/>
            <w:bookmarkEnd w:id="6449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50" w:name="E5123"/>
            <w:bookmarkEnd w:id="645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51" w:name="E5124"/>
            <w:bookmarkEnd w:id="6451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52" w:name="E5125"/>
            <w:bookmarkEnd w:id="6452"/>
          </w:p>
        </w:tc>
        <w:tc>
          <w:tcPr>
            <w:tcW w:w="425" w:type="dxa"/>
          </w:tcPr>
          <w:p w:rsidR="00650BE6" w:rsidRPr="00BE427F" w:rsidRDefault="00650BE6" w:rsidP="00650BE6">
            <w:bookmarkStart w:id="6453" w:name="E5126"/>
            <w:bookmarkEnd w:id="6453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7A2664" w:rsidRDefault="00650BE6" w:rsidP="00650BE6">
            <w:pPr>
              <w:pStyle w:val="a4"/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650BE6" w:rsidRDefault="00650BE6" w:rsidP="00650BE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насильственный захват власти или насильственное удержание власти </w:t>
            </w:r>
          </w:p>
          <w:p w:rsidR="00650BE6" w:rsidRPr="007A2664" w:rsidRDefault="00650BE6" w:rsidP="00650BE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278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54" w:name="E5201"/>
            <w:bookmarkEnd w:id="6454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455" w:name="E5202"/>
            <w:bookmarkEnd w:id="6455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56" w:name="E5203"/>
            <w:bookmarkEnd w:id="645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57" w:name="E5204"/>
            <w:bookmarkEnd w:id="6457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58" w:name="E5205"/>
            <w:bookmarkEnd w:id="645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59" w:name="E5206"/>
            <w:bookmarkEnd w:id="6459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60" w:name="E5207"/>
            <w:bookmarkEnd w:id="646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61" w:name="E5208"/>
            <w:bookmarkEnd w:id="6461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62" w:name="E5209"/>
            <w:bookmarkEnd w:id="646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63" w:name="E5210"/>
            <w:bookmarkEnd w:id="646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64" w:name="E5211"/>
            <w:bookmarkEnd w:id="646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65" w:name="E5212"/>
            <w:bookmarkEnd w:id="646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66" w:name="E5213"/>
            <w:bookmarkEnd w:id="646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67" w:name="E5214"/>
            <w:bookmarkEnd w:id="646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68" w:name="E5215"/>
            <w:bookmarkEnd w:id="646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69" w:name="E5216"/>
            <w:bookmarkEnd w:id="646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70" w:name="E5217"/>
            <w:bookmarkEnd w:id="6470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71" w:name="E5218"/>
            <w:bookmarkEnd w:id="6471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72" w:name="E5219"/>
            <w:bookmarkEnd w:id="6472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73" w:name="E5220"/>
            <w:bookmarkEnd w:id="6473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74" w:name="E5221"/>
            <w:bookmarkEnd w:id="647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75" w:name="E5222"/>
            <w:bookmarkEnd w:id="6475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76" w:name="E5223"/>
            <w:bookmarkEnd w:id="647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77" w:name="E5224"/>
            <w:bookmarkEnd w:id="6477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78" w:name="E5225"/>
            <w:bookmarkEnd w:id="6478"/>
          </w:p>
        </w:tc>
        <w:tc>
          <w:tcPr>
            <w:tcW w:w="425" w:type="dxa"/>
          </w:tcPr>
          <w:p w:rsidR="00650BE6" w:rsidRPr="00BE427F" w:rsidRDefault="00650BE6" w:rsidP="00650BE6">
            <w:bookmarkStart w:id="6479" w:name="E5226"/>
            <w:bookmarkEnd w:id="6479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650BE6" w:rsidRDefault="00650BE6" w:rsidP="00650BE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вооруженный мятеж  </w:t>
            </w:r>
          </w:p>
          <w:p w:rsidR="00650BE6" w:rsidRPr="007A2664" w:rsidRDefault="00650BE6" w:rsidP="00650BE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279 УК РФ 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80" w:name="E5301"/>
            <w:bookmarkEnd w:id="6480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481" w:name="E5302"/>
            <w:bookmarkEnd w:id="6481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82" w:name="E5303"/>
            <w:bookmarkEnd w:id="648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83" w:name="E5304"/>
            <w:bookmarkEnd w:id="6483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84" w:name="E5305"/>
            <w:bookmarkEnd w:id="648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85" w:name="E5306"/>
            <w:bookmarkEnd w:id="6485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86" w:name="E5307"/>
            <w:bookmarkEnd w:id="648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87" w:name="E5308"/>
            <w:bookmarkEnd w:id="6487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88" w:name="E5309"/>
            <w:bookmarkEnd w:id="648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89" w:name="E5310"/>
            <w:bookmarkEnd w:id="648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90" w:name="E5311"/>
            <w:bookmarkEnd w:id="649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91" w:name="E5312"/>
            <w:bookmarkEnd w:id="649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92" w:name="E5313"/>
            <w:bookmarkEnd w:id="649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93" w:name="E5314"/>
            <w:bookmarkEnd w:id="649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94" w:name="E5315"/>
            <w:bookmarkEnd w:id="649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95" w:name="E5316"/>
            <w:bookmarkEnd w:id="649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96" w:name="E5317"/>
            <w:bookmarkEnd w:id="6496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97" w:name="E5318"/>
            <w:bookmarkEnd w:id="6497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98" w:name="E5319"/>
            <w:bookmarkEnd w:id="6498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499" w:name="E5320"/>
            <w:bookmarkEnd w:id="6499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00" w:name="E5321"/>
            <w:bookmarkEnd w:id="650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01" w:name="E5322"/>
            <w:bookmarkEnd w:id="6501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02" w:name="E5323"/>
            <w:bookmarkEnd w:id="650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03" w:name="E5324"/>
            <w:bookmarkEnd w:id="6503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04" w:name="E5325"/>
            <w:bookmarkEnd w:id="6504"/>
          </w:p>
        </w:tc>
        <w:tc>
          <w:tcPr>
            <w:tcW w:w="425" w:type="dxa"/>
          </w:tcPr>
          <w:p w:rsidR="00650BE6" w:rsidRPr="00BE427F" w:rsidRDefault="00650BE6" w:rsidP="00650BE6">
            <w:bookmarkStart w:id="6505" w:name="E5326"/>
            <w:bookmarkEnd w:id="6505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диверсия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7A2664">
              <w:rPr>
                <w:sz w:val="20"/>
                <w:szCs w:val="20"/>
              </w:rPr>
              <w:t>ст. 281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06" w:name="E5401"/>
            <w:bookmarkEnd w:id="6506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507" w:name="E5402"/>
            <w:bookmarkEnd w:id="6507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08" w:name="E5403"/>
            <w:bookmarkEnd w:id="650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09" w:name="E5404"/>
            <w:bookmarkEnd w:id="6509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10" w:name="E5405"/>
            <w:bookmarkEnd w:id="651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11" w:name="E5406"/>
            <w:bookmarkEnd w:id="6511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12" w:name="E5407"/>
            <w:bookmarkEnd w:id="651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13" w:name="E5408"/>
            <w:bookmarkEnd w:id="6513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14" w:name="E5409"/>
            <w:bookmarkEnd w:id="651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15" w:name="E5410"/>
            <w:bookmarkEnd w:id="651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16" w:name="E5411"/>
            <w:bookmarkEnd w:id="651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17" w:name="E5412"/>
            <w:bookmarkEnd w:id="651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18" w:name="E5413"/>
            <w:bookmarkEnd w:id="651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19" w:name="E5414"/>
            <w:bookmarkEnd w:id="651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20" w:name="E5415"/>
            <w:bookmarkEnd w:id="652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21" w:name="E5416"/>
            <w:bookmarkEnd w:id="652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22" w:name="E5417"/>
            <w:bookmarkEnd w:id="6522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23" w:name="E5418"/>
            <w:bookmarkEnd w:id="6523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24" w:name="E5419"/>
            <w:bookmarkEnd w:id="6524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25" w:name="E5420"/>
            <w:bookmarkEnd w:id="6525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26" w:name="E5421"/>
            <w:bookmarkEnd w:id="652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27" w:name="E5422"/>
            <w:bookmarkEnd w:id="6527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28" w:name="E5423"/>
            <w:bookmarkEnd w:id="652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29" w:name="E5424"/>
            <w:bookmarkEnd w:id="6529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30" w:name="E5425"/>
            <w:bookmarkEnd w:id="6530"/>
          </w:p>
        </w:tc>
        <w:tc>
          <w:tcPr>
            <w:tcW w:w="425" w:type="dxa"/>
          </w:tcPr>
          <w:p w:rsidR="00650BE6" w:rsidRPr="00BE427F" w:rsidRDefault="00650BE6" w:rsidP="00650BE6">
            <w:bookmarkStart w:id="6531" w:name="E5426"/>
            <w:bookmarkEnd w:id="6531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  <w:vAlign w:val="center"/>
          </w:tcPr>
          <w:p w:rsidR="00650BE6" w:rsidRDefault="00650BE6" w:rsidP="00650BE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экстремистского сообщества  </w:t>
            </w:r>
          </w:p>
          <w:p w:rsidR="00650BE6" w:rsidRPr="007A2664" w:rsidRDefault="00650BE6" w:rsidP="00650BE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282.1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32" w:name="E5501"/>
            <w:bookmarkEnd w:id="6532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533" w:name="E5502"/>
            <w:bookmarkEnd w:id="6533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34" w:name="E5503"/>
            <w:bookmarkEnd w:id="653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35" w:name="E5504"/>
            <w:bookmarkEnd w:id="6535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36" w:name="E5505"/>
            <w:bookmarkEnd w:id="653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37" w:name="E5506"/>
            <w:bookmarkEnd w:id="6537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38" w:name="E5507"/>
            <w:bookmarkEnd w:id="653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39" w:name="E5508"/>
            <w:bookmarkEnd w:id="6539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40" w:name="E5509"/>
            <w:bookmarkEnd w:id="654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41" w:name="E5510"/>
            <w:bookmarkEnd w:id="654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42" w:name="E5511"/>
            <w:bookmarkEnd w:id="654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43" w:name="E5512"/>
            <w:bookmarkEnd w:id="654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44" w:name="E5513"/>
            <w:bookmarkEnd w:id="654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45" w:name="E5514"/>
            <w:bookmarkEnd w:id="654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46" w:name="E5515"/>
            <w:bookmarkEnd w:id="654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47" w:name="E5516"/>
            <w:bookmarkEnd w:id="654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48" w:name="E5517"/>
            <w:bookmarkEnd w:id="6548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49" w:name="E5518"/>
            <w:bookmarkEnd w:id="6549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50" w:name="E5519"/>
            <w:bookmarkEnd w:id="6550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51" w:name="E5520"/>
            <w:bookmarkEnd w:id="6551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52" w:name="E5521"/>
            <w:bookmarkEnd w:id="655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53" w:name="E5522"/>
            <w:bookmarkEnd w:id="6553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54" w:name="E5523"/>
            <w:bookmarkEnd w:id="655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55" w:name="E5524"/>
            <w:bookmarkEnd w:id="6555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56" w:name="E5525"/>
            <w:bookmarkEnd w:id="6556"/>
          </w:p>
        </w:tc>
        <w:tc>
          <w:tcPr>
            <w:tcW w:w="425" w:type="dxa"/>
          </w:tcPr>
          <w:p w:rsidR="00650BE6" w:rsidRPr="00BE427F" w:rsidRDefault="00650BE6" w:rsidP="00650BE6">
            <w:bookmarkStart w:id="6557" w:name="E5526"/>
            <w:bookmarkEnd w:id="6557"/>
          </w:p>
        </w:tc>
      </w:tr>
      <w:tr w:rsidR="00650BE6" w:rsidRPr="00BE427F" w:rsidTr="000855DE">
        <w:trPr>
          <w:trHeight w:val="612"/>
        </w:trPr>
        <w:tc>
          <w:tcPr>
            <w:tcW w:w="245" w:type="dxa"/>
            <w:vMerge/>
          </w:tcPr>
          <w:p w:rsidR="00650BE6" w:rsidRPr="00BE427F" w:rsidRDefault="00650BE6" w:rsidP="00650BE6">
            <w:pPr>
              <w:pStyle w:val="ConsPlusNormal"/>
              <w:jc w:val="both"/>
              <w:outlineLvl w:val="0"/>
            </w:pPr>
          </w:p>
        </w:tc>
        <w:tc>
          <w:tcPr>
            <w:tcW w:w="287" w:type="dxa"/>
            <w:textDirection w:val="btLr"/>
            <w:vAlign w:val="center"/>
          </w:tcPr>
          <w:p w:rsidR="00650BE6" w:rsidRPr="00BE427F" w:rsidRDefault="00650BE6" w:rsidP="00650BE6">
            <w:pPr>
              <w:pStyle w:val="ConsPlusNormal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545" w:type="dxa"/>
            <w:gridSpan w:val="4"/>
            <w:vAlign w:val="center"/>
          </w:tcPr>
          <w:p w:rsidR="00650BE6" w:rsidRPr="00BE427F" w:rsidRDefault="00650BE6" w:rsidP="00650BE6">
            <w:pPr>
              <w:pStyle w:val="ConsPlusNormal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58" w:name="E5601"/>
            <w:bookmarkEnd w:id="6558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559" w:name="E5602"/>
            <w:bookmarkEnd w:id="6559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60" w:name="E5603"/>
            <w:bookmarkEnd w:id="656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61" w:name="E5604"/>
            <w:bookmarkEnd w:id="6561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62" w:name="E5605"/>
            <w:bookmarkEnd w:id="656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63" w:name="E5606"/>
            <w:bookmarkEnd w:id="6563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64" w:name="E5607"/>
            <w:bookmarkEnd w:id="656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65" w:name="E5608"/>
            <w:bookmarkEnd w:id="6565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66" w:name="E5609"/>
            <w:bookmarkEnd w:id="656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67" w:name="E5610"/>
            <w:bookmarkEnd w:id="656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68" w:name="E5611"/>
            <w:bookmarkEnd w:id="656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69" w:name="E5612"/>
            <w:bookmarkEnd w:id="656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70" w:name="E5613"/>
            <w:bookmarkEnd w:id="657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71" w:name="E5614"/>
            <w:bookmarkEnd w:id="657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72" w:name="E5615"/>
            <w:bookmarkEnd w:id="657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73" w:name="E5616"/>
            <w:bookmarkEnd w:id="657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74" w:name="E5617"/>
            <w:bookmarkEnd w:id="6574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75" w:name="E5618"/>
            <w:bookmarkEnd w:id="6575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76" w:name="E5619"/>
            <w:bookmarkEnd w:id="6576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77" w:name="E5620"/>
            <w:bookmarkEnd w:id="6577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78" w:name="E5621"/>
            <w:bookmarkEnd w:id="657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79" w:name="E5622"/>
            <w:bookmarkEnd w:id="6579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80" w:name="E5623"/>
            <w:bookmarkEnd w:id="658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81" w:name="E5624"/>
            <w:bookmarkEnd w:id="6581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82" w:name="E5625"/>
            <w:bookmarkEnd w:id="6582"/>
          </w:p>
        </w:tc>
        <w:tc>
          <w:tcPr>
            <w:tcW w:w="425" w:type="dxa"/>
          </w:tcPr>
          <w:p w:rsidR="00650BE6" w:rsidRPr="00BE427F" w:rsidRDefault="00650BE6" w:rsidP="00650BE6">
            <w:bookmarkStart w:id="6583" w:name="E5626"/>
            <w:bookmarkEnd w:id="6583"/>
          </w:p>
        </w:tc>
      </w:tr>
      <w:tr w:rsidR="00650BE6" w:rsidRPr="00BE427F" w:rsidTr="000855DE">
        <w:trPr>
          <w:trHeight w:val="5147"/>
        </w:trPr>
        <w:tc>
          <w:tcPr>
            <w:tcW w:w="245" w:type="dxa"/>
            <w:vMerge w:val="restart"/>
            <w:textDirection w:val="btLr"/>
            <w:vAlign w:val="center"/>
          </w:tcPr>
          <w:p w:rsidR="00650BE6" w:rsidRPr="007A2664" w:rsidRDefault="00650BE6" w:rsidP="00650BE6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650BE6" w:rsidRPr="00BE427F" w:rsidRDefault="00650BE6" w:rsidP="00650BE6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545" w:type="dxa"/>
            <w:gridSpan w:val="4"/>
          </w:tcPr>
          <w:p w:rsidR="00650BE6" w:rsidRDefault="00650BE6" w:rsidP="00650BE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B5000">
              <w:rPr>
                <w:sz w:val="20"/>
                <w:szCs w:val="20"/>
              </w:rPr>
              <w:t xml:space="preserve">создание экстремистского сообщества, то есть организованной группы лиц для подготовки или совершения преступлений экстремистской направленности, а равно </w:t>
            </w:r>
            <w:hyperlink r:id="rId344" w:history="1">
              <w:r w:rsidRPr="003B5000">
                <w:rPr>
                  <w:sz w:val="20"/>
                  <w:szCs w:val="20"/>
                </w:rPr>
                <w:t>руководство</w:t>
              </w:r>
            </w:hyperlink>
            <w:r w:rsidRPr="003B5000">
              <w:rPr>
                <w:sz w:val="20"/>
                <w:szCs w:val="20"/>
              </w:rPr>
              <w:t xml:space="preserve"> таким экстремистским сообществом, его частью или входящими в такое сообщество </w:t>
            </w:r>
            <w:hyperlink r:id="rId345" w:history="1">
              <w:r w:rsidRPr="003B5000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3B5000">
              <w:rPr>
                <w:sz w:val="20"/>
                <w:szCs w:val="20"/>
              </w:rPr>
              <w:t xml:space="preserve">, а также создание объединения организаторов, руководителей или иных представителей частей или структурных подразделений такого сообщества в целях разработки планов и (или) условий для совершения преступлений экстремистской направленности, в том числе совершенные лицом с использованием своего </w:t>
            </w:r>
            <w:hyperlink r:id="rId346" w:history="1">
              <w:r w:rsidRPr="003B5000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650BE6" w:rsidRPr="003B5000" w:rsidRDefault="00650BE6" w:rsidP="00650BE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650BE6" w:rsidRPr="003B5000" w:rsidRDefault="00650BE6" w:rsidP="00650BE6">
            <w:pPr>
              <w:jc w:val="right"/>
              <w:rPr>
                <w:sz w:val="20"/>
                <w:szCs w:val="20"/>
              </w:rPr>
            </w:pPr>
            <w:r w:rsidRPr="003B500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3B5000">
              <w:rPr>
                <w:sz w:val="20"/>
                <w:szCs w:val="20"/>
              </w:rPr>
              <w:t>ч. 1</w:t>
            </w:r>
            <w:r>
              <w:rPr>
                <w:sz w:val="20"/>
                <w:szCs w:val="20"/>
              </w:rPr>
              <w:t xml:space="preserve"> и</w:t>
            </w:r>
            <w:r w:rsidRPr="003B5000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84" w:name="E5701"/>
            <w:bookmarkEnd w:id="6584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585" w:name="E5702"/>
            <w:bookmarkEnd w:id="6585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86" w:name="E5703"/>
            <w:bookmarkEnd w:id="658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87" w:name="E5704"/>
            <w:bookmarkEnd w:id="6587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88" w:name="E5705"/>
            <w:bookmarkEnd w:id="658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89" w:name="E5706"/>
            <w:bookmarkEnd w:id="6589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90" w:name="E5707"/>
            <w:bookmarkEnd w:id="659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91" w:name="E5708"/>
            <w:bookmarkEnd w:id="6591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92" w:name="E5709"/>
            <w:bookmarkEnd w:id="659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93" w:name="E5710"/>
            <w:bookmarkEnd w:id="659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94" w:name="E5711"/>
            <w:bookmarkEnd w:id="659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95" w:name="E5712"/>
            <w:bookmarkEnd w:id="659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96" w:name="E5713"/>
            <w:bookmarkEnd w:id="659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97" w:name="E5714"/>
            <w:bookmarkEnd w:id="659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98" w:name="E5715"/>
            <w:bookmarkEnd w:id="659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599" w:name="E5716"/>
            <w:bookmarkEnd w:id="659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00" w:name="E5717"/>
            <w:bookmarkEnd w:id="6600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01" w:name="E5718"/>
            <w:bookmarkEnd w:id="6601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02" w:name="E5719"/>
            <w:bookmarkEnd w:id="6602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03" w:name="E5720"/>
            <w:bookmarkEnd w:id="6603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04" w:name="E5721"/>
            <w:bookmarkEnd w:id="660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05" w:name="E5722"/>
            <w:bookmarkEnd w:id="6605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06" w:name="E5723"/>
            <w:bookmarkEnd w:id="660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07" w:name="E5724"/>
            <w:bookmarkEnd w:id="6607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08" w:name="E5725"/>
            <w:bookmarkEnd w:id="660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09" w:name="E5726"/>
            <w:bookmarkEnd w:id="6609"/>
          </w:p>
        </w:tc>
      </w:tr>
      <w:tr w:rsidR="00650BE6" w:rsidRPr="00BE427F" w:rsidTr="000855DE">
        <w:trPr>
          <w:trHeight w:val="1974"/>
        </w:trPr>
        <w:tc>
          <w:tcPr>
            <w:tcW w:w="245" w:type="dxa"/>
            <w:vMerge/>
          </w:tcPr>
          <w:p w:rsidR="00650BE6" w:rsidRPr="00BE427F" w:rsidRDefault="00650BE6" w:rsidP="00650BE6"/>
        </w:tc>
        <w:tc>
          <w:tcPr>
            <w:tcW w:w="287" w:type="dxa"/>
            <w:vMerge/>
          </w:tcPr>
          <w:p w:rsidR="00650BE6" w:rsidRPr="00BE427F" w:rsidRDefault="00650BE6" w:rsidP="00650BE6"/>
        </w:tc>
        <w:tc>
          <w:tcPr>
            <w:tcW w:w="3545" w:type="dxa"/>
            <w:gridSpan w:val="4"/>
          </w:tcPr>
          <w:p w:rsidR="00650BE6" w:rsidRDefault="00650BE6" w:rsidP="00650BE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B5000">
              <w:rPr>
                <w:sz w:val="20"/>
                <w:szCs w:val="20"/>
              </w:rPr>
              <w:t xml:space="preserve">склонение, вербовка или иное вовлечение лица в деятельность экстремистского сообщества, в том числе совершенные лицом с использованием своего </w:t>
            </w:r>
            <w:hyperlink r:id="rId347" w:history="1">
              <w:r w:rsidRPr="003B5000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650BE6" w:rsidRPr="003B5000" w:rsidRDefault="00650BE6" w:rsidP="00650BE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650BE6" w:rsidRPr="003B5000" w:rsidRDefault="00650BE6" w:rsidP="00650BE6">
            <w:pPr>
              <w:spacing w:line="240" w:lineRule="exact"/>
              <w:jc w:val="right"/>
              <w:rPr>
                <w:sz w:val="20"/>
                <w:szCs w:val="20"/>
              </w:rPr>
            </w:pPr>
            <w:r w:rsidRPr="003B500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3B5000">
              <w:rPr>
                <w:sz w:val="20"/>
                <w:szCs w:val="20"/>
              </w:rPr>
              <w:t>ч. 1.1</w:t>
            </w:r>
            <w:r>
              <w:rPr>
                <w:sz w:val="20"/>
                <w:szCs w:val="20"/>
              </w:rPr>
              <w:t xml:space="preserve"> и</w:t>
            </w:r>
            <w:r w:rsidRPr="003B5000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10" w:name="E5801"/>
            <w:bookmarkEnd w:id="6610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611" w:name="E5802"/>
            <w:bookmarkEnd w:id="6611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12" w:name="E5803"/>
            <w:bookmarkEnd w:id="661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13" w:name="E5804"/>
            <w:bookmarkEnd w:id="6613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14" w:name="E5805"/>
            <w:bookmarkEnd w:id="661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15" w:name="E5806"/>
            <w:bookmarkEnd w:id="6615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16" w:name="E5807"/>
            <w:bookmarkEnd w:id="661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17" w:name="E5808"/>
            <w:bookmarkEnd w:id="6617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18" w:name="E5809"/>
            <w:bookmarkEnd w:id="661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19" w:name="E5810"/>
            <w:bookmarkEnd w:id="661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20" w:name="E5811"/>
            <w:bookmarkEnd w:id="662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21" w:name="E5812"/>
            <w:bookmarkEnd w:id="662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22" w:name="E5813"/>
            <w:bookmarkEnd w:id="662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23" w:name="E5814"/>
            <w:bookmarkEnd w:id="662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24" w:name="E5815"/>
            <w:bookmarkEnd w:id="662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25" w:name="E5816"/>
            <w:bookmarkEnd w:id="662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26" w:name="E5817"/>
            <w:bookmarkEnd w:id="6626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27" w:name="E5818"/>
            <w:bookmarkEnd w:id="6627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28" w:name="E5819"/>
            <w:bookmarkEnd w:id="6628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29" w:name="E5820"/>
            <w:bookmarkEnd w:id="6629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30" w:name="E5821"/>
            <w:bookmarkEnd w:id="663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31" w:name="E5822"/>
            <w:bookmarkEnd w:id="6631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32" w:name="E5823"/>
            <w:bookmarkEnd w:id="663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33" w:name="E5824"/>
            <w:bookmarkEnd w:id="6633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34" w:name="E5825"/>
            <w:bookmarkEnd w:id="663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35" w:name="E5826"/>
            <w:bookmarkEnd w:id="6635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BE427F" w:rsidRDefault="00650BE6" w:rsidP="00650BE6"/>
        </w:tc>
        <w:tc>
          <w:tcPr>
            <w:tcW w:w="287" w:type="dxa"/>
            <w:vMerge/>
          </w:tcPr>
          <w:p w:rsidR="00650BE6" w:rsidRPr="00BE427F" w:rsidRDefault="00650BE6" w:rsidP="00650BE6"/>
        </w:tc>
        <w:tc>
          <w:tcPr>
            <w:tcW w:w="3545" w:type="dxa"/>
            <w:gridSpan w:val="4"/>
          </w:tcPr>
          <w:p w:rsidR="00650BE6" w:rsidRDefault="00650BE6" w:rsidP="00650BE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B5000">
              <w:rPr>
                <w:sz w:val="20"/>
                <w:szCs w:val="20"/>
              </w:rPr>
              <w:t>участие в экстремистском сообществе, в том числе совершенн</w:t>
            </w:r>
            <w:r>
              <w:rPr>
                <w:sz w:val="20"/>
                <w:szCs w:val="20"/>
              </w:rPr>
              <w:t>о</w:t>
            </w:r>
            <w:r w:rsidRPr="003B5000">
              <w:rPr>
                <w:sz w:val="20"/>
                <w:szCs w:val="20"/>
              </w:rPr>
              <w:t xml:space="preserve">е лицом с использованием своего </w:t>
            </w:r>
            <w:hyperlink r:id="rId348" w:history="1">
              <w:r w:rsidRPr="003B5000">
                <w:rPr>
                  <w:sz w:val="20"/>
                  <w:szCs w:val="20"/>
                </w:rPr>
                <w:t>служебного положения</w:t>
              </w:r>
            </w:hyperlink>
            <w:r w:rsidRPr="003B5000">
              <w:rPr>
                <w:sz w:val="20"/>
                <w:szCs w:val="20"/>
              </w:rPr>
              <w:t xml:space="preserve"> </w:t>
            </w:r>
          </w:p>
          <w:p w:rsidR="00650BE6" w:rsidRPr="003B5000" w:rsidRDefault="00650BE6" w:rsidP="00650BE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650BE6" w:rsidRPr="003B5000" w:rsidRDefault="00650BE6" w:rsidP="00650BE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B500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ч</w:t>
            </w:r>
            <w:r w:rsidRPr="003B5000">
              <w:rPr>
                <w:sz w:val="20"/>
                <w:szCs w:val="20"/>
              </w:rPr>
              <w:t>ч. 2</w:t>
            </w:r>
            <w:r>
              <w:rPr>
                <w:sz w:val="20"/>
                <w:szCs w:val="20"/>
              </w:rPr>
              <w:t xml:space="preserve"> и</w:t>
            </w:r>
            <w:r w:rsidRPr="003B5000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36" w:name="E5901"/>
            <w:bookmarkEnd w:id="6636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637" w:name="E5902"/>
            <w:bookmarkEnd w:id="6637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38" w:name="E5903"/>
            <w:bookmarkEnd w:id="663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39" w:name="E5904"/>
            <w:bookmarkEnd w:id="6639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40" w:name="E5905"/>
            <w:bookmarkEnd w:id="664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41" w:name="E5906"/>
            <w:bookmarkEnd w:id="6641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42" w:name="E5907"/>
            <w:bookmarkEnd w:id="664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43" w:name="E5908"/>
            <w:bookmarkEnd w:id="6643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44" w:name="E5909"/>
            <w:bookmarkEnd w:id="664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45" w:name="E5910"/>
            <w:bookmarkEnd w:id="664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46" w:name="E5911"/>
            <w:bookmarkEnd w:id="664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47" w:name="E5912"/>
            <w:bookmarkEnd w:id="664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48" w:name="E5913"/>
            <w:bookmarkEnd w:id="664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49" w:name="E5914"/>
            <w:bookmarkEnd w:id="664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50" w:name="E5915"/>
            <w:bookmarkEnd w:id="665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51" w:name="E5916"/>
            <w:bookmarkEnd w:id="665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52" w:name="E5917"/>
            <w:bookmarkEnd w:id="6652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53" w:name="E5918"/>
            <w:bookmarkEnd w:id="6653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54" w:name="E5919"/>
            <w:bookmarkEnd w:id="6654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55" w:name="E5920"/>
            <w:bookmarkEnd w:id="6655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56" w:name="E5921"/>
            <w:bookmarkEnd w:id="665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57" w:name="E5922"/>
            <w:bookmarkEnd w:id="6657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58" w:name="E5923"/>
            <w:bookmarkEnd w:id="665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59" w:name="E5924"/>
            <w:bookmarkEnd w:id="6659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60" w:name="E5925"/>
            <w:bookmarkEnd w:id="666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61" w:name="E5926"/>
            <w:bookmarkEnd w:id="6661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650BE6" w:rsidRDefault="00650BE6" w:rsidP="00650BE6">
            <w:pPr>
              <w:rPr>
                <w:sz w:val="20"/>
                <w:szCs w:val="20"/>
              </w:rPr>
            </w:pPr>
            <w:r w:rsidRPr="003B5000">
              <w:rPr>
                <w:sz w:val="20"/>
                <w:szCs w:val="20"/>
              </w:rPr>
              <w:t xml:space="preserve">организация деятельности экстремистской  организации  </w:t>
            </w:r>
          </w:p>
          <w:p w:rsidR="00650BE6" w:rsidRDefault="00650BE6" w:rsidP="00650BE6">
            <w:pPr>
              <w:rPr>
                <w:sz w:val="20"/>
                <w:szCs w:val="20"/>
              </w:rPr>
            </w:pPr>
          </w:p>
          <w:p w:rsidR="00650BE6" w:rsidRPr="003B5000" w:rsidRDefault="00650BE6" w:rsidP="00650BE6">
            <w:pPr>
              <w:jc w:val="right"/>
              <w:rPr>
                <w:sz w:val="20"/>
                <w:szCs w:val="20"/>
              </w:rPr>
            </w:pPr>
            <w:r w:rsidRPr="003B5000">
              <w:rPr>
                <w:sz w:val="20"/>
                <w:szCs w:val="20"/>
              </w:rPr>
              <w:t xml:space="preserve"> ст. 282.2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62" w:name="E6001"/>
            <w:bookmarkEnd w:id="6662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663" w:name="E6002"/>
            <w:bookmarkEnd w:id="6663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64" w:name="E6003"/>
            <w:bookmarkEnd w:id="666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65" w:name="E6004"/>
            <w:bookmarkEnd w:id="6665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66" w:name="E6005"/>
            <w:bookmarkEnd w:id="666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67" w:name="E6006"/>
            <w:bookmarkEnd w:id="6667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68" w:name="E6007"/>
            <w:bookmarkEnd w:id="666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69" w:name="E6008"/>
            <w:bookmarkEnd w:id="6669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70" w:name="E6009"/>
            <w:bookmarkEnd w:id="667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71" w:name="E6010"/>
            <w:bookmarkEnd w:id="667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72" w:name="E6011"/>
            <w:bookmarkEnd w:id="667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73" w:name="E6012"/>
            <w:bookmarkEnd w:id="667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74" w:name="E6013"/>
            <w:bookmarkEnd w:id="667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75" w:name="E6014"/>
            <w:bookmarkEnd w:id="667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76" w:name="E6015"/>
            <w:bookmarkEnd w:id="667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77" w:name="E6016"/>
            <w:bookmarkEnd w:id="667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78" w:name="E6017"/>
            <w:bookmarkEnd w:id="6678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79" w:name="E6018"/>
            <w:bookmarkEnd w:id="6679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80" w:name="E6019"/>
            <w:bookmarkEnd w:id="6680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81" w:name="E6020"/>
            <w:bookmarkEnd w:id="6681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82" w:name="E6021"/>
            <w:bookmarkEnd w:id="668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83" w:name="E6022"/>
            <w:bookmarkEnd w:id="6683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84" w:name="E6023"/>
            <w:bookmarkEnd w:id="668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85" w:name="E6024"/>
            <w:bookmarkEnd w:id="6685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86" w:name="E6025"/>
            <w:bookmarkEnd w:id="668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87" w:name="E6026"/>
            <w:bookmarkEnd w:id="6687"/>
          </w:p>
        </w:tc>
      </w:tr>
      <w:tr w:rsidR="00650BE6" w:rsidRPr="00BE427F" w:rsidTr="000855DE">
        <w:trPr>
          <w:trHeight w:val="605"/>
        </w:trPr>
        <w:tc>
          <w:tcPr>
            <w:tcW w:w="245" w:type="dxa"/>
            <w:vMerge/>
            <w:textDirection w:val="btLr"/>
            <w:vAlign w:val="center"/>
          </w:tcPr>
          <w:p w:rsidR="00650BE6" w:rsidRPr="007A2664" w:rsidRDefault="00650BE6" w:rsidP="00650BE6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87" w:type="dxa"/>
            <w:textDirection w:val="btLr"/>
            <w:vAlign w:val="center"/>
          </w:tcPr>
          <w:p w:rsidR="00650BE6" w:rsidRPr="00BE427F" w:rsidRDefault="00650BE6" w:rsidP="00650BE6">
            <w:pPr>
              <w:pStyle w:val="ConsPlusNormal"/>
              <w:ind w:left="-57" w:right="-57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545" w:type="dxa"/>
            <w:gridSpan w:val="4"/>
            <w:vAlign w:val="center"/>
          </w:tcPr>
          <w:p w:rsidR="00650BE6" w:rsidRPr="003B5000" w:rsidRDefault="00650BE6" w:rsidP="00650BE6">
            <w:pPr>
              <w:pStyle w:val="ConsPlusNormal"/>
              <w:outlineLvl w:val="0"/>
            </w:pPr>
            <w:r w:rsidRPr="003B5000">
              <w:t>совершены за пределами Российской Федерации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88" w:name="E6101"/>
            <w:bookmarkEnd w:id="6688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689" w:name="E6102"/>
            <w:bookmarkEnd w:id="6689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90" w:name="E6103"/>
            <w:bookmarkEnd w:id="669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91" w:name="E6104"/>
            <w:bookmarkEnd w:id="6691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92" w:name="E6105"/>
            <w:bookmarkEnd w:id="669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93" w:name="E6106"/>
            <w:bookmarkEnd w:id="6693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94" w:name="E6107"/>
            <w:bookmarkEnd w:id="669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95" w:name="E6108"/>
            <w:bookmarkEnd w:id="6695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96" w:name="E6109"/>
            <w:bookmarkEnd w:id="669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97" w:name="E6110"/>
            <w:bookmarkEnd w:id="669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98" w:name="E6111"/>
            <w:bookmarkEnd w:id="669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699" w:name="E6112"/>
            <w:bookmarkEnd w:id="669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00" w:name="E6113"/>
            <w:bookmarkEnd w:id="670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01" w:name="E6114"/>
            <w:bookmarkEnd w:id="670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02" w:name="E6115"/>
            <w:bookmarkEnd w:id="670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03" w:name="E6116"/>
            <w:bookmarkEnd w:id="670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04" w:name="E6117"/>
            <w:bookmarkEnd w:id="6704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05" w:name="E6118"/>
            <w:bookmarkEnd w:id="6705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06" w:name="E6119"/>
            <w:bookmarkEnd w:id="6706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07" w:name="E6120"/>
            <w:bookmarkEnd w:id="6707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08" w:name="E6121"/>
            <w:bookmarkEnd w:id="670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09" w:name="E6122"/>
            <w:bookmarkEnd w:id="6709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10" w:name="E6123"/>
            <w:bookmarkEnd w:id="671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11" w:name="E6124"/>
            <w:bookmarkEnd w:id="6711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12" w:name="E6125"/>
            <w:bookmarkEnd w:id="671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13" w:name="E6126"/>
            <w:bookmarkEnd w:id="6713"/>
          </w:p>
        </w:tc>
      </w:tr>
      <w:tr w:rsidR="00650BE6" w:rsidRPr="00BE427F" w:rsidTr="000855DE">
        <w:trPr>
          <w:trHeight w:val="4013"/>
        </w:trPr>
        <w:tc>
          <w:tcPr>
            <w:tcW w:w="245" w:type="dxa"/>
            <w:vMerge w:val="restart"/>
            <w:textDirection w:val="btLr"/>
            <w:vAlign w:val="center"/>
          </w:tcPr>
          <w:p w:rsidR="00650BE6" w:rsidRPr="007A2664" w:rsidRDefault="00650BE6" w:rsidP="00650BE6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650BE6" w:rsidRPr="00BE427F" w:rsidRDefault="00650BE6" w:rsidP="00650BE6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545" w:type="dxa"/>
            <w:gridSpan w:val="4"/>
          </w:tcPr>
          <w:p w:rsidR="00650BE6" w:rsidRDefault="00650BE6" w:rsidP="00650BE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B5000">
              <w:rPr>
                <w:sz w:val="20"/>
                <w:szCs w:val="20"/>
              </w:rPr>
              <w:t xml:space="preserve">организация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</w:t>
            </w:r>
            <w:hyperlink r:id="rId349" w:history="1">
              <w:r w:rsidRPr="003B5000">
                <w:rPr>
                  <w:sz w:val="20"/>
                  <w:szCs w:val="20"/>
                </w:rPr>
                <w:t>экстремистской деятельности</w:t>
              </w:r>
            </w:hyperlink>
            <w:r w:rsidRPr="003B5000">
              <w:rPr>
                <w:sz w:val="20"/>
                <w:szCs w:val="20"/>
              </w:rPr>
              <w:t xml:space="preserve">, за исключением организаций, которые в соответствии с </w:t>
            </w:r>
            <w:hyperlink r:id="rId350" w:history="1">
              <w:r w:rsidRPr="003B5000">
                <w:rPr>
                  <w:sz w:val="20"/>
                  <w:szCs w:val="20"/>
                </w:rPr>
                <w:t>законодательством</w:t>
              </w:r>
            </w:hyperlink>
            <w:r w:rsidRPr="003B5000">
              <w:rPr>
                <w:sz w:val="20"/>
                <w:szCs w:val="20"/>
              </w:rPr>
              <w:t xml:space="preserve">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ая</w:t>
            </w:r>
            <w:r w:rsidRPr="003B5000">
              <w:rPr>
                <w:sz w:val="20"/>
                <w:szCs w:val="20"/>
              </w:rPr>
              <w:t xml:space="preserve"> лицом с использованием своего </w:t>
            </w:r>
            <w:hyperlink r:id="rId351" w:history="1">
              <w:r w:rsidRPr="003B5000">
                <w:rPr>
                  <w:sz w:val="20"/>
                  <w:szCs w:val="20"/>
                </w:rPr>
                <w:t>служебного положения</w:t>
              </w:r>
            </w:hyperlink>
            <w:r>
              <w:rPr>
                <w:sz w:val="20"/>
                <w:szCs w:val="20"/>
              </w:rPr>
              <w:t xml:space="preserve">    </w:t>
            </w:r>
            <w:r w:rsidRPr="003B5000">
              <w:rPr>
                <w:sz w:val="20"/>
                <w:szCs w:val="20"/>
              </w:rPr>
              <w:t xml:space="preserve"> </w:t>
            </w:r>
          </w:p>
          <w:p w:rsidR="00650BE6" w:rsidRDefault="00650BE6" w:rsidP="00650BE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B5000">
              <w:rPr>
                <w:sz w:val="20"/>
                <w:szCs w:val="20"/>
              </w:rPr>
              <w:t xml:space="preserve"> </w:t>
            </w:r>
          </w:p>
          <w:p w:rsidR="00650BE6" w:rsidRPr="003B5000" w:rsidRDefault="00650BE6" w:rsidP="00650BE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3B5000">
              <w:rPr>
                <w:sz w:val="20"/>
                <w:szCs w:val="20"/>
              </w:rPr>
              <w:t>ч. 1</w:t>
            </w:r>
            <w:r>
              <w:rPr>
                <w:sz w:val="20"/>
                <w:szCs w:val="20"/>
              </w:rPr>
              <w:t xml:space="preserve"> и</w:t>
            </w:r>
            <w:r w:rsidRPr="003B5000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14" w:name="E6201"/>
            <w:bookmarkEnd w:id="6714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715" w:name="E6202"/>
            <w:bookmarkEnd w:id="6715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16" w:name="E6203"/>
            <w:bookmarkEnd w:id="671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17" w:name="E6204"/>
            <w:bookmarkEnd w:id="6717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18" w:name="E6205"/>
            <w:bookmarkEnd w:id="671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19" w:name="E6206"/>
            <w:bookmarkEnd w:id="6719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20" w:name="E6207"/>
            <w:bookmarkEnd w:id="672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21" w:name="E6208"/>
            <w:bookmarkEnd w:id="6721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22" w:name="E6209"/>
            <w:bookmarkEnd w:id="672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23" w:name="E6210"/>
            <w:bookmarkEnd w:id="672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24" w:name="E6211"/>
            <w:bookmarkEnd w:id="672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25" w:name="E6212"/>
            <w:bookmarkEnd w:id="672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26" w:name="E6213"/>
            <w:bookmarkEnd w:id="672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27" w:name="E6214"/>
            <w:bookmarkEnd w:id="672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28" w:name="E6215"/>
            <w:bookmarkEnd w:id="672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29" w:name="E6216"/>
            <w:bookmarkEnd w:id="672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30" w:name="E6217"/>
            <w:bookmarkEnd w:id="6730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31" w:name="E6218"/>
            <w:bookmarkEnd w:id="6731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32" w:name="E6219"/>
            <w:bookmarkEnd w:id="6732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33" w:name="E6220"/>
            <w:bookmarkEnd w:id="6733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34" w:name="E6221"/>
            <w:bookmarkEnd w:id="673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35" w:name="E6222"/>
            <w:bookmarkEnd w:id="6735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36" w:name="E6223"/>
            <w:bookmarkEnd w:id="673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37" w:name="E6224"/>
            <w:bookmarkEnd w:id="6737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38" w:name="E6225"/>
            <w:bookmarkEnd w:id="673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39" w:name="E6226"/>
            <w:bookmarkEnd w:id="6739"/>
          </w:p>
        </w:tc>
      </w:tr>
      <w:tr w:rsidR="00650BE6" w:rsidRPr="00BE427F" w:rsidTr="000855DE">
        <w:trPr>
          <w:trHeight w:val="2114"/>
        </w:trPr>
        <w:tc>
          <w:tcPr>
            <w:tcW w:w="245" w:type="dxa"/>
            <w:vMerge/>
          </w:tcPr>
          <w:p w:rsidR="00650BE6" w:rsidRPr="00BE427F" w:rsidRDefault="00650BE6" w:rsidP="00650BE6"/>
        </w:tc>
        <w:tc>
          <w:tcPr>
            <w:tcW w:w="287" w:type="dxa"/>
            <w:vMerge/>
          </w:tcPr>
          <w:p w:rsidR="00650BE6" w:rsidRPr="00BE427F" w:rsidRDefault="00650BE6" w:rsidP="00650BE6"/>
        </w:tc>
        <w:tc>
          <w:tcPr>
            <w:tcW w:w="3545" w:type="dxa"/>
            <w:gridSpan w:val="4"/>
          </w:tcPr>
          <w:p w:rsidR="00650BE6" w:rsidRDefault="00650BE6" w:rsidP="00650BE6">
            <w:pPr>
              <w:spacing w:line="240" w:lineRule="exact"/>
              <w:rPr>
                <w:bCs/>
                <w:sz w:val="20"/>
                <w:szCs w:val="20"/>
              </w:rPr>
            </w:pPr>
            <w:r w:rsidRPr="008A4F27">
              <w:rPr>
                <w:sz w:val="20"/>
                <w:szCs w:val="20"/>
              </w:rPr>
              <w:t xml:space="preserve">склонение, вербовка или иное вовлечение лица </w:t>
            </w:r>
            <w:r w:rsidRPr="008A4F27">
              <w:rPr>
                <w:bCs/>
                <w:sz w:val="20"/>
                <w:szCs w:val="20"/>
              </w:rPr>
              <w:t>в деятельность экстремистской организации</w:t>
            </w:r>
            <w:r w:rsidRPr="008A4F27">
              <w:rPr>
                <w:sz w:val="20"/>
                <w:szCs w:val="20"/>
              </w:rPr>
              <w:t xml:space="preserve">, в том числе совершенные лицом с использованием своего </w:t>
            </w:r>
            <w:hyperlink r:id="rId352" w:history="1">
              <w:r w:rsidRPr="008A4F27">
                <w:rPr>
                  <w:sz w:val="20"/>
                  <w:szCs w:val="20"/>
                </w:rPr>
                <w:t>служебного положения</w:t>
              </w:r>
            </w:hyperlink>
            <w:r w:rsidRPr="008A4F2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:rsidR="00650BE6" w:rsidRDefault="00650BE6" w:rsidP="00650BE6">
            <w:pPr>
              <w:spacing w:line="240" w:lineRule="exact"/>
              <w:rPr>
                <w:bCs/>
                <w:sz w:val="20"/>
                <w:szCs w:val="20"/>
              </w:rPr>
            </w:pPr>
            <w:r w:rsidRPr="008A4F27">
              <w:rPr>
                <w:bCs/>
                <w:sz w:val="20"/>
                <w:szCs w:val="20"/>
              </w:rPr>
              <w:t xml:space="preserve"> </w:t>
            </w:r>
          </w:p>
          <w:p w:rsidR="00650BE6" w:rsidRPr="008A4F27" w:rsidRDefault="00650BE6" w:rsidP="00650BE6">
            <w:pPr>
              <w:spacing w:line="240" w:lineRule="exact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</w:t>
            </w:r>
            <w:r w:rsidRPr="008A4F27">
              <w:rPr>
                <w:sz w:val="20"/>
                <w:szCs w:val="20"/>
              </w:rPr>
              <w:t>ч. 1.1</w:t>
            </w:r>
            <w:r>
              <w:rPr>
                <w:sz w:val="20"/>
                <w:szCs w:val="20"/>
              </w:rPr>
              <w:t xml:space="preserve"> и</w:t>
            </w:r>
            <w:r w:rsidRPr="008A4F27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40" w:name="E6301"/>
            <w:bookmarkEnd w:id="6740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741" w:name="E6302"/>
            <w:bookmarkEnd w:id="6741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42" w:name="E6303"/>
            <w:bookmarkEnd w:id="674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43" w:name="E6304"/>
            <w:bookmarkEnd w:id="6743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44" w:name="E6305"/>
            <w:bookmarkEnd w:id="674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45" w:name="E6306"/>
            <w:bookmarkEnd w:id="6745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46" w:name="E6307"/>
            <w:bookmarkEnd w:id="674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47" w:name="E6308"/>
            <w:bookmarkEnd w:id="6747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48" w:name="E6309"/>
            <w:bookmarkEnd w:id="674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49" w:name="E6310"/>
            <w:bookmarkEnd w:id="674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50" w:name="E6311"/>
            <w:bookmarkEnd w:id="675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51" w:name="E6312"/>
            <w:bookmarkEnd w:id="675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52" w:name="E6313"/>
            <w:bookmarkEnd w:id="675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53" w:name="E6314"/>
            <w:bookmarkEnd w:id="675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54" w:name="E6315"/>
            <w:bookmarkEnd w:id="675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55" w:name="E6316"/>
            <w:bookmarkEnd w:id="675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56" w:name="E6317"/>
            <w:bookmarkEnd w:id="6756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57" w:name="E6318"/>
            <w:bookmarkEnd w:id="6757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58" w:name="E6319"/>
            <w:bookmarkEnd w:id="6758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59" w:name="E6320"/>
            <w:bookmarkEnd w:id="6759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60" w:name="E6321"/>
            <w:bookmarkEnd w:id="676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61" w:name="E6322"/>
            <w:bookmarkEnd w:id="6761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62" w:name="E6323"/>
            <w:bookmarkEnd w:id="676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63" w:name="E6324"/>
            <w:bookmarkEnd w:id="6763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64" w:name="E6325"/>
            <w:bookmarkEnd w:id="676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65" w:name="E6326"/>
            <w:bookmarkEnd w:id="6765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BE427F" w:rsidRDefault="00650BE6" w:rsidP="00650BE6"/>
        </w:tc>
        <w:tc>
          <w:tcPr>
            <w:tcW w:w="287" w:type="dxa"/>
            <w:vMerge/>
          </w:tcPr>
          <w:p w:rsidR="00650BE6" w:rsidRPr="00BE427F" w:rsidRDefault="00650BE6" w:rsidP="00650BE6"/>
        </w:tc>
        <w:tc>
          <w:tcPr>
            <w:tcW w:w="3545" w:type="dxa"/>
            <w:gridSpan w:val="4"/>
            <w:vAlign w:val="center"/>
          </w:tcPr>
          <w:p w:rsidR="00650BE6" w:rsidRDefault="00650BE6" w:rsidP="00650BE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A4F27">
              <w:rPr>
                <w:sz w:val="20"/>
                <w:szCs w:val="20"/>
              </w:rPr>
              <w:t>участие в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деятельности, за исключением организаций, которые в соответствии с законодательством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о</w:t>
            </w:r>
            <w:r w:rsidRPr="008A4F27">
              <w:rPr>
                <w:sz w:val="20"/>
                <w:szCs w:val="20"/>
              </w:rPr>
              <w:t xml:space="preserve">е лицом с использованием своего </w:t>
            </w:r>
            <w:hyperlink r:id="rId353" w:history="1">
              <w:r w:rsidRPr="008A4F27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650BE6" w:rsidRPr="008A4F27" w:rsidRDefault="00650BE6" w:rsidP="00650BE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650BE6" w:rsidRPr="008A4F27" w:rsidRDefault="00650BE6" w:rsidP="00650BE6">
            <w:pPr>
              <w:jc w:val="right"/>
              <w:rPr>
                <w:sz w:val="20"/>
                <w:szCs w:val="20"/>
              </w:rPr>
            </w:pPr>
            <w:r w:rsidRPr="008A4F2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8A4F27">
              <w:rPr>
                <w:sz w:val="20"/>
                <w:szCs w:val="20"/>
              </w:rPr>
              <w:t>ч. 2</w:t>
            </w:r>
            <w:r>
              <w:rPr>
                <w:sz w:val="20"/>
                <w:szCs w:val="20"/>
              </w:rPr>
              <w:t xml:space="preserve"> и</w:t>
            </w:r>
            <w:r w:rsidRPr="008A4F27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66" w:name="E6401"/>
            <w:bookmarkEnd w:id="6766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767" w:name="E6402"/>
            <w:bookmarkEnd w:id="6767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68" w:name="E6403"/>
            <w:bookmarkEnd w:id="676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69" w:name="E6404"/>
            <w:bookmarkEnd w:id="6769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70" w:name="E6405"/>
            <w:bookmarkEnd w:id="677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71" w:name="E6406"/>
            <w:bookmarkEnd w:id="6771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72" w:name="E6407"/>
            <w:bookmarkEnd w:id="677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73" w:name="E6408"/>
            <w:bookmarkEnd w:id="6773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74" w:name="E6409"/>
            <w:bookmarkEnd w:id="677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75" w:name="E6410"/>
            <w:bookmarkEnd w:id="677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76" w:name="E6411"/>
            <w:bookmarkEnd w:id="677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77" w:name="E6412"/>
            <w:bookmarkEnd w:id="677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78" w:name="E6413"/>
            <w:bookmarkEnd w:id="677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79" w:name="E6414"/>
            <w:bookmarkEnd w:id="677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80" w:name="E6415"/>
            <w:bookmarkEnd w:id="678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81" w:name="E6416"/>
            <w:bookmarkEnd w:id="678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82" w:name="E6417"/>
            <w:bookmarkEnd w:id="6782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83" w:name="E6418"/>
            <w:bookmarkEnd w:id="6783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84" w:name="E6419"/>
            <w:bookmarkEnd w:id="6784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85" w:name="E6420"/>
            <w:bookmarkEnd w:id="6785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86" w:name="E6421"/>
            <w:bookmarkEnd w:id="678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87" w:name="E6422"/>
            <w:bookmarkEnd w:id="6787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88" w:name="E6423"/>
            <w:bookmarkEnd w:id="678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89" w:name="E6424"/>
            <w:bookmarkEnd w:id="6789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90" w:name="E6425"/>
            <w:bookmarkEnd w:id="679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91" w:name="E6426"/>
            <w:bookmarkEnd w:id="6791"/>
          </w:p>
        </w:tc>
      </w:tr>
      <w:tr w:rsidR="00650BE6" w:rsidRPr="00BE427F" w:rsidTr="000855DE">
        <w:tc>
          <w:tcPr>
            <w:tcW w:w="245" w:type="dxa"/>
            <w:vMerge w:val="restart"/>
            <w:textDirection w:val="btLr"/>
            <w:vAlign w:val="center"/>
          </w:tcPr>
          <w:p w:rsidR="00650BE6" w:rsidRPr="007A2664" w:rsidRDefault="00650BE6" w:rsidP="00650BE6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3832" w:type="dxa"/>
            <w:gridSpan w:val="5"/>
          </w:tcPr>
          <w:p w:rsidR="00650BE6" w:rsidRDefault="00650BE6" w:rsidP="00650BE6">
            <w:pPr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посягательство на жизнь лица, осуществляющего правосудие или предварительное расследование                                                                                            </w:t>
            </w:r>
          </w:p>
          <w:p w:rsidR="00650BE6" w:rsidRPr="007A2664" w:rsidRDefault="00650BE6" w:rsidP="00650BE6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295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92" w:name="E6501"/>
            <w:bookmarkEnd w:id="6792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793" w:name="E6502"/>
            <w:bookmarkEnd w:id="6793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94" w:name="E6503"/>
            <w:bookmarkEnd w:id="679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95" w:name="E6504"/>
            <w:bookmarkEnd w:id="6795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96" w:name="E6505"/>
            <w:bookmarkEnd w:id="679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97" w:name="E6506"/>
            <w:bookmarkEnd w:id="6797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98" w:name="E6507"/>
            <w:bookmarkEnd w:id="679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799" w:name="E6508"/>
            <w:bookmarkEnd w:id="6799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00" w:name="E6509"/>
            <w:bookmarkEnd w:id="680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01" w:name="E6510"/>
            <w:bookmarkEnd w:id="680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02" w:name="E6511"/>
            <w:bookmarkEnd w:id="680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03" w:name="E6512"/>
            <w:bookmarkEnd w:id="680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04" w:name="E6513"/>
            <w:bookmarkEnd w:id="680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05" w:name="E6514"/>
            <w:bookmarkEnd w:id="680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06" w:name="E6515"/>
            <w:bookmarkEnd w:id="680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07" w:name="E6516"/>
            <w:bookmarkEnd w:id="680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08" w:name="E6517"/>
            <w:bookmarkEnd w:id="6808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09" w:name="E6518"/>
            <w:bookmarkEnd w:id="6809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10" w:name="E6519"/>
            <w:bookmarkEnd w:id="6810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11" w:name="E6520"/>
            <w:bookmarkEnd w:id="6811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12" w:name="E6521"/>
            <w:bookmarkEnd w:id="681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13" w:name="E6522"/>
            <w:bookmarkEnd w:id="6813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14" w:name="E6523"/>
            <w:bookmarkEnd w:id="681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15" w:name="E6524"/>
            <w:bookmarkEnd w:id="6815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16" w:name="E6525"/>
            <w:bookmarkEnd w:id="681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17" w:name="E6526"/>
            <w:bookmarkEnd w:id="6817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650BE6" w:rsidRDefault="00650BE6" w:rsidP="00650BE6">
            <w:pPr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посягательство на жизнь сотрудника правоохранительного органа </w:t>
            </w:r>
          </w:p>
          <w:p w:rsidR="00650BE6" w:rsidRPr="007A2664" w:rsidRDefault="00650BE6" w:rsidP="00650BE6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317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18" w:name="E6601"/>
            <w:bookmarkEnd w:id="6818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819" w:name="E6602"/>
            <w:bookmarkEnd w:id="6819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20" w:name="E6603"/>
            <w:bookmarkEnd w:id="682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21" w:name="E6604"/>
            <w:bookmarkEnd w:id="6821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22" w:name="E6605"/>
            <w:bookmarkEnd w:id="682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23" w:name="E6606"/>
            <w:bookmarkEnd w:id="6823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24" w:name="E6607"/>
            <w:bookmarkEnd w:id="682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25" w:name="E6608"/>
            <w:bookmarkEnd w:id="6825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26" w:name="E6609"/>
            <w:bookmarkEnd w:id="682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27" w:name="E6610"/>
            <w:bookmarkEnd w:id="682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28" w:name="E6611"/>
            <w:bookmarkEnd w:id="682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29" w:name="E6612"/>
            <w:bookmarkEnd w:id="682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30" w:name="E6613"/>
            <w:bookmarkEnd w:id="683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31" w:name="E6614"/>
            <w:bookmarkEnd w:id="683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32" w:name="E6615"/>
            <w:bookmarkEnd w:id="683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33" w:name="E6616"/>
            <w:bookmarkEnd w:id="683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34" w:name="E6617"/>
            <w:bookmarkEnd w:id="6834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35" w:name="E6618"/>
            <w:bookmarkEnd w:id="6835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36" w:name="E6619"/>
            <w:bookmarkEnd w:id="6836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37" w:name="E6620"/>
            <w:bookmarkEnd w:id="6837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38" w:name="E6621"/>
            <w:bookmarkEnd w:id="683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39" w:name="E6622"/>
            <w:bookmarkEnd w:id="6839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40" w:name="E6623"/>
            <w:bookmarkEnd w:id="684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41" w:name="E6624"/>
            <w:bookmarkEnd w:id="6841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42" w:name="E6625"/>
            <w:bookmarkEnd w:id="684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43" w:name="E6626"/>
            <w:bookmarkEnd w:id="6843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650BE6" w:rsidRDefault="00650BE6" w:rsidP="00650BE6">
            <w:pPr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применение насилия в отношении представителя власти  </w:t>
            </w:r>
            <w:r>
              <w:rPr>
                <w:sz w:val="20"/>
                <w:szCs w:val="20"/>
              </w:rPr>
              <w:t xml:space="preserve">   </w:t>
            </w:r>
          </w:p>
          <w:p w:rsidR="00650BE6" w:rsidRPr="007A2664" w:rsidRDefault="00650BE6" w:rsidP="00650BE6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>ст. 318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44" w:name="E6701"/>
            <w:bookmarkEnd w:id="6844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845" w:name="E6702"/>
            <w:bookmarkEnd w:id="6845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46" w:name="E6703"/>
            <w:bookmarkEnd w:id="684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47" w:name="E6704"/>
            <w:bookmarkEnd w:id="6847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48" w:name="E6705"/>
            <w:bookmarkEnd w:id="684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49" w:name="E6706"/>
            <w:bookmarkEnd w:id="6849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50" w:name="E6707"/>
            <w:bookmarkEnd w:id="685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51" w:name="E6708"/>
            <w:bookmarkEnd w:id="6851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52" w:name="E6709"/>
            <w:bookmarkEnd w:id="685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53" w:name="E6710"/>
            <w:bookmarkEnd w:id="685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54" w:name="E6711"/>
            <w:bookmarkEnd w:id="685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55" w:name="E6712"/>
            <w:bookmarkEnd w:id="685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56" w:name="E6713"/>
            <w:bookmarkEnd w:id="685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57" w:name="E6714"/>
            <w:bookmarkEnd w:id="685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58" w:name="E6715"/>
            <w:bookmarkEnd w:id="685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59" w:name="E6716"/>
            <w:bookmarkEnd w:id="685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60" w:name="E6717"/>
            <w:bookmarkEnd w:id="6860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61" w:name="E6718"/>
            <w:bookmarkEnd w:id="6861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62" w:name="E6719"/>
            <w:bookmarkEnd w:id="6862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63" w:name="E6720"/>
            <w:bookmarkEnd w:id="6863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64" w:name="E6721"/>
            <w:bookmarkEnd w:id="686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65" w:name="E6722"/>
            <w:bookmarkEnd w:id="6865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66" w:name="E6723"/>
            <w:bookmarkEnd w:id="686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67" w:name="E6724"/>
            <w:bookmarkEnd w:id="6867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68" w:name="E6725"/>
            <w:bookmarkEnd w:id="686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69" w:name="E6726"/>
            <w:bookmarkEnd w:id="6869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650BE6" w:rsidRPr="000A19EA" w:rsidRDefault="00650BE6" w:rsidP="00650BE6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разработка, производство, накопление, приобретение или сбыт оружия массового поражения</w:t>
            </w:r>
          </w:p>
          <w:p w:rsidR="00650BE6" w:rsidRPr="000A19EA" w:rsidRDefault="00650BE6" w:rsidP="00650BE6">
            <w:pPr>
              <w:jc w:val="right"/>
              <w:rPr>
                <w:sz w:val="20"/>
                <w:szCs w:val="20"/>
              </w:rPr>
            </w:pPr>
            <w:r w:rsidRPr="000A19EA">
              <w:rPr>
                <w:sz w:val="20"/>
                <w:szCs w:val="20"/>
              </w:rPr>
              <w:t>ст. 355 УК РФ</w:t>
            </w:r>
          </w:p>
        </w:tc>
        <w:tc>
          <w:tcPr>
            <w:tcW w:w="426" w:type="dxa"/>
            <w:vAlign w:val="bottom"/>
          </w:tcPr>
          <w:p w:rsidR="00650BE6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70" w:name="E6801"/>
            <w:bookmarkEnd w:id="6870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6871" w:name="E6802"/>
            <w:bookmarkEnd w:id="6871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72" w:name="E6803"/>
            <w:bookmarkEnd w:id="687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73" w:name="E6804"/>
            <w:bookmarkEnd w:id="6873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74" w:name="E6805"/>
            <w:bookmarkEnd w:id="687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75" w:name="E6806"/>
            <w:bookmarkEnd w:id="6875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76" w:name="E6807"/>
            <w:bookmarkEnd w:id="687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77" w:name="E6808"/>
            <w:bookmarkEnd w:id="6877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78" w:name="E6809"/>
            <w:bookmarkEnd w:id="687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79" w:name="E6810"/>
            <w:bookmarkEnd w:id="687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80" w:name="E6811"/>
            <w:bookmarkEnd w:id="688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81" w:name="E6812"/>
            <w:bookmarkEnd w:id="688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82" w:name="E6813"/>
            <w:bookmarkEnd w:id="688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83" w:name="E6814"/>
            <w:bookmarkEnd w:id="688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84" w:name="E6815"/>
            <w:bookmarkEnd w:id="688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85" w:name="E6816"/>
            <w:bookmarkEnd w:id="688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86" w:name="E6817"/>
            <w:bookmarkEnd w:id="6886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87" w:name="E6818"/>
            <w:bookmarkEnd w:id="6887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88" w:name="E6819"/>
            <w:bookmarkEnd w:id="6888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89" w:name="E6820"/>
            <w:bookmarkEnd w:id="6889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90" w:name="E6821"/>
            <w:bookmarkEnd w:id="689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91" w:name="E6822"/>
            <w:bookmarkEnd w:id="6891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92" w:name="E6823"/>
            <w:bookmarkEnd w:id="689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93" w:name="E6824"/>
            <w:bookmarkEnd w:id="6893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94" w:name="E6825"/>
            <w:bookmarkEnd w:id="689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95" w:name="E6826"/>
            <w:bookmarkEnd w:id="6895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650BE6" w:rsidRDefault="00650BE6" w:rsidP="00650BE6">
            <w:pPr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нападение на лиц или учреждения, которые пользуются международной защитой  </w:t>
            </w:r>
            <w:r>
              <w:rPr>
                <w:sz w:val="20"/>
                <w:szCs w:val="20"/>
              </w:rPr>
              <w:t xml:space="preserve">                       </w:t>
            </w:r>
          </w:p>
          <w:p w:rsidR="00650BE6" w:rsidRPr="007A2664" w:rsidRDefault="00650BE6" w:rsidP="00650BE6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7A2664">
              <w:rPr>
                <w:sz w:val="20"/>
                <w:szCs w:val="20"/>
              </w:rPr>
              <w:t>ст. 360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96" w:name="E6901"/>
            <w:bookmarkEnd w:id="6896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897" w:name="E6902"/>
            <w:bookmarkEnd w:id="6897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98" w:name="E6903"/>
            <w:bookmarkEnd w:id="689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899" w:name="E6904"/>
            <w:bookmarkEnd w:id="6899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00" w:name="E6905"/>
            <w:bookmarkEnd w:id="690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01" w:name="E6906"/>
            <w:bookmarkEnd w:id="6901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02" w:name="E6907"/>
            <w:bookmarkEnd w:id="690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03" w:name="E6908"/>
            <w:bookmarkEnd w:id="6903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04" w:name="E6909"/>
            <w:bookmarkEnd w:id="690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05" w:name="E6910"/>
            <w:bookmarkEnd w:id="690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06" w:name="E6911"/>
            <w:bookmarkEnd w:id="690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07" w:name="E6912"/>
            <w:bookmarkEnd w:id="690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08" w:name="E6913"/>
            <w:bookmarkEnd w:id="690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09" w:name="E6914"/>
            <w:bookmarkEnd w:id="690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10" w:name="E6915"/>
            <w:bookmarkEnd w:id="691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11" w:name="E6916"/>
            <w:bookmarkEnd w:id="691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12" w:name="E6917"/>
            <w:bookmarkEnd w:id="6912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13" w:name="E6918"/>
            <w:bookmarkEnd w:id="6913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14" w:name="E6919"/>
            <w:bookmarkEnd w:id="6914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15" w:name="E6920"/>
            <w:bookmarkEnd w:id="6915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16" w:name="E6921"/>
            <w:bookmarkEnd w:id="691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17" w:name="E6922"/>
            <w:bookmarkEnd w:id="6917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18" w:name="E6923"/>
            <w:bookmarkEnd w:id="691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19" w:name="E6924"/>
            <w:bookmarkEnd w:id="6919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20" w:name="E6925"/>
            <w:bookmarkEnd w:id="692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21" w:name="E6926"/>
            <w:bookmarkEnd w:id="6921"/>
          </w:p>
        </w:tc>
      </w:tr>
      <w:tr w:rsidR="00650BE6" w:rsidRPr="00BE427F" w:rsidTr="000855DE">
        <w:tc>
          <w:tcPr>
            <w:tcW w:w="245" w:type="dxa"/>
            <w:vMerge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5"/>
          </w:tcPr>
          <w:p w:rsidR="00650BE6" w:rsidRDefault="00650BE6" w:rsidP="00650BE6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7A2664">
              <w:rPr>
                <w:sz w:val="20"/>
                <w:szCs w:val="20"/>
              </w:rPr>
              <w:t xml:space="preserve">кт международного терроризма </w:t>
            </w:r>
          </w:p>
          <w:p w:rsidR="00650BE6" w:rsidRPr="007A2664" w:rsidRDefault="00650BE6" w:rsidP="00650BE6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361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22" w:name="E7001"/>
            <w:bookmarkEnd w:id="6922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923" w:name="E7002"/>
            <w:bookmarkEnd w:id="6923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24" w:name="E7003"/>
            <w:bookmarkEnd w:id="692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25" w:name="E7004"/>
            <w:bookmarkEnd w:id="6925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26" w:name="E7005"/>
            <w:bookmarkEnd w:id="692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27" w:name="E7006"/>
            <w:bookmarkEnd w:id="6927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28" w:name="E7007"/>
            <w:bookmarkEnd w:id="692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29" w:name="E7008"/>
            <w:bookmarkEnd w:id="6929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30" w:name="E7009"/>
            <w:bookmarkEnd w:id="693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31" w:name="E7010"/>
            <w:bookmarkEnd w:id="693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32" w:name="E7011"/>
            <w:bookmarkEnd w:id="693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33" w:name="E7012"/>
            <w:bookmarkEnd w:id="693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34" w:name="E7013"/>
            <w:bookmarkEnd w:id="693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35" w:name="E7014"/>
            <w:bookmarkEnd w:id="693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36" w:name="E7015"/>
            <w:bookmarkEnd w:id="693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37" w:name="E7016"/>
            <w:bookmarkEnd w:id="693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38" w:name="E7017"/>
            <w:bookmarkEnd w:id="6938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39" w:name="E7018"/>
            <w:bookmarkEnd w:id="6939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40" w:name="E7019"/>
            <w:bookmarkEnd w:id="6940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41" w:name="E7020"/>
            <w:bookmarkEnd w:id="6941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42" w:name="E7021"/>
            <w:bookmarkEnd w:id="694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43" w:name="E7022"/>
            <w:bookmarkEnd w:id="6943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44" w:name="E7023"/>
            <w:bookmarkEnd w:id="694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45" w:name="E7024"/>
            <w:bookmarkEnd w:id="6945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46" w:name="E7025"/>
            <w:bookmarkEnd w:id="694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47" w:name="E7026"/>
            <w:bookmarkEnd w:id="6947"/>
          </w:p>
        </w:tc>
      </w:tr>
      <w:tr w:rsidR="00650BE6" w:rsidRPr="00BE427F" w:rsidTr="000855DE">
        <w:trPr>
          <w:trHeight w:val="372"/>
        </w:trPr>
        <w:tc>
          <w:tcPr>
            <w:tcW w:w="245" w:type="dxa"/>
            <w:vMerge/>
            <w:textDirection w:val="btLr"/>
          </w:tcPr>
          <w:p w:rsidR="00650BE6" w:rsidRPr="007A2664" w:rsidRDefault="00650BE6" w:rsidP="00650BE6">
            <w:pPr>
              <w:tabs>
                <w:tab w:val="left" w:pos="480"/>
              </w:tabs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87" w:type="dxa"/>
            <w:vMerge w:val="restart"/>
            <w:textDirection w:val="btLr"/>
            <w:vAlign w:val="center"/>
          </w:tcPr>
          <w:p w:rsidR="00650BE6" w:rsidRPr="00BE427F" w:rsidRDefault="00650BE6" w:rsidP="00650BE6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545" w:type="dxa"/>
            <w:gridSpan w:val="4"/>
          </w:tcPr>
          <w:p w:rsidR="00650BE6" w:rsidRDefault="00650BE6" w:rsidP="00650B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2C3D12">
              <w:rPr>
                <w:sz w:val="20"/>
                <w:szCs w:val="20"/>
              </w:rPr>
              <w:t xml:space="preserve">инансирование деяний, предусмотренных </w:t>
            </w:r>
            <w:hyperlink r:id="rId354" w:history="1">
              <w:r w:rsidRPr="002C3D12">
                <w:rPr>
                  <w:sz w:val="20"/>
                  <w:szCs w:val="20"/>
                </w:rPr>
                <w:t>ч</w:t>
              </w:r>
              <w:r>
                <w:rPr>
                  <w:sz w:val="20"/>
                  <w:szCs w:val="20"/>
                </w:rPr>
                <w:t>. 1</w:t>
              </w:r>
            </w:hyperlink>
            <w:r w:rsidRPr="002C3D12">
              <w:rPr>
                <w:sz w:val="20"/>
                <w:szCs w:val="20"/>
              </w:rPr>
              <w:t xml:space="preserve"> ст</w:t>
            </w:r>
            <w:r>
              <w:rPr>
                <w:sz w:val="20"/>
                <w:szCs w:val="20"/>
              </w:rPr>
              <w:t>. 361 УК РФ</w:t>
            </w:r>
            <w:r w:rsidRPr="002C3D12">
              <w:rPr>
                <w:sz w:val="20"/>
                <w:szCs w:val="20"/>
              </w:rPr>
              <w:t xml:space="preserve">, склонение, вербовка или иное вовлечение лица в их совершение либо вооружение или подготовка лица в целях совершения указанных деяний </w:t>
            </w:r>
            <w:r>
              <w:rPr>
                <w:sz w:val="20"/>
                <w:szCs w:val="20"/>
              </w:rPr>
              <w:t xml:space="preserve">             </w:t>
            </w:r>
            <w:r w:rsidRPr="007A2664">
              <w:rPr>
                <w:sz w:val="20"/>
                <w:szCs w:val="20"/>
              </w:rPr>
              <w:t xml:space="preserve"> </w:t>
            </w:r>
          </w:p>
          <w:p w:rsidR="00650BE6" w:rsidRPr="007A2664" w:rsidRDefault="00650BE6" w:rsidP="00650BE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2 ст. 361 УК РФ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48" w:name="E7101"/>
            <w:bookmarkEnd w:id="6948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949" w:name="E7102"/>
            <w:bookmarkEnd w:id="6949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50" w:name="E7103"/>
            <w:bookmarkEnd w:id="695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51" w:name="E7104"/>
            <w:bookmarkEnd w:id="6951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52" w:name="E7105"/>
            <w:bookmarkEnd w:id="695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53" w:name="E7106"/>
            <w:bookmarkEnd w:id="6953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54" w:name="E7107"/>
            <w:bookmarkEnd w:id="695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55" w:name="E7108"/>
            <w:bookmarkEnd w:id="6955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56" w:name="E7109"/>
            <w:bookmarkEnd w:id="695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57" w:name="E7110"/>
            <w:bookmarkEnd w:id="695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58" w:name="E7111"/>
            <w:bookmarkEnd w:id="695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59" w:name="E7112"/>
            <w:bookmarkEnd w:id="695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60" w:name="E7113"/>
            <w:bookmarkEnd w:id="696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61" w:name="E7114"/>
            <w:bookmarkEnd w:id="696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62" w:name="E7115"/>
            <w:bookmarkEnd w:id="696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63" w:name="E7116"/>
            <w:bookmarkEnd w:id="696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64" w:name="E7117"/>
            <w:bookmarkEnd w:id="6964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65" w:name="E7118"/>
            <w:bookmarkEnd w:id="6965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66" w:name="E7119"/>
            <w:bookmarkEnd w:id="6966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67" w:name="E7120"/>
            <w:bookmarkEnd w:id="6967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68" w:name="E7121"/>
            <w:bookmarkEnd w:id="696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69" w:name="E7122"/>
            <w:bookmarkEnd w:id="6969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70" w:name="E7123"/>
            <w:bookmarkEnd w:id="697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71" w:name="E7124"/>
            <w:bookmarkEnd w:id="6971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72" w:name="E7125"/>
            <w:bookmarkEnd w:id="697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73" w:name="E7126"/>
            <w:bookmarkEnd w:id="6973"/>
          </w:p>
        </w:tc>
      </w:tr>
      <w:tr w:rsidR="00650BE6" w:rsidRPr="00BE427F" w:rsidTr="000855DE">
        <w:trPr>
          <w:trHeight w:val="220"/>
        </w:trPr>
        <w:tc>
          <w:tcPr>
            <w:tcW w:w="245" w:type="dxa"/>
            <w:vMerge/>
            <w:textDirection w:val="btLr"/>
          </w:tcPr>
          <w:p w:rsidR="00650BE6" w:rsidRPr="007A2664" w:rsidRDefault="00650BE6" w:rsidP="00650BE6">
            <w:pPr>
              <w:tabs>
                <w:tab w:val="left" w:pos="480"/>
              </w:tabs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  <w:textDirection w:val="btLr"/>
            <w:vAlign w:val="center"/>
          </w:tcPr>
          <w:p w:rsidR="00650BE6" w:rsidRDefault="00650BE6" w:rsidP="00650BE6">
            <w:pPr>
              <w:pStyle w:val="ConsPlusNormal"/>
              <w:ind w:left="113" w:right="113"/>
              <w:jc w:val="center"/>
              <w:outlineLvl w:val="0"/>
            </w:pPr>
          </w:p>
        </w:tc>
        <w:tc>
          <w:tcPr>
            <w:tcW w:w="986" w:type="dxa"/>
            <w:gridSpan w:val="3"/>
            <w:vMerge w:val="restart"/>
            <w:vAlign w:val="center"/>
          </w:tcPr>
          <w:p w:rsidR="00650BE6" w:rsidRDefault="00650BE6" w:rsidP="00650BE6">
            <w:pPr>
              <w:tabs>
                <w:tab w:val="left" w:pos="4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2559" w:type="dxa"/>
          </w:tcPr>
          <w:p w:rsidR="00650BE6" w:rsidRDefault="00650BE6" w:rsidP="00650BE6">
            <w:pPr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 xml:space="preserve">инансирование  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74" w:name="E7201"/>
            <w:bookmarkEnd w:id="6974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6975" w:name="E7202"/>
            <w:bookmarkEnd w:id="6975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76" w:name="E7203"/>
            <w:bookmarkEnd w:id="697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77" w:name="E7204"/>
            <w:bookmarkEnd w:id="6977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78" w:name="E7205"/>
            <w:bookmarkEnd w:id="697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79" w:name="E7206"/>
            <w:bookmarkEnd w:id="6979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80" w:name="E7207"/>
            <w:bookmarkEnd w:id="698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81" w:name="E7208"/>
            <w:bookmarkEnd w:id="6981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82" w:name="E7209"/>
            <w:bookmarkEnd w:id="698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83" w:name="E7210"/>
            <w:bookmarkEnd w:id="698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84" w:name="E7211"/>
            <w:bookmarkEnd w:id="698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85" w:name="E7212"/>
            <w:bookmarkEnd w:id="698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86" w:name="E7213"/>
            <w:bookmarkEnd w:id="698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87" w:name="E7214"/>
            <w:bookmarkEnd w:id="6987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88" w:name="E7215"/>
            <w:bookmarkEnd w:id="698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89" w:name="E7216"/>
            <w:bookmarkEnd w:id="698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90" w:name="E7217"/>
            <w:bookmarkEnd w:id="6990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91" w:name="E7218"/>
            <w:bookmarkEnd w:id="6991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92" w:name="E7219"/>
            <w:bookmarkEnd w:id="6992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93" w:name="E7220"/>
            <w:bookmarkEnd w:id="6993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94" w:name="E7221"/>
            <w:bookmarkEnd w:id="699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95" w:name="E7222"/>
            <w:bookmarkEnd w:id="6995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96" w:name="E7223"/>
            <w:bookmarkEnd w:id="6996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97" w:name="E7224"/>
            <w:bookmarkEnd w:id="6997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98" w:name="E7225"/>
            <w:bookmarkEnd w:id="6998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6999" w:name="E7226"/>
            <w:bookmarkEnd w:id="6999"/>
          </w:p>
        </w:tc>
      </w:tr>
      <w:tr w:rsidR="00650BE6" w:rsidRPr="00BE427F" w:rsidTr="000855DE">
        <w:trPr>
          <w:trHeight w:val="223"/>
        </w:trPr>
        <w:tc>
          <w:tcPr>
            <w:tcW w:w="245" w:type="dxa"/>
            <w:vMerge/>
          </w:tcPr>
          <w:p w:rsidR="00650BE6" w:rsidRPr="00BE427F" w:rsidRDefault="00650BE6" w:rsidP="00650BE6"/>
        </w:tc>
        <w:tc>
          <w:tcPr>
            <w:tcW w:w="287" w:type="dxa"/>
            <w:vMerge/>
          </w:tcPr>
          <w:p w:rsidR="00650BE6" w:rsidRPr="00BE427F" w:rsidRDefault="00650BE6" w:rsidP="00650BE6"/>
        </w:tc>
        <w:tc>
          <w:tcPr>
            <w:tcW w:w="986" w:type="dxa"/>
            <w:gridSpan w:val="3"/>
            <w:vMerge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</w:p>
        </w:tc>
        <w:tc>
          <w:tcPr>
            <w:tcW w:w="2559" w:type="dxa"/>
          </w:tcPr>
          <w:p w:rsidR="00650BE6" w:rsidRPr="007A2664" w:rsidRDefault="00650BE6" w:rsidP="00650BE6">
            <w:pPr>
              <w:rPr>
                <w:sz w:val="20"/>
                <w:szCs w:val="20"/>
              </w:rPr>
            </w:pPr>
            <w:hyperlink r:id="rId355" w:history="1">
              <w:r w:rsidRPr="00090B95">
                <w:rPr>
                  <w:sz w:val="20"/>
                  <w:szCs w:val="20"/>
                </w:rPr>
                <w:t>склонение, вербовка</w:t>
              </w:r>
            </w:hyperlink>
            <w:r w:rsidRPr="00090B95">
              <w:rPr>
                <w:sz w:val="20"/>
                <w:szCs w:val="20"/>
              </w:rPr>
              <w:t xml:space="preserve"> или иное вовлечение</w:t>
            </w:r>
          </w:p>
        </w:tc>
        <w:tc>
          <w:tcPr>
            <w:tcW w:w="426" w:type="dxa"/>
            <w:vAlign w:val="bottom"/>
          </w:tcPr>
          <w:p w:rsidR="00650BE6" w:rsidRPr="007A2664" w:rsidRDefault="00650BE6" w:rsidP="00650BE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00" w:name="E7301"/>
            <w:bookmarkEnd w:id="7000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001" w:name="E7302"/>
            <w:bookmarkEnd w:id="7001"/>
          </w:p>
        </w:tc>
        <w:tc>
          <w:tcPr>
            <w:tcW w:w="283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02" w:name="E7303"/>
            <w:bookmarkEnd w:id="7002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03" w:name="E7304"/>
            <w:bookmarkEnd w:id="7003"/>
          </w:p>
        </w:tc>
        <w:tc>
          <w:tcPr>
            <w:tcW w:w="709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04" w:name="E7305"/>
            <w:bookmarkEnd w:id="700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05" w:name="E7306"/>
            <w:bookmarkEnd w:id="7005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06" w:name="E7307"/>
            <w:bookmarkEnd w:id="7006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07" w:name="E7308"/>
            <w:bookmarkEnd w:id="7007"/>
          </w:p>
        </w:tc>
        <w:tc>
          <w:tcPr>
            <w:tcW w:w="414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08" w:name="E7309"/>
            <w:bookmarkEnd w:id="7008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09" w:name="E7310"/>
            <w:bookmarkEnd w:id="7009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10" w:name="E7311"/>
            <w:bookmarkEnd w:id="7010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11" w:name="E7312"/>
            <w:bookmarkEnd w:id="7011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12" w:name="E7313"/>
            <w:bookmarkEnd w:id="701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13" w:name="E7314"/>
            <w:bookmarkEnd w:id="7013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14" w:name="E7315"/>
            <w:bookmarkEnd w:id="7014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15" w:name="E7316"/>
            <w:bookmarkEnd w:id="7015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16" w:name="E7317"/>
            <w:bookmarkEnd w:id="7016"/>
          </w:p>
        </w:tc>
        <w:tc>
          <w:tcPr>
            <w:tcW w:w="54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17" w:name="E7318"/>
            <w:bookmarkEnd w:id="7017"/>
          </w:p>
        </w:tc>
        <w:tc>
          <w:tcPr>
            <w:tcW w:w="418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18" w:name="E7319"/>
            <w:bookmarkEnd w:id="7018"/>
          </w:p>
        </w:tc>
        <w:tc>
          <w:tcPr>
            <w:tcW w:w="42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19" w:name="E7320"/>
            <w:bookmarkEnd w:id="7019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20" w:name="E7321"/>
            <w:bookmarkEnd w:id="7020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21" w:name="E7322"/>
            <w:bookmarkEnd w:id="7021"/>
          </w:p>
        </w:tc>
        <w:tc>
          <w:tcPr>
            <w:tcW w:w="466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22" w:name="E7323"/>
            <w:bookmarkEnd w:id="7022"/>
          </w:p>
        </w:tc>
        <w:tc>
          <w:tcPr>
            <w:tcW w:w="36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23" w:name="E7324"/>
            <w:bookmarkEnd w:id="7023"/>
          </w:p>
        </w:tc>
        <w:tc>
          <w:tcPr>
            <w:tcW w:w="450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24" w:name="E7325"/>
            <w:bookmarkEnd w:id="7024"/>
          </w:p>
        </w:tc>
        <w:tc>
          <w:tcPr>
            <w:tcW w:w="425" w:type="dxa"/>
            <w:vAlign w:val="center"/>
          </w:tcPr>
          <w:p w:rsidR="00650BE6" w:rsidRPr="000855DE" w:rsidRDefault="00650BE6" w:rsidP="000855DE">
            <w:pPr>
              <w:jc w:val="center"/>
              <w:rPr>
                <w:sz w:val="18"/>
                <w:szCs w:val="18"/>
              </w:rPr>
            </w:pPr>
            <w:bookmarkStart w:id="7025" w:name="E7326"/>
            <w:bookmarkEnd w:id="7025"/>
          </w:p>
        </w:tc>
      </w:tr>
    </w:tbl>
    <w:p w:rsidR="00595F64" w:rsidRDefault="0018581F" w:rsidP="0018581F">
      <w:r>
        <w:br w:type="page"/>
      </w:r>
    </w:p>
    <w:p w:rsidR="0018581F" w:rsidRPr="000A19EA" w:rsidRDefault="0018581F" w:rsidP="0018581F">
      <w:r w:rsidRPr="000A19EA">
        <w:t xml:space="preserve">Раздел </w:t>
      </w:r>
      <w:r w:rsidR="00944F3B" w:rsidRPr="000A19EA">
        <w:t>6</w:t>
      </w:r>
      <w:r w:rsidRPr="000A19EA">
        <w:t>.  Сведения о лицах, совершивших преступление</w:t>
      </w:r>
      <w:r w:rsidR="000035CF" w:rsidRPr="000A19EA">
        <w:rPr>
          <w:sz w:val="20"/>
          <w:szCs w:val="20"/>
        </w:rPr>
        <w:t xml:space="preserve"> </w:t>
      </w:r>
      <w:r w:rsidR="000035CF" w:rsidRPr="000A19EA">
        <w:t>экстремистской направленности</w:t>
      </w:r>
    </w:p>
    <w:p w:rsidR="0018581F" w:rsidRPr="000A19EA" w:rsidRDefault="0018581F" w:rsidP="0018581F">
      <w:pPr>
        <w:rPr>
          <w:bCs/>
        </w:rPr>
      </w:pPr>
    </w:p>
    <w:tbl>
      <w:tblPr>
        <w:tblW w:w="7718" w:type="dxa"/>
        <w:tblInd w:w="-34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E49C3" w:rsidRPr="00C14BC7" w:rsidTr="00D3704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0A19EA" w:rsidRDefault="00FE49C3" w:rsidP="00D37045">
            <w:r w:rsidRPr="000A19EA"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0A19EA" w:rsidRDefault="00FE49C3" w:rsidP="00D37045">
            <w:r w:rsidRPr="000A19EA"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0A19EA" w:rsidRDefault="00FE49C3" w:rsidP="00D37045">
            <w:r w:rsidRPr="000A19EA"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49C3" w:rsidRPr="000A19EA" w:rsidRDefault="00FE49C3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0A19EA" w:rsidRDefault="00FE49C3" w:rsidP="00D37045">
            <w:r w:rsidRPr="000A19EA"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0A19EA" w:rsidRDefault="00FE49C3" w:rsidP="00D37045">
            <w:r w:rsidRPr="000A19EA"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49C3" w:rsidRPr="00C14BC7" w:rsidRDefault="00FE49C3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C14BC7" w:rsidRDefault="00012017" w:rsidP="00D37045">
            <w:bookmarkStart w:id="7026" w:name="GG061"/>
            <w:bookmarkEnd w:id="7026"/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C14BC7" w:rsidRDefault="00012017" w:rsidP="00D37045">
            <w:bookmarkStart w:id="7027" w:name="GG062"/>
            <w:bookmarkEnd w:id="7027"/>
            <w:r>
              <w:t>0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49C3" w:rsidRPr="00C14BC7" w:rsidRDefault="00FE49C3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C14BC7" w:rsidRDefault="00012017" w:rsidP="00D37045">
            <w:bookmarkStart w:id="7028" w:name="MM061"/>
            <w:bookmarkEnd w:id="7028"/>
            <w: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C14BC7" w:rsidRDefault="00012017" w:rsidP="00D37045">
            <w:bookmarkStart w:id="7029" w:name="MM062"/>
            <w:bookmarkEnd w:id="7029"/>
            <w: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49C3" w:rsidRPr="00C14BC7" w:rsidRDefault="00FE49C3" w:rsidP="00D37045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5143DE" w:rsidRDefault="00FE49C3" w:rsidP="00D37045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5143DE" w:rsidRDefault="00FE49C3" w:rsidP="00D37045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5143DE" w:rsidRDefault="00FE49C3" w:rsidP="00D37045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3" w:rsidRPr="005143DE" w:rsidRDefault="00FE49C3" w:rsidP="00D37045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FE49C3" w:rsidRPr="00C14BC7" w:rsidTr="00D37045"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FE49C3" w:rsidRPr="00C14BC7" w:rsidRDefault="00FE49C3" w:rsidP="00D37045">
            <w:r w:rsidRPr="00C14BC7">
              <w:t>код формы</w:t>
            </w:r>
          </w:p>
        </w:tc>
        <w:tc>
          <w:tcPr>
            <w:tcW w:w="454" w:type="dxa"/>
          </w:tcPr>
          <w:p w:rsidR="00FE49C3" w:rsidRPr="00C14BC7" w:rsidRDefault="00FE49C3" w:rsidP="00D37045"/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E49C3" w:rsidRPr="00C14BC7" w:rsidRDefault="00FE49C3" w:rsidP="00D37045">
            <w:r w:rsidRPr="00C14BC7">
              <w:t>раздел</w:t>
            </w:r>
          </w:p>
        </w:tc>
        <w:tc>
          <w:tcPr>
            <w:tcW w:w="454" w:type="dxa"/>
          </w:tcPr>
          <w:p w:rsidR="00FE49C3" w:rsidRPr="00C14BC7" w:rsidRDefault="00FE49C3" w:rsidP="00D37045"/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E49C3" w:rsidRPr="00C14BC7" w:rsidRDefault="00FE49C3" w:rsidP="00D37045">
            <w:r w:rsidRPr="00C14BC7">
              <w:t>год</w:t>
            </w:r>
          </w:p>
        </w:tc>
        <w:tc>
          <w:tcPr>
            <w:tcW w:w="454" w:type="dxa"/>
          </w:tcPr>
          <w:p w:rsidR="00FE49C3" w:rsidRPr="00C14BC7" w:rsidRDefault="00FE49C3" w:rsidP="00D37045"/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E49C3" w:rsidRPr="00C14BC7" w:rsidRDefault="00FE49C3" w:rsidP="00D37045">
            <w:r w:rsidRPr="00C14BC7">
              <w:t>период</w:t>
            </w:r>
          </w:p>
        </w:tc>
        <w:tc>
          <w:tcPr>
            <w:tcW w:w="454" w:type="dxa"/>
          </w:tcPr>
          <w:p w:rsidR="00FE49C3" w:rsidRPr="00C14BC7" w:rsidRDefault="00FE49C3" w:rsidP="00D37045"/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FE49C3" w:rsidRPr="00C14BC7" w:rsidRDefault="00FE49C3" w:rsidP="00D37045">
            <w:r w:rsidRPr="00C14BC7">
              <w:t>код</w:t>
            </w:r>
          </w:p>
        </w:tc>
      </w:tr>
    </w:tbl>
    <w:p w:rsidR="0018581F" w:rsidRPr="0018581F" w:rsidRDefault="0018581F" w:rsidP="0018581F">
      <w:pPr>
        <w:rPr>
          <w:b/>
        </w:rPr>
      </w:pPr>
    </w:p>
    <w:tbl>
      <w:tblPr>
        <w:tblW w:w="15593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276"/>
        <w:gridCol w:w="3552"/>
        <w:gridCol w:w="425"/>
        <w:gridCol w:w="425"/>
        <w:gridCol w:w="709"/>
        <w:gridCol w:w="284"/>
        <w:gridCol w:w="567"/>
        <w:gridCol w:w="567"/>
        <w:gridCol w:w="283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7"/>
        <w:gridCol w:w="407"/>
        <w:gridCol w:w="11"/>
        <w:gridCol w:w="284"/>
        <w:gridCol w:w="425"/>
        <w:gridCol w:w="425"/>
        <w:gridCol w:w="567"/>
        <w:gridCol w:w="426"/>
        <w:gridCol w:w="425"/>
        <w:gridCol w:w="425"/>
      </w:tblGrid>
      <w:tr w:rsidR="0018581F" w:rsidRPr="00C065CA" w:rsidTr="00650BE6">
        <w:trPr>
          <w:cantSplit/>
          <w:trHeight w:val="228"/>
        </w:trPr>
        <w:tc>
          <w:tcPr>
            <w:tcW w:w="3828" w:type="dxa"/>
            <w:gridSpan w:val="2"/>
            <w:vMerge w:val="restart"/>
            <w:vAlign w:val="center"/>
          </w:tcPr>
          <w:p w:rsidR="0018581F" w:rsidRPr="00650BE6" w:rsidRDefault="0018581F" w:rsidP="00650BE6">
            <w:pPr>
              <w:jc w:val="center"/>
              <w:rPr>
                <w:color w:val="FF0000"/>
                <w:sz w:val="48"/>
                <w:szCs w:val="48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18581F" w:rsidRPr="00C065CA" w:rsidRDefault="0018581F" w:rsidP="00BF667B">
            <w:pPr>
              <w:ind w:left="113" w:right="113"/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№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18581F" w:rsidRPr="00C065CA" w:rsidRDefault="0018581F" w:rsidP="006F356E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Количество лиц, совершивших преступления</w:t>
            </w:r>
          </w:p>
        </w:tc>
        <w:tc>
          <w:tcPr>
            <w:tcW w:w="2835" w:type="dxa"/>
            <w:gridSpan w:val="6"/>
            <w:vAlign w:val="center"/>
          </w:tcPr>
          <w:p w:rsidR="0018581F" w:rsidRPr="00C065CA" w:rsidRDefault="0018581F" w:rsidP="000035CF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из них</w:t>
            </w:r>
          </w:p>
        </w:tc>
        <w:tc>
          <w:tcPr>
            <w:tcW w:w="8080" w:type="dxa"/>
            <w:gridSpan w:val="21"/>
            <w:vMerge w:val="restart"/>
            <w:vAlign w:val="center"/>
          </w:tcPr>
          <w:p w:rsidR="0018581F" w:rsidRPr="00C065CA" w:rsidRDefault="0018581F" w:rsidP="000035CF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Характеристика лиц, совершивших преступления</w:t>
            </w:r>
          </w:p>
        </w:tc>
      </w:tr>
      <w:tr w:rsidR="0018581F" w:rsidRPr="00C065CA" w:rsidTr="001E23B5">
        <w:trPr>
          <w:cantSplit/>
          <w:trHeight w:val="228"/>
        </w:trPr>
        <w:tc>
          <w:tcPr>
            <w:tcW w:w="3828" w:type="dxa"/>
            <w:gridSpan w:val="2"/>
            <w:vMerge/>
            <w:vAlign w:val="bottom"/>
          </w:tcPr>
          <w:p w:rsidR="0018581F" w:rsidRPr="00C065CA" w:rsidRDefault="0018581F" w:rsidP="0018581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bottom"/>
          </w:tcPr>
          <w:p w:rsidR="0018581F" w:rsidRPr="00C065CA" w:rsidRDefault="0018581F" w:rsidP="0018581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18581F" w:rsidRPr="00C065CA" w:rsidRDefault="0018581F" w:rsidP="0018581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vAlign w:val="center"/>
          </w:tcPr>
          <w:p w:rsidR="0018581F" w:rsidRPr="00C065CA" w:rsidRDefault="0018581F" w:rsidP="000035CF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выявлено сотрудниками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18581F" w:rsidRPr="00C065CA" w:rsidRDefault="0018581F" w:rsidP="006F356E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уголовные дела в отношении  которых направлены в суд</w:t>
            </w:r>
          </w:p>
        </w:tc>
        <w:tc>
          <w:tcPr>
            <w:tcW w:w="8080" w:type="dxa"/>
            <w:gridSpan w:val="21"/>
            <w:vMerge/>
            <w:vAlign w:val="center"/>
          </w:tcPr>
          <w:p w:rsidR="0018581F" w:rsidRPr="00C065CA" w:rsidRDefault="0018581F" w:rsidP="006F356E">
            <w:pPr>
              <w:jc w:val="center"/>
              <w:rPr>
                <w:sz w:val="20"/>
                <w:szCs w:val="20"/>
              </w:rPr>
            </w:pPr>
          </w:p>
        </w:tc>
      </w:tr>
      <w:tr w:rsidR="006A6E68" w:rsidRPr="00C065CA" w:rsidTr="006A6E68">
        <w:trPr>
          <w:cantSplit/>
          <w:trHeight w:val="526"/>
        </w:trPr>
        <w:tc>
          <w:tcPr>
            <w:tcW w:w="3828" w:type="dxa"/>
            <w:gridSpan w:val="2"/>
            <w:vMerge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следственных органов Следственного комитета</w:t>
            </w:r>
          </w:p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органов внутренних дел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 xml:space="preserve">органов </w:t>
            </w:r>
            <w:r>
              <w:rPr>
                <w:sz w:val="20"/>
                <w:szCs w:val="20"/>
              </w:rPr>
              <w:t>ф</w:t>
            </w:r>
            <w:r w:rsidRPr="00C065CA">
              <w:rPr>
                <w:sz w:val="20"/>
                <w:szCs w:val="20"/>
              </w:rPr>
              <w:t>едеральной службы безопасности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6A6E68" w:rsidRPr="00897C40" w:rsidRDefault="006A6E68" w:rsidP="006A6E68">
            <w:pPr>
              <w:ind w:left="57" w:right="57"/>
              <w:jc w:val="center"/>
              <w:rPr>
                <w:sz w:val="20"/>
                <w:szCs w:val="20"/>
              </w:rPr>
            </w:pPr>
            <w:r w:rsidRPr="00897C40">
              <w:rPr>
                <w:sz w:val="20"/>
                <w:szCs w:val="20"/>
              </w:rPr>
              <w:t xml:space="preserve">учреждений и органов </w:t>
            </w:r>
            <w:r>
              <w:rPr>
                <w:sz w:val="20"/>
                <w:szCs w:val="20"/>
              </w:rPr>
              <w:t>уголовно-исполнительной системы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иных правоохранительных органов</w:t>
            </w:r>
          </w:p>
        </w:tc>
        <w:tc>
          <w:tcPr>
            <w:tcW w:w="425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граждане Российской Федерации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иностранные граждане и лица без гражданства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женщины</w:t>
            </w:r>
          </w:p>
        </w:tc>
        <w:tc>
          <w:tcPr>
            <w:tcW w:w="2977" w:type="dxa"/>
            <w:gridSpan w:val="7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совершившие противоправное деяние в возрасте</w:t>
            </w:r>
          </w:p>
        </w:tc>
        <w:tc>
          <w:tcPr>
            <w:tcW w:w="1559" w:type="dxa"/>
            <w:gridSpan w:val="6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имеющие образование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ранее совершавшие преступление</w:t>
            </w:r>
          </w:p>
        </w:tc>
        <w:tc>
          <w:tcPr>
            <w:tcW w:w="567" w:type="dxa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из них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C14BC7">
              <w:rPr>
                <w:sz w:val="20"/>
                <w:szCs w:val="20"/>
              </w:rPr>
              <w:t>чащиеся</w:t>
            </w:r>
            <w:r w:rsidRPr="000A19EA">
              <w:rPr>
                <w:sz w:val="20"/>
                <w:szCs w:val="20"/>
              </w:rPr>
              <w:t>, студенты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без постоянного источника дохода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безработные</w:t>
            </w:r>
          </w:p>
        </w:tc>
      </w:tr>
      <w:tr w:rsidR="006A6E68" w:rsidRPr="00C065CA" w:rsidTr="006A6E68">
        <w:trPr>
          <w:cantSplit/>
          <w:trHeight w:val="2967"/>
        </w:trPr>
        <w:tc>
          <w:tcPr>
            <w:tcW w:w="3828" w:type="dxa"/>
            <w:gridSpan w:val="2"/>
            <w:vMerge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6A6E68" w:rsidRPr="007A2664" w:rsidRDefault="006A6E68" w:rsidP="006A6E6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14–</w:t>
            </w:r>
            <w:r w:rsidRPr="007A2664">
              <w:rPr>
                <w:sz w:val="20"/>
                <w:szCs w:val="20"/>
              </w:rPr>
              <w:t>15 лет</w:t>
            </w:r>
          </w:p>
        </w:tc>
        <w:tc>
          <w:tcPr>
            <w:tcW w:w="426" w:type="dxa"/>
            <w:textDirection w:val="btLr"/>
            <w:vAlign w:val="center"/>
          </w:tcPr>
          <w:p w:rsidR="006A6E68" w:rsidRPr="007A2664" w:rsidRDefault="006A6E68" w:rsidP="006A6E6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–</w:t>
            </w:r>
            <w:r w:rsidRPr="007A2664">
              <w:rPr>
                <w:sz w:val="20"/>
                <w:szCs w:val="20"/>
              </w:rPr>
              <w:t>17 лет</w:t>
            </w:r>
          </w:p>
        </w:tc>
        <w:tc>
          <w:tcPr>
            <w:tcW w:w="425" w:type="dxa"/>
            <w:textDirection w:val="btLr"/>
            <w:vAlign w:val="center"/>
          </w:tcPr>
          <w:p w:rsidR="006A6E68" w:rsidRPr="007A2664" w:rsidRDefault="006A6E68" w:rsidP="006A6E6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–</w:t>
            </w:r>
            <w:r w:rsidRPr="007A2664">
              <w:rPr>
                <w:sz w:val="20"/>
                <w:szCs w:val="20"/>
              </w:rPr>
              <w:t>24 лет</w:t>
            </w:r>
          </w:p>
        </w:tc>
        <w:tc>
          <w:tcPr>
            <w:tcW w:w="425" w:type="dxa"/>
            <w:textDirection w:val="btLr"/>
            <w:vAlign w:val="center"/>
          </w:tcPr>
          <w:p w:rsidR="006A6E68" w:rsidRPr="007A2664" w:rsidRDefault="006A6E68" w:rsidP="006A6E6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–</w:t>
            </w:r>
            <w:r w:rsidRPr="007A2664">
              <w:rPr>
                <w:sz w:val="20"/>
                <w:szCs w:val="20"/>
              </w:rPr>
              <w:t>29 лет</w:t>
            </w:r>
          </w:p>
        </w:tc>
        <w:tc>
          <w:tcPr>
            <w:tcW w:w="425" w:type="dxa"/>
            <w:textDirection w:val="btLr"/>
            <w:vAlign w:val="center"/>
          </w:tcPr>
          <w:p w:rsidR="006A6E68" w:rsidRPr="007A2664" w:rsidRDefault="006A6E68" w:rsidP="006A6E6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–</w:t>
            </w:r>
            <w:r w:rsidRPr="007A2664">
              <w:rPr>
                <w:sz w:val="20"/>
                <w:szCs w:val="20"/>
              </w:rPr>
              <w:t>39 лет</w:t>
            </w:r>
          </w:p>
        </w:tc>
        <w:tc>
          <w:tcPr>
            <w:tcW w:w="426" w:type="dxa"/>
            <w:textDirection w:val="btLr"/>
            <w:vAlign w:val="center"/>
          </w:tcPr>
          <w:p w:rsidR="006A6E68" w:rsidRPr="007A2664" w:rsidRDefault="006A6E68" w:rsidP="006A6E68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–</w:t>
            </w:r>
            <w:r w:rsidRPr="007A2664">
              <w:rPr>
                <w:sz w:val="20"/>
                <w:szCs w:val="20"/>
              </w:rPr>
              <w:t>49 лет</w:t>
            </w:r>
          </w:p>
        </w:tc>
        <w:tc>
          <w:tcPr>
            <w:tcW w:w="425" w:type="dxa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50 лет и старше</w:t>
            </w:r>
          </w:p>
        </w:tc>
        <w:tc>
          <w:tcPr>
            <w:tcW w:w="425" w:type="dxa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начальное и основное общее</w:t>
            </w:r>
          </w:p>
        </w:tc>
        <w:tc>
          <w:tcPr>
            <w:tcW w:w="414" w:type="dxa"/>
            <w:gridSpan w:val="2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среднее (полное)</w:t>
            </w:r>
          </w:p>
        </w:tc>
        <w:tc>
          <w:tcPr>
            <w:tcW w:w="295" w:type="dxa"/>
            <w:gridSpan w:val="2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среднее (профессиональное)</w:t>
            </w:r>
          </w:p>
        </w:tc>
        <w:tc>
          <w:tcPr>
            <w:tcW w:w="425" w:type="dxa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высшее</w:t>
            </w:r>
          </w:p>
        </w:tc>
        <w:tc>
          <w:tcPr>
            <w:tcW w:w="425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6A6E68" w:rsidRPr="00C065CA" w:rsidRDefault="006A6E68" w:rsidP="006A6E68">
            <w:pPr>
              <w:jc w:val="center"/>
              <w:rPr>
                <w:sz w:val="20"/>
                <w:szCs w:val="20"/>
              </w:rPr>
            </w:pPr>
            <w:r w:rsidRPr="00C065CA">
              <w:rPr>
                <w:sz w:val="20"/>
                <w:szCs w:val="20"/>
              </w:rPr>
              <w:t>ранее судимые</w:t>
            </w:r>
          </w:p>
        </w:tc>
        <w:tc>
          <w:tcPr>
            <w:tcW w:w="426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A6E68" w:rsidRPr="00C065CA" w:rsidRDefault="006A6E68" w:rsidP="006A6E68">
            <w:pPr>
              <w:rPr>
                <w:sz w:val="20"/>
                <w:szCs w:val="20"/>
              </w:rPr>
            </w:pPr>
          </w:p>
        </w:tc>
      </w:tr>
      <w:tr w:rsidR="001E23B5" w:rsidRPr="00075C1B" w:rsidTr="006A6E68">
        <w:tc>
          <w:tcPr>
            <w:tcW w:w="3828" w:type="dxa"/>
            <w:gridSpan w:val="2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5</w:t>
            </w:r>
          </w:p>
        </w:tc>
        <w:tc>
          <w:tcPr>
            <w:tcW w:w="283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13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15</w:t>
            </w:r>
          </w:p>
        </w:tc>
        <w:tc>
          <w:tcPr>
            <w:tcW w:w="426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17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18</w:t>
            </w:r>
          </w:p>
        </w:tc>
        <w:tc>
          <w:tcPr>
            <w:tcW w:w="414" w:type="dxa"/>
            <w:gridSpan w:val="2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19</w:t>
            </w:r>
          </w:p>
        </w:tc>
        <w:tc>
          <w:tcPr>
            <w:tcW w:w="295" w:type="dxa"/>
            <w:gridSpan w:val="2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23</w:t>
            </w:r>
          </w:p>
        </w:tc>
        <w:tc>
          <w:tcPr>
            <w:tcW w:w="426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24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25</w:t>
            </w:r>
          </w:p>
        </w:tc>
        <w:tc>
          <w:tcPr>
            <w:tcW w:w="425" w:type="dxa"/>
            <w:vAlign w:val="center"/>
          </w:tcPr>
          <w:p w:rsidR="0018581F" w:rsidRPr="00075C1B" w:rsidRDefault="0018581F" w:rsidP="00C065CA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26</w:t>
            </w:r>
          </w:p>
        </w:tc>
      </w:tr>
      <w:tr w:rsidR="001E23B5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3828" w:type="dxa"/>
            <w:gridSpan w:val="2"/>
          </w:tcPr>
          <w:p w:rsidR="001E263C" w:rsidRPr="00ED1751" w:rsidRDefault="001E263C" w:rsidP="00CE603D">
            <w:pPr>
              <w:rPr>
                <w:sz w:val="20"/>
                <w:szCs w:val="20"/>
              </w:rPr>
            </w:pPr>
            <w:r w:rsidRPr="00ED1751">
              <w:rPr>
                <w:sz w:val="20"/>
                <w:szCs w:val="20"/>
              </w:rPr>
              <w:t>Экстремистской направленности</w:t>
            </w:r>
          </w:p>
        </w:tc>
        <w:tc>
          <w:tcPr>
            <w:tcW w:w="425" w:type="dxa"/>
            <w:vAlign w:val="bottom"/>
          </w:tcPr>
          <w:p w:rsidR="001E263C" w:rsidRPr="007A2664" w:rsidRDefault="009B0004" w:rsidP="0067009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30" w:name="F0101"/>
            <w:bookmarkEnd w:id="7030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709" w:type="dxa"/>
            <w:vAlign w:val="center"/>
          </w:tcPr>
          <w:p w:rsidR="001E263C" w:rsidRPr="000855DE" w:rsidRDefault="00012017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031" w:name="F0102"/>
            <w:bookmarkEnd w:id="7031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284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32" w:name="F0103"/>
            <w:bookmarkEnd w:id="7032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33" w:name="F0104"/>
            <w:bookmarkEnd w:id="703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34" w:name="F0105"/>
            <w:bookmarkEnd w:id="703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35" w:name="F0106"/>
            <w:bookmarkEnd w:id="703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36" w:name="F0107"/>
            <w:bookmarkEnd w:id="7036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37" w:name="F0108"/>
            <w:bookmarkEnd w:id="7037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38" w:name="F0109"/>
            <w:bookmarkEnd w:id="703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39" w:name="F0110"/>
            <w:bookmarkEnd w:id="703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40" w:name="F0111"/>
            <w:bookmarkEnd w:id="704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41" w:name="F0112"/>
            <w:bookmarkEnd w:id="704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42" w:name="F0113"/>
            <w:bookmarkEnd w:id="704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43" w:name="F0114"/>
            <w:bookmarkEnd w:id="704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44" w:name="F0115"/>
            <w:bookmarkEnd w:id="704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45" w:name="F0116"/>
            <w:bookmarkEnd w:id="7045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46" w:name="F0117"/>
            <w:bookmarkEnd w:id="70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32" w:type="dxa"/>
            <w:gridSpan w:val="2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47" w:name="F0118"/>
            <w:bookmarkEnd w:id="7047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18" w:type="dxa"/>
            <w:gridSpan w:val="2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48" w:name="F0119"/>
            <w:bookmarkEnd w:id="704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284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49" w:name="F0120"/>
            <w:bookmarkEnd w:id="7049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50" w:name="F0121"/>
            <w:bookmarkEnd w:id="70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51" w:name="F0122"/>
            <w:bookmarkEnd w:id="7051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52" w:name="F0123"/>
            <w:bookmarkEnd w:id="70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53" w:name="F0124"/>
            <w:bookmarkEnd w:id="70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54" w:name="F0125"/>
            <w:bookmarkEnd w:id="7054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25" w:type="dxa"/>
            <w:vAlign w:val="center"/>
          </w:tcPr>
          <w:p w:rsidR="001E263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055" w:name="F0126"/>
            <w:bookmarkEnd w:id="7055"/>
            <w:r>
              <w:rPr>
                <w:sz w:val="18"/>
                <w:szCs w:val="18"/>
              </w:rPr>
              <w:t xml:space="preserve"> 0</w:t>
            </w:r>
          </w:p>
        </w:tc>
      </w:tr>
      <w:tr w:rsidR="001E23B5" w:rsidRPr="00BE427F" w:rsidTr="000855DE">
        <w:tblPrEx>
          <w:tblCellMar>
            <w:left w:w="108" w:type="dxa"/>
            <w:right w:w="108" w:type="dxa"/>
          </w:tblCellMar>
        </w:tblPrEx>
        <w:trPr>
          <w:trHeight w:val="1823"/>
        </w:trPr>
        <w:tc>
          <w:tcPr>
            <w:tcW w:w="276" w:type="dxa"/>
            <w:vMerge w:val="restart"/>
            <w:textDirection w:val="btLr"/>
            <w:vAlign w:val="center"/>
          </w:tcPr>
          <w:p w:rsidR="001E263C" w:rsidRPr="007A2664" w:rsidRDefault="001E263C" w:rsidP="009110B3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3552" w:type="dxa"/>
          </w:tcPr>
          <w:p w:rsidR="001E263C" w:rsidRDefault="001E263C" w:rsidP="00ED17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CA52E3">
              <w:rPr>
                <w:sz w:val="20"/>
                <w:szCs w:val="20"/>
              </w:rPr>
              <w:t xml:space="preserve">бийство, совершенное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</w:p>
          <w:p w:rsidR="001E263C" w:rsidRPr="00BE427F" w:rsidRDefault="001E263C" w:rsidP="002212E0">
            <w:pPr>
              <w:jc w:val="right"/>
            </w:pPr>
            <w:r w:rsidRPr="007A2664">
              <w:rPr>
                <w:sz w:val="20"/>
                <w:szCs w:val="20"/>
              </w:rPr>
              <w:t>п. «л» ч. 2 ст. 105 УК РФ</w:t>
            </w:r>
          </w:p>
        </w:tc>
        <w:tc>
          <w:tcPr>
            <w:tcW w:w="425" w:type="dxa"/>
            <w:vAlign w:val="bottom"/>
          </w:tcPr>
          <w:p w:rsidR="001E263C" w:rsidRPr="007A2664" w:rsidRDefault="009B0004" w:rsidP="0067009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56" w:name="F0201"/>
            <w:bookmarkEnd w:id="7056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057" w:name="F0202"/>
            <w:bookmarkEnd w:id="7057"/>
          </w:p>
        </w:tc>
        <w:tc>
          <w:tcPr>
            <w:tcW w:w="284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58" w:name="F0203"/>
            <w:bookmarkEnd w:id="7058"/>
          </w:p>
        </w:tc>
        <w:tc>
          <w:tcPr>
            <w:tcW w:w="567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59" w:name="F0204"/>
            <w:bookmarkEnd w:id="7059"/>
          </w:p>
        </w:tc>
        <w:tc>
          <w:tcPr>
            <w:tcW w:w="567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60" w:name="F0205"/>
            <w:bookmarkEnd w:id="7060"/>
          </w:p>
        </w:tc>
        <w:tc>
          <w:tcPr>
            <w:tcW w:w="283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61" w:name="F0206"/>
            <w:bookmarkEnd w:id="7061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62" w:name="F0207"/>
            <w:bookmarkEnd w:id="7062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63" w:name="F0208"/>
            <w:bookmarkEnd w:id="7063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64" w:name="F0209"/>
            <w:bookmarkEnd w:id="7064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65" w:name="F0210"/>
            <w:bookmarkEnd w:id="7065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66" w:name="F0211"/>
            <w:bookmarkEnd w:id="7066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67" w:name="F0212"/>
            <w:bookmarkEnd w:id="7067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68" w:name="F0213"/>
            <w:bookmarkEnd w:id="7068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69" w:name="F0214"/>
            <w:bookmarkEnd w:id="7069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70" w:name="F0215"/>
            <w:bookmarkEnd w:id="7070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71" w:name="F0216"/>
            <w:bookmarkEnd w:id="7071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72" w:name="F0217"/>
            <w:bookmarkEnd w:id="7072"/>
          </w:p>
        </w:tc>
        <w:tc>
          <w:tcPr>
            <w:tcW w:w="432" w:type="dxa"/>
            <w:gridSpan w:val="2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73" w:name="F0218"/>
            <w:bookmarkEnd w:id="7073"/>
          </w:p>
        </w:tc>
        <w:tc>
          <w:tcPr>
            <w:tcW w:w="418" w:type="dxa"/>
            <w:gridSpan w:val="2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74" w:name="F0219"/>
            <w:bookmarkEnd w:id="7074"/>
          </w:p>
        </w:tc>
        <w:tc>
          <w:tcPr>
            <w:tcW w:w="284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75" w:name="F0220"/>
            <w:bookmarkEnd w:id="7075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76" w:name="F0221"/>
            <w:bookmarkEnd w:id="7076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77" w:name="F0222"/>
            <w:bookmarkEnd w:id="7077"/>
          </w:p>
        </w:tc>
        <w:tc>
          <w:tcPr>
            <w:tcW w:w="567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78" w:name="F0223"/>
            <w:bookmarkEnd w:id="7078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79" w:name="F0224"/>
            <w:bookmarkEnd w:id="7079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80" w:name="F0225"/>
            <w:bookmarkEnd w:id="7080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81" w:name="F0226"/>
            <w:bookmarkEnd w:id="7081"/>
          </w:p>
        </w:tc>
      </w:tr>
      <w:tr w:rsidR="001E23B5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  <w:textDirection w:val="btLr"/>
            <w:vAlign w:val="center"/>
          </w:tcPr>
          <w:p w:rsidR="001E263C" w:rsidRPr="007A2664" w:rsidRDefault="001E263C" w:rsidP="009110B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1E263C" w:rsidRDefault="001E263C" w:rsidP="002212E0">
            <w:pPr>
              <w:pStyle w:val="ConsPlusNormal"/>
              <w:jc w:val="both"/>
            </w:pPr>
            <w:r>
              <w:t>у</w:t>
            </w:r>
            <w:r w:rsidRPr="00BE427F">
              <w:t xml:space="preserve">мышленное причинение тяжкого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</w:p>
          <w:p w:rsidR="001E263C" w:rsidRPr="00BE427F" w:rsidRDefault="001E263C" w:rsidP="002212E0">
            <w:pPr>
              <w:pStyle w:val="ConsPlusNormal"/>
              <w:jc w:val="right"/>
            </w:pPr>
            <w:r w:rsidRPr="00BE427F">
              <w:t>п. «е» ч. 2, чч. 3 и 4 ст. 111 УК РФ</w:t>
            </w:r>
          </w:p>
        </w:tc>
        <w:tc>
          <w:tcPr>
            <w:tcW w:w="425" w:type="dxa"/>
            <w:vAlign w:val="bottom"/>
          </w:tcPr>
          <w:p w:rsidR="001E263C" w:rsidRPr="007A2664" w:rsidRDefault="009B0004" w:rsidP="00670093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82" w:name="F0301"/>
            <w:bookmarkEnd w:id="7082"/>
          </w:p>
        </w:tc>
        <w:tc>
          <w:tcPr>
            <w:tcW w:w="709" w:type="dxa"/>
            <w:vAlign w:val="center"/>
          </w:tcPr>
          <w:p w:rsidR="001E263C" w:rsidRPr="000855DE" w:rsidRDefault="001E263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083" w:name="F0302"/>
            <w:bookmarkEnd w:id="7083"/>
          </w:p>
        </w:tc>
        <w:tc>
          <w:tcPr>
            <w:tcW w:w="284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84" w:name="F0303"/>
            <w:bookmarkEnd w:id="7084"/>
          </w:p>
        </w:tc>
        <w:tc>
          <w:tcPr>
            <w:tcW w:w="567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85" w:name="F0304"/>
            <w:bookmarkEnd w:id="7085"/>
          </w:p>
        </w:tc>
        <w:tc>
          <w:tcPr>
            <w:tcW w:w="567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86" w:name="F0305"/>
            <w:bookmarkEnd w:id="7086"/>
          </w:p>
        </w:tc>
        <w:tc>
          <w:tcPr>
            <w:tcW w:w="283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87" w:name="F0306"/>
            <w:bookmarkEnd w:id="7087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88" w:name="F0307"/>
            <w:bookmarkEnd w:id="7088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89" w:name="F0308"/>
            <w:bookmarkEnd w:id="7089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90" w:name="F0309"/>
            <w:bookmarkEnd w:id="7090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91" w:name="F0310"/>
            <w:bookmarkEnd w:id="7091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92" w:name="F0311"/>
            <w:bookmarkEnd w:id="7092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93" w:name="F0312"/>
            <w:bookmarkEnd w:id="7093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94" w:name="F0313"/>
            <w:bookmarkEnd w:id="7094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95" w:name="F0314"/>
            <w:bookmarkEnd w:id="7095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96" w:name="F0315"/>
            <w:bookmarkEnd w:id="7096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97" w:name="F0316"/>
            <w:bookmarkEnd w:id="7097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98" w:name="F0317"/>
            <w:bookmarkEnd w:id="7098"/>
          </w:p>
        </w:tc>
        <w:tc>
          <w:tcPr>
            <w:tcW w:w="432" w:type="dxa"/>
            <w:gridSpan w:val="2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099" w:name="F0318"/>
            <w:bookmarkEnd w:id="7099"/>
          </w:p>
        </w:tc>
        <w:tc>
          <w:tcPr>
            <w:tcW w:w="418" w:type="dxa"/>
            <w:gridSpan w:val="2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100" w:name="F0319"/>
            <w:bookmarkEnd w:id="7100"/>
          </w:p>
        </w:tc>
        <w:tc>
          <w:tcPr>
            <w:tcW w:w="284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101" w:name="F0320"/>
            <w:bookmarkEnd w:id="7101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102" w:name="F0321"/>
            <w:bookmarkEnd w:id="7102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103" w:name="F0322"/>
            <w:bookmarkEnd w:id="7103"/>
          </w:p>
        </w:tc>
        <w:tc>
          <w:tcPr>
            <w:tcW w:w="567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104" w:name="F0323"/>
            <w:bookmarkEnd w:id="7104"/>
          </w:p>
        </w:tc>
        <w:tc>
          <w:tcPr>
            <w:tcW w:w="426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105" w:name="F0324"/>
            <w:bookmarkEnd w:id="7105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106" w:name="F0325"/>
            <w:bookmarkEnd w:id="7106"/>
          </w:p>
        </w:tc>
        <w:tc>
          <w:tcPr>
            <w:tcW w:w="425" w:type="dxa"/>
            <w:vAlign w:val="center"/>
          </w:tcPr>
          <w:p w:rsidR="001E263C" w:rsidRPr="000855DE" w:rsidRDefault="001E263C" w:rsidP="000855DE">
            <w:pPr>
              <w:jc w:val="center"/>
              <w:rPr>
                <w:sz w:val="18"/>
                <w:szCs w:val="18"/>
              </w:rPr>
            </w:pPr>
            <w:bookmarkStart w:id="7107" w:name="F0326"/>
            <w:bookmarkEnd w:id="7107"/>
          </w:p>
        </w:tc>
      </w:tr>
    </w:tbl>
    <w:p w:rsidR="008975EC" w:rsidRDefault="008975EC">
      <w:r>
        <w:br w:type="page"/>
      </w:r>
    </w:p>
    <w:tbl>
      <w:tblPr>
        <w:tblpPr w:leftFromText="180" w:rightFromText="180" w:vertAnchor="text" w:tblpY="1"/>
        <w:tblOverlap w:val="never"/>
        <w:tblW w:w="15593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276"/>
        <w:gridCol w:w="3552"/>
        <w:gridCol w:w="425"/>
        <w:gridCol w:w="425"/>
        <w:gridCol w:w="709"/>
        <w:gridCol w:w="284"/>
        <w:gridCol w:w="567"/>
        <w:gridCol w:w="567"/>
        <w:gridCol w:w="283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7"/>
        <w:gridCol w:w="407"/>
        <w:gridCol w:w="11"/>
        <w:gridCol w:w="426"/>
        <w:gridCol w:w="425"/>
        <w:gridCol w:w="425"/>
        <w:gridCol w:w="425"/>
        <w:gridCol w:w="426"/>
        <w:gridCol w:w="425"/>
        <w:gridCol w:w="425"/>
      </w:tblGrid>
      <w:tr w:rsidR="008975EC" w:rsidRPr="00075C1B" w:rsidTr="006A6E68">
        <w:tc>
          <w:tcPr>
            <w:tcW w:w="3828" w:type="dxa"/>
            <w:gridSpan w:val="2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5</w:t>
            </w:r>
          </w:p>
        </w:tc>
        <w:tc>
          <w:tcPr>
            <w:tcW w:w="283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13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15</w:t>
            </w:r>
          </w:p>
        </w:tc>
        <w:tc>
          <w:tcPr>
            <w:tcW w:w="426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17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18</w:t>
            </w:r>
          </w:p>
        </w:tc>
        <w:tc>
          <w:tcPr>
            <w:tcW w:w="414" w:type="dxa"/>
            <w:gridSpan w:val="2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19</w:t>
            </w:r>
          </w:p>
        </w:tc>
        <w:tc>
          <w:tcPr>
            <w:tcW w:w="437" w:type="dxa"/>
            <w:gridSpan w:val="2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23</w:t>
            </w:r>
          </w:p>
        </w:tc>
        <w:tc>
          <w:tcPr>
            <w:tcW w:w="426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24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25</w:t>
            </w:r>
          </w:p>
        </w:tc>
        <w:tc>
          <w:tcPr>
            <w:tcW w:w="425" w:type="dxa"/>
            <w:vAlign w:val="center"/>
          </w:tcPr>
          <w:p w:rsidR="008975EC" w:rsidRPr="00075C1B" w:rsidRDefault="008975EC" w:rsidP="00F9594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26</w:t>
            </w:r>
          </w:p>
        </w:tc>
      </w:tr>
      <w:tr w:rsidR="00020039" w:rsidRPr="00BE427F" w:rsidTr="000855DE">
        <w:tblPrEx>
          <w:tblCellMar>
            <w:left w:w="108" w:type="dxa"/>
            <w:right w:w="108" w:type="dxa"/>
          </w:tblCellMar>
        </w:tblPrEx>
        <w:trPr>
          <w:trHeight w:val="1906"/>
        </w:trPr>
        <w:tc>
          <w:tcPr>
            <w:tcW w:w="276" w:type="dxa"/>
            <w:vMerge w:val="restart"/>
            <w:textDirection w:val="btLr"/>
            <w:vAlign w:val="center"/>
          </w:tcPr>
          <w:p w:rsidR="00020039" w:rsidRPr="00BE427F" w:rsidRDefault="00020039" w:rsidP="002955EA">
            <w:pPr>
              <w:pStyle w:val="ConsPlusNormal"/>
              <w:ind w:left="113" w:right="113"/>
              <w:jc w:val="center"/>
            </w:pPr>
            <w:r w:rsidRPr="007A2664">
              <w:t>В том числе</w:t>
            </w:r>
          </w:p>
        </w:tc>
        <w:tc>
          <w:tcPr>
            <w:tcW w:w="3552" w:type="dxa"/>
          </w:tcPr>
          <w:p w:rsidR="00AF055D" w:rsidRDefault="00020039" w:rsidP="00670093">
            <w:pPr>
              <w:pStyle w:val="ConsPlusNormal"/>
              <w:ind w:left="-57" w:right="-113"/>
              <w:jc w:val="both"/>
            </w:pPr>
            <w:r>
              <w:t>у</w:t>
            </w:r>
            <w:r w:rsidRPr="00BE427F">
              <w:t>мышленное причинение средней тяжести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t xml:space="preserve">           </w:t>
            </w:r>
          </w:p>
          <w:p w:rsidR="00020039" w:rsidRPr="00601E0A" w:rsidRDefault="00020039" w:rsidP="00670093">
            <w:pPr>
              <w:pStyle w:val="ConsPlusNormal"/>
              <w:ind w:left="-57" w:right="-113"/>
              <w:jc w:val="both"/>
            </w:pPr>
            <w:r>
              <w:t xml:space="preserve"> </w:t>
            </w:r>
          </w:p>
          <w:p w:rsidR="00020039" w:rsidRPr="00BE427F" w:rsidRDefault="00020039" w:rsidP="00670093">
            <w:pPr>
              <w:pStyle w:val="ConsPlusNormal"/>
              <w:ind w:left="-57" w:right="-113"/>
              <w:jc w:val="right"/>
            </w:pPr>
            <w:r>
              <w:t xml:space="preserve">  </w:t>
            </w:r>
            <w:r w:rsidRPr="00BE427F">
              <w:t>п. «е» ч. 2 ст. 112 УК РФ</w:t>
            </w:r>
          </w:p>
        </w:tc>
        <w:tc>
          <w:tcPr>
            <w:tcW w:w="425" w:type="dxa"/>
            <w:vAlign w:val="bottom"/>
          </w:tcPr>
          <w:p w:rsidR="00020039" w:rsidRPr="007A2664" w:rsidRDefault="00020039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08" w:name="F0401"/>
            <w:bookmarkEnd w:id="7108"/>
          </w:p>
        </w:tc>
        <w:tc>
          <w:tcPr>
            <w:tcW w:w="709" w:type="dxa"/>
            <w:vAlign w:val="center"/>
          </w:tcPr>
          <w:p w:rsidR="00020039" w:rsidRPr="000855DE" w:rsidRDefault="00020039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109" w:name="F0402"/>
            <w:bookmarkEnd w:id="7109"/>
          </w:p>
        </w:tc>
        <w:tc>
          <w:tcPr>
            <w:tcW w:w="284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10" w:name="F0403"/>
            <w:bookmarkEnd w:id="7110"/>
          </w:p>
        </w:tc>
        <w:tc>
          <w:tcPr>
            <w:tcW w:w="567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11" w:name="F0404"/>
            <w:bookmarkEnd w:id="7111"/>
          </w:p>
        </w:tc>
        <w:tc>
          <w:tcPr>
            <w:tcW w:w="567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12" w:name="F0405"/>
            <w:bookmarkEnd w:id="7112"/>
          </w:p>
        </w:tc>
        <w:tc>
          <w:tcPr>
            <w:tcW w:w="283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13" w:name="F0406"/>
            <w:bookmarkEnd w:id="7113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14" w:name="F0407"/>
            <w:bookmarkEnd w:id="7114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15" w:name="F0408"/>
            <w:bookmarkEnd w:id="7115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16" w:name="F0409"/>
            <w:bookmarkEnd w:id="7116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17" w:name="F0410"/>
            <w:bookmarkEnd w:id="7117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18" w:name="F0411"/>
            <w:bookmarkEnd w:id="7118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19" w:name="F0412"/>
            <w:bookmarkEnd w:id="7119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20" w:name="F0413"/>
            <w:bookmarkEnd w:id="7120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21" w:name="F0414"/>
            <w:bookmarkEnd w:id="7121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22" w:name="F0415"/>
            <w:bookmarkEnd w:id="7122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23" w:name="F0416"/>
            <w:bookmarkEnd w:id="7123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24" w:name="F0417"/>
            <w:bookmarkEnd w:id="7124"/>
          </w:p>
        </w:tc>
        <w:tc>
          <w:tcPr>
            <w:tcW w:w="432" w:type="dxa"/>
            <w:gridSpan w:val="2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25" w:name="F0418"/>
            <w:bookmarkEnd w:id="7125"/>
          </w:p>
        </w:tc>
        <w:tc>
          <w:tcPr>
            <w:tcW w:w="418" w:type="dxa"/>
            <w:gridSpan w:val="2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26" w:name="F0419"/>
            <w:bookmarkEnd w:id="7126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27" w:name="F0420"/>
            <w:bookmarkEnd w:id="7127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28" w:name="F0421"/>
            <w:bookmarkEnd w:id="7128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29" w:name="F0422"/>
            <w:bookmarkEnd w:id="7129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30" w:name="F0423"/>
            <w:bookmarkEnd w:id="7130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31" w:name="F0424"/>
            <w:bookmarkEnd w:id="7131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32" w:name="F0425"/>
            <w:bookmarkEnd w:id="7132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33" w:name="F0426"/>
            <w:bookmarkEnd w:id="7133"/>
          </w:p>
        </w:tc>
      </w:tr>
      <w:tr w:rsidR="00020039" w:rsidRPr="00BE427F" w:rsidTr="000855DE">
        <w:tblPrEx>
          <w:tblCellMar>
            <w:left w:w="108" w:type="dxa"/>
            <w:right w:w="108" w:type="dxa"/>
          </w:tblCellMar>
        </w:tblPrEx>
        <w:trPr>
          <w:cantSplit/>
          <w:trHeight w:val="1134"/>
        </w:trPr>
        <w:tc>
          <w:tcPr>
            <w:tcW w:w="276" w:type="dxa"/>
            <w:vMerge/>
            <w:textDirection w:val="btLr"/>
          </w:tcPr>
          <w:p w:rsidR="00020039" w:rsidRPr="00BE427F" w:rsidRDefault="00020039" w:rsidP="009110B3">
            <w:pPr>
              <w:ind w:left="113" w:right="113"/>
              <w:jc w:val="center"/>
            </w:pPr>
          </w:p>
        </w:tc>
        <w:tc>
          <w:tcPr>
            <w:tcW w:w="3552" w:type="dxa"/>
          </w:tcPr>
          <w:p w:rsidR="00AF055D" w:rsidRDefault="00020039" w:rsidP="001E23B5">
            <w:pPr>
              <w:pStyle w:val="ConsPlusNormal"/>
              <w:ind w:left="-57" w:right="-113"/>
              <w:jc w:val="both"/>
            </w:pPr>
            <w:r>
              <w:t>у</w:t>
            </w:r>
            <w:r w:rsidRPr="00BE427F">
              <w:t xml:space="preserve">мышленное причинение легкого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 </w:t>
            </w:r>
            <w:r>
              <w:t xml:space="preserve">            </w:t>
            </w:r>
          </w:p>
          <w:p w:rsidR="00020039" w:rsidRPr="00BE427F" w:rsidRDefault="00020039" w:rsidP="00AF055D">
            <w:pPr>
              <w:pStyle w:val="ConsPlusNormal"/>
              <w:ind w:left="-57" w:right="-113"/>
              <w:jc w:val="right"/>
            </w:pPr>
            <w:r w:rsidRPr="00BE427F">
              <w:t>п. «б» ч. 2 ст. 115 УК РФ</w:t>
            </w:r>
          </w:p>
        </w:tc>
        <w:tc>
          <w:tcPr>
            <w:tcW w:w="425" w:type="dxa"/>
            <w:vAlign w:val="bottom"/>
          </w:tcPr>
          <w:p w:rsidR="00020039" w:rsidRPr="007A2664" w:rsidRDefault="00020039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34" w:name="F0501"/>
            <w:bookmarkEnd w:id="7134"/>
          </w:p>
        </w:tc>
        <w:tc>
          <w:tcPr>
            <w:tcW w:w="709" w:type="dxa"/>
            <w:vAlign w:val="center"/>
          </w:tcPr>
          <w:p w:rsidR="00020039" w:rsidRPr="000855DE" w:rsidRDefault="00020039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135" w:name="F0502"/>
            <w:bookmarkEnd w:id="7135"/>
          </w:p>
        </w:tc>
        <w:tc>
          <w:tcPr>
            <w:tcW w:w="284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36" w:name="F0503"/>
            <w:bookmarkEnd w:id="7136"/>
          </w:p>
        </w:tc>
        <w:tc>
          <w:tcPr>
            <w:tcW w:w="567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37" w:name="F0504"/>
            <w:bookmarkEnd w:id="7137"/>
          </w:p>
        </w:tc>
        <w:tc>
          <w:tcPr>
            <w:tcW w:w="567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38" w:name="F0505"/>
            <w:bookmarkEnd w:id="7138"/>
          </w:p>
        </w:tc>
        <w:tc>
          <w:tcPr>
            <w:tcW w:w="283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39" w:name="F0506"/>
            <w:bookmarkEnd w:id="7139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40" w:name="F0507"/>
            <w:bookmarkEnd w:id="7140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41" w:name="F0508"/>
            <w:bookmarkEnd w:id="7141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42" w:name="F0509"/>
            <w:bookmarkEnd w:id="7142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43" w:name="F0510"/>
            <w:bookmarkEnd w:id="7143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44" w:name="F0511"/>
            <w:bookmarkEnd w:id="7144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45" w:name="F0512"/>
            <w:bookmarkEnd w:id="7145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46" w:name="F0513"/>
            <w:bookmarkEnd w:id="7146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47" w:name="F0514"/>
            <w:bookmarkEnd w:id="7147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48" w:name="F0515"/>
            <w:bookmarkEnd w:id="7148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49" w:name="F0516"/>
            <w:bookmarkEnd w:id="7149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50" w:name="F0517"/>
            <w:bookmarkEnd w:id="7150"/>
          </w:p>
        </w:tc>
        <w:tc>
          <w:tcPr>
            <w:tcW w:w="432" w:type="dxa"/>
            <w:gridSpan w:val="2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51" w:name="F0518"/>
            <w:bookmarkEnd w:id="7151"/>
          </w:p>
        </w:tc>
        <w:tc>
          <w:tcPr>
            <w:tcW w:w="418" w:type="dxa"/>
            <w:gridSpan w:val="2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52" w:name="F0519"/>
            <w:bookmarkEnd w:id="7152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53" w:name="F0520"/>
            <w:bookmarkEnd w:id="7153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54" w:name="F0521"/>
            <w:bookmarkEnd w:id="7154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55" w:name="F0522"/>
            <w:bookmarkEnd w:id="7155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56" w:name="F0523"/>
            <w:bookmarkEnd w:id="7156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57" w:name="F0524"/>
            <w:bookmarkEnd w:id="7157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58" w:name="F0525"/>
            <w:bookmarkEnd w:id="7158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59" w:name="F0526"/>
            <w:bookmarkEnd w:id="7159"/>
          </w:p>
        </w:tc>
      </w:tr>
      <w:tr w:rsidR="00020039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020039" w:rsidRPr="00BE427F" w:rsidRDefault="00020039" w:rsidP="009110B3">
            <w:pPr>
              <w:ind w:left="113" w:right="113"/>
              <w:jc w:val="center"/>
            </w:pPr>
          </w:p>
        </w:tc>
        <w:tc>
          <w:tcPr>
            <w:tcW w:w="3552" w:type="dxa"/>
          </w:tcPr>
          <w:p w:rsidR="00AF055D" w:rsidRDefault="00020039" w:rsidP="00223EC1">
            <w:pPr>
              <w:pStyle w:val="ConsPlusNormal"/>
              <w:ind w:left="-57" w:right="-113"/>
              <w:jc w:val="both"/>
            </w:pPr>
            <w:r>
              <w:t>п</w:t>
            </w:r>
            <w:r w:rsidRPr="00BE427F">
              <w:t xml:space="preserve">обои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  <w:r>
              <w:t xml:space="preserve">         </w:t>
            </w:r>
            <w:r w:rsidRPr="00601E0A">
              <w:t xml:space="preserve">        </w:t>
            </w:r>
            <w:r>
              <w:t xml:space="preserve">      </w:t>
            </w:r>
            <w:r w:rsidRPr="00601E0A">
              <w:t xml:space="preserve">   </w:t>
            </w:r>
            <w:r>
              <w:t xml:space="preserve">  </w:t>
            </w:r>
          </w:p>
          <w:p w:rsidR="00020039" w:rsidRPr="00BE427F" w:rsidRDefault="00020039" w:rsidP="00AF055D">
            <w:pPr>
              <w:pStyle w:val="ConsPlusNormal"/>
              <w:ind w:left="-57" w:right="-113"/>
              <w:jc w:val="right"/>
            </w:pPr>
            <w:r>
              <w:t xml:space="preserve"> </w:t>
            </w:r>
            <w:r w:rsidRPr="00BE427F">
              <w:t>ст. 116 УК РФ</w:t>
            </w:r>
          </w:p>
        </w:tc>
        <w:tc>
          <w:tcPr>
            <w:tcW w:w="425" w:type="dxa"/>
            <w:vAlign w:val="bottom"/>
          </w:tcPr>
          <w:p w:rsidR="00020039" w:rsidRPr="007A2664" w:rsidRDefault="00020039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60" w:name="F0601"/>
            <w:bookmarkEnd w:id="7160"/>
          </w:p>
        </w:tc>
        <w:tc>
          <w:tcPr>
            <w:tcW w:w="709" w:type="dxa"/>
            <w:vAlign w:val="center"/>
          </w:tcPr>
          <w:p w:rsidR="00020039" w:rsidRPr="000855DE" w:rsidRDefault="00020039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161" w:name="F0602"/>
            <w:bookmarkEnd w:id="7161"/>
          </w:p>
        </w:tc>
        <w:tc>
          <w:tcPr>
            <w:tcW w:w="284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62" w:name="F0603"/>
            <w:bookmarkEnd w:id="7162"/>
          </w:p>
        </w:tc>
        <w:tc>
          <w:tcPr>
            <w:tcW w:w="567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63" w:name="F0604"/>
            <w:bookmarkEnd w:id="7163"/>
          </w:p>
        </w:tc>
        <w:tc>
          <w:tcPr>
            <w:tcW w:w="567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64" w:name="F0605"/>
            <w:bookmarkEnd w:id="7164"/>
          </w:p>
        </w:tc>
        <w:tc>
          <w:tcPr>
            <w:tcW w:w="283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65" w:name="F0606"/>
            <w:bookmarkEnd w:id="7165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66" w:name="F0607"/>
            <w:bookmarkEnd w:id="7166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67" w:name="F0608"/>
            <w:bookmarkEnd w:id="7167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68" w:name="F0609"/>
            <w:bookmarkEnd w:id="7168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69" w:name="F0610"/>
            <w:bookmarkEnd w:id="7169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70" w:name="F0611"/>
            <w:bookmarkEnd w:id="7170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71" w:name="F0612"/>
            <w:bookmarkEnd w:id="7171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72" w:name="F0613"/>
            <w:bookmarkEnd w:id="7172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73" w:name="F0614"/>
            <w:bookmarkEnd w:id="7173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74" w:name="F0615"/>
            <w:bookmarkEnd w:id="7174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75" w:name="F0616"/>
            <w:bookmarkEnd w:id="7175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76" w:name="F0617"/>
            <w:bookmarkEnd w:id="7176"/>
          </w:p>
        </w:tc>
        <w:tc>
          <w:tcPr>
            <w:tcW w:w="432" w:type="dxa"/>
            <w:gridSpan w:val="2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77" w:name="F0618"/>
            <w:bookmarkEnd w:id="7177"/>
          </w:p>
        </w:tc>
        <w:tc>
          <w:tcPr>
            <w:tcW w:w="418" w:type="dxa"/>
            <w:gridSpan w:val="2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78" w:name="F0619"/>
            <w:bookmarkEnd w:id="7178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79" w:name="F0620"/>
            <w:bookmarkEnd w:id="7179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80" w:name="F0621"/>
            <w:bookmarkEnd w:id="7180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81" w:name="F0622"/>
            <w:bookmarkEnd w:id="7181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82" w:name="F0623"/>
            <w:bookmarkEnd w:id="7182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83" w:name="F0624"/>
            <w:bookmarkEnd w:id="7183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84" w:name="F0625"/>
            <w:bookmarkEnd w:id="7184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85" w:name="F0626"/>
            <w:bookmarkEnd w:id="7185"/>
          </w:p>
        </w:tc>
      </w:tr>
      <w:tr w:rsidR="00020039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020039" w:rsidRPr="00BE427F" w:rsidRDefault="00020039" w:rsidP="009110B3">
            <w:pPr>
              <w:ind w:left="113" w:right="113"/>
              <w:jc w:val="center"/>
            </w:pPr>
          </w:p>
        </w:tc>
        <w:tc>
          <w:tcPr>
            <w:tcW w:w="3552" w:type="dxa"/>
          </w:tcPr>
          <w:p w:rsidR="00AF055D" w:rsidRDefault="00020039" w:rsidP="00670093">
            <w:pPr>
              <w:pStyle w:val="ConsPlusNormal"/>
              <w:ind w:left="-57" w:right="-113"/>
              <w:jc w:val="both"/>
            </w:pPr>
            <w:r>
              <w:t>и</w:t>
            </w:r>
            <w:r w:rsidRPr="00BE427F">
              <w:t>стязание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t xml:space="preserve">          </w:t>
            </w:r>
          </w:p>
          <w:p w:rsidR="00020039" w:rsidRPr="00BE427F" w:rsidRDefault="00020039" w:rsidP="00AF055D">
            <w:pPr>
              <w:pStyle w:val="ConsPlusNormal"/>
              <w:ind w:left="-57" w:right="-113"/>
              <w:jc w:val="right"/>
            </w:pPr>
            <w:r w:rsidRPr="00BE427F">
              <w:t xml:space="preserve"> п. «з» ч. 2 ст. 117 УК РФ</w:t>
            </w:r>
          </w:p>
        </w:tc>
        <w:tc>
          <w:tcPr>
            <w:tcW w:w="425" w:type="dxa"/>
            <w:vAlign w:val="bottom"/>
          </w:tcPr>
          <w:p w:rsidR="00020039" w:rsidRPr="007A2664" w:rsidRDefault="00020039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86" w:name="F0701"/>
            <w:bookmarkEnd w:id="7186"/>
          </w:p>
        </w:tc>
        <w:tc>
          <w:tcPr>
            <w:tcW w:w="709" w:type="dxa"/>
            <w:vAlign w:val="center"/>
          </w:tcPr>
          <w:p w:rsidR="00020039" w:rsidRPr="000855DE" w:rsidRDefault="00020039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187" w:name="F0702"/>
            <w:bookmarkEnd w:id="7187"/>
          </w:p>
        </w:tc>
        <w:tc>
          <w:tcPr>
            <w:tcW w:w="284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88" w:name="F0703"/>
            <w:bookmarkEnd w:id="7188"/>
          </w:p>
        </w:tc>
        <w:tc>
          <w:tcPr>
            <w:tcW w:w="567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89" w:name="F0704"/>
            <w:bookmarkEnd w:id="7189"/>
          </w:p>
        </w:tc>
        <w:tc>
          <w:tcPr>
            <w:tcW w:w="567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90" w:name="F0705"/>
            <w:bookmarkEnd w:id="7190"/>
          </w:p>
        </w:tc>
        <w:tc>
          <w:tcPr>
            <w:tcW w:w="283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91" w:name="F0706"/>
            <w:bookmarkEnd w:id="7191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92" w:name="F0707"/>
            <w:bookmarkEnd w:id="7192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93" w:name="F0708"/>
            <w:bookmarkEnd w:id="7193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94" w:name="F0709"/>
            <w:bookmarkEnd w:id="7194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95" w:name="F0710"/>
            <w:bookmarkEnd w:id="7195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96" w:name="F0711"/>
            <w:bookmarkEnd w:id="7196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97" w:name="F0712"/>
            <w:bookmarkEnd w:id="7197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98" w:name="F0713"/>
            <w:bookmarkEnd w:id="7198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199" w:name="F0714"/>
            <w:bookmarkEnd w:id="7199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00" w:name="F0715"/>
            <w:bookmarkEnd w:id="7200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01" w:name="F0716"/>
            <w:bookmarkEnd w:id="7201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02" w:name="F0717"/>
            <w:bookmarkEnd w:id="7202"/>
          </w:p>
        </w:tc>
        <w:tc>
          <w:tcPr>
            <w:tcW w:w="432" w:type="dxa"/>
            <w:gridSpan w:val="2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03" w:name="F0718"/>
            <w:bookmarkEnd w:id="7203"/>
          </w:p>
        </w:tc>
        <w:tc>
          <w:tcPr>
            <w:tcW w:w="418" w:type="dxa"/>
            <w:gridSpan w:val="2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04" w:name="F0719"/>
            <w:bookmarkEnd w:id="7204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05" w:name="F0720"/>
            <w:bookmarkEnd w:id="7205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06" w:name="F0721"/>
            <w:bookmarkEnd w:id="7206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07" w:name="F0722"/>
            <w:bookmarkEnd w:id="7207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08" w:name="F0723"/>
            <w:bookmarkEnd w:id="7208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09" w:name="F0724"/>
            <w:bookmarkEnd w:id="7209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10" w:name="F0725"/>
            <w:bookmarkEnd w:id="7210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11" w:name="F0726"/>
            <w:bookmarkEnd w:id="7211"/>
          </w:p>
        </w:tc>
      </w:tr>
      <w:tr w:rsidR="00020039" w:rsidRPr="00BE427F" w:rsidTr="000855DE">
        <w:tblPrEx>
          <w:tblCellMar>
            <w:left w:w="108" w:type="dxa"/>
            <w:right w:w="108" w:type="dxa"/>
          </w:tblCellMar>
        </w:tblPrEx>
        <w:trPr>
          <w:trHeight w:val="1868"/>
        </w:trPr>
        <w:tc>
          <w:tcPr>
            <w:tcW w:w="276" w:type="dxa"/>
            <w:vMerge/>
          </w:tcPr>
          <w:p w:rsidR="00020039" w:rsidRPr="007A2664" w:rsidRDefault="00020039" w:rsidP="009110B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020039" w:rsidRPr="009461CE" w:rsidRDefault="00020039" w:rsidP="00670093">
            <w:pPr>
              <w:ind w:left="-57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>гроза убийством или причинением тяжкого вреда здоровью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</w:t>
            </w:r>
            <w:r>
              <w:rPr>
                <w:sz w:val="20"/>
                <w:szCs w:val="20"/>
              </w:rPr>
              <w:t xml:space="preserve">                     </w:t>
            </w:r>
          </w:p>
          <w:p w:rsidR="00020039" w:rsidRPr="00BE427F" w:rsidRDefault="00020039" w:rsidP="00670093">
            <w:pPr>
              <w:ind w:left="-57" w:right="-113"/>
              <w:jc w:val="right"/>
            </w:pPr>
            <w:r>
              <w:rPr>
                <w:sz w:val="20"/>
                <w:szCs w:val="20"/>
              </w:rPr>
              <w:t xml:space="preserve">    </w:t>
            </w:r>
            <w:r w:rsidRPr="007A2664">
              <w:rPr>
                <w:sz w:val="20"/>
                <w:szCs w:val="20"/>
              </w:rPr>
              <w:t>ч. 2 ст. 119 УК РФ</w:t>
            </w:r>
          </w:p>
        </w:tc>
        <w:tc>
          <w:tcPr>
            <w:tcW w:w="425" w:type="dxa"/>
            <w:vAlign w:val="bottom"/>
          </w:tcPr>
          <w:p w:rsidR="00020039" w:rsidRPr="007A2664" w:rsidRDefault="00020039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12" w:name="F0801"/>
            <w:bookmarkEnd w:id="7212"/>
          </w:p>
        </w:tc>
        <w:tc>
          <w:tcPr>
            <w:tcW w:w="709" w:type="dxa"/>
            <w:vAlign w:val="center"/>
          </w:tcPr>
          <w:p w:rsidR="00020039" w:rsidRPr="000855DE" w:rsidRDefault="00020039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213" w:name="F0802"/>
            <w:bookmarkEnd w:id="7213"/>
          </w:p>
        </w:tc>
        <w:tc>
          <w:tcPr>
            <w:tcW w:w="284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14" w:name="F0803"/>
            <w:bookmarkEnd w:id="7214"/>
          </w:p>
        </w:tc>
        <w:tc>
          <w:tcPr>
            <w:tcW w:w="567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15" w:name="F0804"/>
            <w:bookmarkEnd w:id="7215"/>
          </w:p>
        </w:tc>
        <w:tc>
          <w:tcPr>
            <w:tcW w:w="567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16" w:name="F0805"/>
            <w:bookmarkEnd w:id="7216"/>
          </w:p>
        </w:tc>
        <w:tc>
          <w:tcPr>
            <w:tcW w:w="283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17" w:name="F0806"/>
            <w:bookmarkEnd w:id="7217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18" w:name="F0807"/>
            <w:bookmarkEnd w:id="7218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19" w:name="F0808"/>
            <w:bookmarkEnd w:id="7219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20" w:name="F0809"/>
            <w:bookmarkEnd w:id="7220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21" w:name="F0810"/>
            <w:bookmarkEnd w:id="7221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22" w:name="F0811"/>
            <w:bookmarkEnd w:id="7222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23" w:name="F0812"/>
            <w:bookmarkEnd w:id="7223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24" w:name="F0813"/>
            <w:bookmarkEnd w:id="7224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25" w:name="F0814"/>
            <w:bookmarkEnd w:id="7225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26" w:name="F0815"/>
            <w:bookmarkEnd w:id="7226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27" w:name="F0816"/>
            <w:bookmarkEnd w:id="7227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28" w:name="F0817"/>
            <w:bookmarkEnd w:id="7228"/>
          </w:p>
        </w:tc>
        <w:tc>
          <w:tcPr>
            <w:tcW w:w="432" w:type="dxa"/>
            <w:gridSpan w:val="2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29" w:name="F0818"/>
            <w:bookmarkEnd w:id="7229"/>
          </w:p>
        </w:tc>
        <w:tc>
          <w:tcPr>
            <w:tcW w:w="418" w:type="dxa"/>
            <w:gridSpan w:val="2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30" w:name="F0819"/>
            <w:bookmarkEnd w:id="7230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31" w:name="F0820"/>
            <w:bookmarkEnd w:id="7231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32" w:name="F0821"/>
            <w:bookmarkEnd w:id="7232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33" w:name="F0822"/>
            <w:bookmarkEnd w:id="7233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34" w:name="F0823"/>
            <w:bookmarkEnd w:id="7234"/>
          </w:p>
        </w:tc>
        <w:tc>
          <w:tcPr>
            <w:tcW w:w="426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35" w:name="F0824"/>
            <w:bookmarkEnd w:id="7235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36" w:name="F0825"/>
            <w:bookmarkEnd w:id="7236"/>
          </w:p>
        </w:tc>
        <w:tc>
          <w:tcPr>
            <w:tcW w:w="425" w:type="dxa"/>
            <w:vAlign w:val="center"/>
          </w:tcPr>
          <w:p w:rsidR="00020039" w:rsidRPr="000855DE" w:rsidRDefault="00020039" w:rsidP="000855DE">
            <w:pPr>
              <w:jc w:val="center"/>
              <w:rPr>
                <w:sz w:val="18"/>
                <w:szCs w:val="18"/>
              </w:rPr>
            </w:pPr>
            <w:bookmarkStart w:id="7237" w:name="F0826"/>
            <w:bookmarkEnd w:id="7237"/>
          </w:p>
        </w:tc>
      </w:tr>
    </w:tbl>
    <w:p w:rsidR="00AF055D" w:rsidRDefault="00AF055D">
      <w:r>
        <w:br w:type="page"/>
      </w:r>
    </w:p>
    <w:tbl>
      <w:tblPr>
        <w:tblW w:w="15593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276"/>
        <w:gridCol w:w="285"/>
        <w:gridCol w:w="128"/>
        <w:gridCol w:w="433"/>
        <w:gridCol w:w="2706"/>
        <w:gridCol w:w="425"/>
        <w:gridCol w:w="425"/>
        <w:gridCol w:w="709"/>
        <w:gridCol w:w="284"/>
        <w:gridCol w:w="425"/>
        <w:gridCol w:w="709"/>
        <w:gridCol w:w="283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7"/>
        <w:gridCol w:w="407"/>
        <w:gridCol w:w="11"/>
        <w:gridCol w:w="284"/>
        <w:gridCol w:w="142"/>
        <w:gridCol w:w="283"/>
        <w:gridCol w:w="142"/>
        <w:gridCol w:w="283"/>
        <w:gridCol w:w="142"/>
        <w:gridCol w:w="425"/>
        <w:gridCol w:w="426"/>
        <w:gridCol w:w="425"/>
        <w:gridCol w:w="425"/>
      </w:tblGrid>
      <w:tr w:rsidR="00AF055D" w:rsidRPr="00075C1B" w:rsidTr="00CD11DE">
        <w:trPr>
          <w:tblHeader/>
        </w:trPr>
        <w:tc>
          <w:tcPr>
            <w:tcW w:w="3828" w:type="dxa"/>
            <w:gridSpan w:val="5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5</w:t>
            </w:r>
          </w:p>
        </w:tc>
        <w:tc>
          <w:tcPr>
            <w:tcW w:w="283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13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15</w:t>
            </w:r>
          </w:p>
        </w:tc>
        <w:tc>
          <w:tcPr>
            <w:tcW w:w="426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17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18</w:t>
            </w:r>
          </w:p>
        </w:tc>
        <w:tc>
          <w:tcPr>
            <w:tcW w:w="414" w:type="dxa"/>
            <w:gridSpan w:val="2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19</w:t>
            </w:r>
          </w:p>
        </w:tc>
        <w:tc>
          <w:tcPr>
            <w:tcW w:w="295" w:type="dxa"/>
            <w:gridSpan w:val="2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  <w:gridSpan w:val="2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gridSpan w:val="2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gridSpan w:val="2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23</w:t>
            </w:r>
          </w:p>
        </w:tc>
        <w:tc>
          <w:tcPr>
            <w:tcW w:w="426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24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25</w:t>
            </w:r>
          </w:p>
        </w:tc>
        <w:tc>
          <w:tcPr>
            <w:tcW w:w="425" w:type="dxa"/>
            <w:vAlign w:val="center"/>
          </w:tcPr>
          <w:p w:rsidR="00AF055D" w:rsidRPr="00075C1B" w:rsidRDefault="00AF055D" w:rsidP="003236F1">
            <w:pPr>
              <w:jc w:val="center"/>
              <w:rPr>
                <w:sz w:val="18"/>
                <w:szCs w:val="18"/>
              </w:rPr>
            </w:pPr>
            <w:r w:rsidRPr="00075C1B">
              <w:rPr>
                <w:sz w:val="18"/>
                <w:szCs w:val="18"/>
              </w:rPr>
              <w:t>26</w:t>
            </w:r>
          </w:p>
        </w:tc>
      </w:tr>
      <w:tr w:rsidR="0044488C" w:rsidRPr="00BE427F" w:rsidTr="000855DE">
        <w:tblPrEx>
          <w:tblCellMar>
            <w:left w:w="108" w:type="dxa"/>
            <w:right w:w="108" w:type="dxa"/>
          </w:tblCellMar>
        </w:tblPrEx>
        <w:trPr>
          <w:trHeight w:val="359"/>
        </w:trPr>
        <w:tc>
          <w:tcPr>
            <w:tcW w:w="276" w:type="dxa"/>
            <w:vMerge w:val="restart"/>
            <w:textDirection w:val="btLr"/>
            <w:vAlign w:val="center"/>
          </w:tcPr>
          <w:p w:rsidR="0044488C" w:rsidRPr="007A2664" w:rsidRDefault="0044488C" w:rsidP="00FB0ED7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3552" w:type="dxa"/>
            <w:gridSpan w:val="4"/>
          </w:tcPr>
          <w:p w:rsidR="0044488C" w:rsidRDefault="0044488C" w:rsidP="00A54D94">
            <w:pPr>
              <w:ind w:left="-57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равенства прав и свобод человека и гражданина </w:t>
            </w:r>
            <w:r w:rsidRPr="00A54D94">
              <w:rPr>
                <w:sz w:val="20"/>
                <w:szCs w:val="20"/>
              </w:rPr>
              <w:t xml:space="preserve">   </w:t>
            </w:r>
          </w:p>
          <w:p w:rsidR="0044488C" w:rsidRDefault="0044488C" w:rsidP="00A54D94">
            <w:pPr>
              <w:ind w:left="-57" w:right="-113"/>
              <w:rPr>
                <w:sz w:val="20"/>
                <w:szCs w:val="20"/>
              </w:rPr>
            </w:pPr>
          </w:p>
          <w:p w:rsidR="0044488C" w:rsidRPr="007A2664" w:rsidRDefault="0044488C" w:rsidP="00221C16">
            <w:pPr>
              <w:ind w:left="-57" w:right="-113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136 УК РФ</w:t>
            </w:r>
          </w:p>
        </w:tc>
        <w:tc>
          <w:tcPr>
            <w:tcW w:w="425" w:type="dxa"/>
            <w:vAlign w:val="bottom"/>
          </w:tcPr>
          <w:p w:rsidR="0044488C" w:rsidRPr="007A2664" w:rsidRDefault="0044488C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38" w:name="F0901"/>
            <w:bookmarkEnd w:id="7238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239" w:name="F0902"/>
            <w:bookmarkEnd w:id="7239"/>
          </w:p>
        </w:tc>
        <w:tc>
          <w:tcPr>
            <w:tcW w:w="284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40" w:name="F0903"/>
            <w:bookmarkEnd w:id="7240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41" w:name="F0904"/>
            <w:bookmarkEnd w:id="7241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42" w:name="F0905"/>
            <w:bookmarkEnd w:id="7242"/>
          </w:p>
        </w:tc>
        <w:tc>
          <w:tcPr>
            <w:tcW w:w="283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43" w:name="F0906"/>
            <w:bookmarkEnd w:id="7243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44" w:name="F0907"/>
            <w:bookmarkEnd w:id="7244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45" w:name="F0908"/>
            <w:bookmarkEnd w:id="7245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46" w:name="F0909"/>
            <w:bookmarkEnd w:id="7246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47" w:name="F0910"/>
            <w:bookmarkEnd w:id="7247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48" w:name="F0911"/>
            <w:bookmarkEnd w:id="7248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49" w:name="F0912"/>
            <w:bookmarkEnd w:id="724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50" w:name="F0913"/>
            <w:bookmarkEnd w:id="7250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51" w:name="F0914"/>
            <w:bookmarkEnd w:id="7251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52" w:name="F0915"/>
            <w:bookmarkEnd w:id="7252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53" w:name="F0916"/>
            <w:bookmarkEnd w:id="7253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54" w:name="F0917"/>
            <w:bookmarkEnd w:id="7254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55" w:name="F0918"/>
            <w:bookmarkEnd w:id="7255"/>
          </w:p>
        </w:tc>
        <w:tc>
          <w:tcPr>
            <w:tcW w:w="425" w:type="dxa"/>
            <w:gridSpan w:val="3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56" w:name="F0919"/>
            <w:bookmarkEnd w:id="7256"/>
          </w:p>
        </w:tc>
        <w:tc>
          <w:tcPr>
            <w:tcW w:w="426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57" w:name="F0920"/>
            <w:bookmarkEnd w:id="7257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58" w:name="F0921"/>
            <w:bookmarkEnd w:id="7258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59" w:name="F0922"/>
            <w:bookmarkEnd w:id="725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60" w:name="F0923"/>
            <w:bookmarkEnd w:id="7260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61" w:name="F0924"/>
            <w:bookmarkEnd w:id="7261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62" w:name="F0925"/>
            <w:bookmarkEnd w:id="7262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63" w:name="F0926"/>
            <w:bookmarkEnd w:id="7263"/>
          </w:p>
        </w:tc>
      </w:tr>
      <w:tr w:rsidR="0044488C" w:rsidRPr="00BE427F" w:rsidTr="000855DE">
        <w:tblPrEx>
          <w:tblCellMar>
            <w:left w:w="108" w:type="dxa"/>
            <w:right w:w="108" w:type="dxa"/>
          </w:tblCellMar>
        </w:tblPrEx>
        <w:trPr>
          <w:trHeight w:val="895"/>
        </w:trPr>
        <w:tc>
          <w:tcPr>
            <w:tcW w:w="276" w:type="dxa"/>
            <w:vMerge/>
          </w:tcPr>
          <w:p w:rsidR="0044488C" w:rsidRPr="007A2664" w:rsidRDefault="0044488C" w:rsidP="00FB0ED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44488C" w:rsidRDefault="0044488C" w:rsidP="00221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оспрепятствование осуществлению избирательных прав или работе избирательных комиссий  </w:t>
            </w:r>
          </w:p>
          <w:p w:rsidR="0044488C" w:rsidRDefault="0044488C" w:rsidP="002212E0">
            <w:pPr>
              <w:rPr>
                <w:sz w:val="20"/>
                <w:szCs w:val="20"/>
              </w:rPr>
            </w:pPr>
          </w:p>
          <w:p w:rsidR="0044488C" w:rsidRPr="007A2664" w:rsidRDefault="0044488C" w:rsidP="002212E0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141 УК РФ</w:t>
            </w:r>
          </w:p>
        </w:tc>
        <w:tc>
          <w:tcPr>
            <w:tcW w:w="425" w:type="dxa"/>
            <w:vAlign w:val="bottom"/>
          </w:tcPr>
          <w:p w:rsidR="0044488C" w:rsidRPr="007A2664" w:rsidRDefault="0044488C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64" w:name="F1001"/>
            <w:bookmarkEnd w:id="7264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265" w:name="F1002"/>
            <w:bookmarkEnd w:id="7265"/>
          </w:p>
        </w:tc>
        <w:tc>
          <w:tcPr>
            <w:tcW w:w="284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66" w:name="F1003"/>
            <w:bookmarkEnd w:id="7266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67" w:name="F1004"/>
            <w:bookmarkEnd w:id="7267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68" w:name="F1005"/>
            <w:bookmarkEnd w:id="7268"/>
          </w:p>
        </w:tc>
        <w:tc>
          <w:tcPr>
            <w:tcW w:w="283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69" w:name="F1006"/>
            <w:bookmarkEnd w:id="726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70" w:name="F1007"/>
            <w:bookmarkEnd w:id="7270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71" w:name="F1008"/>
            <w:bookmarkEnd w:id="7271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72" w:name="F1009"/>
            <w:bookmarkEnd w:id="7272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73" w:name="F1010"/>
            <w:bookmarkEnd w:id="7273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74" w:name="F1011"/>
            <w:bookmarkEnd w:id="7274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75" w:name="F1012"/>
            <w:bookmarkEnd w:id="7275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76" w:name="F1013"/>
            <w:bookmarkEnd w:id="7276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77" w:name="F1014"/>
            <w:bookmarkEnd w:id="7277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78" w:name="F1015"/>
            <w:bookmarkEnd w:id="7278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79" w:name="F1016"/>
            <w:bookmarkEnd w:id="727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80" w:name="F1017"/>
            <w:bookmarkEnd w:id="7280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81" w:name="F1018"/>
            <w:bookmarkEnd w:id="7281"/>
          </w:p>
        </w:tc>
        <w:tc>
          <w:tcPr>
            <w:tcW w:w="425" w:type="dxa"/>
            <w:gridSpan w:val="3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82" w:name="F1019"/>
            <w:bookmarkEnd w:id="7282"/>
          </w:p>
        </w:tc>
        <w:tc>
          <w:tcPr>
            <w:tcW w:w="426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83" w:name="F1020"/>
            <w:bookmarkEnd w:id="7283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84" w:name="F1021"/>
            <w:bookmarkEnd w:id="7284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85" w:name="F1022"/>
            <w:bookmarkEnd w:id="7285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86" w:name="F1023"/>
            <w:bookmarkEnd w:id="7286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87" w:name="F1024"/>
            <w:bookmarkEnd w:id="7287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88" w:name="F1025"/>
            <w:bookmarkEnd w:id="7288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89" w:name="F1026"/>
            <w:bookmarkEnd w:id="7289"/>
          </w:p>
        </w:tc>
      </w:tr>
      <w:tr w:rsidR="0044488C" w:rsidRPr="00BE427F" w:rsidTr="000855DE">
        <w:tblPrEx>
          <w:tblCellMar>
            <w:left w:w="108" w:type="dxa"/>
            <w:right w:w="108" w:type="dxa"/>
          </w:tblCellMar>
        </w:tblPrEx>
        <w:trPr>
          <w:trHeight w:val="621"/>
        </w:trPr>
        <w:tc>
          <w:tcPr>
            <w:tcW w:w="276" w:type="dxa"/>
            <w:vMerge/>
            <w:textDirection w:val="btLr"/>
            <w:vAlign w:val="center"/>
          </w:tcPr>
          <w:p w:rsidR="0044488C" w:rsidRPr="007A2664" w:rsidRDefault="0044488C" w:rsidP="00FB0ED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44488C" w:rsidRDefault="0044488C" w:rsidP="007402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 xml:space="preserve">альсификация избирательных документов, документов референдума </w:t>
            </w:r>
          </w:p>
          <w:p w:rsidR="0044488C" w:rsidRDefault="0044488C" w:rsidP="0074029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</w:t>
            </w:r>
          </w:p>
          <w:p w:rsidR="0044488C" w:rsidRPr="007A2664" w:rsidRDefault="0044488C" w:rsidP="002212E0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142 УК РФ</w:t>
            </w:r>
          </w:p>
        </w:tc>
        <w:tc>
          <w:tcPr>
            <w:tcW w:w="425" w:type="dxa"/>
            <w:vAlign w:val="bottom"/>
          </w:tcPr>
          <w:p w:rsidR="0044488C" w:rsidRPr="007A2664" w:rsidRDefault="0044488C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90" w:name="F1101"/>
            <w:bookmarkEnd w:id="7290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291" w:name="F1102"/>
            <w:bookmarkEnd w:id="7291"/>
          </w:p>
        </w:tc>
        <w:tc>
          <w:tcPr>
            <w:tcW w:w="284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92" w:name="F1103"/>
            <w:bookmarkEnd w:id="7292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93" w:name="F1104"/>
            <w:bookmarkEnd w:id="7293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94" w:name="F1105"/>
            <w:bookmarkEnd w:id="7294"/>
          </w:p>
        </w:tc>
        <w:tc>
          <w:tcPr>
            <w:tcW w:w="283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95" w:name="F1106"/>
            <w:bookmarkEnd w:id="7295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96" w:name="F1107"/>
            <w:bookmarkEnd w:id="7296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97" w:name="F1108"/>
            <w:bookmarkEnd w:id="7297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98" w:name="F1109"/>
            <w:bookmarkEnd w:id="7298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299" w:name="F1110"/>
            <w:bookmarkEnd w:id="729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00" w:name="F1111"/>
            <w:bookmarkEnd w:id="7300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01" w:name="F1112"/>
            <w:bookmarkEnd w:id="7301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02" w:name="F1113"/>
            <w:bookmarkEnd w:id="7302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03" w:name="F1114"/>
            <w:bookmarkEnd w:id="7303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04" w:name="F1115"/>
            <w:bookmarkEnd w:id="7304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05" w:name="F1116"/>
            <w:bookmarkEnd w:id="7305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06" w:name="F1117"/>
            <w:bookmarkEnd w:id="7306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07" w:name="F1118"/>
            <w:bookmarkEnd w:id="7307"/>
          </w:p>
        </w:tc>
        <w:tc>
          <w:tcPr>
            <w:tcW w:w="425" w:type="dxa"/>
            <w:gridSpan w:val="3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08" w:name="F1119"/>
            <w:bookmarkEnd w:id="7308"/>
          </w:p>
        </w:tc>
        <w:tc>
          <w:tcPr>
            <w:tcW w:w="426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09" w:name="F1120"/>
            <w:bookmarkEnd w:id="7309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10" w:name="F1121"/>
            <w:bookmarkEnd w:id="7310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11" w:name="F1122"/>
            <w:bookmarkEnd w:id="7311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12" w:name="F1123"/>
            <w:bookmarkEnd w:id="7312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13" w:name="F1124"/>
            <w:bookmarkEnd w:id="7313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14" w:name="F1125"/>
            <w:bookmarkEnd w:id="7314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15" w:name="F1126"/>
            <w:bookmarkEnd w:id="7315"/>
          </w:p>
        </w:tc>
      </w:tr>
      <w:tr w:rsidR="0044488C" w:rsidRPr="00BE427F" w:rsidTr="000855DE">
        <w:tblPrEx>
          <w:tblCellMar>
            <w:left w:w="108" w:type="dxa"/>
            <w:right w:w="108" w:type="dxa"/>
          </w:tblCellMar>
        </w:tblPrEx>
        <w:trPr>
          <w:trHeight w:val="421"/>
        </w:trPr>
        <w:tc>
          <w:tcPr>
            <w:tcW w:w="276" w:type="dxa"/>
            <w:vMerge/>
          </w:tcPr>
          <w:p w:rsidR="0044488C" w:rsidRPr="007A2664" w:rsidRDefault="0044488C" w:rsidP="00FB0ED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44488C" w:rsidRDefault="0044488C" w:rsidP="00221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7A2664">
              <w:rPr>
                <w:sz w:val="20"/>
                <w:szCs w:val="20"/>
              </w:rPr>
              <w:t xml:space="preserve">альсификация итогов голосования </w:t>
            </w:r>
          </w:p>
          <w:p w:rsidR="0044488C" w:rsidRDefault="0044488C" w:rsidP="002212E0">
            <w:pPr>
              <w:rPr>
                <w:sz w:val="20"/>
                <w:szCs w:val="20"/>
              </w:rPr>
            </w:pPr>
          </w:p>
          <w:p w:rsidR="0044488C" w:rsidRPr="007A2664" w:rsidRDefault="0044488C" w:rsidP="002212E0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142.1 УК РФ</w:t>
            </w:r>
          </w:p>
        </w:tc>
        <w:tc>
          <w:tcPr>
            <w:tcW w:w="425" w:type="dxa"/>
            <w:vAlign w:val="bottom"/>
          </w:tcPr>
          <w:p w:rsidR="0044488C" w:rsidRPr="007A2664" w:rsidRDefault="0044488C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16" w:name="F1201"/>
            <w:bookmarkEnd w:id="7316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317" w:name="F1202"/>
            <w:bookmarkEnd w:id="7317"/>
          </w:p>
        </w:tc>
        <w:tc>
          <w:tcPr>
            <w:tcW w:w="284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18" w:name="F1203"/>
            <w:bookmarkEnd w:id="7318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19" w:name="F1204"/>
            <w:bookmarkEnd w:id="7319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20" w:name="F1205"/>
            <w:bookmarkEnd w:id="7320"/>
          </w:p>
        </w:tc>
        <w:tc>
          <w:tcPr>
            <w:tcW w:w="283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21" w:name="F1206"/>
            <w:bookmarkEnd w:id="7321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22" w:name="F1207"/>
            <w:bookmarkEnd w:id="7322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23" w:name="F1208"/>
            <w:bookmarkEnd w:id="7323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24" w:name="F1209"/>
            <w:bookmarkEnd w:id="7324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25" w:name="F1210"/>
            <w:bookmarkEnd w:id="7325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26" w:name="F1211"/>
            <w:bookmarkEnd w:id="7326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27" w:name="F1212"/>
            <w:bookmarkEnd w:id="7327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28" w:name="F1213"/>
            <w:bookmarkEnd w:id="7328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29" w:name="F1214"/>
            <w:bookmarkEnd w:id="732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30" w:name="F1215"/>
            <w:bookmarkEnd w:id="7330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31" w:name="F1216"/>
            <w:bookmarkEnd w:id="7331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32" w:name="F1217"/>
            <w:bookmarkEnd w:id="7332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33" w:name="F1218"/>
            <w:bookmarkEnd w:id="7333"/>
          </w:p>
        </w:tc>
        <w:tc>
          <w:tcPr>
            <w:tcW w:w="425" w:type="dxa"/>
            <w:gridSpan w:val="3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34" w:name="F1219"/>
            <w:bookmarkEnd w:id="7334"/>
          </w:p>
        </w:tc>
        <w:tc>
          <w:tcPr>
            <w:tcW w:w="426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35" w:name="F1220"/>
            <w:bookmarkEnd w:id="7335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36" w:name="F1221"/>
            <w:bookmarkEnd w:id="7336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37" w:name="F1222"/>
            <w:bookmarkEnd w:id="7337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38" w:name="F1223"/>
            <w:bookmarkEnd w:id="7338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39" w:name="F1224"/>
            <w:bookmarkEnd w:id="733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40" w:name="F1225"/>
            <w:bookmarkEnd w:id="7340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41" w:name="F1226"/>
            <w:bookmarkEnd w:id="7341"/>
          </w:p>
        </w:tc>
      </w:tr>
      <w:tr w:rsidR="0044488C" w:rsidRPr="00BE427F" w:rsidTr="000855DE">
        <w:tblPrEx>
          <w:tblCellMar>
            <w:left w:w="108" w:type="dxa"/>
            <w:right w:w="108" w:type="dxa"/>
          </w:tblCellMar>
        </w:tblPrEx>
        <w:trPr>
          <w:trHeight w:val="372"/>
        </w:trPr>
        <w:tc>
          <w:tcPr>
            <w:tcW w:w="276" w:type="dxa"/>
            <w:vMerge/>
          </w:tcPr>
          <w:p w:rsidR="0044488C" w:rsidRPr="007A2664" w:rsidRDefault="0044488C" w:rsidP="00FB0ED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44488C" w:rsidRDefault="0044488C" w:rsidP="00A54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права на свободу совести и вероисповеданий </w:t>
            </w:r>
            <w:r>
              <w:rPr>
                <w:sz w:val="20"/>
                <w:szCs w:val="20"/>
              </w:rPr>
              <w:t xml:space="preserve">     </w:t>
            </w:r>
            <w:r w:rsidRPr="00A54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</w:p>
          <w:p w:rsidR="0044488C" w:rsidRDefault="0044488C" w:rsidP="00A54D94">
            <w:pPr>
              <w:rPr>
                <w:sz w:val="20"/>
                <w:szCs w:val="20"/>
              </w:rPr>
            </w:pPr>
          </w:p>
          <w:p w:rsidR="0044488C" w:rsidRPr="007A2664" w:rsidRDefault="0044488C" w:rsidP="00221C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ст. 148 УК РФ</w:t>
            </w:r>
          </w:p>
        </w:tc>
        <w:tc>
          <w:tcPr>
            <w:tcW w:w="425" w:type="dxa"/>
            <w:vAlign w:val="bottom"/>
          </w:tcPr>
          <w:p w:rsidR="0044488C" w:rsidRPr="007A2664" w:rsidRDefault="0044488C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42" w:name="F1301"/>
            <w:bookmarkEnd w:id="734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44488C" w:rsidRPr="000855DE" w:rsidRDefault="00012017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343" w:name="F1302"/>
            <w:bookmarkEnd w:id="7343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284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44" w:name="F1303"/>
            <w:bookmarkEnd w:id="7344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45" w:name="F1304"/>
            <w:bookmarkEnd w:id="734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46" w:name="F1305"/>
            <w:bookmarkEnd w:id="734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47" w:name="F1306"/>
            <w:bookmarkEnd w:id="734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48" w:name="F1307"/>
            <w:bookmarkEnd w:id="734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6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49" w:name="F1308"/>
            <w:bookmarkEnd w:id="7349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50" w:name="F1309"/>
            <w:bookmarkEnd w:id="735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51" w:name="F1310"/>
            <w:bookmarkEnd w:id="735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52" w:name="F1311"/>
            <w:bookmarkEnd w:id="735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53" w:name="F1312"/>
            <w:bookmarkEnd w:id="735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54" w:name="F1313"/>
            <w:bookmarkEnd w:id="735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55" w:name="F1314"/>
            <w:bookmarkEnd w:id="735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56" w:name="F1315"/>
            <w:bookmarkEnd w:id="73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57" w:name="F1316"/>
            <w:bookmarkEnd w:id="7357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58" w:name="F1317"/>
            <w:bookmarkEnd w:id="735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59" w:name="F1318"/>
            <w:bookmarkEnd w:id="73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3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60" w:name="F1319"/>
            <w:bookmarkEnd w:id="73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61" w:name="F1320"/>
            <w:bookmarkEnd w:id="7361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62" w:name="F1321"/>
            <w:bookmarkEnd w:id="736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63" w:name="F1322"/>
            <w:bookmarkEnd w:id="736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64" w:name="F1323"/>
            <w:bookmarkEnd w:id="736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65" w:name="F1324"/>
            <w:bookmarkEnd w:id="736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66" w:name="F1325"/>
            <w:bookmarkEnd w:id="736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44488C" w:rsidRPr="000855DE" w:rsidRDefault="00012017" w:rsidP="000855DE">
            <w:pPr>
              <w:jc w:val="center"/>
              <w:rPr>
                <w:sz w:val="18"/>
                <w:szCs w:val="18"/>
              </w:rPr>
            </w:pPr>
            <w:bookmarkStart w:id="7367" w:name="F1326"/>
            <w:bookmarkEnd w:id="7367"/>
            <w:r>
              <w:rPr>
                <w:sz w:val="18"/>
                <w:szCs w:val="18"/>
              </w:rPr>
              <w:t xml:space="preserve"> 0</w:t>
            </w:r>
          </w:p>
        </w:tc>
      </w:tr>
      <w:tr w:rsidR="0044488C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44488C" w:rsidRPr="007A2664" w:rsidRDefault="0044488C" w:rsidP="00FB0ED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44488C" w:rsidRDefault="0044488C" w:rsidP="00A54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оспрепятствование проведению собрания, митинга, демонстрации, шествия, пикетирования или участию в них  </w:t>
            </w:r>
            <w:r>
              <w:rPr>
                <w:sz w:val="20"/>
                <w:szCs w:val="20"/>
              </w:rPr>
              <w:t xml:space="preserve">                         </w:t>
            </w:r>
            <w:r w:rsidRPr="00A54D94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</w:t>
            </w:r>
          </w:p>
          <w:p w:rsidR="0044488C" w:rsidRDefault="0044488C" w:rsidP="00A54D94">
            <w:pPr>
              <w:rPr>
                <w:sz w:val="20"/>
                <w:szCs w:val="20"/>
              </w:rPr>
            </w:pPr>
          </w:p>
          <w:p w:rsidR="0044488C" w:rsidRPr="007A2664" w:rsidRDefault="0044488C" w:rsidP="00221C16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ст. 149 УК РФ</w:t>
            </w:r>
          </w:p>
        </w:tc>
        <w:tc>
          <w:tcPr>
            <w:tcW w:w="425" w:type="dxa"/>
            <w:vAlign w:val="bottom"/>
          </w:tcPr>
          <w:p w:rsidR="0044488C" w:rsidRPr="007A2664" w:rsidRDefault="0044488C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68" w:name="F1401"/>
            <w:bookmarkEnd w:id="7368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369" w:name="F1402"/>
            <w:bookmarkEnd w:id="7369"/>
          </w:p>
        </w:tc>
        <w:tc>
          <w:tcPr>
            <w:tcW w:w="284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70" w:name="F1403"/>
            <w:bookmarkEnd w:id="7370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71" w:name="F1404"/>
            <w:bookmarkEnd w:id="7371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72" w:name="F1405"/>
            <w:bookmarkEnd w:id="7372"/>
          </w:p>
        </w:tc>
        <w:tc>
          <w:tcPr>
            <w:tcW w:w="283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73" w:name="F1406"/>
            <w:bookmarkEnd w:id="7373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74" w:name="F1407"/>
            <w:bookmarkEnd w:id="7374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75" w:name="F1408"/>
            <w:bookmarkEnd w:id="7375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76" w:name="F1409"/>
            <w:bookmarkEnd w:id="7376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77" w:name="F1410"/>
            <w:bookmarkEnd w:id="7377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78" w:name="F1411"/>
            <w:bookmarkEnd w:id="7378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79" w:name="F1412"/>
            <w:bookmarkEnd w:id="737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80" w:name="F1413"/>
            <w:bookmarkEnd w:id="7380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81" w:name="F1414"/>
            <w:bookmarkEnd w:id="7381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82" w:name="F1415"/>
            <w:bookmarkEnd w:id="7382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83" w:name="F1416"/>
            <w:bookmarkEnd w:id="7383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84" w:name="F1417"/>
            <w:bookmarkEnd w:id="7384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85" w:name="F1418"/>
            <w:bookmarkEnd w:id="7385"/>
          </w:p>
        </w:tc>
        <w:tc>
          <w:tcPr>
            <w:tcW w:w="425" w:type="dxa"/>
            <w:gridSpan w:val="3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86" w:name="F1419"/>
            <w:bookmarkEnd w:id="7386"/>
          </w:p>
        </w:tc>
        <w:tc>
          <w:tcPr>
            <w:tcW w:w="426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87" w:name="F1420"/>
            <w:bookmarkEnd w:id="7387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88" w:name="F1421"/>
            <w:bookmarkEnd w:id="7388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89" w:name="F1422"/>
            <w:bookmarkEnd w:id="738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90" w:name="F1423"/>
            <w:bookmarkEnd w:id="7390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91" w:name="F1424"/>
            <w:bookmarkEnd w:id="7391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92" w:name="F1425"/>
            <w:bookmarkEnd w:id="7392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93" w:name="F1426"/>
            <w:bookmarkEnd w:id="7393"/>
          </w:p>
        </w:tc>
      </w:tr>
      <w:tr w:rsidR="0044488C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44488C" w:rsidRPr="007A2664" w:rsidRDefault="0044488C" w:rsidP="00FB0ED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44488C" w:rsidRDefault="0044488C" w:rsidP="00221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овлечение несовершеннолетнего в совершение преступления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 </w:t>
            </w:r>
          </w:p>
          <w:p w:rsidR="0044488C" w:rsidRDefault="0044488C" w:rsidP="002212E0">
            <w:pPr>
              <w:rPr>
                <w:sz w:val="20"/>
                <w:szCs w:val="20"/>
              </w:rPr>
            </w:pPr>
          </w:p>
          <w:p w:rsidR="0044488C" w:rsidRPr="007A2664" w:rsidRDefault="0044488C" w:rsidP="002212E0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4 ст. 150 УК РФ</w:t>
            </w:r>
          </w:p>
        </w:tc>
        <w:tc>
          <w:tcPr>
            <w:tcW w:w="425" w:type="dxa"/>
            <w:vAlign w:val="bottom"/>
          </w:tcPr>
          <w:p w:rsidR="0044488C" w:rsidRPr="007A2664" w:rsidRDefault="0044488C" w:rsidP="002955E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94" w:name="F1501"/>
            <w:bookmarkEnd w:id="7394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395" w:name="F1502"/>
            <w:bookmarkEnd w:id="7395"/>
          </w:p>
        </w:tc>
        <w:tc>
          <w:tcPr>
            <w:tcW w:w="284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96" w:name="F1503"/>
            <w:bookmarkEnd w:id="7396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97" w:name="F1504"/>
            <w:bookmarkEnd w:id="7397"/>
          </w:p>
        </w:tc>
        <w:tc>
          <w:tcPr>
            <w:tcW w:w="709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98" w:name="F1505"/>
            <w:bookmarkEnd w:id="7398"/>
          </w:p>
        </w:tc>
        <w:tc>
          <w:tcPr>
            <w:tcW w:w="283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399" w:name="F1506"/>
            <w:bookmarkEnd w:id="739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00" w:name="F1507"/>
            <w:bookmarkEnd w:id="7400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01" w:name="F1508"/>
            <w:bookmarkEnd w:id="7401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02" w:name="F1509"/>
            <w:bookmarkEnd w:id="7402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03" w:name="F1510"/>
            <w:bookmarkEnd w:id="7403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04" w:name="F1511"/>
            <w:bookmarkEnd w:id="7404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05" w:name="F1512"/>
            <w:bookmarkEnd w:id="7405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06" w:name="F1513"/>
            <w:bookmarkEnd w:id="7406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07" w:name="F1514"/>
            <w:bookmarkEnd w:id="7407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08" w:name="F1515"/>
            <w:bookmarkEnd w:id="7408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09" w:name="F1516"/>
            <w:bookmarkEnd w:id="7409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10" w:name="F1517"/>
            <w:bookmarkEnd w:id="7410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11" w:name="F1518"/>
            <w:bookmarkEnd w:id="7411"/>
          </w:p>
        </w:tc>
        <w:tc>
          <w:tcPr>
            <w:tcW w:w="425" w:type="dxa"/>
            <w:gridSpan w:val="3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12" w:name="F1519"/>
            <w:bookmarkEnd w:id="7412"/>
          </w:p>
        </w:tc>
        <w:tc>
          <w:tcPr>
            <w:tcW w:w="426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13" w:name="F1520"/>
            <w:bookmarkEnd w:id="7413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14" w:name="F1521"/>
            <w:bookmarkEnd w:id="7414"/>
          </w:p>
        </w:tc>
        <w:tc>
          <w:tcPr>
            <w:tcW w:w="425" w:type="dxa"/>
            <w:gridSpan w:val="2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15" w:name="F1522"/>
            <w:bookmarkEnd w:id="7415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16" w:name="F1523"/>
            <w:bookmarkEnd w:id="7416"/>
          </w:p>
        </w:tc>
        <w:tc>
          <w:tcPr>
            <w:tcW w:w="426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17" w:name="F1524"/>
            <w:bookmarkEnd w:id="7417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18" w:name="F1525"/>
            <w:bookmarkEnd w:id="7418"/>
          </w:p>
        </w:tc>
        <w:tc>
          <w:tcPr>
            <w:tcW w:w="425" w:type="dxa"/>
            <w:vAlign w:val="center"/>
          </w:tcPr>
          <w:p w:rsidR="0044488C" w:rsidRPr="000855DE" w:rsidRDefault="0044488C" w:rsidP="000855DE">
            <w:pPr>
              <w:jc w:val="center"/>
              <w:rPr>
                <w:sz w:val="18"/>
                <w:szCs w:val="18"/>
              </w:rPr>
            </w:pPr>
            <w:bookmarkStart w:id="7419" w:name="F1526"/>
            <w:bookmarkEnd w:id="7419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Pr="000A19EA" w:rsidRDefault="00E65DB2" w:rsidP="00E65DB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умышленные уничтожение или повреждение имущества</w:t>
            </w:r>
          </w:p>
          <w:p w:rsidR="00E65DB2" w:rsidRPr="000A19EA" w:rsidRDefault="00E65DB2" w:rsidP="00E65DB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</w:p>
          <w:p w:rsidR="00E65DB2" w:rsidRPr="000A19EA" w:rsidRDefault="00E65DB2" w:rsidP="00E65DB2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ст. 167 УК РФ</w:t>
            </w:r>
          </w:p>
        </w:tc>
        <w:tc>
          <w:tcPr>
            <w:tcW w:w="425" w:type="dxa"/>
            <w:vAlign w:val="bottom"/>
          </w:tcPr>
          <w:p w:rsidR="00E65DB2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20" w:name="F1601"/>
            <w:bookmarkEnd w:id="7420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7421" w:name="F1602"/>
            <w:bookmarkEnd w:id="7421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22" w:name="F1603"/>
            <w:bookmarkEnd w:id="742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23" w:name="F1604"/>
            <w:bookmarkEnd w:id="7423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24" w:name="F1605"/>
            <w:bookmarkEnd w:id="7424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25" w:name="F1606"/>
            <w:bookmarkEnd w:id="742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26" w:name="F1607"/>
            <w:bookmarkEnd w:id="742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27" w:name="F1608"/>
            <w:bookmarkEnd w:id="742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28" w:name="F1609"/>
            <w:bookmarkEnd w:id="742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29" w:name="F1610"/>
            <w:bookmarkEnd w:id="742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30" w:name="F1611"/>
            <w:bookmarkEnd w:id="743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31" w:name="F1612"/>
            <w:bookmarkEnd w:id="743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32" w:name="F1613"/>
            <w:bookmarkEnd w:id="743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33" w:name="F1614"/>
            <w:bookmarkEnd w:id="743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34" w:name="F1615"/>
            <w:bookmarkEnd w:id="743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35" w:name="F1616"/>
            <w:bookmarkEnd w:id="743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36" w:name="F1617"/>
            <w:bookmarkEnd w:id="743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37" w:name="F1618"/>
            <w:bookmarkEnd w:id="7437"/>
          </w:p>
        </w:tc>
        <w:tc>
          <w:tcPr>
            <w:tcW w:w="425" w:type="dxa"/>
            <w:gridSpan w:val="3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38" w:name="F1619"/>
            <w:bookmarkEnd w:id="7438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39" w:name="F1620"/>
            <w:bookmarkEnd w:id="7439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40" w:name="F1621"/>
            <w:bookmarkEnd w:id="7440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41" w:name="F1622"/>
            <w:bookmarkEnd w:id="744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42" w:name="F1623"/>
            <w:bookmarkEnd w:id="744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43" w:name="F1624"/>
            <w:bookmarkEnd w:id="744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44" w:name="F1625"/>
            <w:bookmarkEnd w:id="744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45" w:name="F1626"/>
            <w:bookmarkEnd w:id="7445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Default="00E65DB2" w:rsidP="00E65D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A2664">
              <w:rPr>
                <w:sz w:val="20"/>
                <w:szCs w:val="20"/>
              </w:rPr>
              <w:t>ассовые беспорядки</w:t>
            </w:r>
            <w:r w:rsidRPr="00DF5BCC">
              <w:rPr>
                <w:sz w:val="20"/>
                <w:szCs w:val="20"/>
              </w:rPr>
              <w:t xml:space="preserve">    </w:t>
            </w:r>
          </w:p>
          <w:p w:rsidR="00E65DB2" w:rsidRPr="007A2664" w:rsidRDefault="00E65DB2" w:rsidP="00E65DB2">
            <w:pPr>
              <w:jc w:val="right"/>
              <w:rPr>
                <w:sz w:val="20"/>
                <w:szCs w:val="20"/>
              </w:rPr>
            </w:pPr>
            <w:r w:rsidRPr="00DF5BCC"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ст. 212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46" w:name="F1701"/>
            <w:bookmarkEnd w:id="7446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447" w:name="F1702"/>
            <w:bookmarkEnd w:id="7447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48" w:name="F1703"/>
            <w:bookmarkEnd w:id="744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49" w:name="F1704"/>
            <w:bookmarkEnd w:id="7449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50" w:name="F1705"/>
            <w:bookmarkEnd w:id="7450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51" w:name="F1706"/>
            <w:bookmarkEnd w:id="745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52" w:name="F1707"/>
            <w:bookmarkEnd w:id="745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53" w:name="F1708"/>
            <w:bookmarkEnd w:id="745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54" w:name="F1709"/>
            <w:bookmarkEnd w:id="745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55" w:name="F1710"/>
            <w:bookmarkEnd w:id="745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56" w:name="F1711"/>
            <w:bookmarkEnd w:id="745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57" w:name="F1712"/>
            <w:bookmarkEnd w:id="745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58" w:name="F1713"/>
            <w:bookmarkEnd w:id="745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59" w:name="F1714"/>
            <w:bookmarkEnd w:id="745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60" w:name="F1715"/>
            <w:bookmarkEnd w:id="746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61" w:name="F1716"/>
            <w:bookmarkEnd w:id="746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62" w:name="F1717"/>
            <w:bookmarkEnd w:id="746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63" w:name="F1718"/>
            <w:bookmarkEnd w:id="7463"/>
          </w:p>
        </w:tc>
        <w:tc>
          <w:tcPr>
            <w:tcW w:w="425" w:type="dxa"/>
            <w:gridSpan w:val="3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64" w:name="F1719"/>
            <w:bookmarkEnd w:id="7464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65" w:name="F1720"/>
            <w:bookmarkEnd w:id="7465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66" w:name="F1721"/>
            <w:bookmarkEnd w:id="7466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67" w:name="F1722"/>
            <w:bookmarkEnd w:id="746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68" w:name="F1723"/>
            <w:bookmarkEnd w:id="746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69" w:name="F1724"/>
            <w:bookmarkEnd w:id="746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70" w:name="F1725"/>
            <w:bookmarkEnd w:id="747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71" w:name="F1726"/>
            <w:bookmarkEnd w:id="7471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 w:val="restart"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285" w:type="dxa"/>
            <w:vMerge w:val="restart"/>
            <w:textDirection w:val="btLr"/>
            <w:vAlign w:val="center"/>
          </w:tcPr>
          <w:p w:rsidR="00E65DB2" w:rsidRPr="00BE427F" w:rsidRDefault="00E65DB2" w:rsidP="00E65DB2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267" w:type="dxa"/>
            <w:gridSpan w:val="3"/>
          </w:tcPr>
          <w:p w:rsidR="00E65DB2" w:rsidRDefault="00E65DB2" w:rsidP="00E65D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7A2664">
              <w:rPr>
                <w:sz w:val="20"/>
                <w:szCs w:val="20"/>
              </w:rPr>
              <w:t>рганизация</w:t>
            </w:r>
            <w:r>
              <w:rPr>
                <w:sz w:val="20"/>
                <w:szCs w:val="20"/>
              </w:rPr>
              <w:t xml:space="preserve"> массовых </w:t>
            </w:r>
            <w:r>
              <w:rPr>
                <w:sz w:val="20"/>
                <w:szCs w:val="20"/>
              </w:rPr>
              <w:lastRenderedPageBreak/>
              <w:t xml:space="preserve">беспорядков, сопровождавшихся насилием, погромами, поджогами, уничтожением имущества, применением оружия, взрывных устройств, взрывчатых, отравляющих либо иных веществ и предметов, представляющих опасность для окружающих, а также оказанием вооруженного сопротивления представителю власти, а равно подготовка лица для организации таких массовых беспорядков или участия в них </w:t>
            </w:r>
          </w:p>
          <w:p w:rsidR="00E65DB2" w:rsidRPr="007A2664" w:rsidRDefault="00E65DB2" w:rsidP="00E65DB2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 ч. 1 ст. 212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72" w:name="F1801"/>
            <w:bookmarkEnd w:id="7472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473" w:name="F1802"/>
            <w:bookmarkEnd w:id="7473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74" w:name="F1803"/>
            <w:bookmarkEnd w:id="747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75" w:name="F1804"/>
            <w:bookmarkEnd w:id="7475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76" w:name="F1805"/>
            <w:bookmarkEnd w:id="7476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77" w:name="F1806"/>
            <w:bookmarkEnd w:id="747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78" w:name="F1807"/>
            <w:bookmarkEnd w:id="747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79" w:name="F1808"/>
            <w:bookmarkEnd w:id="747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80" w:name="F1809"/>
            <w:bookmarkEnd w:id="748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81" w:name="F1810"/>
            <w:bookmarkEnd w:id="748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82" w:name="F1811"/>
            <w:bookmarkEnd w:id="748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83" w:name="F1812"/>
            <w:bookmarkEnd w:id="748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84" w:name="F1813"/>
            <w:bookmarkEnd w:id="748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85" w:name="F1814"/>
            <w:bookmarkEnd w:id="748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86" w:name="F1815"/>
            <w:bookmarkEnd w:id="748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87" w:name="F1816"/>
            <w:bookmarkEnd w:id="748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88" w:name="F1817"/>
            <w:bookmarkEnd w:id="748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89" w:name="F1818"/>
            <w:bookmarkEnd w:id="7489"/>
          </w:p>
        </w:tc>
        <w:tc>
          <w:tcPr>
            <w:tcW w:w="425" w:type="dxa"/>
            <w:gridSpan w:val="3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90" w:name="F1819"/>
            <w:bookmarkEnd w:id="7490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91" w:name="F1820"/>
            <w:bookmarkEnd w:id="7491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92" w:name="F1821"/>
            <w:bookmarkEnd w:id="7492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93" w:name="F1822"/>
            <w:bookmarkEnd w:id="749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94" w:name="F1823"/>
            <w:bookmarkEnd w:id="749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95" w:name="F1824"/>
            <w:bookmarkEnd w:id="749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96" w:name="F1825"/>
            <w:bookmarkEnd w:id="749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97" w:name="F1826"/>
            <w:bookmarkEnd w:id="7497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  <w:textDirection w:val="btLr"/>
            <w:vAlign w:val="center"/>
          </w:tcPr>
          <w:p w:rsidR="00E65DB2" w:rsidRPr="00A91DF5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267" w:type="dxa"/>
            <w:gridSpan w:val="3"/>
          </w:tcPr>
          <w:p w:rsidR="00E65DB2" w:rsidRDefault="00E65DB2" w:rsidP="00E65DB2">
            <w:pPr>
              <w:spacing w:line="24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A2664">
              <w:rPr>
                <w:sz w:val="20"/>
                <w:szCs w:val="20"/>
              </w:rPr>
              <w:t xml:space="preserve">клонение, вербовка или иное вовлечение лица </w:t>
            </w:r>
            <w:r w:rsidRPr="007A2664">
              <w:rPr>
                <w:bCs/>
                <w:sz w:val="20"/>
                <w:szCs w:val="20"/>
              </w:rPr>
              <w:t>в массовые беспорядки</w:t>
            </w:r>
            <w:r>
              <w:rPr>
                <w:bCs/>
                <w:sz w:val="20"/>
                <w:szCs w:val="20"/>
              </w:rPr>
              <w:t xml:space="preserve">     </w:t>
            </w:r>
          </w:p>
          <w:p w:rsidR="00E65DB2" w:rsidRPr="007A2664" w:rsidRDefault="00E65DB2" w:rsidP="00E65DB2">
            <w:pPr>
              <w:spacing w:line="240" w:lineRule="exact"/>
              <w:jc w:val="right"/>
              <w:rPr>
                <w:bCs/>
                <w:sz w:val="20"/>
                <w:szCs w:val="20"/>
              </w:rPr>
            </w:pPr>
            <w:r w:rsidRPr="007A2664">
              <w:rPr>
                <w:bCs/>
                <w:sz w:val="20"/>
                <w:szCs w:val="20"/>
              </w:rPr>
              <w:t xml:space="preserve"> ч. 1.1 ст. 212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498" w:name="F1901"/>
            <w:bookmarkEnd w:id="7498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499" w:name="F1902"/>
            <w:bookmarkEnd w:id="7499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00" w:name="F1903"/>
            <w:bookmarkEnd w:id="750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01" w:name="F1904"/>
            <w:bookmarkEnd w:id="7501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02" w:name="F1905"/>
            <w:bookmarkEnd w:id="7502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03" w:name="F1906"/>
            <w:bookmarkEnd w:id="750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04" w:name="F1907"/>
            <w:bookmarkEnd w:id="750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05" w:name="F1908"/>
            <w:bookmarkEnd w:id="750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06" w:name="F1909"/>
            <w:bookmarkEnd w:id="750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07" w:name="F1910"/>
            <w:bookmarkEnd w:id="750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08" w:name="F1911"/>
            <w:bookmarkEnd w:id="750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09" w:name="F1912"/>
            <w:bookmarkEnd w:id="750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10" w:name="F1913"/>
            <w:bookmarkEnd w:id="751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11" w:name="F1914"/>
            <w:bookmarkEnd w:id="751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12" w:name="F1915"/>
            <w:bookmarkEnd w:id="751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13" w:name="F1916"/>
            <w:bookmarkEnd w:id="751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14" w:name="F1917"/>
            <w:bookmarkEnd w:id="751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15" w:name="F1918"/>
            <w:bookmarkEnd w:id="7515"/>
          </w:p>
        </w:tc>
        <w:tc>
          <w:tcPr>
            <w:tcW w:w="425" w:type="dxa"/>
            <w:gridSpan w:val="3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16" w:name="F1919"/>
            <w:bookmarkEnd w:id="7516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17" w:name="F1920"/>
            <w:bookmarkEnd w:id="7517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18" w:name="F1921"/>
            <w:bookmarkEnd w:id="7518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19" w:name="F1922"/>
            <w:bookmarkEnd w:id="751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20" w:name="F1923"/>
            <w:bookmarkEnd w:id="752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21" w:name="F1924"/>
            <w:bookmarkEnd w:id="752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22" w:name="F1925"/>
            <w:bookmarkEnd w:id="752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23" w:name="F1926"/>
            <w:bookmarkEnd w:id="7523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  <w:textDirection w:val="btLr"/>
            <w:vAlign w:val="center"/>
          </w:tcPr>
          <w:p w:rsidR="00E65DB2" w:rsidRPr="00DF2EA3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267" w:type="dxa"/>
            <w:gridSpan w:val="3"/>
          </w:tcPr>
          <w:p w:rsidR="00E65DB2" w:rsidRDefault="00E65DB2" w:rsidP="00E65DB2">
            <w:pPr>
              <w:tabs>
                <w:tab w:val="left" w:pos="117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частие </w:t>
            </w:r>
            <w:r>
              <w:rPr>
                <w:sz w:val="20"/>
                <w:szCs w:val="20"/>
              </w:rPr>
              <w:t>в массовых беспорядках</w:t>
            </w:r>
          </w:p>
          <w:p w:rsidR="00E65DB2" w:rsidRPr="007A2664" w:rsidRDefault="00E65DB2" w:rsidP="00E65DB2">
            <w:pPr>
              <w:tabs>
                <w:tab w:val="left" w:pos="1170"/>
              </w:tabs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ч. 2 </w:t>
            </w:r>
            <w:r w:rsidRPr="007A2664">
              <w:rPr>
                <w:bCs/>
                <w:sz w:val="20"/>
                <w:szCs w:val="20"/>
              </w:rPr>
              <w:t>ст. 212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24" w:name="F2001"/>
            <w:bookmarkEnd w:id="7524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525" w:name="F2002"/>
            <w:bookmarkEnd w:id="7525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26" w:name="F2003"/>
            <w:bookmarkEnd w:id="752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27" w:name="F2004"/>
            <w:bookmarkEnd w:id="7527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28" w:name="F2005"/>
            <w:bookmarkEnd w:id="7528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29" w:name="F2006"/>
            <w:bookmarkEnd w:id="752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30" w:name="F2007"/>
            <w:bookmarkEnd w:id="753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31" w:name="F2008"/>
            <w:bookmarkEnd w:id="753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32" w:name="F2009"/>
            <w:bookmarkEnd w:id="753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33" w:name="F2010"/>
            <w:bookmarkEnd w:id="753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34" w:name="F2011"/>
            <w:bookmarkEnd w:id="753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35" w:name="F2012"/>
            <w:bookmarkEnd w:id="753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36" w:name="F2013"/>
            <w:bookmarkEnd w:id="753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37" w:name="F2014"/>
            <w:bookmarkEnd w:id="753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38" w:name="F2015"/>
            <w:bookmarkEnd w:id="753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39" w:name="F2016"/>
            <w:bookmarkEnd w:id="753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40" w:name="F2017"/>
            <w:bookmarkEnd w:id="754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41" w:name="F2018"/>
            <w:bookmarkEnd w:id="7541"/>
          </w:p>
        </w:tc>
        <w:tc>
          <w:tcPr>
            <w:tcW w:w="425" w:type="dxa"/>
            <w:gridSpan w:val="3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42" w:name="F2019"/>
            <w:bookmarkEnd w:id="7542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43" w:name="F2020"/>
            <w:bookmarkEnd w:id="7543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44" w:name="F2021"/>
            <w:bookmarkEnd w:id="7544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45" w:name="F2022"/>
            <w:bookmarkEnd w:id="754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46" w:name="F2023"/>
            <w:bookmarkEnd w:id="754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47" w:name="F2024"/>
            <w:bookmarkEnd w:id="754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48" w:name="F2025"/>
            <w:bookmarkEnd w:id="754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49" w:name="F2026"/>
            <w:bookmarkEnd w:id="7549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BE427F" w:rsidRDefault="00E65DB2" w:rsidP="00E65DB2">
            <w:pPr>
              <w:ind w:left="113" w:right="113"/>
              <w:jc w:val="center"/>
            </w:pPr>
          </w:p>
        </w:tc>
        <w:tc>
          <w:tcPr>
            <w:tcW w:w="285" w:type="dxa"/>
            <w:vMerge/>
          </w:tcPr>
          <w:p w:rsidR="00E65DB2" w:rsidRPr="00BE427F" w:rsidRDefault="00E65DB2" w:rsidP="00E65DB2"/>
        </w:tc>
        <w:tc>
          <w:tcPr>
            <w:tcW w:w="3267" w:type="dxa"/>
            <w:gridSpan w:val="3"/>
          </w:tcPr>
          <w:p w:rsidR="00E65DB2" w:rsidRDefault="00E65DB2" w:rsidP="00E65DB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ризывы </w:t>
            </w:r>
            <w:r>
              <w:rPr>
                <w:sz w:val="20"/>
                <w:szCs w:val="20"/>
              </w:rPr>
              <w:t>к массовым беспорядкам</w:t>
            </w:r>
          </w:p>
          <w:p w:rsidR="00E65DB2" w:rsidRPr="007A2664" w:rsidRDefault="00E65DB2" w:rsidP="00E65DB2">
            <w:pPr>
              <w:tabs>
                <w:tab w:val="left" w:pos="1170"/>
              </w:tabs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ч. 3 ст. 212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50" w:name="F2101"/>
            <w:bookmarkEnd w:id="7550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551" w:name="F2102"/>
            <w:bookmarkEnd w:id="7551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52" w:name="F2103"/>
            <w:bookmarkEnd w:id="755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53" w:name="F2104"/>
            <w:bookmarkEnd w:id="7553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54" w:name="F2105"/>
            <w:bookmarkEnd w:id="7554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55" w:name="F2106"/>
            <w:bookmarkEnd w:id="755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56" w:name="F2107"/>
            <w:bookmarkEnd w:id="755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57" w:name="F2108"/>
            <w:bookmarkEnd w:id="755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58" w:name="F2109"/>
            <w:bookmarkEnd w:id="755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59" w:name="F2110"/>
            <w:bookmarkEnd w:id="755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60" w:name="F2111"/>
            <w:bookmarkEnd w:id="756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61" w:name="F2112"/>
            <w:bookmarkEnd w:id="756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62" w:name="F2113"/>
            <w:bookmarkEnd w:id="756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63" w:name="F2114"/>
            <w:bookmarkEnd w:id="756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64" w:name="F2115"/>
            <w:bookmarkEnd w:id="756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65" w:name="F2116"/>
            <w:bookmarkEnd w:id="756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66" w:name="F2117"/>
            <w:bookmarkEnd w:id="756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67" w:name="F2118"/>
            <w:bookmarkEnd w:id="7567"/>
          </w:p>
        </w:tc>
        <w:tc>
          <w:tcPr>
            <w:tcW w:w="425" w:type="dxa"/>
            <w:gridSpan w:val="3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68" w:name="F2119"/>
            <w:bookmarkEnd w:id="7568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69" w:name="F2120"/>
            <w:bookmarkEnd w:id="7569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70" w:name="F2121"/>
            <w:bookmarkEnd w:id="7570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71" w:name="F2122"/>
            <w:bookmarkEnd w:id="757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72" w:name="F2123"/>
            <w:bookmarkEnd w:id="757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73" w:name="F2124"/>
            <w:bookmarkEnd w:id="757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74" w:name="F2125"/>
            <w:bookmarkEnd w:id="757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75" w:name="F2126"/>
            <w:bookmarkEnd w:id="7575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Default="00E65DB2" w:rsidP="00E65D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7A2664">
              <w:rPr>
                <w:sz w:val="20"/>
                <w:szCs w:val="20"/>
              </w:rPr>
              <w:t xml:space="preserve">улиганство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</w:t>
            </w:r>
            <w:r>
              <w:rPr>
                <w:sz w:val="20"/>
                <w:szCs w:val="20"/>
              </w:rPr>
              <w:t xml:space="preserve">     </w:t>
            </w:r>
          </w:p>
          <w:p w:rsidR="00E65DB2" w:rsidRPr="007A2664" w:rsidRDefault="00E65DB2" w:rsidP="00E65DB2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п. «б» ч. 1, ч. 2 ст. 213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76" w:name="F2201"/>
            <w:bookmarkEnd w:id="7576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577" w:name="F2202"/>
            <w:bookmarkEnd w:id="7577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78" w:name="F2203"/>
            <w:bookmarkEnd w:id="757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79" w:name="F2204"/>
            <w:bookmarkEnd w:id="7579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80" w:name="F2205"/>
            <w:bookmarkEnd w:id="7580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81" w:name="F2206"/>
            <w:bookmarkEnd w:id="758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82" w:name="F2207"/>
            <w:bookmarkEnd w:id="758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83" w:name="F2208"/>
            <w:bookmarkEnd w:id="758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84" w:name="F2209"/>
            <w:bookmarkEnd w:id="758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85" w:name="F2210"/>
            <w:bookmarkEnd w:id="758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86" w:name="F2211"/>
            <w:bookmarkEnd w:id="758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87" w:name="F2212"/>
            <w:bookmarkEnd w:id="758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88" w:name="F2213"/>
            <w:bookmarkEnd w:id="758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89" w:name="F2214"/>
            <w:bookmarkEnd w:id="758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90" w:name="F2215"/>
            <w:bookmarkEnd w:id="759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91" w:name="F2216"/>
            <w:bookmarkEnd w:id="759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92" w:name="F2217"/>
            <w:bookmarkEnd w:id="759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93" w:name="F2218"/>
            <w:bookmarkEnd w:id="7593"/>
          </w:p>
        </w:tc>
        <w:tc>
          <w:tcPr>
            <w:tcW w:w="425" w:type="dxa"/>
            <w:gridSpan w:val="3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94" w:name="F2219"/>
            <w:bookmarkEnd w:id="7594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95" w:name="F2220"/>
            <w:bookmarkEnd w:id="7595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96" w:name="F2221"/>
            <w:bookmarkEnd w:id="7596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97" w:name="F2222"/>
            <w:bookmarkEnd w:id="759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98" w:name="F2223"/>
            <w:bookmarkEnd w:id="759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599" w:name="F2224"/>
            <w:bookmarkEnd w:id="759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00" w:name="F2225"/>
            <w:bookmarkEnd w:id="760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01" w:name="F2226"/>
            <w:bookmarkEnd w:id="7601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Pr="007A2664" w:rsidRDefault="00E65DB2" w:rsidP="00E65D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>андализм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</w:t>
            </w:r>
            <w:r>
              <w:rPr>
                <w:sz w:val="20"/>
                <w:szCs w:val="20"/>
              </w:rPr>
              <w:t xml:space="preserve">ьной группы  </w:t>
            </w:r>
            <w:r w:rsidRPr="00DF5BCC">
              <w:rPr>
                <w:sz w:val="20"/>
                <w:szCs w:val="20"/>
              </w:rPr>
              <w:t xml:space="preserve">                   </w:t>
            </w:r>
            <w:r w:rsidRPr="007A2664">
              <w:rPr>
                <w:sz w:val="20"/>
                <w:szCs w:val="20"/>
              </w:rPr>
              <w:t xml:space="preserve"> ч. 2 ст. 214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02" w:name="F2301"/>
            <w:bookmarkEnd w:id="7602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603" w:name="F2302"/>
            <w:bookmarkEnd w:id="7603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04" w:name="F2303"/>
            <w:bookmarkEnd w:id="760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05" w:name="F2304"/>
            <w:bookmarkEnd w:id="7605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06" w:name="F2305"/>
            <w:bookmarkEnd w:id="7606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07" w:name="F2306"/>
            <w:bookmarkEnd w:id="760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08" w:name="F2307"/>
            <w:bookmarkEnd w:id="760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09" w:name="F2308"/>
            <w:bookmarkEnd w:id="760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10" w:name="F2309"/>
            <w:bookmarkEnd w:id="761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11" w:name="F2310"/>
            <w:bookmarkEnd w:id="761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12" w:name="F2311"/>
            <w:bookmarkEnd w:id="761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13" w:name="F2312"/>
            <w:bookmarkEnd w:id="761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14" w:name="F2313"/>
            <w:bookmarkEnd w:id="761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15" w:name="F2314"/>
            <w:bookmarkEnd w:id="761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16" w:name="F2315"/>
            <w:bookmarkEnd w:id="761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17" w:name="F2316"/>
            <w:bookmarkEnd w:id="761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18" w:name="F2317"/>
            <w:bookmarkEnd w:id="7618"/>
          </w:p>
        </w:tc>
        <w:tc>
          <w:tcPr>
            <w:tcW w:w="432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19" w:name="F2318"/>
            <w:bookmarkEnd w:id="7619"/>
          </w:p>
        </w:tc>
        <w:tc>
          <w:tcPr>
            <w:tcW w:w="418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20" w:name="F2319"/>
            <w:bookmarkEnd w:id="7620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21" w:name="F2320"/>
            <w:bookmarkEnd w:id="7621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22" w:name="F2321"/>
            <w:bookmarkEnd w:id="7622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23" w:name="F2322"/>
            <w:bookmarkEnd w:id="762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24" w:name="F2323"/>
            <w:bookmarkEnd w:id="762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25" w:name="F2324"/>
            <w:bookmarkEnd w:id="762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26" w:name="F2325"/>
            <w:bookmarkEnd w:id="762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27" w:name="F2326"/>
            <w:bookmarkEnd w:id="7627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  <w:vAlign w:val="center"/>
          </w:tcPr>
          <w:p w:rsidR="00E65DB2" w:rsidRPr="000A19EA" w:rsidRDefault="00E65DB2" w:rsidP="00E65DB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незаконные приобретение, передача, сбыт, хранение, перевозка или ношение оружия, его основных частей, боеприпасов</w:t>
            </w:r>
          </w:p>
          <w:p w:rsidR="00E65DB2" w:rsidRPr="000A19EA" w:rsidRDefault="00E65DB2" w:rsidP="00E65DB2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 УК РФ</w:t>
            </w:r>
          </w:p>
        </w:tc>
        <w:tc>
          <w:tcPr>
            <w:tcW w:w="425" w:type="dxa"/>
            <w:vAlign w:val="bottom"/>
          </w:tcPr>
          <w:p w:rsidR="00E65DB2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28" w:name="F2401"/>
            <w:bookmarkEnd w:id="7628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7629" w:name="F2402"/>
            <w:bookmarkEnd w:id="7629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30" w:name="F2403"/>
            <w:bookmarkEnd w:id="763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31" w:name="F2404"/>
            <w:bookmarkEnd w:id="7631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32" w:name="F2405"/>
            <w:bookmarkEnd w:id="7632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33" w:name="F2406"/>
            <w:bookmarkEnd w:id="763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34" w:name="F2407"/>
            <w:bookmarkEnd w:id="763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35" w:name="F2408"/>
            <w:bookmarkEnd w:id="763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36" w:name="F2409"/>
            <w:bookmarkEnd w:id="763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37" w:name="F2410"/>
            <w:bookmarkEnd w:id="763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38" w:name="F2411"/>
            <w:bookmarkEnd w:id="763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39" w:name="F2412"/>
            <w:bookmarkEnd w:id="763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40" w:name="F2413"/>
            <w:bookmarkEnd w:id="764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41" w:name="F2414"/>
            <w:bookmarkEnd w:id="764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42" w:name="F2415"/>
            <w:bookmarkEnd w:id="764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43" w:name="F2416"/>
            <w:bookmarkEnd w:id="764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44" w:name="F2417"/>
            <w:bookmarkEnd w:id="7644"/>
          </w:p>
        </w:tc>
        <w:tc>
          <w:tcPr>
            <w:tcW w:w="432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45" w:name="F2418"/>
            <w:bookmarkEnd w:id="7645"/>
          </w:p>
        </w:tc>
        <w:tc>
          <w:tcPr>
            <w:tcW w:w="418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46" w:name="F2419"/>
            <w:bookmarkEnd w:id="7646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47" w:name="F2420"/>
            <w:bookmarkEnd w:id="7647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48" w:name="F2421"/>
            <w:bookmarkEnd w:id="7648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49" w:name="F2422"/>
            <w:bookmarkEnd w:id="764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50" w:name="F2423"/>
            <w:bookmarkEnd w:id="765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51" w:name="F2424"/>
            <w:bookmarkEnd w:id="765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52" w:name="F2425"/>
            <w:bookmarkEnd w:id="765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53" w:name="F2426"/>
            <w:bookmarkEnd w:id="7653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 w:val="restart"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В том числе</w:t>
            </w:r>
          </w:p>
        </w:tc>
        <w:tc>
          <w:tcPr>
            <w:tcW w:w="3552" w:type="dxa"/>
            <w:gridSpan w:val="4"/>
            <w:vAlign w:val="center"/>
          </w:tcPr>
          <w:p w:rsidR="00E65DB2" w:rsidRPr="000A19EA" w:rsidRDefault="00E65DB2" w:rsidP="00E65DB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незаконные приобретение, передача, сбыт, хранение, перевозка или </w:t>
            </w:r>
            <w:r w:rsidRPr="000A19EA">
              <w:rPr>
                <w:bCs/>
                <w:sz w:val="20"/>
                <w:szCs w:val="20"/>
              </w:rPr>
              <w:lastRenderedPageBreak/>
              <w:t>ношение взрывчатых веществ или взрывных устройств</w:t>
            </w:r>
          </w:p>
          <w:p w:rsidR="00E65DB2" w:rsidRPr="000A19EA" w:rsidRDefault="00E65DB2" w:rsidP="00E65DB2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222.1 УК РФ</w:t>
            </w:r>
          </w:p>
        </w:tc>
        <w:tc>
          <w:tcPr>
            <w:tcW w:w="425" w:type="dxa"/>
            <w:vAlign w:val="bottom"/>
          </w:tcPr>
          <w:p w:rsidR="00E65DB2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54" w:name="F2501"/>
            <w:bookmarkEnd w:id="7654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7655" w:name="F2502"/>
            <w:bookmarkEnd w:id="7655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56" w:name="F2503"/>
            <w:bookmarkEnd w:id="765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57" w:name="F2504"/>
            <w:bookmarkEnd w:id="7657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58" w:name="F2505"/>
            <w:bookmarkEnd w:id="7658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59" w:name="F2506"/>
            <w:bookmarkEnd w:id="765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60" w:name="F2507"/>
            <w:bookmarkEnd w:id="766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61" w:name="F2508"/>
            <w:bookmarkEnd w:id="766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62" w:name="F2509"/>
            <w:bookmarkEnd w:id="766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63" w:name="F2510"/>
            <w:bookmarkEnd w:id="766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64" w:name="F2511"/>
            <w:bookmarkEnd w:id="766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65" w:name="F2512"/>
            <w:bookmarkEnd w:id="766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66" w:name="F2513"/>
            <w:bookmarkEnd w:id="766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67" w:name="F2514"/>
            <w:bookmarkEnd w:id="766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68" w:name="F2515"/>
            <w:bookmarkEnd w:id="766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69" w:name="F2516"/>
            <w:bookmarkEnd w:id="766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70" w:name="F2517"/>
            <w:bookmarkEnd w:id="7670"/>
          </w:p>
        </w:tc>
        <w:tc>
          <w:tcPr>
            <w:tcW w:w="432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71" w:name="F2518"/>
            <w:bookmarkEnd w:id="7671"/>
          </w:p>
        </w:tc>
        <w:tc>
          <w:tcPr>
            <w:tcW w:w="418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72" w:name="F2519"/>
            <w:bookmarkEnd w:id="7672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73" w:name="F2520"/>
            <w:bookmarkEnd w:id="7673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74" w:name="F2521"/>
            <w:bookmarkEnd w:id="7674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75" w:name="F2522"/>
            <w:bookmarkEnd w:id="767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76" w:name="F2523"/>
            <w:bookmarkEnd w:id="767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77" w:name="F2524"/>
            <w:bookmarkEnd w:id="767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78" w:name="F2525"/>
            <w:bookmarkEnd w:id="767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79" w:name="F2526"/>
            <w:bookmarkEnd w:id="7679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  <w:vAlign w:val="center"/>
          </w:tcPr>
          <w:p w:rsidR="00E65DB2" w:rsidRPr="000A19EA" w:rsidRDefault="00E65DB2" w:rsidP="00E65DB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незаконное изготовление оружия </w:t>
            </w:r>
          </w:p>
          <w:p w:rsidR="00E65DB2" w:rsidRPr="000A19EA" w:rsidRDefault="00E65DB2" w:rsidP="00E65DB2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 xml:space="preserve">                                        </w:t>
            </w:r>
            <w:r w:rsidRPr="000A19EA">
              <w:rPr>
                <w:sz w:val="20"/>
                <w:szCs w:val="20"/>
              </w:rPr>
              <w:t>ст. 223 УК РФ</w:t>
            </w:r>
          </w:p>
        </w:tc>
        <w:tc>
          <w:tcPr>
            <w:tcW w:w="425" w:type="dxa"/>
            <w:vAlign w:val="bottom"/>
          </w:tcPr>
          <w:p w:rsidR="00E65DB2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80" w:name="F2601"/>
            <w:bookmarkEnd w:id="7680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7681" w:name="F2602"/>
            <w:bookmarkEnd w:id="7681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82" w:name="F2603"/>
            <w:bookmarkEnd w:id="768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83" w:name="F2604"/>
            <w:bookmarkEnd w:id="7683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84" w:name="F2605"/>
            <w:bookmarkEnd w:id="7684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85" w:name="F2606"/>
            <w:bookmarkEnd w:id="768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86" w:name="F2607"/>
            <w:bookmarkEnd w:id="768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87" w:name="F2608"/>
            <w:bookmarkEnd w:id="768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88" w:name="F2609"/>
            <w:bookmarkEnd w:id="768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89" w:name="F2610"/>
            <w:bookmarkEnd w:id="768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90" w:name="F2611"/>
            <w:bookmarkEnd w:id="769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91" w:name="F2612"/>
            <w:bookmarkEnd w:id="769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92" w:name="F2613"/>
            <w:bookmarkEnd w:id="769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93" w:name="F2614"/>
            <w:bookmarkEnd w:id="769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94" w:name="F2615"/>
            <w:bookmarkEnd w:id="769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95" w:name="F2616"/>
            <w:bookmarkEnd w:id="769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96" w:name="F2617"/>
            <w:bookmarkEnd w:id="7696"/>
          </w:p>
        </w:tc>
        <w:tc>
          <w:tcPr>
            <w:tcW w:w="432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97" w:name="F2618"/>
            <w:bookmarkEnd w:id="7697"/>
          </w:p>
        </w:tc>
        <w:tc>
          <w:tcPr>
            <w:tcW w:w="418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98" w:name="F2619"/>
            <w:bookmarkEnd w:id="7698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699" w:name="F2620"/>
            <w:bookmarkEnd w:id="7699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00" w:name="F2621"/>
            <w:bookmarkEnd w:id="7700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01" w:name="F2622"/>
            <w:bookmarkEnd w:id="770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02" w:name="F2623"/>
            <w:bookmarkEnd w:id="770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03" w:name="F2624"/>
            <w:bookmarkEnd w:id="770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04" w:name="F2625"/>
            <w:bookmarkEnd w:id="770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05" w:name="F2626"/>
            <w:bookmarkEnd w:id="7705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  <w:vAlign w:val="center"/>
          </w:tcPr>
          <w:p w:rsidR="00E65DB2" w:rsidRPr="000A19EA" w:rsidRDefault="00E65DB2" w:rsidP="00E65DB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незаконное изготовление взрывчатых веществ, незаконные изготовление, переделка или ремонт взрывных устройств</w:t>
            </w:r>
          </w:p>
          <w:p w:rsidR="00E65DB2" w:rsidRPr="000A19EA" w:rsidRDefault="00E65DB2" w:rsidP="00E65DB2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223.1 УК РФ</w:t>
            </w:r>
          </w:p>
        </w:tc>
        <w:tc>
          <w:tcPr>
            <w:tcW w:w="425" w:type="dxa"/>
            <w:vAlign w:val="bottom"/>
          </w:tcPr>
          <w:p w:rsidR="00E65DB2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06" w:name="F2701"/>
            <w:bookmarkEnd w:id="7706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7707" w:name="F2702"/>
            <w:bookmarkEnd w:id="7707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08" w:name="F2703"/>
            <w:bookmarkEnd w:id="770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09" w:name="F2704"/>
            <w:bookmarkEnd w:id="7709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10" w:name="F2705"/>
            <w:bookmarkEnd w:id="7710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11" w:name="F2706"/>
            <w:bookmarkEnd w:id="771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12" w:name="F2707"/>
            <w:bookmarkEnd w:id="771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13" w:name="F2708"/>
            <w:bookmarkEnd w:id="771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14" w:name="F2709"/>
            <w:bookmarkEnd w:id="771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15" w:name="F2710"/>
            <w:bookmarkEnd w:id="771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16" w:name="F2711"/>
            <w:bookmarkEnd w:id="771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17" w:name="F2712"/>
            <w:bookmarkEnd w:id="771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18" w:name="F2713"/>
            <w:bookmarkEnd w:id="771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19" w:name="F2714"/>
            <w:bookmarkEnd w:id="771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20" w:name="F2715"/>
            <w:bookmarkEnd w:id="772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21" w:name="F2716"/>
            <w:bookmarkEnd w:id="772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22" w:name="F2717"/>
            <w:bookmarkEnd w:id="7722"/>
          </w:p>
        </w:tc>
        <w:tc>
          <w:tcPr>
            <w:tcW w:w="432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23" w:name="F2718"/>
            <w:bookmarkEnd w:id="7723"/>
          </w:p>
        </w:tc>
        <w:tc>
          <w:tcPr>
            <w:tcW w:w="418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24" w:name="F2719"/>
            <w:bookmarkEnd w:id="7724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25" w:name="F2720"/>
            <w:bookmarkEnd w:id="7725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26" w:name="F2721"/>
            <w:bookmarkEnd w:id="7726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27" w:name="F2722"/>
            <w:bookmarkEnd w:id="772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28" w:name="F2723"/>
            <w:bookmarkEnd w:id="772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29" w:name="F2724"/>
            <w:bookmarkEnd w:id="772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30" w:name="F2725"/>
            <w:bookmarkEnd w:id="773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31" w:name="F2726"/>
            <w:bookmarkEnd w:id="7731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  <w:vAlign w:val="center"/>
          </w:tcPr>
          <w:p w:rsidR="00E65DB2" w:rsidRPr="000A19EA" w:rsidRDefault="00E65DB2" w:rsidP="00E65DB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0A19EA">
              <w:rPr>
                <w:bCs/>
                <w:sz w:val="20"/>
                <w:szCs w:val="20"/>
              </w:rPr>
              <w:t>хищение либо вымогательство оружия, боеприпасов, взрывчатых веществ и взрывных устройств</w:t>
            </w:r>
          </w:p>
          <w:p w:rsidR="00E65DB2" w:rsidRPr="000A19EA" w:rsidRDefault="00E65DB2" w:rsidP="00E65DB2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19EA">
              <w:rPr>
                <w:rFonts w:ascii="Times New Roman" w:hAnsi="Times New Roman" w:cs="Times New Roman"/>
                <w:sz w:val="20"/>
                <w:szCs w:val="20"/>
              </w:rPr>
              <w:t>ст. 226 УК РФ</w:t>
            </w:r>
          </w:p>
        </w:tc>
        <w:tc>
          <w:tcPr>
            <w:tcW w:w="425" w:type="dxa"/>
            <w:vAlign w:val="bottom"/>
          </w:tcPr>
          <w:p w:rsidR="00E65DB2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32" w:name="F2801"/>
            <w:bookmarkEnd w:id="7732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ind w:left="-108"/>
              <w:jc w:val="center"/>
              <w:rPr>
                <w:sz w:val="18"/>
                <w:szCs w:val="18"/>
              </w:rPr>
            </w:pPr>
            <w:bookmarkStart w:id="7733" w:name="F2802"/>
            <w:bookmarkEnd w:id="7733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34" w:name="F2803"/>
            <w:bookmarkEnd w:id="773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35" w:name="F2804"/>
            <w:bookmarkEnd w:id="7735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36" w:name="F2805"/>
            <w:bookmarkEnd w:id="7736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37" w:name="F2806"/>
            <w:bookmarkEnd w:id="773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38" w:name="F2807"/>
            <w:bookmarkEnd w:id="773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39" w:name="F2808"/>
            <w:bookmarkEnd w:id="773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40" w:name="F2809"/>
            <w:bookmarkEnd w:id="774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41" w:name="F2810"/>
            <w:bookmarkEnd w:id="774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42" w:name="F2811"/>
            <w:bookmarkEnd w:id="774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43" w:name="F2812"/>
            <w:bookmarkEnd w:id="774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44" w:name="F2813"/>
            <w:bookmarkEnd w:id="7744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45" w:name="F2814"/>
            <w:bookmarkEnd w:id="774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46" w:name="F2815"/>
            <w:bookmarkEnd w:id="774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47" w:name="F2816"/>
            <w:bookmarkEnd w:id="774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48" w:name="F2817"/>
            <w:bookmarkEnd w:id="7748"/>
          </w:p>
        </w:tc>
        <w:tc>
          <w:tcPr>
            <w:tcW w:w="432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49" w:name="F2818"/>
            <w:bookmarkEnd w:id="7749"/>
          </w:p>
        </w:tc>
        <w:tc>
          <w:tcPr>
            <w:tcW w:w="418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50" w:name="F2819"/>
            <w:bookmarkEnd w:id="7750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51" w:name="F2820"/>
            <w:bookmarkEnd w:id="7751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52" w:name="F2821"/>
            <w:bookmarkEnd w:id="7752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53" w:name="F2822"/>
            <w:bookmarkEnd w:id="775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54" w:name="F2823"/>
            <w:bookmarkEnd w:id="775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55" w:name="F2824"/>
            <w:bookmarkEnd w:id="775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56" w:name="F2825"/>
            <w:bookmarkEnd w:id="775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57" w:name="F2826"/>
            <w:bookmarkEnd w:id="7757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Default="00E65DB2" w:rsidP="00E65D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A2664">
              <w:rPr>
                <w:sz w:val="20"/>
                <w:szCs w:val="20"/>
              </w:rPr>
              <w:t xml:space="preserve">оздание некоммерческой организации, посягающей на личность и права граждан  </w:t>
            </w:r>
            <w:r>
              <w:rPr>
                <w:sz w:val="20"/>
                <w:szCs w:val="20"/>
              </w:rPr>
              <w:t xml:space="preserve">         </w:t>
            </w:r>
          </w:p>
          <w:p w:rsidR="00E65DB2" w:rsidRPr="007A2664" w:rsidRDefault="00E65DB2" w:rsidP="00E65D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 xml:space="preserve"> ст. 239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58" w:name="F2901"/>
            <w:bookmarkEnd w:id="7758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759" w:name="F2902"/>
            <w:bookmarkEnd w:id="7759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60" w:name="F2903"/>
            <w:bookmarkEnd w:id="776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61" w:name="F2904"/>
            <w:bookmarkEnd w:id="7761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62" w:name="F2905"/>
            <w:bookmarkEnd w:id="7762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63" w:name="F2906"/>
            <w:bookmarkEnd w:id="776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64" w:name="F2907"/>
            <w:bookmarkEnd w:id="776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65" w:name="F2908"/>
            <w:bookmarkEnd w:id="776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66" w:name="F2909"/>
            <w:bookmarkEnd w:id="776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67" w:name="F2910"/>
            <w:bookmarkEnd w:id="776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68" w:name="F2911"/>
            <w:bookmarkEnd w:id="776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69" w:name="F2912"/>
            <w:bookmarkEnd w:id="776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70" w:name="F2913"/>
            <w:bookmarkEnd w:id="7770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71" w:name="F2914"/>
            <w:bookmarkEnd w:id="777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72" w:name="F2915"/>
            <w:bookmarkEnd w:id="7772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73" w:name="F2916"/>
            <w:bookmarkEnd w:id="777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74" w:name="F2917"/>
            <w:bookmarkEnd w:id="7774"/>
          </w:p>
        </w:tc>
        <w:tc>
          <w:tcPr>
            <w:tcW w:w="432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75" w:name="F2918"/>
            <w:bookmarkEnd w:id="7775"/>
          </w:p>
        </w:tc>
        <w:tc>
          <w:tcPr>
            <w:tcW w:w="418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76" w:name="F2919"/>
            <w:bookmarkEnd w:id="7776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77" w:name="F2920"/>
            <w:bookmarkEnd w:id="7777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78" w:name="F2921"/>
            <w:bookmarkEnd w:id="7778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79" w:name="F2922"/>
            <w:bookmarkEnd w:id="777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80" w:name="F2923"/>
            <w:bookmarkEnd w:id="778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81" w:name="F2924"/>
            <w:bookmarkEnd w:id="778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82" w:name="F2925"/>
            <w:bookmarkEnd w:id="778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83" w:name="F2926"/>
            <w:bookmarkEnd w:id="7783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rPr>
          <w:trHeight w:val="5006"/>
        </w:trPr>
        <w:tc>
          <w:tcPr>
            <w:tcW w:w="276" w:type="dxa"/>
            <w:vMerge/>
            <w:textDirection w:val="btL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textDirection w:val="btLr"/>
            <w:vAlign w:val="center"/>
          </w:tcPr>
          <w:p w:rsidR="00E65DB2" w:rsidRPr="00BE427F" w:rsidRDefault="00E65DB2" w:rsidP="00E65DB2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267" w:type="dxa"/>
            <w:gridSpan w:val="3"/>
          </w:tcPr>
          <w:p w:rsidR="00E65DB2" w:rsidRDefault="00E65DB2" w:rsidP="00E65DB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61C2E">
              <w:rPr>
                <w:sz w:val="20"/>
                <w:szCs w:val="20"/>
              </w:rPr>
              <w:t>создание религиозного или общественного объединения, деятельность которого сопряжена с насилием над гражданами или иным причинением вреда их здоровью, или некоммерческой организации (включая некоммерческую организацию, выполняющую функции иностранного</w:t>
            </w:r>
            <w:r>
              <w:rPr>
                <w:sz w:val="20"/>
                <w:szCs w:val="20"/>
              </w:rPr>
              <w:t xml:space="preserve"> агента) либо структурного подразделения иностранной некоммерческой неправительственной организации, деятельность которых сопряжена с побуждением граждан к отказу от исполнения гражданских обязанностей или к совершению иных противоправных деяний, а равно руководство такими объединением, организацией либо структурным подразделением </w:t>
            </w:r>
          </w:p>
          <w:p w:rsidR="00E65DB2" w:rsidRPr="007A2664" w:rsidRDefault="00E65DB2" w:rsidP="00E65DB2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7A2664">
              <w:rPr>
                <w:sz w:val="20"/>
                <w:szCs w:val="20"/>
              </w:rPr>
              <w:t>ч. 1 и 2 ст. 239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84" w:name="F3001"/>
            <w:bookmarkEnd w:id="7784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785" w:name="F3002"/>
            <w:bookmarkEnd w:id="7785"/>
          </w:p>
        </w:tc>
        <w:tc>
          <w:tcPr>
            <w:tcW w:w="284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86" w:name="F3003"/>
            <w:bookmarkEnd w:id="778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87" w:name="F3004"/>
            <w:bookmarkEnd w:id="7787"/>
          </w:p>
        </w:tc>
        <w:tc>
          <w:tcPr>
            <w:tcW w:w="709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88" w:name="F3005"/>
            <w:bookmarkEnd w:id="7788"/>
          </w:p>
        </w:tc>
        <w:tc>
          <w:tcPr>
            <w:tcW w:w="283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89" w:name="F3006"/>
            <w:bookmarkEnd w:id="778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90" w:name="F3007"/>
            <w:bookmarkEnd w:id="7790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91" w:name="F3008"/>
            <w:bookmarkEnd w:id="7791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92" w:name="F3009"/>
            <w:bookmarkEnd w:id="7792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93" w:name="F3010"/>
            <w:bookmarkEnd w:id="7793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94" w:name="F3011"/>
            <w:bookmarkEnd w:id="7794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95" w:name="F3012"/>
            <w:bookmarkEnd w:id="779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96" w:name="F3013"/>
            <w:bookmarkEnd w:id="7796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97" w:name="F3014"/>
            <w:bookmarkEnd w:id="779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98" w:name="F3015"/>
            <w:bookmarkEnd w:id="7798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799" w:name="F3016"/>
            <w:bookmarkEnd w:id="7799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00" w:name="F3017"/>
            <w:bookmarkEnd w:id="7800"/>
          </w:p>
        </w:tc>
        <w:tc>
          <w:tcPr>
            <w:tcW w:w="432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01" w:name="F3018"/>
            <w:bookmarkEnd w:id="7801"/>
          </w:p>
        </w:tc>
        <w:tc>
          <w:tcPr>
            <w:tcW w:w="418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02" w:name="F3019"/>
            <w:bookmarkEnd w:id="7802"/>
          </w:p>
        </w:tc>
        <w:tc>
          <w:tcPr>
            <w:tcW w:w="426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03" w:name="F3020"/>
            <w:bookmarkEnd w:id="7803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04" w:name="F3021"/>
            <w:bookmarkEnd w:id="7804"/>
          </w:p>
        </w:tc>
        <w:tc>
          <w:tcPr>
            <w:tcW w:w="425" w:type="dxa"/>
            <w:gridSpan w:val="2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05" w:name="F3022"/>
            <w:bookmarkEnd w:id="7805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06" w:name="F3023"/>
            <w:bookmarkEnd w:id="7806"/>
          </w:p>
        </w:tc>
        <w:tc>
          <w:tcPr>
            <w:tcW w:w="426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07" w:name="F3024"/>
            <w:bookmarkEnd w:id="7807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08" w:name="F3025"/>
            <w:bookmarkEnd w:id="7808"/>
          </w:p>
        </w:tc>
        <w:tc>
          <w:tcPr>
            <w:tcW w:w="425" w:type="dxa"/>
            <w:vAlign w:val="center"/>
          </w:tcPr>
          <w:p w:rsidR="00E65DB2" w:rsidRPr="000855D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09" w:name="F3026"/>
            <w:bookmarkEnd w:id="7809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rPr>
          <w:trHeight w:val="1037"/>
        </w:trPr>
        <w:tc>
          <w:tcPr>
            <w:tcW w:w="276" w:type="dxa"/>
            <w:vMerge w:val="restart"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285" w:type="dxa"/>
            <w:textDirection w:val="btLr"/>
            <w:vAlign w:val="center"/>
          </w:tcPr>
          <w:p w:rsidR="00E65DB2" w:rsidRPr="00BE427F" w:rsidRDefault="00E65DB2" w:rsidP="00E65DB2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267" w:type="dxa"/>
            <w:gridSpan w:val="3"/>
          </w:tcPr>
          <w:p w:rsidR="00E65DB2" w:rsidRPr="007A2664" w:rsidRDefault="00E65DB2" w:rsidP="00E65DB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91DF5">
              <w:rPr>
                <w:sz w:val="20"/>
                <w:szCs w:val="20"/>
              </w:rPr>
              <w:t>участие в деятельности названных объединений, организаций либо структурных подразделений, а равно пропаганда указанных деяний</w:t>
            </w:r>
            <w:r>
              <w:rPr>
                <w:sz w:val="20"/>
                <w:szCs w:val="20"/>
              </w:rPr>
              <w:t xml:space="preserve">               </w:t>
            </w:r>
            <w:r w:rsidRPr="00A91DF5">
              <w:rPr>
                <w:sz w:val="20"/>
                <w:szCs w:val="20"/>
              </w:rPr>
              <w:t xml:space="preserve">  ч. 3 ст. 239 УК</w:t>
            </w:r>
            <w:r w:rsidRPr="007A2664">
              <w:rPr>
                <w:sz w:val="20"/>
                <w:szCs w:val="20"/>
              </w:rPr>
              <w:t xml:space="preserve">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10" w:name="F3101"/>
            <w:bookmarkEnd w:id="7810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7811" w:name="F3102"/>
            <w:bookmarkEnd w:id="7811"/>
          </w:p>
        </w:tc>
        <w:tc>
          <w:tcPr>
            <w:tcW w:w="284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12" w:name="F3103"/>
            <w:bookmarkEnd w:id="7812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13" w:name="F3104"/>
            <w:bookmarkEnd w:id="7813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14" w:name="F3105"/>
            <w:bookmarkEnd w:id="7814"/>
          </w:p>
        </w:tc>
        <w:tc>
          <w:tcPr>
            <w:tcW w:w="283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15" w:name="F3106"/>
            <w:bookmarkEnd w:id="781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16" w:name="F3107"/>
            <w:bookmarkEnd w:id="7816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17" w:name="F3108"/>
            <w:bookmarkEnd w:id="781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18" w:name="F3109"/>
            <w:bookmarkEnd w:id="7818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19" w:name="F3110"/>
            <w:bookmarkEnd w:id="7819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20" w:name="F3111"/>
            <w:bookmarkEnd w:id="7820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21" w:name="F3112"/>
            <w:bookmarkEnd w:id="782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22" w:name="F3113"/>
            <w:bookmarkEnd w:id="7822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23" w:name="F3114"/>
            <w:bookmarkEnd w:id="782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24" w:name="F3115"/>
            <w:bookmarkEnd w:id="7824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25" w:name="F3116"/>
            <w:bookmarkEnd w:id="782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26" w:name="F3117"/>
            <w:bookmarkEnd w:id="7826"/>
          </w:p>
        </w:tc>
        <w:tc>
          <w:tcPr>
            <w:tcW w:w="432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27" w:name="F3118"/>
            <w:bookmarkEnd w:id="7827"/>
          </w:p>
        </w:tc>
        <w:tc>
          <w:tcPr>
            <w:tcW w:w="418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28" w:name="F3119"/>
            <w:bookmarkEnd w:id="7828"/>
          </w:p>
        </w:tc>
        <w:tc>
          <w:tcPr>
            <w:tcW w:w="426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29" w:name="F3120"/>
            <w:bookmarkEnd w:id="7829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30" w:name="F3121"/>
            <w:bookmarkEnd w:id="7830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31" w:name="F3122"/>
            <w:bookmarkEnd w:id="783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32" w:name="F3123"/>
            <w:bookmarkEnd w:id="7832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33" w:name="F3124"/>
            <w:bookmarkEnd w:id="783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34" w:name="F3125"/>
            <w:bookmarkEnd w:id="7834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  <w:rPr>
                <w:sz w:val="18"/>
                <w:szCs w:val="18"/>
              </w:rPr>
            </w:pPr>
            <w:bookmarkStart w:id="7835" w:name="F3126"/>
            <w:bookmarkEnd w:id="7835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rPr>
          <w:trHeight w:val="2683"/>
        </w:trPr>
        <w:tc>
          <w:tcPr>
            <w:tcW w:w="276" w:type="dxa"/>
            <w:vMerge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Default="00E65DB2" w:rsidP="00E65DB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7A2664">
              <w:rPr>
                <w:sz w:val="20"/>
                <w:szCs w:val="20"/>
              </w:rPr>
              <w:t xml:space="preserve">ничтожение или повреждение объектов культурного наследия (памятников истории и культуры) народов </w:t>
            </w:r>
            <w:r>
              <w:rPr>
                <w:sz w:val="20"/>
                <w:szCs w:val="20"/>
              </w:rPr>
              <w:t>Российской Федерации</w:t>
            </w:r>
            <w:r w:rsidRPr="007A2664">
              <w:rPr>
                <w:sz w:val="20"/>
                <w:szCs w:val="20"/>
              </w:rPr>
              <w:t xml:space="preserve">, включенных в единый государственный реестр объектов культурного наследия (памятников истории и культуры) народов </w:t>
            </w:r>
            <w:r>
              <w:rPr>
                <w:sz w:val="20"/>
                <w:szCs w:val="20"/>
              </w:rPr>
              <w:t>Российской Федерации</w:t>
            </w:r>
            <w:r w:rsidRPr="007A2664">
              <w:rPr>
                <w:sz w:val="20"/>
                <w:szCs w:val="20"/>
              </w:rPr>
              <w:t xml:space="preserve">, выявленных объектов культурного наследия, природных комплексов, объектов, взятых под охрану государства, или культурных ценностей </w:t>
            </w:r>
            <w:r>
              <w:rPr>
                <w:sz w:val="20"/>
                <w:szCs w:val="20"/>
              </w:rPr>
              <w:t xml:space="preserve">   </w:t>
            </w:r>
          </w:p>
          <w:p w:rsidR="00E65DB2" w:rsidRPr="007A2664" w:rsidRDefault="00E65DB2" w:rsidP="00E65DB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>ст. 243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36" w:name="F3201"/>
            <w:bookmarkEnd w:id="7836"/>
          </w:p>
        </w:tc>
        <w:tc>
          <w:tcPr>
            <w:tcW w:w="709" w:type="dxa"/>
            <w:vAlign w:val="center"/>
          </w:tcPr>
          <w:p w:rsidR="00E65DB2" w:rsidRPr="00E65DB2" w:rsidRDefault="00E65DB2" w:rsidP="000855DE">
            <w:pPr>
              <w:jc w:val="center"/>
              <w:rPr>
                <w:b/>
                <w:color w:val="0070C0"/>
                <w:sz w:val="22"/>
                <w:szCs w:val="22"/>
              </w:rPr>
            </w:pPr>
            <w:bookmarkStart w:id="7837" w:name="F3202"/>
            <w:bookmarkEnd w:id="7837"/>
          </w:p>
        </w:tc>
        <w:tc>
          <w:tcPr>
            <w:tcW w:w="284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38" w:name="F3203"/>
            <w:bookmarkEnd w:id="7838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39" w:name="F3204"/>
            <w:bookmarkEnd w:id="7839"/>
          </w:p>
        </w:tc>
        <w:tc>
          <w:tcPr>
            <w:tcW w:w="709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40" w:name="F3205"/>
            <w:bookmarkEnd w:id="7840"/>
          </w:p>
        </w:tc>
        <w:tc>
          <w:tcPr>
            <w:tcW w:w="283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41" w:name="F3206"/>
            <w:bookmarkEnd w:id="7841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42" w:name="F3207"/>
            <w:bookmarkEnd w:id="7842"/>
          </w:p>
        </w:tc>
        <w:tc>
          <w:tcPr>
            <w:tcW w:w="426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43" w:name="F3208"/>
            <w:bookmarkEnd w:id="7843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44" w:name="F3209"/>
            <w:bookmarkEnd w:id="7844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45" w:name="F3210"/>
            <w:bookmarkEnd w:id="7845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46" w:name="F3211"/>
            <w:bookmarkEnd w:id="7846"/>
          </w:p>
        </w:tc>
        <w:tc>
          <w:tcPr>
            <w:tcW w:w="426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47" w:name="F3212"/>
            <w:bookmarkEnd w:id="7847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48" w:name="F3213"/>
            <w:bookmarkEnd w:id="7848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49" w:name="F3214"/>
            <w:bookmarkEnd w:id="7849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50" w:name="F3215"/>
            <w:bookmarkEnd w:id="7850"/>
          </w:p>
        </w:tc>
        <w:tc>
          <w:tcPr>
            <w:tcW w:w="426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51" w:name="F3216"/>
            <w:bookmarkEnd w:id="7851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52" w:name="F3217"/>
            <w:bookmarkEnd w:id="7852"/>
          </w:p>
        </w:tc>
        <w:tc>
          <w:tcPr>
            <w:tcW w:w="432" w:type="dxa"/>
            <w:gridSpan w:val="2"/>
            <w:vAlign w:val="center"/>
          </w:tcPr>
          <w:p w:rsidR="00E65DB2" w:rsidRPr="00BE427F" w:rsidRDefault="00E65DB2" w:rsidP="000855DE">
            <w:pPr>
              <w:jc w:val="center"/>
            </w:pPr>
            <w:bookmarkStart w:id="7853" w:name="F3218"/>
            <w:bookmarkEnd w:id="7853"/>
          </w:p>
        </w:tc>
        <w:tc>
          <w:tcPr>
            <w:tcW w:w="418" w:type="dxa"/>
            <w:gridSpan w:val="2"/>
            <w:vAlign w:val="center"/>
          </w:tcPr>
          <w:p w:rsidR="00E65DB2" w:rsidRPr="00BE427F" w:rsidRDefault="00E65DB2" w:rsidP="000855DE">
            <w:pPr>
              <w:jc w:val="center"/>
            </w:pPr>
            <w:bookmarkStart w:id="7854" w:name="F3219"/>
            <w:bookmarkEnd w:id="7854"/>
          </w:p>
        </w:tc>
        <w:tc>
          <w:tcPr>
            <w:tcW w:w="426" w:type="dxa"/>
            <w:gridSpan w:val="2"/>
            <w:vAlign w:val="center"/>
          </w:tcPr>
          <w:p w:rsidR="00E65DB2" w:rsidRPr="00BE427F" w:rsidRDefault="00E65DB2" w:rsidP="000855DE">
            <w:pPr>
              <w:jc w:val="center"/>
            </w:pPr>
            <w:bookmarkStart w:id="7855" w:name="F3220"/>
            <w:bookmarkEnd w:id="7855"/>
          </w:p>
        </w:tc>
        <w:tc>
          <w:tcPr>
            <w:tcW w:w="425" w:type="dxa"/>
            <w:gridSpan w:val="2"/>
            <w:vAlign w:val="center"/>
          </w:tcPr>
          <w:p w:rsidR="00E65DB2" w:rsidRPr="00BE427F" w:rsidRDefault="00E65DB2" w:rsidP="000855DE">
            <w:pPr>
              <w:jc w:val="center"/>
            </w:pPr>
            <w:bookmarkStart w:id="7856" w:name="F3221"/>
            <w:bookmarkEnd w:id="7856"/>
          </w:p>
        </w:tc>
        <w:tc>
          <w:tcPr>
            <w:tcW w:w="425" w:type="dxa"/>
            <w:gridSpan w:val="2"/>
            <w:vAlign w:val="center"/>
          </w:tcPr>
          <w:p w:rsidR="00E65DB2" w:rsidRPr="00BE427F" w:rsidRDefault="00E65DB2" w:rsidP="000855DE">
            <w:pPr>
              <w:jc w:val="center"/>
            </w:pPr>
            <w:bookmarkStart w:id="7857" w:name="F3222"/>
            <w:bookmarkEnd w:id="7857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58" w:name="F3223"/>
            <w:bookmarkEnd w:id="7858"/>
          </w:p>
        </w:tc>
        <w:tc>
          <w:tcPr>
            <w:tcW w:w="426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59" w:name="F3224"/>
            <w:bookmarkEnd w:id="7859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60" w:name="F3225"/>
            <w:bookmarkEnd w:id="7860"/>
          </w:p>
        </w:tc>
        <w:tc>
          <w:tcPr>
            <w:tcW w:w="425" w:type="dxa"/>
            <w:vAlign w:val="center"/>
          </w:tcPr>
          <w:p w:rsidR="00E65DB2" w:rsidRPr="00BE427F" w:rsidRDefault="00E65DB2" w:rsidP="000855DE">
            <w:pPr>
              <w:jc w:val="center"/>
            </w:pPr>
            <w:bookmarkStart w:id="7861" w:name="F3226"/>
            <w:bookmarkEnd w:id="7861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Default="00E65DB2" w:rsidP="00E65DB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адругательство над телами умерших и местами их захоронения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а равно в отношении скульптурного, архитектурного сооружения, посвященного борьбе с фашизмом или жертвам фашизма, либо мест захоронения участников борьбы с фашизмом  </w:t>
            </w:r>
            <w:r>
              <w:rPr>
                <w:sz w:val="20"/>
                <w:szCs w:val="20"/>
              </w:rPr>
              <w:t xml:space="preserve">   </w:t>
            </w:r>
          </w:p>
          <w:p w:rsidR="00E65DB2" w:rsidRPr="007A2664" w:rsidRDefault="00E65DB2" w:rsidP="00E65DB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A2664">
              <w:rPr>
                <w:sz w:val="20"/>
                <w:szCs w:val="20"/>
              </w:rPr>
              <w:t xml:space="preserve"> п. «б» ч. 2 ст. 244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62" w:name="F3301"/>
            <w:bookmarkEnd w:id="7862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  <w:rPr>
                <w:b/>
                <w:color w:val="0070C0"/>
                <w:sz w:val="22"/>
                <w:szCs w:val="22"/>
              </w:rPr>
            </w:pPr>
            <w:bookmarkStart w:id="7863" w:name="F3302"/>
            <w:bookmarkEnd w:id="7863"/>
          </w:p>
        </w:tc>
        <w:tc>
          <w:tcPr>
            <w:tcW w:w="284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64" w:name="F3303"/>
            <w:bookmarkEnd w:id="7864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65" w:name="F3304"/>
            <w:bookmarkEnd w:id="7865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66" w:name="F3305"/>
            <w:bookmarkEnd w:id="7866"/>
          </w:p>
        </w:tc>
        <w:tc>
          <w:tcPr>
            <w:tcW w:w="283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67" w:name="F3306"/>
            <w:bookmarkEnd w:id="786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68" w:name="F3307"/>
            <w:bookmarkEnd w:id="7868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69" w:name="F3308"/>
            <w:bookmarkEnd w:id="7869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70" w:name="F3309"/>
            <w:bookmarkEnd w:id="7870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71" w:name="F3310"/>
            <w:bookmarkEnd w:id="787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72" w:name="F3311"/>
            <w:bookmarkEnd w:id="7872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73" w:name="F3312"/>
            <w:bookmarkEnd w:id="787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74" w:name="F3313"/>
            <w:bookmarkEnd w:id="7874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75" w:name="F3314"/>
            <w:bookmarkEnd w:id="787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76" w:name="F3315"/>
            <w:bookmarkEnd w:id="7876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77" w:name="F3316"/>
            <w:bookmarkEnd w:id="787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78" w:name="F3317"/>
            <w:bookmarkEnd w:id="7878"/>
          </w:p>
        </w:tc>
        <w:tc>
          <w:tcPr>
            <w:tcW w:w="432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879" w:name="F3318"/>
            <w:bookmarkEnd w:id="7879"/>
          </w:p>
        </w:tc>
        <w:tc>
          <w:tcPr>
            <w:tcW w:w="418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880" w:name="F3319"/>
            <w:bookmarkEnd w:id="7880"/>
          </w:p>
        </w:tc>
        <w:tc>
          <w:tcPr>
            <w:tcW w:w="426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881" w:name="F3320"/>
            <w:bookmarkEnd w:id="7881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882" w:name="F3321"/>
            <w:bookmarkEnd w:id="7882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883" w:name="F3322"/>
            <w:bookmarkEnd w:id="788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84" w:name="F3323"/>
            <w:bookmarkEnd w:id="7884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85" w:name="F3324"/>
            <w:bookmarkEnd w:id="788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86" w:name="F3325"/>
            <w:bookmarkEnd w:id="7886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87" w:name="F3326"/>
            <w:bookmarkEnd w:id="7887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Default="00E65DB2" w:rsidP="00E65DB2">
            <w:pPr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насильственный захват власти или насильственное удержание власти </w:t>
            </w:r>
          </w:p>
          <w:p w:rsidR="00E65DB2" w:rsidRPr="007A2664" w:rsidRDefault="00E65DB2" w:rsidP="00E65DB2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ст. 278 УК РФ 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88" w:name="F3401"/>
            <w:bookmarkEnd w:id="7888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  <w:rPr>
                <w:b/>
                <w:color w:val="0070C0"/>
                <w:sz w:val="22"/>
                <w:szCs w:val="22"/>
              </w:rPr>
            </w:pPr>
            <w:bookmarkStart w:id="7889" w:name="F3402"/>
            <w:bookmarkEnd w:id="7889"/>
          </w:p>
        </w:tc>
        <w:tc>
          <w:tcPr>
            <w:tcW w:w="284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90" w:name="F3403"/>
            <w:bookmarkEnd w:id="7890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91" w:name="F3404"/>
            <w:bookmarkEnd w:id="7891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92" w:name="F3405"/>
            <w:bookmarkEnd w:id="7892"/>
          </w:p>
        </w:tc>
        <w:tc>
          <w:tcPr>
            <w:tcW w:w="283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93" w:name="F3406"/>
            <w:bookmarkEnd w:id="789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94" w:name="F3407"/>
            <w:bookmarkEnd w:id="7894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95" w:name="F3408"/>
            <w:bookmarkEnd w:id="789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96" w:name="F3409"/>
            <w:bookmarkEnd w:id="7896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97" w:name="F3410"/>
            <w:bookmarkEnd w:id="789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98" w:name="F3411"/>
            <w:bookmarkEnd w:id="7898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899" w:name="F3412"/>
            <w:bookmarkEnd w:id="7899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00" w:name="F3413"/>
            <w:bookmarkEnd w:id="7900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01" w:name="F3414"/>
            <w:bookmarkEnd w:id="790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02" w:name="F3415"/>
            <w:bookmarkEnd w:id="7902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03" w:name="F3416"/>
            <w:bookmarkEnd w:id="790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04" w:name="F3417"/>
            <w:bookmarkEnd w:id="7904"/>
          </w:p>
        </w:tc>
        <w:tc>
          <w:tcPr>
            <w:tcW w:w="432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05" w:name="F3418"/>
            <w:bookmarkEnd w:id="7905"/>
          </w:p>
        </w:tc>
        <w:tc>
          <w:tcPr>
            <w:tcW w:w="418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06" w:name="F3419"/>
            <w:bookmarkEnd w:id="7906"/>
          </w:p>
        </w:tc>
        <w:tc>
          <w:tcPr>
            <w:tcW w:w="426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07" w:name="F3420"/>
            <w:bookmarkEnd w:id="7907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08" w:name="F3421"/>
            <w:bookmarkEnd w:id="7908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09" w:name="F3422"/>
            <w:bookmarkEnd w:id="7909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10" w:name="F3423"/>
            <w:bookmarkEnd w:id="7910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11" w:name="F3424"/>
            <w:bookmarkEnd w:id="791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12" w:name="F3425"/>
            <w:bookmarkEnd w:id="7912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13" w:name="F3426"/>
            <w:bookmarkEnd w:id="7913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Default="00E65DB2" w:rsidP="00E65DB2">
            <w:pPr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вооруженный мятеж  </w:t>
            </w:r>
            <w:r>
              <w:rPr>
                <w:sz w:val="20"/>
                <w:szCs w:val="20"/>
              </w:rPr>
              <w:t xml:space="preserve">     </w:t>
            </w:r>
          </w:p>
          <w:p w:rsidR="00E65DB2" w:rsidRPr="007A2664" w:rsidRDefault="00E65DB2" w:rsidP="00E65DB2">
            <w:pPr>
              <w:ind w:left="-57" w:right="-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>ст. 279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14" w:name="F3501"/>
            <w:bookmarkEnd w:id="7914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  <w:rPr>
                <w:b/>
                <w:color w:val="0070C0"/>
                <w:sz w:val="22"/>
                <w:szCs w:val="22"/>
              </w:rPr>
            </w:pPr>
            <w:bookmarkStart w:id="7915" w:name="F3502"/>
            <w:bookmarkEnd w:id="7915"/>
          </w:p>
        </w:tc>
        <w:tc>
          <w:tcPr>
            <w:tcW w:w="284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16" w:name="F3503"/>
            <w:bookmarkEnd w:id="7916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17" w:name="F3504"/>
            <w:bookmarkEnd w:id="7917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18" w:name="F3505"/>
            <w:bookmarkEnd w:id="7918"/>
          </w:p>
        </w:tc>
        <w:tc>
          <w:tcPr>
            <w:tcW w:w="283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19" w:name="F3506"/>
            <w:bookmarkEnd w:id="7919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20" w:name="F3507"/>
            <w:bookmarkEnd w:id="7920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21" w:name="F3508"/>
            <w:bookmarkEnd w:id="792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22" w:name="F3509"/>
            <w:bookmarkEnd w:id="7922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23" w:name="F3510"/>
            <w:bookmarkEnd w:id="792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24" w:name="F3511"/>
            <w:bookmarkEnd w:id="7924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25" w:name="F3512"/>
            <w:bookmarkEnd w:id="792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26" w:name="F3513"/>
            <w:bookmarkEnd w:id="7926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27" w:name="F3514"/>
            <w:bookmarkEnd w:id="792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28" w:name="F3515"/>
            <w:bookmarkEnd w:id="7928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29" w:name="F3516"/>
            <w:bookmarkEnd w:id="7929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30" w:name="F3517"/>
            <w:bookmarkEnd w:id="7930"/>
          </w:p>
        </w:tc>
        <w:tc>
          <w:tcPr>
            <w:tcW w:w="432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31" w:name="F3518"/>
            <w:bookmarkEnd w:id="7931"/>
          </w:p>
        </w:tc>
        <w:tc>
          <w:tcPr>
            <w:tcW w:w="418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32" w:name="F3519"/>
            <w:bookmarkEnd w:id="7932"/>
          </w:p>
        </w:tc>
        <w:tc>
          <w:tcPr>
            <w:tcW w:w="426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33" w:name="F3520"/>
            <w:bookmarkEnd w:id="7933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34" w:name="F3521"/>
            <w:bookmarkEnd w:id="7934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35" w:name="F3522"/>
            <w:bookmarkEnd w:id="793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36" w:name="F3523"/>
            <w:bookmarkEnd w:id="7936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37" w:name="F3524"/>
            <w:bookmarkEnd w:id="793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38" w:name="F3525"/>
            <w:bookmarkEnd w:id="7938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39" w:name="F3526"/>
            <w:bookmarkEnd w:id="7939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Default="00E65DB2" w:rsidP="00E65DB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>убличные призывы к осуществлению экстремистской деятельности</w:t>
            </w:r>
          </w:p>
          <w:p w:rsidR="00E65DB2" w:rsidRPr="007A2664" w:rsidRDefault="00E65DB2" w:rsidP="00E65DB2">
            <w:pPr>
              <w:ind w:left="-57" w:right="-57"/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ст. 280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40" w:name="F3601"/>
            <w:bookmarkEnd w:id="7940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  <w:rPr>
                <w:b/>
                <w:color w:val="0070C0"/>
                <w:sz w:val="22"/>
                <w:szCs w:val="22"/>
              </w:rPr>
            </w:pPr>
            <w:bookmarkStart w:id="7941" w:name="F3602"/>
            <w:bookmarkEnd w:id="7941"/>
          </w:p>
        </w:tc>
        <w:tc>
          <w:tcPr>
            <w:tcW w:w="284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42" w:name="F3603"/>
            <w:bookmarkEnd w:id="7942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43" w:name="F3604"/>
            <w:bookmarkEnd w:id="7943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44" w:name="F3605"/>
            <w:bookmarkEnd w:id="7944"/>
          </w:p>
        </w:tc>
        <w:tc>
          <w:tcPr>
            <w:tcW w:w="283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45" w:name="F3606"/>
            <w:bookmarkEnd w:id="794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46" w:name="F3607"/>
            <w:bookmarkEnd w:id="7946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47" w:name="F3608"/>
            <w:bookmarkEnd w:id="794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48" w:name="F3609"/>
            <w:bookmarkEnd w:id="7948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49" w:name="F3610"/>
            <w:bookmarkEnd w:id="7949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50" w:name="F3611"/>
            <w:bookmarkEnd w:id="7950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51" w:name="F3612"/>
            <w:bookmarkEnd w:id="795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52" w:name="F3613"/>
            <w:bookmarkEnd w:id="7952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53" w:name="F3614"/>
            <w:bookmarkEnd w:id="795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54" w:name="F3615"/>
            <w:bookmarkEnd w:id="7954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55" w:name="F3616"/>
            <w:bookmarkEnd w:id="795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56" w:name="F3617"/>
            <w:bookmarkEnd w:id="7956"/>
          </w:p>
        </w:tc>
        <w:tc>
          <w:tcPr>
            <w:tcW w:w="432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57" w:name="F3618"/>
            <w:bookmarkEnd w:id="7957"/>
          </w:p>
        </w:tc>
        <w:tc>
          <w:tcPr>
            <w:tcW w:w="418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58" w:name="F3619"/>
            <w:bookmarkEnd w:id="7958"/>
          </w:p>
        </w:tc>
        <w:tc>
          <w:tcPr>
            <w:tcW w:w="426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59" w:name="F3620"/>
            <w:bookmarkEnd w:id="7959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60" w:name="F3621"/>
            <w:bookmarkEnd w:id="7960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61" w:name="F3622"/>
            <w:bookmarkEnd w:id="796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62" w:name="F3623"/>
            <w:bookmarkEnd w:id="7962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63" w:name="F3624"/>
            <w:bookmarkEnd w:id="796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64" w:name="F3625"/>
            <w:bookmarkEnd w:id="7964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65" w:name="F3626"/>
            <w:bookmarkEnd w:id="7965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rPr>
          <w:trHeight w:val="328"/>
        </w:trPr>
        <w:tc>
          <w:tcPr>
            <w:tcW w:w="276" w:type="dxa"/>
            <w:vMerge/>
          </w:tcPr>
          <w:p w:rsidR="00E65DB2" w:rsidRPr="00BE427F" w:rsidRDefault="00E65DB2" w:rsidP="00E65DB2">
            <w:pPr>
              <w:ind w:left="113" w:right="113"/>
              <w:jc w:val="center"/>
            </w:pPr>
          </w:p>
        </w:tc>
        <w:tc>
          <w:tcPr>
            <w:tcW w:w="413" w:type="dxa"/>
            <w:gridSpan w:val="2"/>
            <w:vMerge w:val="restart"/>
            <w:textDirection w:val="btLr"/>
            <w:vAlign w:val="center"/>
          </w:tcPr>
          <w:p w:rsidR="00E65DB2" w:rsidRPr="00BE427F" w:rsidRDefault="00E65DB2" w:rsidP="00E65DB2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139" w:type="dxa"/>
            <w:gridSpan w:val="2"/>
          </w:tcPr>
          <w:p w:rsidR="00E65DB2" w:rsidRPr="00BE427F" w:rsidRDefault="00E65DB2" w:rsidP="00E65DB2">
            <w:pPr>
              <w:pStyle w:val="ConsPlusNormal"/>
              <w:jc w:val="both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66" w:name="F3701"/>
            <w:bookmarkEnd w:id="7966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  <w:rPr>
                <w:b/>
                <w:color w:val="0070C0"/>
                <w:sz w:val="22"/>
                <w:szCs w:val="22"/>
              </w:rPr>
            </w:pPr>
            <w:bookmarkStart w:id="7967" w:name="F3702"/>
            <w:bookmarkEnd w:id="7967"/>
          </w:p>
        </w:tc>
        <w:tc>
          <w:tcPr>
            <w:tcW w:w="284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68" w:name="F3703"/>
            <w:bookmarkEnd w:id="7968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69" w:name="F3704"/>
            <w:bookmarkEnd w:id="7969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70" w:name="F3705"/>
            <w:bookmarkEnd w:id="7970"/>
          </w:p>
        </w:tc>
        <w:tc>
          <w:tcPr>
            <w:tcW w:w="283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71" w:name="F3706"/>
            <w:bookmarkEnd w:id="797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72" w:name="F3707"/>
            <w:bookmarkEnd w:id="7972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73" w:name="F3708"/>
            <w:bookmarkEnd w:id="797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74" w:name="F3709"/>
            <w:bookmarkEnd w:id="7974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75" w:name="F3710"/>
            <w:bookmarkEnd w:id="797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76" w:name="F3711"/>
            <w:bookmarkEnd w:id="7976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77" w:name="F3712"/>
            <w:bookmarkEnd w:id="797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78" w:name="F3713"/>
            <w:bookmarkEnd w:id="7978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79" w:name="F3714"/>
            <w:bookmarkEnd w:id="7979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80" w:name="F3715"/>
            <w:bookmarkEnd w:id="7980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81" w:name="F3716"/>
            <w:bookmarkEnd w:id="798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82" w:name="F3717"/>
            <w:bookmarkEnd w:id="7982"/>
          </w:p>
        </w:tc>
        <w:tc>
          <w:tcPr>
            <w:tcW w:w="432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83" w:name="F3718"/>
            <w:bookmarkEnd w:id="7983"/>
          </w:p>
        </w:tc>
        <w:tc>
          <w:tcPr>
            <w:tcW w:w="418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84" w:name="F3719"/>
            <w:bookmarkEnd w:id="7984"/>
          </w:p>
        </w:tc>
        <w:tc>
          <w:tcPr>
            <w:tcW w:w="426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85" w:name="F3720"/>
            <w:bookmarkEnd w:id="7985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86" w:name="F3721"/>
            <w:bookmarkEnd w:id="7986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7987" w:name="F3722"/>
            <w:bookmarkEnd w:id="798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88" w:name="F3723"/>
            <w:bookmarkEnd w:id="7988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89" w:name="F3724"/>
            <w:bookmarkEnd w:id="7989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90" w:name="F3725"/>
            <w:bookmarkEnd w:id="7990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91" w:name="F3726"/>
            <w:bookmarkEnd w:id="7991"/>
          </w:p>
        </w:tc>
      </w:tr>
      <w:tr w:rsidR="00E65DB2" w:rsidRPr="00BE427F" w:rsidTr="000855DE">
        <w:tblPrEx>
          <w:tblCellMar>
            <w:left w:w="108" w:type="dxa"/>
            <w:right w:w="108" w:type="dxa"/>
          </w:tblCellMar>
        </w:tblPrEx>
        <w:trPr>
          <w:trHeight w:val="277"/>
        </w:trPr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gridSpan w:val="2"/>
            <w:vMerge/>
          </w:tcPr>
          <w:p w:rsidR="00E65DB2" w:rsidRPr="007A2664" w:rsidRDefault="00E65DB2" w:rsidP="00E65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9" w:type="dxa"/>
            <w:gridSpan w:val="2"/>
          </w:tcPr>
          <w:p w:rsidR="00E65DB2" w:rsidRPr="007A2664" w:rsidRDefault="00E65DB2" w:rsidP="00E65DB2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92" w:name="F3801"/>
            <w:bookmarkEnd w:id="7992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  <w:rPr>
                <w:b/>
                <w:color w:val="0070C0"/>
                <w:sz w:val="22"/>
                <w:szCs w:val="22"/>
              </w:rPr>
            </w:pPr>
            <w:bookmarkStart w:id="7993" w:name="F3802"/>
            <w:bookmarkEnd w:id="7993"/>
          </w:p>
        </w:tc>
        <w:tc>
          <w:tcPr>
            <w:tcW w:w="284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94" w:name="F3803"/>
            <w:bookmarkEnd w:id="7994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95" w:name="F3804"/>
            <w:bookmarkEnd w:id="7995"/>
          </w:p>
        </w:tc>
        <w:tc>
          <w:tcPr>
            <w:tcW w:w="709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96" w:name="F3805"/>
            <w:bookmarkEnd w:id="7996"/>
          </w:p>
        </w:tc>
        <w:tc>
          <w:tcPr>
            <w:tcW w:w="283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97" w:name="F3806"/>
            <w:bookmarkEnd w:id="799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98" w:name="F3807"/>
            <w:bookmarkEnd w:id="7998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7999" w:name="F3808"/>
            <w:bookmarkEnd w:id="7999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00" w:name="F3809"/>
            <w:bookmarkEnd w:id="8000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01" w:name="F3810"/>
            <w:bookmarkEnd w:id="8001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02" w:name="F3811"/>
            <w:bookmarkEnd w:id="8002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03" w:name="F3812"/>
            <w:bookmarkEnd w:id="800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04" w:name="F3813"/>
            <w:bookmarkEnd w:id="8004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05" w:name="F3814"/>
            <w:bookmarkEnd w:id="800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06" w:name="F3815"/>
            <w:bookmarkEnd w:id="8006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07" w:name="F3816"/>
            <w:bookmarkEnd w:id="8007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08" w:name="F3817"/>
            <w:bookmarkEnd w:id="8008"/>
          </w:p>
        </w:tc>
        <w:tc>
          <w:tcPr>
            <w:tcW w:w="432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8009" w:name="F3818"/>
            <w:bookmarkEnd w:id="8009"/>
          </w:p>
        </w:tc>
        <w:tc>
          <w:tcPr>
            <w:tcW w:w="418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8010" w:name="F3819"/>
            <w:bookmarkEnd w:id="8010"/>
          </w:p>
        </w:tc>
        <w:tc>
          <w:tcPr>
            <w:tcW w:w="426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8011" w:name="F3820"/>
            <w:bookmarkEnd w:id="8011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8012" w:name="F3821"/>
            <w:bookmarkEnd w:id="8012"/>
          </w:p>
        </w:tc>
        <w:tc>
          <w:tcPr>
            <w:tcW w:w="425" w:type="dxa"/>
            <w:gridSpan w:val="2"/>
            <w:vAlign w:val="center"/>
          </w:tcPr>
          <w:p w:rsidR="00E65DB2" w:rsidRPr="000208FE" w:rsidRDefault="00E65DB2" w:rsidP="000855DE">
            <w:pPr>
              <w:jc w:val="center"/>
            </w:pPr>
            <w:bookmarkStart w:id="8013" w:name="F3822"/>
            <w:bookmarkEnd w:id="8013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14" w:name="F3823"/>
            <w:bookmarkEnd w:id="8014"/>
          </w:p>
        </w:tc>
        <w:tc>
          <w:tcPr>
            <w:tcW w:w="426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15" w:name="F3824"/>
            <w:bookmarkEnd w:id="8015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16" w:name="F3825"/>
            <w:bookmarkEnd w:id="8016"/>
          </w:p>
        </w:tc>
        <w:tc>
          <w:tcPr>
            <w:tcW w:w="425" w:type="dxa"/>
            <w:vAlign w:val="center"/>
          </w:tcPr>
          <w:p w:rsidR="00E65DB2" w:rsidRPr="000208FE" w:rsidRDefault="00E65DB2" w:rsidP="000855DE">
            <w:pPr>
              <w:jc w:val="center"/>
            </w:pPr>
            <w:bookmarkStart w:id="8017" w:name="F3826"/>
            <w:bookmarkEnd w:id="8017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1037"/>
        </w:trPr>
        <w:tc>
          <w:tcPr>
            <w:tcW w:w="276" w:type="dxa"/>
            <w:vMerge w:val="restart"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3552" w:type="dxa"/>
            <w:gridSpan w:val="4"/>
          </w:tcPr>
          <w:p w:rsidR="00E65DB2" w:rsidRDefault="00E65DB2" w:rsidP="00E65D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A2664">
              <w:rPr>
                <w:sz w:val="20"/>
                <w:szCs w:val="20"/>
              </w:rPr>
              <w:t xml:space="preserve">убличные призывы к осуществлению действий, направленных на нарушение территориальной целостности Российской Федерации  </w:t>
            </w:r>
          </w:p>
          <w:p w:rsidR="00E65DB2" w:rsidRPr="007A2664" w:rsidRDefault="00E65DB2" w:rsidP="00E65DB2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280.1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18" w:name="F3901"/>
            <w:bookmarkEnd w:id="8018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019" w:name="F3902"/>
            <w:bookmarkEnd w:id="8019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20" w:name="F3903"/>
            <w:bookmarkEnd w:id="802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21" w:name="F3904"/>
            <w:bookmarkEnd w:id="8021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22" w:name="F3905"/>
            <w:bookmarkEnd w:id="8022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23" w:name="F3906"/>
            <w:bookmarkEnd w:id="802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24" w:name="F3907"/>
            <w:bookmarkEnd w:id="802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25" w:name="F3908"/>
            <w:bookmarkEnd w:id="802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26" w:name="F3909"/>
            <w:bookmarkEnd w:id="802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27" w:name="F3910"/>
            <w:bookmarkEnd w:id="802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28" w:name="F3911"/>
            <w:bookmarkEnd w:id="802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29" w:name="F3912"/>
            <w:bookmarkEnd w:id="802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30" w:name="F3913"/>
            <w:bookmarkEnd w:id="803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31" w:name="F3914"/>
            <w:bookmarkEnd w:id="803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32" w:name="F3915"/>
            <w:bookmarkEnd w:id="803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33" w:name="F3916"/>
            <w:bookmarkEnd w:id="803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34" w:name="F3917"/>
            <w:bookmarkEnd w:id="8034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35" w:name="F3918"/>
            <w:bookmarkEnd w:id="8035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36" w:name="F3919"/>
            <w:bookmarkEnd w:id="8036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37" w:name="F3920"/>
            <w:bookmarkEnd w:id="8037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38" w:name="F3921"/>
            <w:bookmarkEnd w:id="8038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39" w:name="F3922"/>
            <w:bookmarkEnd w:id="803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40" w:name="F3923"/>
            <w:bookmarkEnd w:id="804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41" w:name="F3924"/>
            <w:bookmarkEnd w:id="804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42" w:name="F3925"/>
            <w:bookmarkEnd w:id="804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43" w:name="F3926"/>
            <w:bookmarkEnd w:id="8043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276" w:type="dxa"/>
            <w:vMerge/>
          </w:tcPr>
          <w:p w:rsidR="00E65DB2" w:rsidRPr="00BE427F" w:rsidRDefault="00E65DB2" w:rsidP="00E65DB2">
            <w:pPr>
              <w:ind w:left="113" w:right="113"/>
              <w:jc w:val="center"/>
            </w:pPr>
          </w:p>
        </w:tc>
        <w:tc>
          <w:tcPr>
            <w:tcW w:w="285" w:type="dxa"/>
            <w:vMerge w:val="restart"/>
            <w:textDirection w:val="btLr"/>
            <w:vAlign w:val="center"/>
          </w:tcPr>
          <w:p w:rsidR="00E65DB2" w:rsidRPr="00BE427F" w:rsidRDefault="00E65DB2" w:rsidP="00E65DB2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267" w:type="dxa"/>
            <w:gridSpan w:val="3"/>
          </w:tcPr>
          <w:p w:rsidR="00E65DB2" w:rsidRPr="00BE427F" w:rsidRDefault="00E65DB2" w:rsidP="00E65DB2">
            <w:pPr>
              <w:pStyle w:val="ConsPlusNormal"/>
              <w:jc w:val="both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44" w:name="F4001"/>
            <w:bookmarkEnd w:id="8044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045" w:name="F4002"/>
            <w:bookmarkEnd w:id="8045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46" w:name="F4003"/>
            <w:bookmarkEnd w:id="804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47" w:name="F4004"/>
            <w:bookmarkEnd w:id="8047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48" w:name="F4005"/>
            <w:bookmarkEnd w:id="8048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49" w:name="F4006"/>
            <w:bookmarkEnd w:id="804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50" w:name="F4007"/>
            <w:bookmarkEnd w:id="805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51" w:name="F4008"/>
            <w:bookmarkEnd w:id="805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52" w:name="F4009"/>
            <w:bookmarkEnd w:id="805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53" w:name="F4010"/>
            <w:bookmarkEnd w:id="805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54" w:name="F4011"/>
            <w:bookmarkEnd w:id="805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55" w:name="F4012"/>
            <w:bookmarkEnd w:id="805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56" w:name="F4013"/>
            <w:bookmarkEnd w:id="805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57" w:name="F4014"/>
            <w:bookmarkEnd w:id="805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58" w:name="F4015"/>
            <w:bookmarkEnd w:id="805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59" w:name="F4016"/>
            <w:bookmarkEnd w:id="805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60" w:name="F4017"/>
            <w:bookmarkEnd w:id="8060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61" w:name="F4018"/>
            <w:bookmarkEnd w:id="8061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62" w:name="F4019"/>
            <w:bookmarkEnd w:id="8062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63" w:name="F4020"/>
            <w:bookmarkEnd w:id="8063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64" w:name="F4021"/>
            <w:bookmarkEnd w:id="8064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65" w:name="F4022"/>
            <w:bookmarkEnd w:id="806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66" w:name="F4023"/>
            <w:bookmarkEnd w:id="806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67" w:name="F4024"/>
            <w:bookmarkEnd w:id="806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68" w:name="F4025"/>
            <w:bookmarkEnd w:id="806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69" w:name="F4026"/>
            <w:bookmarkEnd w:id="8069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407"/>
        </w:trPr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</w:tcPr>
          <w:p w:rsidR="00E65DB2" w:rsidRPr="007A2664" w:rsidRDefault="00E65DB2" w:rsidP="00E65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7" w:type="dxa"/>
            <w:gridSpan w:val="3"/>
          </w:tcPr>
          <w:p w:rsidR="00E65DB2" w:rsidRPr="007A2664" w:rsidRDefault="00E65DB2" w:rsidP="00E65DB2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70" w:name="F4101"/>
            <w:bookmarkEnd w:id="8070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071" w:name="F4102"/>
            <w:bookmarkEnd w:id="8071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72" w:name="F4103"/>
            <w:bookmarkEnd w:id="807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73" w:name="F4104"/>
            <w:bookmarkEnd w:id="8073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74" w:name="F4105"/>
            <w:bookmarkEnd w:id="8074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75" w:name="F4106"/>
            <w:bookmarkEnd w:id="807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76" w:name="F4107"/>
            <w:bookmarkEnd w:id="807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77" w:name="F4108"/>
            <w:bookmarkEnd w:id="807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78" w:name="F4109"/>
            <w:bookmarkEnd w:id="807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79" w:name="F4110"/>
            <w:bookmarkEnd w:id="807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80" w:name="F4111"/>
            <w:bookmarkEnd w:id="808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81" w:name="F4112"/>
            <w:bookmarkEnd w:id="808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82" w:name="F4113"/>
            <w:bookmarkEnd w:id="808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83" w:name="F4114"/>
            <w:bookmarkEnd w:id="808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84" w:name="F4115"/>
            <w:bookmarkEnd w:id="808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85" w:name="F4116"/>
            <w:bookmarkEnd w:id="808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86" w:name="F4117"/>
            <w:bookmarkEnd w:id="8086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87" w:name="F4118"/>
            <w:bookmarkEnd w:id="8087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88" w:name="F4119"/>
            <w:bookmarkEnd w:id="8088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89" w:name="F4120"/>
            <w:bookmarkEnd w:id="8089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90" w:name="F4121"/>
            <w:bookmarkEnd w:id="8090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91" w:name="F4122"/>
            <w:bookmarkEnd w:id="809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92" w:name="F4123"/>
            <w:bookmarkEnd w:id="809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93" w:name="F4124"/>
            <w:bookmarkEnd w:id="809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94" w:name="F4125"/>
            <w:bookmarkEnd w:id="809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095" w:name="F4126"/>
            <w:bookmarkEnd w:id="8095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Pr="007A2664" w:rsidRDefault="00E65DB2" w:rsidP="00E65DB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A2664">
              <w:rPr>
                <w:sz w:val="20"/>
                <w:szCs w:val="20"/>
              </w:rPr>
              <w:t xml:space="preserve">озбуждение ненависти либо вражды, а равно унижение человеческого достоинства </w:t>
            </w:r>
            <w:r>
              <w:rPr>
                <w:sz w:val="20"/>
                <w:szCs w:val="20"/>
              </w:rPr>
              <w:t xml:space="preserve">                   </w:t>
            </w:r>
            <w:r w:rsidRPr="007A2664">
              <w:rPr>
                <w:sz w:val="20"/>
                <w:szCs w:val="20"/>
              </w:rPr>
              <w:t xml:space="preserve">ст. 282 УК РФ 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096" w:name="F4201"/>
            <w:bookmarkEnd w:id="8096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E65DB2" w:rsidRPr="00F37432" w:rsidRDefault="00012017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097" w:name="F4202"/>
            <w:bookmarkEnd w:id="8097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284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098" w:name="F4203"/>
            <w:bookmarkEnd w:id="809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099" w:name="F4204"/>
            <w:bookmarkEnd w:id="80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00" w:name="F4205"/>
            <w:bookmarkEnd w:id="81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01" w:name="F4206"/>
            <w:bookmarkEnd w:id="81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02" w:name="F4207"/>
            <w:bookmarkEnd w:id="8102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6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03" w:name="F4208"/>
            <w:bookmarkEnd w:id="8103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04" w:name="F4209"/>
            <w:bookmarkEnd w:id="81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05" w:name="F4210"/>
            <w:bookmarkEnd w:id="81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06" w:name="F4211"/>
            <w:bookmarkEnd w:id="81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07" w:name="F4212"/>
            <w:bookmarkEnd w:id="81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08" w:name="F4213"/>
            <w:bookmarkEnd w:id="8108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09" w:name="F4214"/>
            <w:bookmarkEnd w:id="81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10" w:name="F4215"/>
            <w:bookmarkEnd w:id="81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11" w:name="F4216"/>
            <w:bookmarkEnd w:id="81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12" w:name="F4217"/>
            <w:bookmarkEnd w:id="81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13" w:name="F4218"/>
            <w:bookmarkEnd w:id="8113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14" w:name="F4219"/>
            <w:bookmarkEnd w:id="81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15" w:name="F4220"/>
            <w:bookmarkEnd w:id="81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16" w:name="F4221"/>
            <w:bookmarkEnd w:id="81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17" w:name="F4222"/>
            <w:bookmarkEnd w:id="8117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18" w:name="F4223"/>
            <w:bookmarkEnd w:id="811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19" w:name="F4224"/>
            <w:bookmarkEnd w:id="811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20" w:name="F4225"/>
            <w:bookmarkEnd w:id="8120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425" w:type="dxa"/>
            <w:vAlign w:val="center"/>
          </w:tcPr>
          <w:p w:rsidR="00E65DB2" w:rsidRPr="00F37432" w:rsidRDefault="00012017" w:rsidP="00F37432">
            <w:pPr>
              <w:jc w:val="center"/>
              <w:rPr>
                <w:sz w:val="18"/>
                <w:szCs w:val="18"/>
              </w:rPr>
            </w:pPr>
            <w:bookmarkStart w:id="8121" w:name="F4226"/>
            <w:bookmarkEnd w:id="8121"/>
            <w:r>
              <w:rPr>
                <w:sz w:val="18"/>
                <w:szCs w:val="18"/>
              </w:rPr>
              <w:t xml:space="preserve"> 0</w:t>
            </w:r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367"/>
        </w:trPr>
        <w:tc>
          <w:tcPr>
            <w:tcW w:w="276" w:type="dxa"/>
            <w:vMerge/>
          </w:tcPr>
          <w:p w:rsidR="00E65DB2" w:rsidRPr="00BE427F" w:rsidRDefault="00E65DB2" w:rsidP="00E65DB2">
            <w:pPr>
              <w:ind w:left="113" w:right="113"/>
              <w:jc w:val="center"/>
            </w:pPr>
          </w:p>
        </w:tc>
        <w:tc>
          <w:tcPr>
            <w:tcW w:w="285" w:type="dxa"/>
            <w:vMerge w:val="restart"/>
            <w:textDirection w:val="btLr"/>
            <w:vAlign w:val="center"/>
          </w:tcPr>
          <w:p w:rsidR="00E65DB2" w:rsidRPr="00BE427F" w:rsidRDefault="00E65DB2" w:rsidP="00E65DB2">
            <w:pPr>
              <w:pStyle w:val="ConsPlusNormal"/>
              <w:ind w:left="-57" w:right="-57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267" w:type="dxa"/>
            <w:gridSpan w:val="3"/>
          </w:tcPr>
          <w:p w:rsidR="00E65DB2" w:rsidRPr="00BE427F" w:rsidRDefault="00E65DB2" w:rsidP="00E65DB2">
            <w:pPr>
              <w:pStyle w:val="ConsPlusNormal"/>
              <w:jc w:val="both"/>
              <w:outlineLvl w:val="0"/>
            </w:pPr>
            <w:r w:rsidRPr="00BE427F">
              <w:t xml:space="preserve">совершены за пределами </w:t>
            </w:r>
            <w:r>
              <w:t>Российской Федерации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22" w:name="F4301"/>
            <w:bookmarkEnd w:id="8122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123" w:name="F4302"/>
            <w:bookmarkEnd w:id="8123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24" w:name="F4303"/>
            <w:bookmarkEnd w:id="812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25" w:name="F4304"/>
            <w:bookmarkEnd w:id="8125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26" w:name="F4305"/>
            <w:bookmarkEnd w:id="8126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27" w:name="F4306"/>
            <w:bookmarkEnd w:id="812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28" w:name="F4307"/>
            <w:bookmarkEnd w:id="812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29" w:name="F4308"/>
            <w:bookmarkEnd w:id="812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30" w:name="F4309"/>
            <w:bookmarkEnd w:id="813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31" w:name="F4310"/>
            <w:bookmarkEnd w:id="813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32" w:name="F4311"/>
            <w:bookmarkEnd w:id="813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33" w:name="F4312"/>
            <w:bookmarkEnd w:id="813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34" w:name="F4313"/>
            <w:bookmarkEnd w:id="813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35" w:name="F4314"/>
            <w:bookmarkEnd w:id="813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36" w:name="F4315"/>
            <w:bookmarkEnd w:id="813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37" w:name="F4316"/>
            <w:bookmarkEnd w:id="813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38" w:name="F4317"/>
            <w:bookmarkEnd w:id="8138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39" w:name="F4318"/>
            <w:bookmarkEnd w:id="8139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40" w:name="F4319"/>
            <w:bookmarkEnd w:id="8140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41" w:name="F4320"/>
            <w:bookmarkEnd w:id="8141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42" w:name="F4321"/>
            <w:bookmarkEnd w:id="8142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43" w:name="F4322"/>
            <w:bookmarkEnd w:id="814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44" w:name="F4323"/>
            <w:bookmarkEnd w:id="814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45" w:name="F4324"/>
            <w:bookmarkEnd w:id="814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46" w:name="F4325"/>
            <w:bookmarkEnd w:id="814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47" w:name="F4326"/>
            <w:bookmarkEnd w:id="8147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317"/>
        </w:trPr>
        <w:tc>
          <w:tcPr>
            <w:tcW w:w="276" w:type="dxa"/>
            <w:vMerge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</w:tcPr>
          <w:p w:rsidR="00E65DB2" w:rsidRPr="007A2664" w:rsidRDefault="00E65DB2" w:rsidP="00E65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7" w:type="dxa"/>
            <w:gridSpan w:val="3"/>
          </w:tcPr>
          <w:p w:rsidR="00E65DB2" w:rsidRPr="007A2664" w:rsidRDefault="00E65DB2" w:rsidP="00E65DB2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совершенные с использованием сети </w:t>
            </w:r>
            <w:r>
              <w:rPr>
                <w:sz w:val="20"/>
                <w:szCs w:val="20"/>
              </w:rPr>
              <w:t>«</w:t>
            </w:r>
            <w:r w:rsidRPr="007A2664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48" w:name="F4401"/>
            <w:bookmarkEnd w:id="8148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149" w:name="F4402"/>
            <w:bookmarkEnd w:id="8149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50" w:name="F4403"/>
            <w:bookmarkEnd w:id="815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51" w:name="F4404"/>
            <w:bookmarkEnd w:id="8151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52" w:name="F4405"/>
            <w:bookmarkEnd w:id="8152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53" w:name="F4406"/>
            <w:bookmarkEnd w:id="815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54" w:name="F4407"/>
            <w:bookmarkEnd w:id="815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55" w:name="F4408"/>
            <w:bookmarkEnd w:id="815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56" w:name="F4409"/>
            <w:bookmarkEnd w:id="815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57" w:name="F4410"/>
            <w:bookmarkEnd w:id="815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58" w:name="F4411"/>
            <w:bookmarkEnd w:id="815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59" w:name="F4412"/>
            <w:bookmarkEnd w:id="815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60" w:name="F4413"/>
            <w:bookmarkEnd w:id="816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61" w:name="F4414"/>
            <w:bookmarkEnd w:id="816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62" w:name="F4415"/>
            <w:bookmarkEnd w:id="816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63" w:name="F4416"/>
            <w:bookmarkEnd w:id="816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64" w:name="F4417"/>
            <w:bookmarkEnd w:id="8164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65" w:name="F4418"/>
            <w:bookmarkEnd w:id="8165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66" w:name="F4419"/>
            <w:bookmarkEnd w:id="8166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67" w:name="F4420"/>
            <w:bookmarkEnd w:id="8167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68" w:name="F4421"/>
            <w:bookmarkEnd w:id="8168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69" w:name="F4422"/>
            <w:bookmarkEnd w:id="816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70" w:name="F4423"/>
            <w:bookmarkEnd w:id="817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71" w:name="F4424"/>
            <w:bookmarkEnd w:id="817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72" w:name="F4425"/>
            <w:bookmarkEnd w:id="817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73" w:name="F4426"/>
            <w:bookmarkEnd w:id="8173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76" w:type="dxa"/>
            <w:vMerge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E65DB2" w:rsidRPr="007A2664" w:rsidRDefault="00E65DB2" w:rsidP="00E65DB2">
            <w:pPr>
              <w:ind w:left="-57" w:right="-57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организация экстремистского сообщества  </w:t>
            </w:r>
            <w:r>
              <w:rPr>
                <w:sz w:val="20"/>
                <w:szCs w:val="20"/>
              </w:rPr>
              <w:t xml:space="preserve">                </w:t>
            </w:r>
            <w:r w:rsidRPr="00DF5BC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>ст. 282.1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74" w:name="F4501"/>
            <w:bookmarkEnd w:id="8174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175" w:name="F4502"/>
            <w:bookmarkEnd w:id="8175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76" w:name="F4503"/>
            <w:bookmarkEnd w:id="817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77" w:name="F4504"/>
            <w:bookmarkEnd w:id="8177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78" w:name="F4505"/>
            <w:bookmarkEnd w:id="8178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79" w:name="F4506"/>
            <w:bookmarkEnd w:id="817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80" w:name="F4507"/>
            <w:bookmarkEnd w:id="818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81" w:name="F4508"/>
            <w:bookmarkEnd w:id="818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82" w:name="F4509"/>
            <w:bookmarkEnd w:id="818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83" w:name="F4510"/>
            <w:bookmarkEnd w:id="818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84" w:name="F4511"/>
            <w:bookmarkEnd w:id="818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85" w:name="F4512"/>
            <w:bookmarkEnd w:id="818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86" w:name="F4513"/>
            <w:bookmarkEnd w:id="818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87" w:name="F4514"/>
            <w:bookmarkEnd w:id="818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88" w:name="F4515"/>
            <w:bookmarkEnd w:id="818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89" w:name="F4516"/>
            <w:bookmarkEnd w:id="818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90" w:name="F4517"/>
            <w:bookmarkEnd w:id="8190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91" w:name="F4518"/>
            <w:bookmarkEnd w:id="8191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92" w:name="F4519"/>
            <w:bookmarkEnd w:id="8192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93" w:name="F4520"/>
            <w:bookmarkEnd w:id="8193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94" w:name="F4521"/>
            <w:bookmarkEnd w:id="8194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95" w:name="F4522"/>
            <w:bookmarkEnd w:id="819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96" w:name="F4523"/>
            <w:bookmarkEnd w:id="819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97" w:name="F4524"/>
            <w:bookmarkEnd w:id="819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98" w:name="F4525"/>
            <w:bookmarkEnd w:id="819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199" w:name="F4526"/>
            <w:bookmarkEnd w:id="8199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611"/>
        </w:trPr>
        <w:tc>
          <w:tcPr>
            <w:tcW w:w="276" w:type="dxa"/>
            <w:vMerge/>
          </w:tcPr>
          <w:p w:rsidR="00E65DB2" w:rsidRPr="00BE427F" w:rsidRDefault="00E65DB2" w:rsidP="00E65DB2">
            <w:pPr>
              <w:ind w:left="113" w:right="113"/>
              <w:jc w:val="center"/>
            </w:pPr>
          </w:p>
        </w:tc>
        <w:tc>
          <w:tcPr>
            <w:tcW w:w="285" w:type="dxa"/>
            <w:vMerge w:val="restart"/>
            <w:textDirection w:val="btLr"/>
            <w:vAlign w:val="center"/>
          </w:tcPr>
          <w:p w:rsidR="00E65DB2" w:rsidRPr="00BE427F" w:rsidRDefault="00E65DB2" w:rsidP="00E65DB2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267" w:type="dxa"/>
            <w:gridSpan w:val="3"/>
            <w:vAlign w:val="center"/>
          </w:tcPr>
          <w:p w:rsidR="00E65DB2" w:rsidRPr="00BE427F" w:rsidRDefault="00E65DB2" w:rsidP="00E65DB2">
            <w:pPr>
              <w:pStyle w:val="ConsPlusNormal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00" w:name="F4601"/>
            <w:bookmarkEnd w:id="8200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201" w:name="F4602"/>
            <w:bookmarkEnd w:id="8201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02" w:name="F4603"/>
            <w:bookmarkEnd w:id="820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03" w:name="F4604"/>
            <w:bookmarkEnd w:id="8203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04" w:name="F4605"/>
            <w:bookmarkEnd w:id="8204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05" w:name="F4606"/>
            <w:bookmarkEnd w:id="820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06" w:name="F4607"/>
            <w:bookmarkEnd w:id="820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07" w:name="F4608"/>
            <w:bookmarkEnd w:id="820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08" w:name="F4609"/>
            <w:bookmarkEnd w:id="820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09" w:name="F4610"/>
            <w:bookmarkEnd w:id="820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10" w:name="F4611"/>
            <w:bookmarkEnd w:id="821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11" w:name="F4612"/>
            <w:bookmarkEnd w:id="821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12" w:name="F4613"/>
            <w:bookmarkEnd w:id="821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13" w:name="F4614"/>
            <w:bookmarkEnd w:id="821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14" w:name="F4615"/>
            <w:bookmarkEnd w:id="821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15" w:name="F4616"/>
            <w:bookmarkEnd w:id="821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16" w:name="F4617"/>
            <w:bookmarkEnd w:id="8216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17" w:name="F4618"/>
            <w:bookmarkEnd w:id="8217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18" w:name="F4619"/>
            <w:bookmarkEnd w:id="8218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19" w:name="F4620"/>
            <w:bookmarkEnd w:id="8219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20" w:name="F4621"/>
            <w:bookmarkEnd w:id="8220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21" w:name="F4622"/>
            <w:bookmarkEnd w:id="822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22" w:name="F4623"/>
            <w:bookmarkEnd w:id="822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23" w:name="F4624"/>
            <w:bookmarkEnd w:id="822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24" w:name="F4625"/>
            <w:bookmarkEnd w:id="822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25" w:name="F4626"/>
            <w:bookmarkEnd w:id="8225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5289"/>
        </w:trPr>
        <w:tc>
          <w:tcPr>
            <w:tcW w:w="276" w:type="dxa"/>
            <w:vMerge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  <w:textDirection w:val="btLr"/>
          </w:tcPr>
          <w:p w:rsidR="00E65DB2" w:rsidRPr="007A2664" w:rsidRDefault="00E65DB2" w:rsidP="00E65DB2">
            <w:pPr>
              <w:pStyle w:val="ConsPlusNormal"/>
              <w:ind w:left="113" w:right="113"/>
              <w:jc w:val="center"/>
              <w:outlineLvl w:val="0"/>
            </w:pPr>
          </w:p>
        </w:tc>
        <w:tc>
          <w:tcPr>
            <w:tcW w:w="3267" w:type="dxa"/>
            <w:gridSpan w:val="3"/>
          </w:tcPr>
          <w:p w:rsidR="00E65DB2" w:rsidRDefault="00E65DB2" w:rsidP="00E65DB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6644B">
              <w:rPr>
                <w:sz w:val="20"/>
                <w:szCs w:val="20"/>
              </w:rPr>
              <w:t>создание экстремистского сообщества</w:t>
            </w:r>
            <w:r>
              <w:rPr>
                <w:sz w:val="20"/>
                <w:szCs w:val="20"/>
              </w:rPr>
              <w:t xml:space="preserve">, то есть организованной группы лиц для подготовки или совершения преступлений экстремистской направленности, а </w:t>
            </w:r>
            <w:r w:rsidRPr="00C66626">
              <w:rPr>
                <w:sz w:val="20"/>
                <w:szCs w:val="20"/>
              </w:rPr>
              <w:t xml:space="preserve">равно </w:t>
            </w:r>
            <w:hyperlink r:id="rId356" w:history="1">
              <w:r w:rsidRPr="00C66626">
                <w:rPr>
                  <w:sz w:val="20"/>
                  <w:szCs w:val="20"/>
                </w:rPr>
                <w:t>руководство</w:t>
              </w:r>
            </w:hyperlink>
            <w:r w:rsidRPr="00C66626">
              <w:rPr>
                <w:sz w:val="20"/>
                <w:szCs w:val="20"/>
              </w:rPr>
              <w:t xml:space="preserve"> таким экстремистским сообществом, его частью или входящими в такое сообщество </w:t>
            </w:r>
            <w:hyperlink r:id="rId357" w:history="1">
              <w:r w:rsidRPr="00C66626">
                <w:rPr>
                  <w:sz w:val="20"/>
                  <w:szCs w:val="20"/>
                </w:rPr>
                <w:t>структурными подразделениями</w:t>
              </w:r>
            </w:hyperlink>
            <w:r w:rsidRPr="00C66626">
              <w:rPr>
                <w:sz w:val="20"/>
                <w:szCs w:val="20"/>
              </w:rPr>
              <w:t xml:space="preserve">, а также создание объединения организаторов, руководителей или иных представителей частей или структурных подразделений такого сообщества в целях разработки планов и (или) условий для совершения преступлений экстремистской направленности, </w:t>
            </w:r>
            <w:r>
              <w:rPr>
                <w:sz w:val="20"/>
                <w:szCs w:val="20"/>
              </w:rPr>
              <w:t>в</w:t>
            </w:r>
            <w:r w:rsidRPr="00C66626">
              <w:rPr>
                <w:sz w:val="20"/>
                <w:szCs w:val="20"/>
              </w:rPr>
              <w:t xml:space="preserve"> том числе совершенные лицом с использованием своего </w:t>
            </w:r>
            <w:hyperlink r:id="rId358" w:history="1">
              <w:r w:rsidRPr="00C66626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E65DB2" w:rsidRPr="00272339" w:rsidRDefault="00E65DB2" w:rsidP="00E65DB2">
            <w:pPr>
              <w:jc w:val="right"/>
              <w:rPr>
                <w:sz w:val="20"/>
                <w:szCs w:val="20"/>
                <w:highlight w:val="yellow"/>
              </w:rPr>
            </w:pPr>
            <w:r w:rsidRPr="00162FC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162FC0">
              <w:rPr>
                <w:sz w:val="20"/>
                <w:szCs w:val="20"/>
              </w:rPr>
              <w:t>ч. 1</w:t>
            </w:r>
            <w:r>
              <w:rPr>
                <w:sz w:val="20"/>
                <w:szCs w:val="20"/>
              </w:rPr>
              <w:t xml:space="preserve"> и</w:t>
            </w:r>
            <w:r w:rsidRPr="00162FC0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26" w:name="F4701"/>
            <w:bookmarkEnd w:id="8226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227" w:name="F4702"/>
            <w:bookmarkEnd w:id="8227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28" w:name="F4703"/>
            <w:bookmarkEnd w:id="822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29" w:name="F4704"/>
            <w:bookmarkEnd w:id="8229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30" w:name="F4705"/>
            <w:bookmarkEnd w:id="8230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31" w:name="F4706"/>
            <w:bookmarkEnd w:id="823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32" w:name="F4707"/>
            <w:bookmarkEnd w:id="823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33" w:name="F4708"/>
            <w:bookmarkEnd w:id="823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34" w:name="F4709"/>
            <w:bookmarkEnd w:id="823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35" w:name="F4710"/>
            <w:bookmarkEnd w:id="823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36" w:name="F4711"/>
            <w:bookmarkEnd w:id="823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37" w:name="F4712"/>
            <w:bookmarkEnd w:id="823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38" w:name="F4713"/>
            <w:bookmarkEnd w:id="823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39" w:name="F4714"/>
            <w:bookmarkEnd w:id="823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40" w:name="F4715"/>
            <w:bookmarkEnd w:id="824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41" w:name="F4716"/>
            <w:bookmarkEnd w:id="824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42" w:name="F4717"/>
            <w:bookmarkEnd w:id="8242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43" w:name="F4718"/>
            <w:bookmarkEnd w:id="8243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44" w:name="F4719"/>
            <w:bookmarkEnd w:id="8244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45" w:name="F4720"/>
            <w:bookmarkEnd w:id="8245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46" w:name="F4721"/>
            <w:bookmarkEnd w:id="8246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47" w:name="F4722"/>
            <w:bookmarkEnd w:id="824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48" w:name="F4723"/>
            <w:bookmarkEnd w:id="824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49" w:name="F4724"/>
            <w:bookmarkEnd w:id="824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50" w:name="F4725"/>
            <w:bookmarkEnd w:id="825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51" w:name="F4726"/>
            <w:bookmarkEnd w:id="8251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1604"/>
        </w:trPr>
        <w:tc>
          <w:tcPr>
            <w:tcW w:w="276" w:type="dxa"/>
            <w:vMerge w:val="restart"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285" w:type="dxa"/>
            <w:vMerge/>
            <w:textDirection w:val="btLr"/>
            <w:vAlign w:val="center"/>
          </w:tcPr>
          <w:p w:rsidR="00E65DB2" w:rsidRPr="00BE427F" w:rsidRDefault="00E65DB2" w:rsidP="00E65DB2">
            <w:pPr>
              <w:pStyle w:val="ConsPlusNormal"/>
              <w:ind w:left="113" w:right="113"/>
              <w:jc w:val="center"/>
              <w:outlineLvl w:val="0"/>
            </w:pPr>
          </w:p>
        </w:tc>
        <w:tc>
          <w:tcPr>
            <w:tcW w:w="3267" w:type="dxa"/>
            <w:gridSpan w:val="3"/>
          </w:tcPr>
          <w:p w:rsidR="00E65DB2" w:rsidRPr="007B0130" w:rsidRDefault="00E65DB2" w:rsidP="00E65DB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B0130">
              <w:rPr>
                <w:sz w:val="20"/>
                <w:szCs w:val="20"/>
              </w:rPr>
              <w:t xml:space="preserve">склонение, вербовка или иное вовлечение лица в деятельность экстремистского сообщества, в том числе совершенные лицом с использованием своего </w:t>
            </w:r>
            <w:hyperlink r:id="rId359" w:history="1">
              <w:r w:rsidRPr="007B0130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E65DB2" w:rsidRPr="007B0130" w:rsidRDefault="00E65DB2" w:rsidP="00E65DB2">
            <w:pPr>
              <w:spacing w:line="240" w:lineRule="exact"/>
              <w:jc w:val="right"/>
              <w:rPr>
                <w:sz w:val="20"/>
                <w:szCs w:val="20"/>
              </w:rPr>
            </w:pPr>
            <w:r w:rsidRPr="007B013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7B0130">
              <w:rPr>
                <w:sz w:val="20"/>
                <w:szCs w:val="20"/>
              </w:rPr>
              <w:t>ч. 1.1</w:t>
            </w:r>
            <w:r>
              <w:rPr>
                <w:sz w:val="20"/>
                <w:szCs w:val="20"/>
              </w:rPr>
              <w:t xml:space="preserve"> и</w:t>
            </w:r>
            <w:r w:rsidRPr="007B0130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52" w:name="F4801"/>
            <w:bookmarkEnd w:id="8252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253" w:name="F4802"/>
            <w:bookmarkEnd w:id="8253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54" w:name="F4803"/>
            <w:bookmarkEnd w:id="825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55" w:name="F4804"/>
            <w:bookmarkEnd w:id="8255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56" w:name="F4805"/>
            <w:bookmarkEnd w:id="8256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57" w:name="F4806"/>
            <w:bookmarkEnd w:id="825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58" w:name="F4807"/>
            <w:bookmarkEnd w:id="825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59" w:name="F4808"/>
            <w:bookmarkEnd w:id="825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60" w:name="F4809"/>
            <w:bookmarkEnd w:id="826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61" w:name="F4810"/>
            <w:bookmarkEnd w:id="826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62" w:name="F4811"/>
            <w:bookmarkEnd w:id="826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63" w:name="F4812"/>
            <w:bookmarkEnd w:id="826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64" w:name="F4813"/>
            <w:bookmarkEnd w:id="826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65" w:name="F4814"/>
            <w:bookmarkEnd w:id="826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66" w:name="F4815"/>
            <w:bookmarkEnd w:id="826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67" w:name="F4816"/>
            <w:bookmarkEnd w:id="826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68" w:name="F4817"/>
            <w:bookmarkEnd w:id="8268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69" w:name="F4818"/>
            <w:bookmarkEnd w:id="8269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70" w:name="F4819"/>
            <w:bookmarkEnd w:id="8270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71" w:name="F4820"/>
            <w:bookmarkEnd w:id="8271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72" w:name="F4821"/>
            <w:bookmarkEnd w:id="8272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73" w:name="F4822"/>
            <w:bookmarkEnd w:id="827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74" w:name="F4823"/>
            <w:bookmarkEnd w:id="827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75" w:name="F4824"/>
            <w:bookmarkEnd w:id="827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76" w:name="F4825"/>
            <w:bookmarkEnd w:id="827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77" w:name="F4826"/>
            <w:bookmarkEnd w:id="8277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1315"/>
        </w:trPr>
        <w:tc>
          <w:tcPr>
            <w:tcW w:w="276" w:type="dxa"/>
            <w:vMerge/>
          </w:tcPr>
          <w:p w:rsidR="00E65DB2" w:rsidRPr="00BE427F" w:rsidRDefault="00E65DB2" w:rsidP="00E65DB2">
            <w:pPr>
              <w:ind w:left="113" w:right="113"/>
              <w:jc w:val="center"/>
            </w:pPr>
          </w:p>
        </w:tc>
        <w:tc>
          <w:tcPr>
            <w:tcW w:w="285" w:type="dxa"/>
            <w:vMerge/>
          </w:tcPr>
          <w:p w:rsidR="00E65DB2" w:rsidRPr="00BE427F" w:rsidRDefault="00E65DB2" w:rsidP="00E65DB2"/>
        </w:tc>
        <w:tc>
          <w:tcPr>
            <w:tcW w:w="3267" w:type="dxa"/>
            <w:gridSpan w:val="3"/>
          </w:tcPr>
          <w:p w:rsidR="00E65DB2" w:rsidRDefault="00E65DB2" w:rsidP="00E65DB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B0130">
              <w:rPr>
                <w:sz w:val="20"/>
                <w:szCs w:val="20"/>
              </w:rPr>
              <w:t>участие в экстремистском сообществе, в том числе совершенн</w:t>
            </w:r>
            <w:r>
              <w:rPr>
                <w:sz w:val="20"/>
                <w:szCs w:val="20"/>
              </w:rPr>
              <w:t>о</w:t>
            </w:r>
            <w:r w:rsidRPr="007B0130">
              <w:rPr>
                <w:sz w:val="20"/>
                <w:szCs w:val="20"/>
              </w:rPr>
              <w:t xml:space="preserve">е лицом с использованием своего </w:t>
            </w:r>
            <w:hyperlink r:id="rId360" w:history="1">
              <w:r w:rsidRPr="007B0130">
                <w:rPr>
                  <w:sz w:val="20"/>
                  <w:szCs w:val="20"/>
                </w:rPr>
                <w:t>служебного положения</w:t>
              </w:r>
            </w:hyperlink>
            <w:r w:rsidRPr="007B013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7B0130">
              <w:rPr>
                <w:sz w:val="20"/>
                <w:szCs w:val="20"/>
              </w:rPr>
              <w:t xml:space="preserve">  </w:t>
            </w:r>
          </w:p>
          <w:p w:rsidR="00E65DB2" w:rsidRPr="007B0130" w:rsidRDefault="00E65DB2" w:rsidP="00E65DB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7B0130">
              <w:rPr>
                <w:sz w:val="20"/>
                <w:szCs w:val="20"/>
              </w:rPr>
              <w:t>ч. 2</w:t>
            </w:r>
            <w:r>
              <w:rPr>
                <w:sz w:val="20"/>
                <w:szCs w:val="20"/>
              </w:rPr>
              <w:t xml:space="preserve"> и</w:t>
            </w:r>
            <w:r w:rsidRPr="007B0130">
              <w:rPr>
                <w:sz w:val="20"/>
                <w:szCs w:val="20"/>
              </w:rPr>
              <w:t xml:space="preserve"> 3 ст. 282.1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78" w:name="F4901"/>
            <w:bookmarkEnd w:id="8278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279" w:name="F4902"/>
            <w:bookmarkEnd w:id="8279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80" w:name="F4903"/>
            <w:bookmarkEnd w:id="828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81" w:name="F4904"/>
            <w:bookmarkEnd w:id="8281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82" w:name="F4905"/>
            <w:bookmarkEnd w:id="8282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83" w:name="F4906"/>
            <w:bookmarkEnd w:id="828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84" w:name="F4907"/>
            <w:bookmarkEnd w:id="828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85" w:name="F4908"/>
            <w:bookmarkEnd w:id="828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86" w:name="F4909"/>
            <w:bookmarkEnd w:id="828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87" w:name="F4910"/>
            <w:bookmarkEnd w:id="828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88" w:name="F4911"/>
            <w:bookmarkEnd w:id="828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89" w:name="F4912"/>
            <w:bookmarkEnd w:id="828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90" w:name="F4913"/>
            <w:bookmarkEnd w:id="829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91" w:name="F4914"/>
            <w:bookmarkEnd w:id="829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92" w:name="F4915"/>
            <w:bookmarkEnd w:id="829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93" w:name="F4916"/>
            <w:bookmarkEnd w:id="829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94" w:name="F4917"/>
            <w:bookmarkEnd w:id="8294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95" w:name="F4918"/>
            <w:bookmarkEnd w:id="8295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96" w:name="F4919"/>
            <w:bookmarkEnd w:id="8296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97" w:name="F4920"/>
            <w:bookmarkEnd w:id="8297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98" w:name="F4921"/>
            <w:bookmarkEnd w:id="8298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299" w:name="F4922"/>
            <w:bookmarkEnd w:id="829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00" w:name="F4923"/>
            <w:bookmarkEnd w:id="830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01" w:name="F4924"/>
            <w:bookmarkEnd w:id="830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02" w:name="F4925"/>
            <w:bookmarkEnd w:id="830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03" w:name="F4926"/>
            <w:bookmarkEnd w:id="8303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641"/>
        </w:trPr>
        <w:tc>
          <w:tcPr>
            <w:tcW w:w="276" w:type="dxa"/>
            <w:vMerge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  <w:vAlign w:val="center"/>
          </w:tcPr>
          <w:p w:rsidR="00E65DB2" w:rsidRPr="007B0130" w:rsidRDefault="00E65DB2" w:rsidP="00E65DB2">
            <w:pPr>
              <w:rPr>
                <w:sz w:val="20"/>
                <w:szCs w:val="20"/>
              </w:rPr>
            </w:pPr>
            <w:r w:rsidRPr="007B0130">
              <w:rPr>
                <w:sz w:val="20"/>
                <w:szCs w:val="20"/>
              </w:rPr>
              <w:t xml:space="preserve">организация деятельности экстремистской организации   </w:t>
            </w:r>
          </w:p>
          <w:p w:rsidR="00E65DB2" w:rsidRPr="007B0130" w:rsidRDefault="00E65DB2" w:rsidP="00E65DB2">
            <w:pPr>
              <w:jc w:val="right"/>
              <w:rPr>
                <w:sz w:val="20"/>
                <w:szCs w:val="20"/>
              </w:rPr>
            </w:pPr>
            <w:r w:rsidRPr="007B0130">
              <w:rPr>
                <w:sz w:val="20"/>
                <w:szCs w:val="20"/>
              </w:rPr>
              <w:t>ст. 282.2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04" w:name="F5001"/>
            <w:bookmarkEnd w:id="8304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305" w:name="F5002"/>
            <w:bookmarkEnd w:id="8305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06" w:name="F5003"/>
            <w:bookmarkEnd w:id="830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07" w:name="F5004"/>
            <w:bookmarkEnd w:id="8307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08" w:name="F5005"/>
            <w:bookmarkEnd w:id="8308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09" w:name="F5006"/>
            <w:bookmarkEnd w:id="830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10" w:name="F5007"/>
            <w:bookmarkEnd w:id="831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11" w:name="F5008"/>
            <w:bookmarkEnd w:id="831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12" w:name="F5009"/>
            <w:bookmarkEnd w:id="831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13" w:name="F5010"/>
            <w:bookmarkEnd w:id="831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14" w:name="F5011"/>
            <w:bookmarkEnd w:id="831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15" w:name="F5012"/>
            <w:bookmarkEnd w:id="831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16" w:name="F5013"/>
            <w:bookmarkEnd w:id="831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17" w:name="F5014"/>
            <w:bookmarkEnd w:id="831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18" w:name="F5015"/>
            <w:bookmarkEnd w:id="831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19" w:name="F5016"/>
            <w:bookmarkEnd w:id="831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20" w:name="F5017"/>
            <w:bookmarkEnd w:id="8320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21" w:name="F5018"/>
            <w:bookmarkEnd w:id="8321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22" w:name="F5019"/>
            <w:bookmarkEnd w:id="8322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23" w:name="F5020"/>
            <w:bookmarkEnd w:id="8323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24" w:name="F5021"/>
            <w:bookmarkEnd w:id="8324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25" w:name="F5022"/>
            <w:bookmarkEnd w:id="832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26" w:name="F5023"/>
            <w:bookmarkEnd w:id="832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27" w:name="F5024"/>
            <w:bookmarkEnd w:id="832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28" w:name="F5025"/>
            <w:bookmarkEnd w:id="832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29" w:name="F5026"/>
            <w:bookmarkEnd w:id="8329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495"/>
        </w:trPr>
        <w:tc>
          <w:tcPr>
            <w:tcW w:w="276" w:type="dxa"/>
            <w:vMerge/>
          </w:tcPr>
          <w:p w:rsidR="00E65DB2" w:rsidRPr="00BE427F" w:rsidRDefault="00E65DB2" w:rsidP="00E65DB2">
            <w:pPr>
              <w:pStyle w:val="ConsPlusNormal"/>
              <w:jc w:val="both"/>
              <w:outlineLvl w:val="0"/>
            </w:pPr>
          </w:p>
        </w:tc>
        <w:tc>
          <w:tcPr>
            <w:tcW w:w="285" w:type="dxa"/>
            <w:vMerge w:val="restart"/>
            <w:textDirection w:val="btLr"/>
            <w:vAlign w:val="center"/>
          </w:tcPr>
          <w:p w:rsidR="00E65DB2" w:rsidRPr="00BE427F" w:rsidRDefault="00E65DB2" w:rsidP="00E65DB2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267" w:type="dxa"/>
            <w:gridSpan w:val="3"/>
            <w:vAlign w:val="center"/>
          </w:tcPr>
          <w:p w:rsidR="00E65DB2" w:rsidRPr="007B0130" w:rsidRDefault="00E65DB2" w:rsidP="00E65DB2">
            <w:pPr>
              <w:pStyle w:val="ConsPlusNormal"/>
              <w:outlineLvl w:val="0"/>
            </w:pPr>
            <w:r w:rsidRPr="007B0130">
              <w:t>совершены за пределами Российской Федерации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30" w:name="F5101"/>
            <w:bookmarkEnd w:id="8330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331" w:name="F5102"/>
            <w:bookmarkEnd w:id="8331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32" w:name="F5103"/>
            <w:bookmarkEnd w:id="833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33" w:name="F5104"/>
            <w:bookmarkEnd w:id="8333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34" w:name="F5105"/>
            <w:bookmarkEnd w:id="8334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35" w:name="F5106"/>
            <w:bookmarkEnd w:id="833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36" w:name="F5107"/>
            <w:bookmarkEnd w:id="833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37" w:name="F5108"/>
            <w:bookmarkEnd w:id="833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38" w:name="F5109"/>
            <w:bookmarkEnd w:id="833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39" w:name="F5110"/>
            <w:bookmarkEnd w:id="833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40" w:name="F5111"/>
            <w:bookmarkEnd w:id="834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41" w:name="F5112"/>
            <w:bookmarkEnd w:id="834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42" w:name="F5113"/>
            <w:bookmarkEnd w:id="834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43" w:name="F5114"/>
            <w:bookmarkEnd w:id="834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44" w:name="F5115"/>
            <w:bookmarkEnd w:id="834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45" w:name="F5116"/>
            <w:bookmarkEnd w:id="834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46" w:name="F5117"/>
            <w:bookmarkEnd w:id="8346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47" w:name="F5118"/>
            <w:bookmarkEnd w:id="8347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48" w:name="F5119"/>
            <w:bookmarkEnd w:id="8348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49" w:name="F5120"/>
            <w:bookmarkEnd w:id="8349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50" w:name="F5121"/>
            <w:bookmarkEnd w:id="8350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51" w:name="F5122"/>
            <w:bookmarkEnd w:id="835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52" w:name="F5123"/>
            <w:bookmarkEnd w:id="835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53" w:name="F5124"/>
            <w:bookmarkEnd w:id="835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54" w:name="F5125"/>
            <w:bookmarkEnd w:id="835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55" w:name="F5126"/>
            <w:bookmarkEnd w:id="8355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4187"/>
        </w:trPr>
        <w:tc>
          <w:tcPr>
            <w:tcW w:w="276" w:type="dxa"/>
            <w:vMerge/>
            <w:textDirection w:val="btLr"/>
          </w:tcPr>
          <w:p w:rsidR="00E65DB2" w:rsidRPr="007A2664" w:rsidRDefault="00E65DB2" w:rsidP="00E65DB2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5" w:type="dxa"/>
            <w:vMerge/>
            <w:textDirection w:val="btLr"/>
          </w:tcPr>
          <w:p w:rsidR="00E65DB2" w:rsidRPr="007A2664" w:rsidRDefault="00E65DB2" w:rsidP="00E65DB2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267" w:type="dxa"/>
            <w:gridSpan w:val="3"/>
            <w:vAlign w:val="center"/>
          </w:tcPr>
          <w:p w:rsidR="00E65DB2" w:rsidRPr="007B0130" w:rsidRDefault="00E65DB2" w:rsidP="00E65D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0130">
              <w:rPr>
                <w:sz w:val="20"/>
                <w:szCs w:val="20"/>
              </w:rPr>
              <w:t xml:space="preserve">организация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</w:t>
            </w:r>
            <w:hyperlink r:id="rId361" w:history="1">
              <w:r w:rsidRPr="007B0130">
                <w:rPr>
                  <w:sz w:val="20"/>
                  <w:szCs w:val="20"/>
                </w:rPr>
                <w:t>экстремистской деятельности</w:t>
              </w:r>
            </w:hyperlink>
            <w:r w:rsidRPr="007B0130">
              <w:rPr>
                <w:sz w:val="20"/>
                <w:szCs w:val="20"/>
              </w:rPr>
              <w:t xml:space="preserve">, за исключением организаций, которые в соответствии с </w:t>
            </w:r>
            <w:hyperlink r:id="rId362" w:history="1">
              <w:r w:rsidRPr="007B0130">
                <w:rPr>
                  <w:sz w:val="20"/>
                  <w:szCs w:val="20"/>
                </w:rPr>
                <w:t>законодательством</w:t>
              </w:r>
            </w:hyperlink>
            <w:r w:rsidRPr="007B0130">
              <w:rPr>
                <w:sz w:val="20"/>
                <w:szCs w:val="20"/>
              </w:rPr>
              <w:t xml:space="preserve">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ая</w:t>
            </w:r>
            <w:r w:rsidRPr="007B0130">
              <w:rPr>
                <w:sz w:val="20"/>
                <w:szCs w:val="20"/>
              </w:rPr>
              <w:t xml:space="preserve"> лицом с использованием своего </w:t>
            </w:r>
            <w:hyperlink r:id="rId363" w:history="1">
              <w:r w:rsidRPr="007B0130">
                <w:rPr>
                  <w:sz w:val="20"/>
                  <w:szCs w:val="20"/>
                </w:rPr>
                <w:t>служебного положения</w:t>
              </w:r>
            </w:hyperlink>
          </w:p>
          <w:p w:rsidR="00E65DB2" w:rsidRPr="007B0130" w:rsidRDefault="00E65DB2" w:rsidP="00E65DB2">
            <w:pPr>
              <w:jc w:val="right"/>
              <w:rPr>
                <w:sz w:val="20"/>
                <w:szCs w:val="20"/>
              </w:rPr>
            </w:pPr>
            <w:r w:rsidRPr="007B013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7B0130">
              <w:rPr>
                <w:sz w:val="20"/>
                <w:szCs w:val="20"/>
              </w:rPr>
              <w:t>ч. 1</w:t>
            </w:r>
            <w:r>
              <w:rPr>
                <w:sz w:val="20"/>
                <w:szCs w:val="20"/>
              </w:rPr>
              <w:t xml:space="preserve"> и</w:t>
            </w:r>
            <w:r w:rsidRPr="007B0130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56" w:name="F5201"/>
            <w:bookmarkEnd w:id="8356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357" w:name="F5202"/>
            <w:bookmarkEnd w:id="8357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58" w:name="F5203"/>
            <w:bookmarkEnd w:id="835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59" w:name="F5204"/>
            <w:bookmarkEnd w:id="8359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60" w:name="F5205"/>
            <w:bookmarkEnd w:id="8360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61" w:name="F5206"/>
            <w:bookmarkEnd w:id="836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62" w:name="F5207"/>
            <w:bookmarkEnd w:id="836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63" w:name="F5208"/>
            <w:bookmarkEnd w:id="836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64" w:name="F5209"/>
            <w:bookmarkEnd w:id="836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65" w:name="F5210"/>
            <w:bookmarkEnd w:id="836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66" w:name="F5211"/>
            <w:bookmarkEnd w:id="836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67" w:name="F5212"/>
            <w:bookmarkEnd w:id="836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68" w:name="F5213"/>
            <w:bookmarkEnd w:id="836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69" w:name="F5214"/>
            <w:bookmarkEnd w:id="836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70" w:name="F5215"/>
            <w:bookmarkEnd w:id="837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71" w:name="F5216"/>
            <w:bookmarkEnd w:id="837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72" w:name="F5217"/>
            <w:bookmarkEnd w:id="8372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73" w:name="F5218"/>
            <w:bookmarkEnd w:id="8373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74" w:name="F5219"/>
            <w:bookmarkEnd w:id="8374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75" w:name="F5220"/>
            <w:bookmarkEnd w:id="8375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76" w:name="F5221"/>
            <w:bookmarkEnd w:id="8376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77" w:name="F5222"/>
            <w:bookmarkEnd w:id="837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78" w:name="F5223"/>
            <w:bookmarkEnd w:id="837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79" w:name="F5224"/>
            <w:bookmarkEnd w:id="837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80" w:name="F5225"/>
            <w:bookmarkEnd w:id="838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81" w:name="F5226"/>
            <w:bookmarkEnd w:id="8381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328"/>
        </w:trPr>
        <w:tc>
          <w:tcPr>
            <w:tcW w:w="276" w:type="dxa"/>
            <w:vMerge/>
          </w:tcPr>
          <w:p w:rsidR="00E65DB2" w:rsidRPr="00BE427F" w:rsidRDefault="00E65DB2" w:rsidP="00E65DB2"/>
        </w:tc>
        <w:tc>
          <w:tcPr>
            <w:tcW w:w="285" w:type="dxa"/>
            <w:vMerge/>
          </w:tcPr>
          <w:p w:rsidR="00E65DB2" w:rsidRPr="00BE427F" w:rsidRDefault="00E65DB2" w:rsidP="00E65DB2"/>
        </w:tc>
        <w:tc>
          <w:tcPr>
            <w:tcW w:w="3267" w:type="dxa"/>
            <w:gridSpan w:val="3"/>
            <w:vAlign w:val="center"/>
          </w:tcPr>
          <w:p w:rsidR="00E65DB2" w:rsidRPr="007B0130" w:rsidRDefault="00E65DB2" w:rsidP="00E65DB2">
            <w:pPr>
              <w:spacing w:line="240" w:lineRule="exact"/>
              <w:rPr>
                <w:bCs/>
                <w:sz w:val="20"/>
                <w:szCs w:val="20"/>
              </w:rPr>
            </w:pPr>
            <w:r w:rsidRPr="007B0130">
              <w:rPr>
                <w:sz w:val="20"/>
                <w:szCs w:val="20"/>
              </w:rPr>
              <w:t xml:space="preserve">склонение, вербовка или иное вовлечение лица </w:t>
            </w:r>
            <w:r w:rsidRPr="007B0130">
              <w:rPr>
                <w:bCs/>
                <w:sz w:val="20"/>
                <w:szCs w:val="20"/>
              </w:rPr>
              <w:t>в деятельность экстремистской организации</w:t>
            </w:r>
            <w:r w:rsidRPr="007B0130">
              <w:rPr>
                <w:sz w:val="20"/>
                <w:szCs w:val="20"/>
              </w:rPr>
              <w:t xml:space="preserve">, в том числе совершенные лицом с использованием своего </w:t>
            </w:r>
            <w:hyperlink r:id="rId364" w:history="1">
              <w:r w:rsidRPr="007B0130">
                <w:rPr>
                  <w:sz w:val="20"/>
                  <w:szCs w:val="20"/>
                </w:rPr>
                <w:t>служебного положения</w:t>
              </w:r>
            </w:hyperlink>
            <w:r w:rsidRPr="007B0130">
              <w:rPr>
                <w:bCs/>
                <w:sz w:val="20"/>
                <w:szCs w:val="20"/>
              </w:rPr>
              <w:t xml:space="preserve"> </w:t>
            </w:r>
          </w:p>
          <w:p w:rsidR="00E65DB2" w:rsidRPr="007B0130" w:rsidRDefault="00E65DB2" w:rsidP="00E65DB2">
            <w:pPr>
              <w:spacing w:line="240" w:lineRule="exact"/>
              <w:jc w:val="right"/>
              <w:rPr>
                <w:bCs/>
                <w:sz w:val="20"/>
                <w:szCs w:val="20"/>
              </w:rPr>
            </w:pPr>
            <w:r w:rsidRPr="007B0130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ч</w:t>
            </w:r>
            <w:r w:rsidRPr="007B0130">
              <w:rPr>
                <w:sz w:val="20"/>
                <w:szCs w:val="20"/>
              </w:rPr>
              <w:t>ч. 1.1</w:t>
            </w:r>
            <w:r>
              <w:rPr>
                <w:sz w:val="20"/>
                <w:szCs w:val="20"/>
              </w:rPr>
              <w:t xml:space="preserve"> и</w:t>
            </w:r>
            <w:r w:rsidRPr="007B0130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82" w:name="F5301"/>
            <w:bookmarkEnd w:id="8382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383" w:name="F5302"/>
            <w:bookmarkEnd w:id="8383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84" w:name="F5303"/>
            <w:bookmarkEnd w:id="838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85" w:name="F5304"/>
            <w:bookmarkEnd w:id="8385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86" w:name="F5305"/>
            <w:bookmarkEnd w:id="8386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87" w:name="F5306"/>
            <w:bookmarkEnd w:id="838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88" w:name="F5307"/>
            <w:bookmarkEnd w:id="838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89" w:name="F5308"/>
            <w:bookmarkEnd w:id="838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90" w:name="F5309"/>
            <w:bookmarkEnd w:id="839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91" w:name="F5310"/>
            <w:bookmarkEnd w:id="839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92" w:name="F5311"/>
            <w:bookmarkEnd w:id="839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93" w:name="F5312"/>
            <w:bookmarkEnd w:id="839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94" w:name="F5313"/>
            <w:bookmarkEnd w:id="8394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95" w:name="F5314"/>
            <w:bookmarkEnd w:id="839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96" w:name="F5315"/>
            <w:bookmarkEnd w:id="839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97" w:name="F5316"/>
            <w:bookmarkEnd w:id="839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98" w:name="F5317"/>
            <w:bookmarkEnd w:id="8398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399" w:name="F5318"/>
            <w:bookmarkEnd w:id="8399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00" w:name="F5319"/>
            <w:bookmarkEnd w:id="8400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01" w:name="F5320"/>
            <w:bookmarkEnd w:id="8401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02" w:name="F5321"/>
            <w:bookmarkEnd w:id="8402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03" w:name="F5322"/>
            <w:bookmarkEnd w:id="840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04" w:name="F5323"/>
            <w:bookmarkEnd w:id="840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05" w:name="F5324"/>
            <w:bookmarkEnd w:id="840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06" w:name="F5325"/>
            <w:bookmarkEnd w:id="840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07" w:name="F5326"/>
            <w:bookmarkEnd w:id="8407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rPr>
          <w:trHeight w:val="4013"/>
        </w:trPr>
        <w:tc>
          <w:tcPr>
            <w:tcW w:w="276" w:type="dxa"/>
            <w:vMerge w:val="restart"/>
            <w:textDirection w:val="btLr"/>
            <w:vAlign w:val="center"/>
          </w:tcPr>
          <w:p w:rsidR="00E65DB2" w:rsidRPr="007A2664" w:rsidRDefault="00E65DB2" w:rsidP="00E65DB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285" w:type="dxa"/>
            <w:textDirection w:val="btLr"/>
            <w:vAlign w:val="center"/>
          </w:tcPr>
          <w:p w:rsidR="00E65DB2" w:rsidRPr="00BE427F" w:rsidRDefault="00E65DB2" w:rsidP="00E65DB2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267" w:type="dxa"/>
            <w:gridSpan w:val="3"/>
            <w:vAlign w:val="center"/>
          </w:tcPr>
          <w:p w:rsidR="00E65DB2" w:rsidRPr="00801706" w:rsidRDefault="00E65DB2" w:rsidP="00E65DB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B0130">
              <w:rPr>
                <w:sz w:val="20"/>
                <w:szCs w:val="20"/>
              </w:rPr>
              <w:t>участие в деятельности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деятельности, за исключением организаций, которые в соответствии с законодательством Российской Федерации признаны террористическими, в том числе совершенн</w:t>
            </w:r>
            <w:r>
              <w:rPr>
                <w:sz w:val="20"/>
                <w:szCs w:val="20"/>
              </w:rPr>
              <w:t>о</w:t>
            </w:r>
            <w:r w:rsidRPr="007B0130">
              <w:rPr>
                <w:sz w:val="20"/>
                <w:szCs w:val="20"/>
              </w:rPr>
              <w:t xml:space="preserve">е лицом с использованием своего </w:t>
            </w:r>
            <w:hyperlink r:id="rId365" w:history="1">
              <w:r w:rsidRPr="007B0130">
                <w:rPr>
                  <w:sz w:val="20"/>
                  <w:szCs w:val="20"/>
                </w:rPr>
                <w:t>служебного положения</w:t>
              </w:r>
            </w:hyperlink>
            <w:r>
              <w:rPr>
                <w:sz w:val="20"/>
                <w:szCs w:val="20"/>
              </w:rPr>
              <w:t xml:space="preserve">    </w:t>
            </w:r>
          </w:p>
          <w:p w:rsidR="00E65DB2" w:rsidRPr="002B0902" w:rsidRDefault="00E65DB2" w:rsidP="00E65DB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B013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 w:rsidRPr="007B0130">
              <w:rPr>
                <w:sz w:val="20"/>
                <w:szCs w:val="20"/>
              </w:rPr>
              <w:t>ч. 2</w:t>
            </w:r>
            <w:r>
              <w:rPr>
                <w:sz w:val="20"/>
                <w:szCs w:val="20"/>
              </w:rPr>
              <w:t xml:space="preserve"> и</w:t>
            </w:r>
            <w:r w:rsidRPr="007B0130">
              <w:rPr>
                <w:sz w:val="20"/>
                <w:szCs w:val="20"/>
              </w:rPr>
              <w:t xml:space="preserve"> 3 ст. 282.2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08" w:name="F5401"/>
            <w:bookmarkEnd w:id="8408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409" w:name="F5402"/>
            <w:bookmarkEnd w:id="8409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10" w:name="F5403"/>
            <w:bookmarkEnd w:id="841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11" w:name="F5404"/>
            <w:bookmarkEnd w:id="8411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12" w:name="F5405"/>
            <w:bookmarkEnd w:id="8412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13" w:name="F5406"/>
            <w:bookmarkEnd w:id="841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14" w:name="F5407"/>
            <w:bookmarkEnd w:id="841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15" w:name="F5408"/>
            <w:bookmarkEnd w:id="841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16" w:name="F5409"/>
            <w:bookmarkEnd w:id="841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17" w:name="F5410"/>
            <w:bookmarkEnd w:id="841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18" w:name="F5411"/>
            <w:bookmarkEnd w:id="841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19" w:name="F5412"/>
            <w:bookmarkEnd w:id="841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20" w:name="F5413"/>
            <w:bookmarkEnd w:id="8420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21" w:name="F5414"/>
            <w:bookmarkEnd w:id="842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22" w:name="F5415"/>
            <w:bookmarkEnd w:id="8422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23" w:name="F5416"/>
            <w:bookmarkEnd w:id="842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24" w:name="F5417"/>
            <w:bookmarkEnd w:id="8424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25" w:name="F5418"/>
            <w:bookmarkEnd w:id="8425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26" w:name="F5419"/>
            <w:bookmarkEnd w:id="8426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27" w:name="F5420"/>
            <w:bookmarkEnd w:id="8427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28" w:name="F5421"/>
            <w:bookmarkEnd w:id="8428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29" w:name="F5422"/>
            <w:bookmarkEnd w:id="842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30" w:name="F5423"/>
            <w:bookmarkEnd w:id="843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31" w:name="F5424"/>
            <w:bookmarkEnd w:id="843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32" w:name="F5425"/>
            <w:bookmarkEnd w:id="843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33" w:name="F5426"/>
            <w:bookmarkEnd w:id="8433"/>
          </w:p>
        </w:tc>
      </w:tr>
      <w:tr w:rsidR="00E65DB2" w:rsidRPr="00BE427F" w:rsidTr="00F37432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E65DB2" w:rsidRPr="00BE427F" w:rsidRDefault="00E65DB2" w:rsidP="00E65DB2">
            <w:pPr>
              <w:pStyle w:val="ConsPlusNormal"/>
              <w:jc w:val="both"/>
              <w:outlineLvl w:val="0"/>
            </w:pPr>
          </w:p>
        </w:tc>
        <w:tc>
          <w:tcPr>
            <w:tcW w:w="3552" w:type="dxa"/>
            <w:gridSpan w:val="4"/>
          </w:tcPr>
          <w:p w:rsidR="00E65DB2" w:rsidRDefault="00E65DB2" w:rsidP="00E65DB2">
            <w:pPr>
              <w:pStyle w:val="ConsPlusNormal"/>
              <w:jc w:val="both"/>
              <w:outlineLvl w:val="0"/>
            </w:pPr>
            <w:r>
              <w:t>ф</w:t>
            </w:r>
            <w:r w:rsidRPr="00BE427F">
              <w:t xml:space="preserve">инансирование экстремистской деятельности  </w:t>
            </w:r>
            <w:r>
              <w:t xml:space="preserve">           </w:t>
            </w:r>
          </w:p>
          <w:p w:rsidR="00E65DB2" w:rsidRPr="00BE427F" w:rsidRDefault="00E65DB2" w:rsidP="00E65DB2">
            <w:pPr>
              <w:pStyle w:val="ConsPlusNormal"/>
              <w:jc w:val="right"/>
              <w:outlineLvl w:val="0"/>
            </w:pPr>
            <w:r>
              <w:t xml:space="preserve">  </w:t>
            </w:r>
            <w:r w:rsidRPr="00BE427F">
              <w:t xml:space="preserve"> ст. 282.3 УК РФ</w:t>
            </w:r>
          </w:p>
        </w:tc>
        <w:tc>
          <w:tcPr>
            <w:tcW w:w="425" w:type="dxa"/>
            <w:vAlign w:val="bottom"/>
          </w:tcPr>
          <w:p w:rsidR="00E65DB2" w:rsidRPr="007A2664" w:rsidRDefault="00E65DB2" w:rsidP="00E65DB2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34" w:name="F5501"/>
            <w:bookmarkEnd w:id="8434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435" w:name="F5502"/>
            <w:bookmarkEnd w:id="8435"/>
          </w:p>
        </w:tc>
        <w:tc>
          <w:tcPr>
            <w:tcW w:w="284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36" w:name="F5503"/>
            <w:bookmarkEnd w:id="843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37" w:name="F5504"/>
            <w:bookmarkEnd w:id="8437"/>
          </w:p>
        </w:tc>
        <w:tc>
          <w:tcPr>
            <w:tcW w:w="709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38" w:name="F5505"/>
            <w:bookmarkEnd w:id="8438"/>
          </w:p>
        </w:tc>
        <w:tc>
          <w:tcPr>
            <w:tcW w:w="283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39" w:name="F5506"/>
            <w:bookmarkEnd w:id="843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40" w:name="F5507"/>
            <w:bookmarkEnd w:id="8440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41" w:name="F5508"/>
            <w:bookmarkEnd w:id="8441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42" w:name="F5509"/>
            <w:bookmarkEnd w:id="8442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43" w:name="F5510"/>
            <w:bookmarkEnd w:id="8443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44" w:name="F5511"/>
            <w:bookmarkEnd w:id="8444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45" w:name="F5512"/>
            <w:bookmarkEnd w:id="844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46" w:name="F5513"/>
            <w:bookmarkEnd w:id="8446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47" w:name="F5514"/>
            <w:bookmarkEnd w:id="844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48" w:name="F5515"/>
            <w:bookmarkEnd w:id="8448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49" w:name="F5516"/>
            <w:bookmarkEnd w:id="8449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50" w:name="F5517"/>
            <w:bookmarkEnd w:id="8450"/>
          </w:p>
        </w:tc>
        <w:tc>
          <w:tcPr>
            <w:tcW w:w="432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51" w:name="F5518"/>
            <w:bookmarkEnd w:id="8451"/>
          </w:p>
        </w:tc>
        <w:tc>
          <w:tcPr>
            <w:tcW w:w="418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52" w:name="F5519"/>
            <w:bookmarkEnd w:id="8452"/>
          </w:p>
        </w:tc>
        <w:tc>
          <w:tcPr>
            <w:tcW w:w="426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53" w:name="F5520"/>
            <w:bookmarkEnd w:id="8453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54" w:name="F5521"/>
            <w:bookmarkEnd w:id="8454"/>
          </w:p>
        </w:tc>
        <w:tc>
          <w:tcPr>
            <w:tcW w:w="425" w:type="dxa"/>
            <w:gridSpan w:val="2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55" w:name="F5522"/>
            <w:bookmarkEnd w:id="8455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56" w:name="F5523"/>
            <w:bookmarkEnd w:id="8456"/>
          </w:p>
        </w:tc>
        <w:tc>
          <w:tcPr>
            <w:tcW w:w="426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57" w:name="F5524"/>
            <w:bookmarkEnd w:id="8457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58" w:name="F5525"/>
            <w:bookmarkEnd w:id="8458"/>
          </w:p>
        </w:tc>
        <w:tc>
          <w:tcPr>
            <w:tcW w:w="425" w:type="dxa"/>
            <w:vAlign w:val="center"/>
          </w:tcPr>
          <w:p w:rsidR="00E65DB2" w:rsidRPr="00F37432" w:rsidRDefault="00E65DB2" w:rsidP="00F37432">
            <w:pPr>
              <w:jc w:val="center"/>
              <w:rPr>
                <w:sz w:val="18"/>
                <w:szCs w:val="18"/>
              </w:rPr>
            </w:pPr>
            <w:bookmarkStart w:id="8459" w:name="F5526"/>
            <w:bookmarkEnd w:id="8459"/>
          </w:p>
        </w:tc>
      </w:tr>
      <w:tr w:rsidR="0091088D" w:rsidRPr="00BE427F" w:rsidTr="00F37432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91088D" w:rsidRPr="00BE427F" w:rsidRDefault="0091088D" w:rsidP="0091088D">
            <w:pPr>
              <w:pStyle w:val="ConsPlusNormal"/>
              <w:jc w:val="both"/>
              <w:outlineLvl w:val="0"/>
            </w:pPr>
          </w:p>
        </w:tc>
        <w:tc>
          <w:tcPr>
            <w:tcW w:w="285" w:type="dxa"/>
            <w:vMerge w:val="restart"/>
            <w:textDirection w:val="btLr"/>
            <w:vAlign w:val="center"/>
          </w:tcPr>
          <w:p w:rsidR="0091088D" w:rsidRDefault="0091088D" w:rsidP="0091088D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267" w:type="dxa"/>
            <w:gridSpan w:val="3"/>
          </w:tcPr>
          <w:p w:rsidR="0091088D" w:rsidRPr="00964248" w:rsidRDefault="0091088D" w:rsidP="0091088D">
            <w:pPr>
              <w:pStyle w:val="ConsPlusNormal"/>
              <w:jc w:val="both"/>
              <w:outlineLvl w:val="0"/>
            </w:pPr>
            <w:r w:rsidRPr="00964248">
              <w:t xml:space="preserve">с использованием своего </w:t>
            </w:r>
            <w:hyperlink r:id="rId366" w:history="1">
              <w:r w:rsidRPr="00964248">
                <w:t>служебного положения</w:t>
              </w:r>
            </w:hyperlink>
          </w:p>
        </w:tc>
        <w:tc>
          <w:tcPr>
            <w:tcW w:w="425" w:type="dxa"/>
            <w:vAlign w:val="bottom"/>
          </w:tcPr>
          <w:p w:rsidR="0091088D" w:rsidRDefault="0091088D" w:rsidP="0091088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60" w:name="F5601"/>
            <w:bookmarkEnd w:id="8460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ind w:left="-108"/>
              <w:jc w:val="center"/>
              <w:rPr>
                <w:sz w:val="18"/>
                <w:szCs w:val="18"/>
              </w:rPr>
            </w:pPr>
            <w:bookmarkStart w:id="8461" w:name="F5602"/>
            <w:bookmarkEnd w:id="8461"/>
          </w:p>
        </w:tc>
        <w:tc>
          <w:tcPr>
            <w:tcW w:w="284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62" w:name="F5603"/>
            <w:bookmarkEnd w:id="8462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63" w:name="F5604"/>
            <w:bookmarkEnd w:id="8463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64" w:name="F5605"/>
            <w:bookmarkEnd w:id="8464"/>
          </w:p>
        </w:tc>
        <w:tc>
          <w:tcPr>
            <w:tcW w:w="283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65" w:name="F5606"/>
            <w:bookmarkEnd w:id="846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66" w:name="F5607"/>
            <w:bookmarkEnd w:id="8466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67" w:name="F5608"/>
            <w:bookmarkEnd w:id="846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68" w:name="F5609"/>
            <w:bookmarkEnd w:id="8468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69" w:name="F5610"/>
            <w:bookmarkEnd w:id="846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70" w:name="F5611"/>
            <w:bookmarkEnd w:id="8470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71" w:name="F5612"/>
            <w:bookmarkEnd w:id="847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72" w:name="F5613"/>
            <w:bookmarkEnd w:id="8472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73" w:name="F5614"/>
            <w:bookmarkEnd w:id="847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74" w:name="F5615"/>
            <w:bookmarkEnd w:id="8474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75" w:name="F5616"/>
            <w:bookmarkEnd w:id="847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76" w:name="F5617"/>
            <w:bookmarkEnd w:id="8476"/>
          </w:p>
        </w:tc>
        <w:tc>
          <w:tcPr>
            <w:tcW w:w="432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77" w:name="F5618"/>
            <w:bookmarkEnd w:id="8477"/>
          </w:p>
        </w:tc>
        <w:tc>
          <w:tcPr>
            <w:tcW w:w="418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78" w:name="F5619"/>
            <w:bookmarkEnd w:id="8478"/>
          </w:p>
        </w:tc>
        <w:tc>
          <w:tcPr>
            <w:tcW w:w="426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79" w:name="F5620"/>
            <w:bookmarkEnd w:id="8479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80" w:name="F5621"/>
            <w:bookmarkEnd w:id="8480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81" w:name="F5622"/>
            <w:bookmarkEnd w:id="848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82" w:name="F5623"/>
            <w:bookmarkEnd w:id="8482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83" w:name="F5624"/>
            <w:bookmarkEnd w:id="848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84" w:name="F5625"/>
            <w:bookmarkEnd w:id="8484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85" w:name="F5626"/>
            <w:bookmarkEnd w:id="8485"/>
          </w:p>
        </w:tc>
      </w:tr>
      <w:tr w:rsidR="0091088D" w:rsidRPr="00BE427F" w:rsidTr="00F37432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91088D" w:rsidRPr="00BE427F" w:rsidRDefault="0091088D" w:rsidP="0091088D">
            <w:pPr>
              <w:pStyle w:val="ConsPlusNormal"/>
              <w:jc w:val="both"/>
              <w:outlineLvl w:val="0"/>
            </w:pPr>
          </w:p>
        </w:tc>
        <w:tc>
          <w:tcPr>
            <w:tcW w:w="285" w:type="dxa"/>
            <w:vMerge/>
            <w:vAlign w:val="center"/>
          </w:tcPr>
          <w:p w:rsidR="0091088D" w:rsidRPr="00BE427F" w:rsidRDefault="0091088D" w:rsidP="0091088D">
            <w:pPr>
              <w:pStyle w:val="ConsPlusNormal"/>
              <w:jc w:val="center"/>
              <w:outlineLvl w:val="0"/>
            </w:pPr>
          </w:p>
        </w:tc>
        <w:tc>
          <w:tcPr>
            <w:tcW w:w="3267" w:type="dxa"/>
            <w:gridSpan w:val="3"/>
          </w:tcPr>
          <w:p w:rsidR="0091088D" w:rsidRPr="00BE427F" w:rsidRDefault="0091088D" w:rsidP="0091088D">
            <w:pPr>
              <w:pStyle w:val="ConsPlusNormal"/>
              <w:jc w:val="both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5" w:type="dxa"/>
            <w:vAlign w:val="bottom"/>
          </w:tcPr>
          <w:p w:rsidR="0091088D" w:rsidRPr="007A2664" w:rsidRDefault="0091088D" w:rsidP="0091088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86" w:name="F5701"/>
            <w:bookmarkEnd w:id="8486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487" w:name="F5702"/>
            <w:bookmarkEnd w:id="8487"/>
          </w:p>
        </w:tc>
        <w:tc>
          <w:tcPr>
            <w:tcW w:w="284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88" w:name="F5703"/>
            <w:bookmarkEnd w:id="8488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89" w:name="F5704"/>
            <w:bookmarkEnd w:id="8489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90" w:name="F5705"/>
            <w:bookmarkEnd w:id="8490"/>
          </w:p>
        </w:tc>
        <w:tc>
          <w:tcPr>
            <w:tcW w:w="283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91" w:name="F5706"/>
            <w:bookmarkEnd w:id="849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92" w:name="F5707"/>
            <w:bookmarkEnd w:id="8492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93" w:name="F5708"/>
            <w:bookmarkEnd w:id="849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94" w:name="F5709"/>
            <w:bookmarkEnd w:id="8494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95" w:name="F5710"/>
            <w:bookmarkEnd w:id="849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96" w:name="F5711"/>
            <w:bookmarkEnd w:id="8496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97" w:name="F5712"/>
            <w:bookmarkEnd w:id="849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98" w:name="F5713"/>
            <w:bookmarkEnd w:id="8498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499" w:name="F5714"/>
            <w:bookmarkEnd w:id="849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00" w:name="F5715"/>
            <w:bookmarkEnd w:id="8500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01" w:name="F5716"/>
            <w:bookmarkEnd w:id="850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02" w:name="F5717"/>
            <w:bookmarkEnd w:id="8502"/>
          </w:p>
        </w:tc>
        <w:tc>
          <w:tcPr>
            <w:tcW w:w="432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03" w:name="F5718"/>
            <w:bookmarkEnd w:id="8503"/>
          </w:p>
        </w:tc>
        <w:tc>
          <w:tcPr>
            <w:tcW w:w="418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04" w:name="F5719"/>
            <w:bookmarkEnd w:id="8504"/>
          </w:p>
        </w:tc>
        <w:tc>
          <w:tcPr>
            <w:tcW w:w="426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05" w:name="F5720"/>
            <w:bookmarkEnd w:id="8505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06" w:name="F5721"/>
            <w:bookmarkEnd w:id="8506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07" w:name="F5722"/>
            <w:bookmarkEnd w:id="850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08" w:name="F5723"/>
            <w:bookmarkEnd w:id="8508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09" w:name="F5724"/>
            <w:bookmarkEnd w:id="850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10" w:name="F5725"/>
            <w:bookmarkEnd w:id="8510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11" w:name="F5726"/>
            <w:bookmarkEnd w:id="8511"/>
          </w:p>
        </w:tc>
      </w:tr>
      <w:tr w:rsidR="0091088D" w:rsidRPr="00BE427F" w:rsidTr="00F37432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91088D" w:rsidRPr="007A2664" w:rsidRDefault="0091088D" w:rsidP="0091088D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91088D" w:rsidRDefault="0091088D" w:rsidP="009108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A2664">
              <w:rPr>
                <w:sz w:val="20"/>
                <w:szCs w:val="20"/>
              </w:rPr>
              <w:t xml:space="preserve">арушение уставных правил взаимоотношений между военнослужащими при отсутствии между ними отношений подчиненности        </w:t>
            </w: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 xml:space="preserve"> </w:t>
            </w:r>
          </w:p>
          <w:p w:rsidR="0091088D" w:rsidRPr="007A2664" w:rsidRDefault="0091088D" w:rsidP="0091088D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 ст. 335 УК РФ</w:t>
            </w:r>
          </w:p>
        </w:tc>
        <w:tc>
          <w:tcPr>
            <w:tcW w:w="425" w:type="dxa"/>
            <w:vAlign w:val="bottom"/>
          </w:tcPr>
          <w:p w:rsidR="0091088D" w:rsidRPr="007A2664" w:rsidRDefault="0091088D" w:rsidP="0091088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12" w:name="F5801"/>
            <w:bookmarkEnd w:id="8512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513" w:name="F5802"/>
            <w:bookmarkEnd w:id="8513"/>
          </w:p>
        </w:tc>
        <w:tc>
          <w:tcPr>
            <w:tcW w:w="284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14" w:name="F5803"/>
            <w:bookmarkEnd w:id="8514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15" w:name="F5804"/>
            <w:bookmarkEnd w:id="8515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16" w:name="F5805"/>
            <w:bookmarkEnd w:id="8516"/>
          </w:p>
        </w:tc>
        <w:tc>
          <w:tcPr>
            <w:tcW w:w="283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17" w:name="F5806"/>
            <w:bookmarkEnd w:id="851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18" w:name="F5807"/>
            <w:bookmarkEnd w:id="8518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19" w:name="F5808"/>
            <w:bookmarkEnd w:id="851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20" w:name="F5809"/>
            <w:bookmarkEnd w:id="8520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21" w:name="F5810"/>
            <w:bookmarkEnd w:id="852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22" w:name="F5811"/>
            <w:bookmarkEnd w:id="8522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23" w:name="F5812"/>
            <w:bookmarkEnd w:id="852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24" w:name="F5813"/>
            <w:bookmarkEnd w:id="8524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25" w:name="F5814"/>
            <w:bookmarkEnd w:id="852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26" w:name="F5815"/>
            <w:bookmarkEnd w:id="8526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27" w:name="F5816"/>
            <w:bookmarkEnd w:id="852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28" w:name="F5817"/>
            <w:bookmarkEnd w:id="8528"/>
          </w:p>
        </w:tc>
        <w:tc>
          <w:tcPr>
            <w:tcW w:w="432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29" w:name="F5818"/>
            <w:bookmarkEnd w:id="8529"/>
          </w:p>
        </w:tc>
        <w:tc>
          <w:tcPr>
            <w:tcW w:w="418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30" w:name="F5819"/>
            <w:bookmarkEnd w:id="8530"/>
          </w:p>
        </w:tc>
        <w:tc>
          <w:tcPr>
            <w:tcW w:w="426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31" w:name="F5820"/>
            <w:bookmarkEnd w:id="8531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32" w:name="F5821"/>
            <w:bookmarkEnd w:id="8532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33" w:name="F5822"/>
            <w:bookmarkEnd w:id="853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34" w:name="F5823"/>
            <w:bookmarkEnd w:id="8534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35" w:name="F5824"/>
            <w:bookmarkEnd w:id="853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36" w:name="F5825"/>
            <w:bookmarkEnd w:id="8536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37" w:name="F5826"/>
            <w:bookmarkEnd w:id="8537"/>
          </w:p>
        </w:tc>
      </w:tr>
      <w:tr w:rsidR="0091088D" w:rsidRPr="00BE427F" w:rsidTr="00F37432">
        <w:tblPrEx>
          <w:tblCellMar>
            <w:left w:w="108" w:type="dxa"/>
            <w:right w:w="108" w:type="dxa"/>
          </w:tblCellMar>
        </w:tblPrEx>
        <w:trPr>
          <w:trHeight w:val="317"/>
        </w:trPr>
        <w:tc>
          <w:tcPr>
            <w:tcW w:w="276" w:type="dxa"/>
            <w:vMerge/>
          </w:tcPr>
          <w:p w:rsidR="0091088D" w:rsidRPr="00BE427F" w:rsidRDefault="0091088D" w:rsidP="0091088D">
            <w:pPr>
              <w:pStyle w:val="ConsPlusNormal"/>
              <w:jc w:val="both"/>
              <w:outlineLvl w:val="0"/>
            </w:pPr>
          </w:p>
        </w:tc>
        <w:tc>
          <w:tcPr>
            <w:tcW w:w="3552" w:type="dxa"/>
            <w:gridSpan w:val="4"/>
          </w:tcPr>
          <w:p w:rsidR="0091088D" w:rsidRDefault="0091088D" w:rsidP="0091088D">
            <w:pPr>
              <w:pStyle w:val="ConsPlusNormal"/>
              <w:jc w:val="both"/>
              <w:outlineLvl w:val="0"/>
            </w:pPr>
            <w:r>
              <w:t>о</w:t>
            </w:r>
            <w:r w:rsidRPr="00BE427F">
              <w:t>скорбление военнослужащего</w:t>
            </w:r>
          </w:p>
          <w:p w:rsidR="0091088D" w:rsidRPr="00BE427F" w:rsidRDefault="0091088D" w:rsidP="0091088D">
            <w:pPr>
              <w:pStyle w:val="ConsPlusNormal"/>
              <w:jc w:val="right"/>
              <w:outlineLvl w:val="0"/>
            </w:pPr>
            <w:r w:rsidRPr="00BE427F">
              <w:t xml:space="preserve"> ст. 336 УК РФ</w:t>
            </w:r>
          </w:p>
        </w:tc>
        <w:tc>
          <w:tcPr>
            <w:tcW w:w="425" w:type="dxa"/>
            <w:vAlign w:val="bottom"/>
          </w:tcPr>
          <w:p w:rsidR="0091088D" w:rsidRPr="007A2664" w:rsidRDefault="0091088D" w:rsidP="0091088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38" w:name="F5901"/>
            <w:bookmarkEnd w:id="8538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539" w:name="F5902"/>
            <w:bookmarkEnd w:id="8539"/>
          </w:p>
        </w:tc>
        <w:tc>
          <w:tcPr>
            <w:tcW w:w="284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40" w:name="F5903"/>
            <w:bookmarkEnd w:id="8540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41" w:name="F5904"/>
            <w:bookmarkEnd w:id="8541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42" w:name="F5905"/>
            <w:bookmarkEnd w:id="8542"/>
          </w:p>
        </w:tc>
        <w:tc>
          <w:tcPr>
            <w:tcW w:w="283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43" w:name="F5906"/>
            <w:bookmarkEnd w:id="854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44" w:name="F5907"/>
            <w:bookmarkEnd w:id="8544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45" w:name="F5908"/>
            <w:bookmarkEnd w:id="854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46" w:name="F5909"/>
            <w:bookmarkEnd w:id="8546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47" w:name="F5910"/>
            <w:bookmarkEnd w:id="854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48" w:name="F5911"/>
            <w:bookmarkEnd w:id="8548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49" w:name="F5912"/>
            <w:bookmarkEnd w:id="854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50" w:name="F5913"/>
            <w:bookmarkEnd w:id="8550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51" w:name="F5914"/>
            <w:bookmarkEnd w:id="855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52" w:name="F5915"/>
            <w:bookmarkEnd w:id="8552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53" w:name="F5916"/>
            <w:bookmarkEnd w:id="855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54" w:name="F5917"/>
            <w:bookmarkEnd w:id="8554"/>
          </w:p>
        </w:tc>
        <w:tc>
          <w:tcPr>
            <w:tcW w:w="432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55" w:name="F5918"/>
            <w:bookmarkEnd w:id="8555"/>
          </w:p>
        </w:tc>
        <w:tc>
          <w:tcPr>
            <w:tcW w:w="418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56" w:name="F5919"/>
            <w:bookmarkEnd w:id="8556"/>
          </w:p>
        </w:tc>
        <w:tc>
          <w:tcPr>
            <w:tcW w:w="426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57" w:name="F5920"/>
            <w:bookmarkEnd w:id="8557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58" w:name="F5921"/>
            <w:bookmarkEnd w:id="8558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59" w:name="F5922"/>
            <w:bookmarkEnd w:id="855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60" w:name="F5923"/>
            <w:bookmarkEnd w:id="8560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61" w:name="F5924"/>
            <w:bookmarkEnd w:id="856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62" w:name="F5925"/>
            <w:bookmarkEnd w:id="8562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63" w:name="F5926"/>
            <w:bookmarkEnd w:id="8563"/>
          </w:p>
        </w:tc>
      </w:tr>
      <w:tr w:rsidR="0091088D" w:rsidRPr="00BE427F" w:rsidTr="00F37432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76" w:type="dxa"/>
            <w:vMerge/>
          </w:tcPr>
          <w:p w:rsidR="0091088D" w:rsidRPr="007A2664" w:rsidRDefault="0091088D" w:rsidP="0091088D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91088D" w:rsidRDefault="0091088D" w:rsidP="009108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7A2664">
              <w:rPr>
                <w:sz w:val="20"/>
                <w:szCs w:val="20"/>
              </w:rPr>
              <w:t xml:space="preserve">еабилитация нацизма  </w:t>
            </w:r>
          </w:p>
          <w:p w:rsidR="0091088D" w:rsidRPr="007A2664" w:rsidRDefault="0091088D" w:rsidP="0091088D">
            <w:pPr>
              <w:jc w:val="right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 xml:space="preserve">  ст. 354.1 УК РФ</w:t>
            </w:r>
          </w:p>
        </w:tc>
        <w:tc>
          <w:tcPr>
            <w:tcW w:w="425" w:type="dxa"/>
            <w:vAlign w:val="bottom"/>
          </w:tcPr>
          <w:p w:rsidR="0091088D" w:rsidRPr="007A2664" w:rsidRDefault="0091088D" w:rsidP="0091088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64" w:name="F6001"/>
            <w:bookmarkEnd w:id="8564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565" w:name="F6002"/>
            <w:bookmarkEnd w:id="8565"/>
          </w:p>
        </w:tc>
        <w:tc>
          <w:tcPr>
            <w:tcW w:w="284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66" w:name="F6003"/>
            <w:bookmarkEnd w:id="8566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67" w:name="F6004"/>
            <w:bookmarkEnd w:id="8567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68" w:name="F6005"/>
            <w:bookmarkEnd w:id="8568"/>
          </w:p>
        </w:tc>
        <w:tc>
          <w:tcPr>
            <w:tcW w:w="283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69" w:name="F6006"/>
            <w:bookmarkEnd w:id="856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70" w:name="F6007"/>
            <w:bookmarkEnd w:id="8570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71" w:name="F6008"/>
            <w:bookmarkEnd w:id="857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72" w:name="F6009"/>
            <w:bookmarkEnd w:id="8572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73" w:name="F6010"/>
            <w:bookmarkEnd w:id="857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74" w:name="F6011"/>
            <w:bookmarkEnd w:id="8574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75" w:name="F6012"/>
            <w:bookmarkEnd w:id="857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76" w:name="F6013"/>
            <w:bookmarkEnd w:id="8576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77" w:name="F6014"/>
            <w:bookmarkEnd w:id="857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78" w:name="F6015"/>
            <w:bookmarkEnd w:id="8578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79" w:name="F6016"/>
            <w:bookmarkEnd w:id="857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80" w:name="F6017"/>
            <w:bookmarkEnd w:id="8580"/>
          </w:p>
        </w:tc>
        <w:tc>
          <w:tcPr>
            <w:tcW w:w="432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81" w:name="F6018"/>
            <w:bookmarkEnd w:id="8581"/>
          </w:p>
        </w:tc>
        <w:tc>
          <w:tcPr>
            <w:tcW w:w="418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82" w:name="F6019"/>
            <w:bookmarkEnd w:id="8582"/>
          </w:p>
        </w:tc>
        <w:tc>
          <w:tcPr>
            <w:tcW w:w="426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83" w:name="F6020"/>
            <w:bookmarkEnd w:id="8583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84" w:name="F6021"/>
            <w:bookmarkEnd w:id="8584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85" w:name="F6022"/>
            <w:bookmarkEnd w:id="858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86" w:name="F6023"/>
            <w:bookmarkEnd w:id="8586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87" w:name="F6024"/>
            <w:bookmarkEnd w:id="858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88" w:name="F6025"/>
            <w:bookmarkEnd w:id="8588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89" w:name="F6026"/>
            <w:bookmarkEnd w:id="8589"/>
          </w:p>
        </w:tc>
      </w:tr>
      <w:tr w:rsidR="0091088D" w:rsidRPr="00BE427F" w:rsidTr="00F37432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  <w:textDirection w:val="btLr"/>
            <w:vAlign w:val="center"/>
          </w:tcPr>
          <w:p w:rsidR="0091088D" w:rsidRPr="007A2664" w:rsidRDefault="0091088D" w:rsidP="0091088D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gridSpan w:val="2"/>
            <w:textDirection w:val="btLr"/>
            <w:vAlign w:val="center"/>
          </w:tcPr>
          <w:p w:rsidR="0091088D" w:rsidRPr="00BE427F" w:rsidRDefault="0091088D" w:rsidP="0091088D">
            <w:pPr>
              <w:pStyle w:val="ConsPlusNormal"/>
              <w:ind w:left="113" w:right="113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3139" w:type="dxa"/>
            <w:gridSpan w:val="2"/>
          </w:tcPr>
          <w:p w:rsidR="0091088D" w:rsidRPr="00547474" w:rsidRDefault="0091088D" w:rsidP="0091088D">
            <w:pPr>
              <w:pStyle w:val="ConsPlusNormal"/>
              <w:jc w:val="both"/>
            </w:pPr>
            <w:r>
              <w:t>р</w:t>
            </w:r>
            <w:r w:rsidRPr="00BE427F">
              <w:t>аспространение выражающих явное неуважение к обществу сведений о днях воинской славы и памятных датах России, связанных с защитой Отечества, а равно осквернение символов воинской славы России, совершенн</w:t>
            </w:r>
            <w:r>
              <w:t>о</w:t>
            </w:r>
            <w:r w:rsidRPr="00BE427F">
              <w:t xml:space="preserve">е публично </w:t>
            </w:r>
            <w:r>
              <w:t xml:space="preserve">       </w:t>
            </w:r>
          </w:p>
          <w:p w:rsidR="0091088D" w:rsidRPr="00BE427F" w:rsidRDefault="0091088D" w:rsidP="0091088D">
            <w:pPr>
              <w:pStyle w:val="ConsPlusNormal"/>
              <w:jc w:val="right"/>
            </w:pPr>
            <w:r>
              <w:t xml:space="preserve"> </w:t>
            </w:r>
            <w:r w:rsidRPr="00BE427F">
              <w:t xml:space="preserve"> ч. 3 ст. 354.1 УК РФ</w:t>
            </w:r>
          </w:p>
        </w:tc>
        <w:tc>
          <w:tcPr>
            <w:tcW w:w="425" w:type="dxa"/>
            <w:vAlign w:val="bottom"/>
          </w:tcPr>
          <w:p w:rsidR="0091088D" w:rsidRPr="007A2664" w:rsidRDefault="0091088D" w:rsidP="0091088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90" w:name="F6101"/>
            <w:bookmarkEnd w:id="8590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591" w:name="F6102"/>
            <w:bookmarkEnd w:id="8591"/>
          </w:p>
        </w:tc>
        <w:tc>
          <w:tcPr>
            <w:tcW w:w="284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92" w:name="F6103"/>
            <w:bookmarkEnd w:id="8592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93" w:name="F6104"/>
            <w:bookmarkEnd w:id="8593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94" w:name="F6105"/>
            <w:bookmarkEnd w:id="8594"/>
          </w:p>
        </w:tc>
        <w:tc>
          <w:tcPr>
            <w:tcW w:w="283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95" w:name="F6106"/>
            <w:bookmarkEnd w:id="859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96" w:name="F6107"/>
            <w:bookmarkEnd w:id="8596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97" w:name="F6108"/>
            <w:bookmarkEnd w:id="859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98" w:name="F6109"/>
            <w:bookmarkEnd w:id="8598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599" w:name="F6110"/>
            <w:bookmarkEnd w:id="859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00" w:name="F6111"/>
            <w:bookmarkEnd w:id="8600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01" w:name="F6112"/>
            <w:bookmarkEnd w:id="860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02" w:name="F6113"/>
            <w:bookmarkEnd w:id="8602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03" w:name="F6114"/>
            <w:bookmarkEnd w:id="860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04" w:name="F6115"/>
            <w:bookmarkEnd w:id="8604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05" w:name="F6116"/>
            <w:bookmarkEnd w:id="860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06" w:name="F6117"/>
            <w:bookmarkEnd w:id="8606"/>
          </w:p>
        </w:tc>
        <w:tc>
          <w:tcPr>
            <w:tcW w:w="432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07" w:name="F6118"/>
            <w:bookmarkEnd w:id="8607"/>
          </w:p>
        </w:tc>
        <w:tc>
          <w:tcPr>
            <w:tcW w:w="418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08" w:name="F6119"/>
            <w:bookmarkEnd w:id="8608"/>
          </w:p>
        </w:tc>
        <w:tc>
          <w:tcPr>
            <w:tcW w:w="426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09" w:name="F6120"/>
            <w:bookmarkEnd w:id="8609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10" w:name="F6121"/>
            <w:bookmarkEnd w:id="8610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11" w:name="F6122"/>
            <w:bookmarkEnd w:id="861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12" w:name="F6123"/>
            <w:bookmarkEnd w:id="8612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13" w:name="F6124"/>
            <w:bookmarkEnd w:id="861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14" w:name="F6125"/>
            <w:bookmarkEnd w:id="8614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15" w:name="F6126"/>
            <w:bookmarkEnd w:id="8615"/>
          </w:p>
        </w:tc>
      </w:tr>
      <w:tr w:rsidR="0091088D" w:rsidRPr="00BE427F" w:rsidTr="00F37432">
        <w:tblPrEx>
          <w:tblCellMar>
            <w:left w:w="108" w:type="dxa"/>
            <w:right w:w="108" w:type="dxa"/>
          </w:tblCellMar>
        </w:tblPrEx>
        <w:trPr>
          <w:trHeight w:val="67"/>
        </w:trPr>
        <w:tc>
          <w:tcPr>
            <w:tcW w:w="276" w:type="dxa"/>
            <w:vMerge w:val="restart"/>
            <w:textDirection w:val="btLr"/>
            <w:vAlign w:val="center"/>
          </w:tcPr>
          <w:p w:rsidR="0091088D" w:rsidRPr="007A2664" w:rsidRDefault="0091088D" w:rsidP="0091088D">
            <w:pPr>
              <w:ind w:left="113" w:right="113"/>
              <w:jc w:val="center"/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lastRenderedPageBreak/>
              <w:t>В том числе</w:t>
            </w:r>
          </w:p>
        </w:tc>
        <w:tc>
          <w:tcPr>
            <w:tcW w:w="3552" w:type="dxa"/>
            <w:gridSpan w:val="4"/>
          </w:tcPr>
          <w:p w:rsidR="0091088D" w:rsidRPr="00964248" w:rsidRDefault="0091088D" w:rsidP="0091088D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964248">
              <w:rPr>
                <w:bCs/>
                <w:sz w:val="20"/>
                <w:szCs w:val="20"/>
              </w:rPr>
              <w:t>разработка, производство, накопление, приобретение или сбыт оружия массового поражения</w:t>
            </w:r>
          </w:p>
          <w:p w:rsidR="0091088D" w:rsidRPr="00964248" w:rsidRDefault="0091088D" w:rsidP="0091088D">
            <w:pPr>
              <w:jc w:val="right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ст. 355 УК РФ</w:t>
            </w:r>
          </w:p>
        </w:tc>
        <w:tc>
          <w:tcPr>
            <w:tcW w:w="425" w:type="dxa"/>
            <w:vAlign w:val="bottom"/>
          </w:tcPr>
          <w:p w:rsidR="0091088D" w:rsidRDefault="0091088D" w:rsidP="0091088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16" w:name="F6201"/>
            <w:bookmarkEnd w:id="8616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ind w:left="-108"/>
              <w:jc w:val="center"/>
              <w:rPr>
                <w:sz w:val="18"/>
                <w:szCs w:val="18"/>
              </w:rPr>
            </w:pPr>
            <w:bookmarkStart w:id="8617" w:name="F6202"/>
            <w:bookmarkEnd w:id="8617"/>
          </w:p>
        </w:tc>
        <w:tc>
          <w:tcPr>
            <w:tcW w:w="284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18" w:name="F6203"/>
            <w:bookmarkEnd w:id="8618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19" w:name="F6204"/>
            <w:bookmarkEnd w:id="8619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20" w:name="F6205"/>
            <w:bookmarkEnd w:id="8620"/>
          </w:p>
        </w:tc>
        <w:tc>
          <w:tcPr>
            <w:tcW w:w="283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21" w:name="F6206"/>
            <w:bookmarkEnd w:id="862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22" w:name="F6207"/>
            <w:bookmarkEnd w:id="8622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23" w:name="F6208"/>
            <w:bookmarkEnd w:id="862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24" w:name="F6209"/>
            <w:bookmarkEnd w:id="8624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25" w:name="F6210"/>
            <w:bookmarkEnd w:id="862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26" w:name="F6211"/>
            <w:bookmarkEnd w:id="8626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27" w:name="F6212"/>
            <w:bookmarkEnd w:id="862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28" w:name="F6213"/>
            <w:bookmarkEnd w:id="8628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29" w:name="F6214"/>
            <w:bookmarkEnd w:id="862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30" w:name="F6215"/>
            <w:bookmarkEnd w:id="8630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31" w:name="F6216"/>
            <w:bookmarkEnd w:id="863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32" w:name="F6217"/>
            <w:bookmarkEnd w:id="8632"/>
          </w:p>
        </w:tc>
        <w:tc>
          <w:tcPr>
            <w:tcW w:w="432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33" w:name="F6218"/>
            <w:bookmarkEnd w:id="8633"/>
          </w:p>
        </w:tc>
        <w:tc>
          <w:tcPr>
            <w:tcW w:w="418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34" w:name="F6219"/>
            <w:bookmarkEnd w:id="8634"/>
          </w:p>
        </w:tc>
        <w:tc>
          <w:tcPr>
            <w:tcW w:w="426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35" w:name="F6220"/>
            <w:bookmarkEnd w:id="8635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36" w:name="F6221"/>
            <w:bookmarkEnd w:id="8636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37" w:name="F6222"/>
            <w:bookmarkEnd w:id="863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38" w:name="F6223"/>
            <w:bookmarkEnd w:id="8638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39" w:name="F6224"/>
            <w:bookmarkEnd w:id="863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40" w:name="F6225"/>
            <w:bookmarkEnd w:id="8640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41" w:name="F6226"/>
            <w:bookmarkEnd w:id="8641"/>
          </w:p>
        </w:tc>
      </w:tr>
      <w:tr w:rsidR="0091088D" w:rsidRPr="00BE427F" w:rsidTr="00F37432">
        <w:tblPrEx>
          <w:tblCellMar>
            <w:left w:w="108" w:type="dxa"/>
            <w:right w:w="108" w:type="dxa"/>
          </w:tblCellMar>
        </w:tblPrEx>
        <w:trPr>
          <w:trHeight w:val="67"/>
        </w:trPr>
        <w:tc>
          <w:tcPr>
            <w:tcW w:w="276" w:type="dxa"/>
            <w:vMerge/>
            <w:textDirection w:val="btLr"/>
            <w:vAlign w:val="center"/>
          </w:tcPr>
          <w:p w:rsidR="0091088D" w:rsidRPr="007A2664" w:rsidRDefault="0091088D" w:rsidP="0091088D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4"/>
          </w:tcPr>
          <w:p w:rsidR="0091088D" w:rsidRDefault="0091088D" w:rsidP="009108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7A2664">
              <w:rPr>
                <w:sz w:val="20"/>
                <w:szCs w:val="20"/>
              </w:rPr>
              <w:t xml:space="preserve">еноцид  </w:t>
            </w:r>
            <w:r>
              <w:rPr>
                <w:sz w:val="20"/>
                <w:szCs w:val="20"/>
              </w:rPr>
              <w:t xml:space="preserve">                       </w:t>
            </w:r>
          </w:p>
          <w:p w:rsidR="0091088D" w:rsidRPr="007A2664" w:rsidRDefault="0091088D" w:rsidP="009108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A2664">
              <w:rPr>
                <w:sz w:val="20"/>
                <w:szCs w:val="20"/>
              </w:rPr>
              <w:t xml:space="preserve"> ст. 357 УК РФ</w:t>
            </w:r>
          </w:p>
        </w:tc>
        <w:tc>
          <w:tcPr>
            <w:tcW w:w="425" w:type="dxa"/>
            <w:vAlign w:val="bottom"/>
          </w:tcPr>
          <w:p w:rsidR="0091088D" w:rsidRPr="007A2664" w:rsidRDefault="0091088D" w:rsidP="0091088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42" w:name="F6301"/>
            <w:bookmarkEnd w:id="8642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643" w:name="F6302"/>
            <w:bookmarkEnd w:id="8643"/>
          </w:p>
        </w:tc>
        <w:tc>
          <w:tcPr>
            <w:tcW w:w="284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44" w:name="F6303"/>
            <w:bookmarkEnd w:id="8644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45" w:name="F6304"/>
            <w:bookmarkEnd w:id="8645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46" w:name="F6305"/>
            <w:bookmarkEnd w:id="8646"/>
          </w:p>
        </w:tc>
        <w:tc>
          <w:tcPr>
            <w:tcW w:w="283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47" w:name="F6306"/>
            <w:bookmarkEnd w:id="864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48" w:name="F6307"/>
            <w:bookmarkEnd w:id="8648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49" w:name="F6308"/>
            <w:bookmarkEnd w:id="864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50" w:name="F6309"/>
            <w:bookmarkEnd w:id="8650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51" w:name="F6310"/>
            <w:bookmarkEnd w:id="865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52" w:name="F6311"/>
            <w:bookmarkEnd w:id="8652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53" w:name="F6312"/>
            <w:bookmarkEnd w:id="865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54" w:name="F6313"/>
            <w:bookmarkEnd w:id="8654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55" w:name="F6314"/>
            <w:bookmarkEnd w:id="865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56" w:name="F6315"/>
            <w:bookmarkEnd w:id="8656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57" w:name="F6316"/>
            <w:bookmarkEnd w:id="865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58" w:name="F6317"/>
            <w:bookmarkEnd w:id="8658"/>
          </w:p>
        </w:tc>
        <w:tc>
          <w:tcPr>
            <w:tcW w:w="432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59" w:name="F6318"/>
            <w:bookmarkEnd w:id="8659"/>
          </w:p>
        </w:tc>
        <w:tc>
          <w:tcPr>
            <w:tcW w:w="418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60" w:name="F6319"/>
            <w:bookmarkEnd w:id="8660"/>
          </w:p>
        </w:tc>
        <w:tc>
          <w:tcPr>
            <w:tcW w:w="426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61" w:name="F6320"/>
            <w:bookmarkEnd w:id="8661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62" w:name="F6321"/>
            <w:bookmarkEnd w:id="8662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63" w:name="F6322"/>
            <w:bookmarkEnd w:id="866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64" w:name="F6323"/>
            <w:bookmarkEnd w:id="8664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65" w:name="F6324"/>
            <w:bookmarkEnd w:id="866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66" w:name="F6325"/>
            <w:bookmarkEnd w:id="8666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67" w:name="F6326"/>
            <w:bookmarkEnd w:id="8667"/>
          </w:p>
        </w:tc>
      </w:tr>
      <w:tr w:rsidR="0091088D" w:rsidRPr="00BE427F" w:rsidTr="00F37432">
        <w:tblPrEx>
          <w:tblCellMar>
            <w:left w:w="108" w:type="dxa"/>
            <w:right w:w="108" w:type="dxa"/>
          </w:tblCellMar>
        </w:tblPrEx>
        <w:tc>
          <w:tcPr>
            <w:tcW w:w="276" w:type="dxa"/>
            <w:vMerge/>
          </w:tcPr>
          <w:p w:rsidR="0091088D" w:rsidRPr="00BE427F" w:rsidRDefault="0091088D" w:rsidP="0091088D">
            <w:pPr>
              <w:pStyle w:val="ConsPlusNormal"/>
              <w:jc w:val="both"/>
              <w:outlineLvl w:val="0"/>
            </w:pPr>
          </w:p>
        </w:tc>
        <w:tc>
          <w:tcPr>
            <w:tcW w:w="846" w:type="dxa"/>
            <w:gridSpan w:val="3"/>
            <w:vAlign w:val="center"/>
          </w:tcPr>
          <w:p w:rsidR="0091088D" w:rsidRPr="00BE427F" w:rsidRDefault="0091088D" w:rsidP="0091088D">
            <w:pPr>
              <w:pStyle w:val="ConsPlusNormal"/>
              <w:jc w:val="center"/>
              <w:outlineLvl w:val="0"/>
            </w:pPr>
            <w:r>
              <w:t>и</w:t>
            </w:r>
            <w:r w:rsidRPr="00BE427F">
              <w:t>з них</w:t>
            </w:r>
          </w:p>
        </w:tc>
        <w:tc>
          <w:tcPr>
            <w:tcW w:w="2706" w:type="dxa"/>
          </w:tcPr>
          <w:p w:rsidR="0091088D" w:rsidRPr="00BE427F" w:rsidRDefault="0091088D" w:rsidP="0091088D">
            <w:pPr>
              <w:pStyle w:val="ConsPlusNormal"/>
              <w:jc w:val="both"/>
              <w:outlineLvl w:val="0"/>
            </w:pPr>
            <w:r w:rsidRPr="00BE427F">
              <w:t xml:space="preserve">совершены за пределами </w:t>
            </w:r>
            <w:r w:rsidRPr="007A2664">
              <w:t>Р</w:t>
            </w:r>
            <w:r>
              <w:t xml:space="preserve">оссийской </w:t>
            </w:r>
            <w:r w:rsidRPr="007A2664">
              <w:t>Ф</w:t>
            </w:r>
            <w:r>
              <w:t>едерации</w:t>
            </w:r>
          </w:p>
        </w:tc>
        <w:tc>
          <w:tcPr>
            <w:tcW w:w="425" w:type="dxa"/>
            <w:vAlign w:val="bottom"/>
          </w:tcPr>
          <w:p w:rsidR="0091088D" w:rsidRPr="007A2664" w:rsidRDefault="0091088D" w:rsidP="0091088D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68" w:name="F6401"/>
            <w:bookmarkEnd w:id="8668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669" w:name="F6402"/>
            <w:bookmarkEnd w:id="8669"/>
          </w:p>
        </w:tc>
        <w:tc>
          <w:tcPr>
            <w:tcW w:w="284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70" w:name="F6403"/>
            <w:bookmarkEnd w:id="8670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71" w:name="F6404"/>
            <w:bookmarkEnd w:id="8671"/>
          </w:p>
        </w:tc>
        <w:tc>
          <w:tcPr>
            <w:tcW w:w="709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72" w:name="F6405"/>
            <w:bookmarkEnd w:id="8672"/>
          </w:p>
        </w:tc>
        <w:tc>
          <w:tcPr>
            <w:tcW w:w="283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73" w:name="F6406"/>
            <w:bookmarkEnd w:id="867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74" w:name="F6407"/>
            <w:bookmarkEnd w:id="8674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75" w:name="F6408"/>
            <w:bookmarkEnd w:id="8675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76" w:name="F6409"/>
            <w:bookmarkEnd w:id="8676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77" w:name="F6410"/>
            <w:bookmarkEnd w:id="8677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78" w:name="F6411"/>
            <w:bookmarkEnd w:id="8678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79" w:name="F6412"/>
            <w:bookmarkEnd w:id="867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80" w:name="F6413"/>
            <w:bookmarkEnd w:id="8680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81" w:name="F6414"/>
            <w:bookmarkEnd w:id="868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82" w:name="F6415"/>
            <w:bookmarkEnd w:id="8682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83" w:name="F6416"/>
            <w:bookmarkEnd w:id="8683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84" w:name="F6417"/>
            <w:bookmarkEnd w:id="8684"/>
          </w:p>
        </w:tc>
        <w:tc>
          <w:tcPr>
            <w:tcW w:w="432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85" w:name="F6418"/>
            <w:bookmarkEnd w:id="8685"/>
          </w:p>
        </w:tc>
        <w:tc>
          <w:tcPr>
            <w:tcW w:w="418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86" w:name="F6419"/>
            <w:bookmarkEnd w:id="8686"/>
          </w:p>
        </w:tc>
        <w:tc>
          <w:tcPr>
            <w:tcW w:w="426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87" w:name="F6420"/>
            <w:bookmarkEnd w:id="8687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88" w:name="F6421"/>
            <w:bookmarkEnd w:id="8688"/>
          </w:p>
        </w:tc>
        <w:tc>
          <w:tcPr>
            <w:tcW w:w="425" w:type="dxa"/>
            <w:gridSpan w:val="2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89" w:name="F6422"/>
            <w:bookmarkEnd w:id="8689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90" w:name="F6423"/>
            <w:bookmarkEnd w:id="8690"/>
          </w:p>
        </w:tc>
        <w:tc>
          <w:tcPr>
            <w:tcW w:w="426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91" w:name="F6424"/>
            <w:bookmarkEnd w:id="8691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92" w:name="F6425"/>
            <w:bookmarkEnd w:id="8692"/>
          </w:p>
        </w:tc>
        <w:tc>
          <w:tcPr>
            <w:tcW w:w="425" w:type="dxa"/>
            <w:vAlign w:val="center"/>
          </w:tcPr>
          <w:p w:rsidR="0091088D" w:rsidRPr="00F37432" w:rsidRDefault="0091088D" w:rsidP="00F37432">
            <w:pPr>
              <w:jc w:val="center"/>
              <w:rPr>
                <w:sz w:val="18"/>
                <w:szCs w:val="18"/>
              </w:rPr>
            </w:pPr>
            <w:bookmarkStart w:id="8693" w:name="F6426"/>
            <w:bookmarkEnd w:id="8693"/>
          </w:p>
        </w:tc>
      </w:tr>
    </w:tbl>
    <w:p w:rsidR="009C6C05" w:rsidRDefault="001455FE" w:rsidP="007C47D4">
      <w:pPr>
        <w:jc w:val="center"/>
        <w:rPr>
          <w:b/>
        </w:rPr>
      </w:pPr>
      <w:r>
        <w:rPr>
          <w:b/>
        </w:rPr>
        <w:br w:type="page"/>
      </w:r>
    </w:p>
    <w:p w:rsidR="001455FE" w:rsidRPr="00964248" w:rsidRDefault="001455FE" w:rsidP="007A085E">
      <w:r w:rsidRPr="00D93E7F">
        <w:t xml:space="preserve">Раздел </w:t>
      </w:r>
      <w:r w:rsidR="00944F3B" w:rsidRPr="00964248">
        <w:t>7</w:t>
      </w:r>
      <w:r w:rsidRPr="00964248">
        <w:t xml:space="preserve">. </w:t>
      </w:r>
      <w:r w:rsidR="009C6C05" w:rsidRPr="00964248">
        <w:t>Отдельные сведения о преступлениях экстремистской направленности и террористического характера</w:t>
      </w:r>
    </w:p>
    <w:p w:rsidR="001455FE" w:rsidRPr="00964248" w:rsidRDefault="001455FE" w:rsidP="001455FE">
      <w:pPr>
        <w:ind w:hanging="142"/>
        <w:rPr>
          <w:bCs/>
          <w:sz w:val="12"/>
          <w:szCs w:val="12"/>
        </w:rPr>
      </w:pPr>
    </w:p>
    <w:tbl>
      <w:tblPr>
        <w:tblW w:w="7718" w:type="dxa"/>
        <w:tblInd w:w="-34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856E1F" w:rsidRPr="00D93E7F" w:rsidTr="00D3704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964248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964248">
              <w:rPr>
                <w:rFonts w:ascii="Times New Roman" w:eastAsia="MS Mincho" w:hAnsi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964248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964248">
              <w:rPr>
                <w:rFonts w:ascii="Times New Roman" w:eastAsia="MS Mincho" w:hAnsi="Times New Roman"/>
              </w:rPr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964248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964248"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6E1F" w:rsidRPr="00964248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964248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964248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r w:rsidRPr="00964248">
              <w:rPr>
                <w:rFonts w:ascii="Times New Roman" w:eastAsia="MS Mincho" w:hAnsi="Times New Roman" w:cs="Times New Roman"/>
              </w:rPr>
              <w:t>7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D93E7F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8694" w:name="GG071"/>
            <w:bookmarkEnd w:id="8694"/>
            <w:r>
              <w:rPr>
                <w:rFonts w:ascii="Times New Roman" w:eastAsia="MS Mincho" w:hAnsi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D93E7F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8695" w:name="GG072"/>
            <w:bookmarkEnd w:id="8695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D93E7F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8696" w:name="MM071"/>
            <w:bookmarkEnd w:id="8696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D93E7F" w:rsidRDefault="00012017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  <w:bookmarkStart w:id="8697" w:name="MM072"/>
            <w:bookmarkEnd w:id="8697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D576D4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D576D4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D576D4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1F" w:rsidRPr="00D576D4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/>
                <w:lang w:val="en-US"/>
              </w:rPr>
            </w:pPr>
            <w:r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856E1F" w:rsidRPr="00D93E7F" w:rsidTr="00D37045"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856E1F" w:rsidRPr="00D93E7F" w:rsidRDefault="00856E1F" w:rsidP="00D37045">
            <w:pPr>
              <w:pStyle w:val="a4"/>
              <w:widowControl w:val="0"/>
              <w:ind w:right="-57" w:hanging="142"/>
              <w:jc w:val="center"/>
              <w:rPr>
                <w:rFonts w:ascii="Times New Roman" w:eastAsia="MS Mincho" w:hAnsi="Times New Roman" w:cs="Times New Roman"/>
              </w:rPr>
            </w:pPr>
            <w:r w:rsidRPr="00D93E7F"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1455FE" w:rsidRPr="00BE427F" w:rsidRDefault="001455FE" w:rsidP="00856E1F">
      <w:pPr>
        <w:rPr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816"/>
        <w:gridCol w:w="2269"/>
        <w:gridCol w:w="284"/>
        <w:gridCol w:w="425"/>
        <w:gridCol w:w="425"/>
        <w:gridCol w:w="425"/>
        <w:gridCol w:w="426"/>
        <w:gridCol w:w="283"/>
        <w:gridCol w:w="709"/>
        <w:gridCol w:w="425"/>
        <w:gridCol w:w="425"/>
        <w:gridCol w:w="709"/>
        <w:gridCol w:w="425"/>
        <w:gridCol w:w="709"/>
        <w:gridCol w:w="425"/>
        <w:gridCol w:w="993"/>
        <w:gridCol w:w="425"/>
        <w:gridCol w:w="425"/>
        <w:gridCol w:w="425"/>
        <w:gridCol w:w="426"/>
        <w:gridCol w:w="567"/>
        <w:gridCol w:w="425"/>
        <w:gridCol w:w="850"/>
        <w:gridCol w:w="567"/>
        <w:gridCol w:w="709"/>
        <w:gridCol w:w="425"/>
      </w:tblGrid>
      <w:tr w:rsidR="000D24A5" w:rsidRPr="005F5F6E" w:rsidTr="00826896">
        <w:trPr>
          <w:cantSplit/>
          <w:trHeight w:val="1932"/>
        </w:trPr>
        <w:tc>
          <w:tcPr>
            <w:tcW w:w="3085" w:type="dxa"/>
            <w:gridSpan w:val="2"/>
            <w:vMerge w:val="restart"/>
          </w:tcPr>
          <w:p w:rsidR="00B80E9F" w:rsidRDefault="00B80E9F" w:rsidP="007A2664">
            <w:pPr>
              <w:jc w:val="center"/>
              <w:rPr>
                <w:color w:val="FF0000"/>
                <w:sz w:val="48"/>
                <w:szCs w:val="48"/>
                <w:highlight w:val="yellow"/>
              </w:rPr>
            </w:pPr>
          </w:p>
          <w:p w:rsidR="00B80E9F" w:rsidRDefault="00B80E9F" w:rsidP="007A2664">
            <w:pPr>
              <w:jc w:val="center"/>
              <w:rPr>
                <w:color w:val="FF0000"/>
                <w:sz w:val="48"/>
                <w:szCs w:val="48"/>
                <w:highlight w:val="yellow"/>
              </w:rPr>
            </w:pPr>
          </w:p>
          <w:p w:rsidR="00B80E9F" w:rsidRDefault="00B80E9F" w:rsidP="007A2664">
            <w:pPr>
              <w:jc w:val="center"/>
              <w:rPr>
                <w:color w:val="FF0000"/>
                <w:sz w:val="48"/>
                <w:szCs w:val="48"/>
                <w:highlight w:val="yellow"/>
              </w:rPr>
            </w:pPr>
          </w:p>
          <w:p w:rsidR="00B80E9F" w:rsidRDefault="00B80E9F" w:rsidP="007A2664">
            <w:pPr>
              <w:jc w:val="center"/>
              <w:rPr>
                <w:color w:val="FF0000"/>
                <w:sz w:val="48"/>
                <w:szCs w:val="48"/>
                <w:highlight w:val="yellow"/>
              </w:rPr>
            </w:pPr>
          </w:p>
          <w:p w:rsidR="000D24A5" w:rsidRPr="00B80E9F" w:rsidRDefault="000D24A5" w:rsidP="007A2664">
            <w:pPr>
              <w:jc w:val="center"/>
              <w:rPr>
                <w:color w:val="FF0000"/>
                <w:sz w:val="48"/>
                <w:szCs w:val="48"/>
              </w:rPr>
            </w:pP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0D24A5" w:rsidRPr="005F5F6E" w:rsidRDefault="000D24A5" w:rsidP="005B71C1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Код строки №</w:t>
            </w:r>
          </w:p>
        </w:tc>
        <w:tc>
          <w:tcPr>
            <w:tcW w:w="5811" w:type="dxa"/>
            <w:gridSpan w:val="12"/>
            <w:vAlign w:val="center"/>
          </w:tcPr>
          <w:p w:rsidR="000D24A5" w:rsidRPr="005F5F6E" w:rsidRDefault="000D24A5" w:rsidP="00525DD3">
            <w:pPr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Из числа предварительно расследованных преступлений совершены</w:t>
            </w:r>
          </w:p>
        </w:tc>
        <w:tc>
          <w:tcPr>
            <w:tcW w:w="1418" w:type="dxa"/>
            <w:gridSpan w:val="2"/>
            <w:vAlign w:val="center"/>
          </w:tcPr>
          <w:p w:rsidR="000D24A5" w:rsidRPr="005F5F6E" w:rsidRDefault="000D24A5" w:rsidP="00BB10DF">
            <w:pPr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Количество лиц</w:t>
            </w:r>
          </w:p>
        </w:tc>
        <w:tc>
          <w:tcPr>
            <w:tcW w:w="1843" w:type="dxa"/>
            <w:gridSpan w:val="4"/>
            <w:vAlign w:val="center"/>
          </w:tcPr>
          <w:p w:rsidR="000D24A5" w:rsidRPr="00964248" w:rsidRDefault="00857D0E" w:rsidP="00857D0E">
            <w:pPr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И</w:t>
            </w:r>
            <w:r w:rsidR="000D24A5" w:rsidRPr="00964248">
              <w:rPr>
                <w:sz w:val="20"/>
                <w:szCs w:val="20"/>
              </w:rPr>
              <w:t>зъято при расследовании преступлений</w:t>
            </w:r>
          </w:p>
        </w:tc>
        <w:tc>
          <w:tcPr>
            <w:tcW w:w="1842" w:type="dxa"/>
            <w:gridSpan w:val="3"/>
          </w:tcPr>
          <w:p w:rsidR="000D24A5" w:rsidRPr="00964248" w:rsidRDefault="000D24A5" w:rsidP="00C0097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 xml:space="preserve">Размер причиненного материального ущерба </w:t>
            </w:r>
            <w:r w:rsidRPr="00964248">
              <w:rPr>
                <w:sz w:val="20"/>
                <w:szCs w:val="20"/>
              </w:rPr>
              <w:br/>
              <w:t xml:space="preserve">(из числа находившихся в производстве) </w:t>
            </w:r>
          </w:p>
          <w:p w:rsidR="000D24A5" w:rsidRPr="00964248" w:rsidRDefault="000D24A5" w:rsidP="00C0097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(в тыс. руб.)</w:t>
            </w:r>
          </w:p>
        </w:tc>
        <w:tc>
          <w:tcPr>
            <w:tcW w:w="709" w:type="dxa"/>
            <w:vMerge w:val="restart"/>
            <w:textDirection w:val="btLr"/>
          </w:tcPr>
          <w:p w:rsidR="000D24A5" w:rsidRPr="00964248" w:rsidRDefault="000D24A5" w:rsidP="0040043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Стоимость имущества  (в том числе сумма денежных средств), на которое наложен арест (в тыс. руб.)</w:t>
            </w:r>
          </w:p>
        </w:tc>
        <w:tc>
          <w:tcPr>
            <w:tcW w:w="425" w:type="dxa"/>
            <w:vMerge w:val="restart"/>
            <w:textDirection w:val="btLr"/>
          </w:tcPr>
          <w:p w:rsidR="000D24A5" w:rsidRPr="00964248" w:rsidRDefault="002A6B3B" w:rsidP="002A6B3B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Добровольно погашен материальный ущерб (в тыс. руб.)</w:t>
            </w:r>
          </w:p>
        </w:tc>
      </w:tr>
      <w:tr w:rsidR="00DF0DF8" w:rsidRPr="005F5F6E" w:rsidTr="00826896">
        <w:trPr>
          <w:trHeight w:val="516"/>
        </w:trPr>
        <w:tc>
          <w:tcPr>
            <w:tcW w:w="3085" w:type="dxa"/>
            <w:gridSpan w:val="2"/>
            <w:vMerge/>
          </w:tcPr>
          <w:p w:rsidR="000D24A5" w:rsidRPr="005F5F6E" w:rsidRDefault="000D24A5" w:rsidP="007A2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0D24A5" w:rsidRPr="005F5F6E" w:rsidRDefault="000D24A5" w:rsidP="007A2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0D24A5" w:rsidRPr="005F5F6E" w:rsidRDefault="000D24A5" w:rsidP="006C33BB">
            <w:pPr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по мотивам ненависти и вражды</w:t>
            </w:r>
          </w:p>
        </w:tc>
        <w:tc>
          <w:tcPr>
            <w:tcW w:w="2551" w:type="dxa"/>
            <w:gridSpan w:val="5"/>
            <w:vAlign w:val="center"/>
          </w:tcPr>
          <w:p w:rsidR="000D24A5" w:rsidRPr="005F5F6E" w:rsidRDefault="000D24A5" w:rsidP="006C33BB">
            <w:pPr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в составе</w:t>
            </w:r>
          </w:p>
        </w:tc>
        <w:tc>
          <w:tcPr>
            <w:tcW w:w="1134" w:type="dxa"/>
            <w:gridSpan w:val="2"/>
            <w:vAlign w:val="center"/>
          </w:tcPr>
          <w:p w:rsidR="000D24A5" w:rsidRPr="005F5F6E" w:rsidRDefault="000D24A5" w:rsidP="006C33BB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с использо</w:t>
            </w:r>
            <w:r w:rsidR="003D7DE7">
              <w:rPr>
                <w:sz w:val="20"/>
                <w:szCs w:val="20"/>
              </w:rPr>
              <w:t>-</w:t>
            </w:r>
            <w:r w:rsidRPr="005F5F6E">
              <w:rPr>
                <w:sz w:val="20"/>
                <w:szCs w:val="20"/>
              </w:rPr>
              <w:t>ванием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0D24A5" w:rsidRPr="005F5F6E" w:rsidRDefault="000D24A5" w:rsidP="006A02BB">
            <w:pPr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в местах лишения свободы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0D24A5" w:rsidRPr="005F5F6E" w:rsidRDefault="000D24A5" w:rsidP="007A26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которым в результате преступления причинен тяжкий либо средней тяжести вред здоровью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0D24A5" w:rsidRPr="005F5F6E" w:rsidRDefault="000D24A5" w:rsidP="007A26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погибших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0D24A5" w:rsidRPr="005F5F6E" w:rsidRDefault="000D24A5" w:rsidP="007A26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оружия (ед.)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0D24A5" w:rsidRPr="00964248" w:rsidRDefault="003D7DE7" w:rsidP="0016708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0D24A5" w:rsidRPr="00964248">
              <w:rPr>
                <w:sz w:val="20"/>
                <w:szCs w:val="20"/>
              </w:rPr>
              <w:t>оеприпасов (ед.)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0D24A5" w:rsidRPr="00964248" w:rsidRDefault="000D24A5" w:rsidP="001B2117">
            <w:pPr>
              <w:ind w:left="113" w:right="113"/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взрывчатых веществ (гр.)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0D24A5" w:rsidRPr="00964248" w:rsidRDefault="000D24A5" w:rsidP="001B2117">
            <w:pPr>
              <w:ind w:left="113" w:right="113"/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имущества, денег, ценностей на сумму</w:t>
            </w:r>
            <w:r w:rsidR="00857D0E" w:rsidRPr="00964248">
              <w:rPr>
                <w:sz w:val="20"/>
                <w:szCs w:val="20"/>
              </w:rPr>
              <w:t xml:space="preserve"> </w:t>
            </w:r>
            <w:r w:rsidR="00AA28B8" w:rsidRPr="00964248">
              <w:rPr>
                <w:sz w:val="20"/>
                <w:szCs w:val="20"/>
              </w:rPr>
              <w:t>(в тыс. руб.)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0D24A5" w:rsidRPr="00964248" w:rsidRDefault="000D24A5" w:rsidP="000D24A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по</w:t>
            </w:r>
            <w:r w:rsidRPr="00964248">
              <w:rPr>
                <w:sz w:val="20"/>
                <w:szCs w:val="20"/>
                <w:lang w:val="en-US"/>
              </w:rPr>
              <w:t xml:space="preserve"> </w:t>
            </w:r>
            <w:r w:rsidRPr="00964248">
              <w:rPr>
                <w:sz w:val="20"/>
                <w:szCs w:val="20"/>
              </w:rPr>
              <w:t>оконченным уголовным делам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0D24A5" w:rsidRPr="00964248" w:rsidRDefault="000D24A5" w:rsidP="000D24A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по материалам об отказе в возбуждении уголовного дела по</w:t>
            </w:r>
          </w:p>
          <w:p w:rsidR="000D24A5" w:rsidRPr="00964248" w:rsidRDefault="000D24A5" w:rsidP="000D24A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нереабилитирующим основаниям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0D24A5" w:rsidRPr="00964248" w:rsidRDefault="000D24A5" w:rsidP="00C0097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по приостановленным уголовным делам</w:t>
            </w:r>
          </w:p>
        </w:tc>
        <w:tc>
          <w:tcPr>
            <w:tcW w:w="709" w:type="dxa"/>
            <w:vMerge/>
            <w:textDirection w:val="btLr"/>
            <w:vAlign w:val="center"/>
          </w:tcPr>
          <w:p w:rsidR="000D24A5" w:rsidRPr="00964248" w:rsidRDefault="000D24A5" w:rsidP="001B211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0D24A5" w:rsidRPr="00964248" w:rsidRDefault="000D24A5" w:rsidP="001B211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DF0DF8" w:rsidRPr="005F5F6E" w:rsidTr="00826896">
        <w:trPr>
          <w:cantSplit/>
          <w:trHeight w:val="2418"/>
        </w:trPr>
        <w:tc>
          <w:tcPr>
            <w:tcW w:w="3085" w:type="dxa"/>
            <w:gridSpan w:val="2"/>
            <w:vMerge/>
          </w:tcPr>
          <w:p w:rsidR="000D24A5" w:rsidRPr="005F5F6E" w:rsidRDefault="000D24A5" w:rsidP="00E47C6F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:rsidR="000D24A5" w:rsidRPr="005F5F6E" w:rsidRDefault="000D24A5" w:rsidP="00E47C6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0D24A5" w:rsidRPr="005F5F6E" w:rsidRDefault="000D24A5" w:rsidP="006C33BB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национальной, расовой</w:t>
            </w:r>
          </w:p>
        </w:tc>
        <w:tc>
          <w:tcPr>
            <w:tcW w:w="425" w:type="dxa"/>
            <w:textDirection w:val="btLr"/>
            <w:vAlign w:val="center"/>
          </w:tcPr>
          <w:p w:rsidR="000D24A5" w:rsidRPr="005F5F6E" w:rsidRDefault="000D24A5" w:rsidP="006C33BB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религиозной</w:t>
            </w:r>
          </w:p>
        </w:tc>
        <w:tc>
          <w:tcPr>
            <w:tcW w:w="425" w:type="dxa"/>
            <w:textDirection w:val="btLr"/>
            <w:vAlign w:val="center"/>
          </w:tcPr>
          <w:p w:rsidR="000D24A5" w:rsidRPr="005F5F6E" w:rsidRDefault="000D24A5" w:rsidP="006C33BB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идеологической (политической)</w:t>
            </w:r>
          </w:p>
        </w:tc>
        <w:tc>
          <w:tcPr>
            <w:tcW w:w="426" w:type="dxa"/>
            <w:textDirection w:val="btLr"/>
            <w:vAlign w:val="center"/>
          </w:tcPr>
          <w:p w:rsidR="000D24A5" w:rsidRPr="005F5F6E" w:rsidRDefault="000D24A5" w:rsidP="006C33BB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к социальным группам</w:t>
            </w:r>
          </w:p>
        </w:tc>
        <w:tc>
          <w:tcPr>
            <w:tcW w:w="283" w:type="dxa"/>
            <w:textDirection w:val="btLr"/>
            <w:vAlign w:val="center"/>
          </w:tcPr>
          <w:p w:rsidR="000D24A5" w:rsidRPr="005F5F6E" w:rsidRDefault="000D24A5" w:rsidP="006C33BB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группы лиц</w:t>
            </w:r>
          </w:p>
        </w:tc>
        <w:tc>
          <w:tcPr>
            <w:tcW w:w="709" w:type="dxa"/>
            <w:textDirection w:val="btLr"/>
            <w:vAlign w:val="center"/>
          </w:tcPr>
          <w:p w:rsidR="000D24A5" w:rsidRPr="005F5F6E" w:rsidRDefault="000D24A5" w:rsidP="006C33BB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группы лиц по предварительному сговору</w:t>
            </w:r>
          </w:p>
        </w:tc>
        <w:tc>
          <w:tcPr>
            <w:tcW w:w="425" w:type="dxa"/>
            <w:textDirection w:val="btLr"/>
            <w:vAlign w:val="center"/>
          </w:tcPr>
          <w:p w:rsidR="000D24A5" w:rsidRPr="005F5F6E" w:rsidRDefault="000D24A5" w:rsidP="00547474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организованной группы</w:t>
            </w:r>
          </w:p>
        </w:tc>
        <w:tc>
          <w:tcPr>
            <w:tcW w:w="425" w:type="dxa"/>
            <w:textDirection w:val="btLr"/>
            <w:vAlign w:val="center"/>
          </w:tcPr>
          <w:p w:rsidR="000D24A5" w:rsidRPr="005F5F6E" w:rsidRDefault="000D24A5" w:rsidP="006C33BB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преступного сообщества</w:t>
            </w:r>
          </w:p>
        </w:tc>
        <w:tc>
          <w:tcPr>
            <w:tcW w:w="709" w:type="dxa"/>
            <w:textDirection w:val="btLr"/>
            <w:vAlign w:val="center"/>
          </w:tcPr>
          <w:p w:rsidR="000D24A5" w:rsidRPr="005F5F6E" w:rsidRDefault="000D24A5" w:rsidP="00685030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группы с участие</w:t>
            </w:r>
            <w:r w:rsidR="00265586">
              <w:rPr>
                <w:sz w:val="20"/>
                <w:szCs w:val="20"/>
              </w:rPr>
              <w:t>м несовершеннолетних (из граф 5–</w:t>
            </w:r>
            <w:r w:rsidRPr="005F5F6E">
              <w:rPr>
                <w:sz w:val="20"/>
                <w:szCs w:val="20"/>
              </w:rPr>
              <w:t>8)</w:t>
            </w:r>
          </w:p>
        </w:tc>
        <w:tc>
          <w:tcPr>
            <w:tcW w:w="425" w:type="dxa"/>
            <w:textDirection w:val="btLr"/>
            <w:vAlign w:val="center"/>
          </w:tcPr>
          <w:p w:rsidR="000D24A5" w:rsidRPr="005F5F6E" w:rsidRDefault="000D24A5" w:rsidP="006C33BB">
            <w:pPr>
              <w:spacing w:line="200" w:lineRule="exact"/>
              <w:ind w:left="113" w:right="113"/>
              <w:jc w:val="center"/>
            </w:pPr>
            <w:r w:rsidRPr="005F5F6E">
              <w:rPr>
                <w:sz w:val="20"/>
                <w:szCs w:val="20"/>
              </w:rPr>
              <w:t>служебного положения</w:t>
            </w:r>
          </w:p>
        </w:tc>
        <w:tc>
          <w:tcPr>
            <w:tcW w:w="709" w:type="dxa"/>
            <w:textDirection w:val="btLr"/>
            <w:vAlign w:val="center"/>
          </w:tcPr>
          <w:p w:rsidR="000D24A5" w:rsidRPr="005F5F6E" w:rsidRDefault="000D24A5" w:rsidP="006C33BB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оружия, боеприпасов, взрывчатых веществ и взрывных устройств</w:t>
            </w:r>
          </w:p>
        </w:tc>
        <w:tc>
          <w:tcPr>
            <w:tcW w:w="425" w:type="dxa"/>
            <w:vMerge/>
            <w:textDirection w:val="btLr"/>
          </w:tcPr>
          <w:p w:rsidR="000D24A5" w:rsidRPr="005F5F6E" w:rsidRDefault="000D24A5" w:rsidP="007A2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extDirection w:val="btLr"/>
          </w:tcPr>
          <w:p w:rsidR="000D24A5" w:rsidRPr="005F5F6E" w:rsidRDefault="000D24A5" w:rsidP="007A2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</w:tcPr>
          <w:p w:rsidR="000D24A5" w:rsidRPr="005F5F6E" w:rsidRDefault="000D24A5" w:rsidP="007A2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</w:tcPr>
          <w:p w:rsidR="000D24A5" w:rsidRPr="005F5F6E" w:rsidRDefault="000D24A5" w:rsidP="007A2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</w:tcPr>
          <w:p w:rsidR="000D24A5" w:rsidRPr="00964248" w:rsidRDefault="000D24A5" w:rsidP="007A2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0D24A5" w:rsidRPr="00964248" w:rsidRDefault="000D24A5" w:rsidP="00A40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:rsidR="000D24A5" w:rsidRPr="00964248" w:rsidRDefault="000D24A5" w:rsidP="00A40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</w:tcPr>
          <w:p w:rsidR="000D24A5" w:rsidRPr="00964248" w:rsidRDefault="000D24A5" w:rsidP="00A40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extDirection w:val="btLr"/>
          </w:tcPr>
          <w:p w:rsidR="000D24A5" w:rsidRPr="00964248" w:rsidRDefault="000D24A5" w:rsidP="00A40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:rsidR="000D24A5" w:rsidRPr="00964248" w:rsidRDefault="000D24A5" w:rsidP="00A40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extDirection w:val="btLr"/>
          </w:tcPr>
          <w:p w:rsidR="000D24A5" w:rsidRPr="00964248" w:rsidRDefault="000D24A5" w:rsidP="00A40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</w:tcPr>
          <w:p w:rsidR="000D24A5" w:rsidRPr="00964248" w:rsidRDefault="000D24A5" w:rsidP="00A40A3A">
            <w:pPr>
              <w:jc w:val="center"/>
              <w:rPr>
                <w:sz w:val="20"/>
                <w:szCs w:val="20"/>
              </w:rPr>
            </w:pPr>
          </w:p>
        </w:tc>
      </w:tr>
      <w:tr w:rsidR="00DF0DF8" w:rsidRPr="005F5F6E" w:rsidTr="00826896">
        <w:tc>
          <w:tcPr>
            <w:tcW w:w="3085" w:type="dxa"/>
            <w:gridSpan w:val="2"/>
            <w:vAlign w:val="center"/>
          </w:tcPr>
          <w:p w:rsidR="000D24A5" w:rsidRPr="005F5F6E" w:rsidRDefault="000D24A5" w:rsidP="00A40A3A">
            <w:pPr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А</w:t>
            </w:r>
          </w:p>
        </w:tc>
        <w:tc>
          <w:tcPr>
            <w:tcW w:w="284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4</w:t>
            </w:r>
          </w:p>
        </w:tc>
        <w:tc>
          <w:tcPr>
            <w:tcW w:w="283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12</w:t>
            </w:r>
          </w:p>
        </w:tc>
        <w:tc>
          <w:tcPr>
            <w:tcW w:w="993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13</w:t>
            </w:r>
          </w:p>
        </w:tc>
        <w:tc>
          <w:tcPr>
            <w:tcW w:w="425" w:type="dxa"/>
            <w:vAlign w:val="center"/>
          </w:tcPr>
          <w:p w:rsidR="000D24A5" w:rsidRPr="005F5F6E" w:rsidRDefault="000D24A5" w:rsidP="009C6C05">
            <w:pPr>
              <w:ind w:right="-108"/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vAlign w:val="center"/>
          </w:tcPr>
          <w:p w:rsidR="000D24A5" w:rsidRPr="005F5F6E" w:rsidRDefault="000D24A5" w:rsidP="00A40A3A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vAlign w:val="center"/>
          </w:tcPr>
          <w:p w:rsidR="000D24A5" w:rsidRPr="00964248" w:rsidRDefault="000D24A5" w:rsidP="00A40A3A">
            <w:pPr>
              <w:jc w:val="center"/>
              <w:rPr>
                <w:sz w:val="18"/>
                <w:szCs w:val="18"/>
              </w:rPr>
            </w:pPr>
            <w:r w:rsidRPr="00964248">
              <w:rPr>
                <w:sz w:val="18"/>
                <w:szCs w:val="18"/>
              </w:rPr>
              <w:t>16</w:t>
            </w:r>
          </w:p>
        </w:tc>
        <w:tc>
          <w:tcPr>
            <w:tcW w:w="426" w:type="dxa"/>
            <w:vAlign w:val="center"/>
          </w:tcPr>
          <w:p w:rsidR="000D24A5" w:rsidRPr="00964248" w:rsidRDefault="000D24A5" w:rsidP="00A40A3A">
            <w:pPr>
              <w:jc w:val="center"/>
              <w:rPr>
                <w:sz w:val="18"/>
                <w:szCs w:val="18"/>
              </w:rPr>
            </w:pPr>
            <w:r w:rsidRPr="00964248">
              <w:rPr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0D24A5" w:rsidRPr="00964248" w:rsidRDefault="000D24A5" w:rsidP="00A40A3A">
            <w:pPr>
              <w:jc w:val="center"/>
              <w:rPr>
                <w:sz w:val="18"/>
                <w:szCs w:val="18"/>
              </w:rPr>
            </w:pPr>
            <w:r w:rsidRPr="00964248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  <w:vAlign w:val="center"/>
          </w:tcPr>
          <w:p w:rsidR="000D24A5" w:rsidRPr="00964248" w:rsidRDefault="000D24A5" w:rsidP="00A40A3A">
            <w:pPr>
              <w:jc w:val="center"/>
              <w:rPr>
                <w:sz w:val="18"/>
                <w:szCs w:val="18"/>
              </w:rPr>
            </w:pPr>
            <w:r w:rsidRPr="00964248">
              <w:rPr>
                <w:sz w:val="18"/>
                <w:szCs w:val="18"/>
              </w:rPr>
              <w:t>19</w:t>
            </w:r>
          </w:p>
        </w:tc>
        <w:tc>
          <w:tcPr>
            <w:tcW w:w="850" w:type="dxa"/>
            <w:vAlign w:val="center"/>
          </w:tcPr>
          <w:p w:rsidR="000D24A5" w:rsidRPr="00964248" w:rsidRDefault="000D24A5" w:rsidP="00A40A3A">
            <w:pPr>
              <w:jc w:val="center"/>
              <w:rPr>
                <w:sz w:val="18"/>
                <w:szCs w:val="18"/>
              </w:rPr>
            </w:pPr>
            <w:r w:rsidRPr="00964248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:rsidR="000D24A5" w:rsidRPr="00964248" w:rsidRDefault="000D24A5" w:rsidP="00A40A3A">
            <w:pPr>
              <w:jc w:val="center"/>
              <w:rPr>
                <w:sz w:val="18"/>
                <w:szCs w:val="18"/>
              </w:rPr>
            </w:pPr>
            <w:r w:rsidRPr="00964248">
              <w:rPr>
                <w:sz w:val="18"/>
                <w:szCs w:val="18"/>
              </w:rPr>
              <w:t>21</w:t>
            </w:r>
          </w:p>
        </w:tc>
        <w:tc>
          <w:tcPr>
            <w:tcW w:w="709" w:type="dxa"/>
            <w:vAlign w:val="center"/>
          </w:tcPr>
          <w:p w:rsidR="000D24A5" w:rsidRPr="00964248" w:rsidRDefault="000D24A5" w:rsidP="00A40A3A">
            <w:pPr>
              <w:jc w:val="center"/>
              <w:rPr>
                <w:sz w:val="18"/>
                <w:szCs w:val="18"/>
              </w:rPr>
            </w:pPr>
            <w:r w:rsidRPr="00964248"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vAlign w:val="center"/>
          </w:tcPr>
          <w:p w:rsidR="000D24A5" w:rsidRPr="00964248" w:rsidRDefault="00DF0DF8" w:rsidP="00A40A3A">
            <w:pPr>
              <w:jc w:val="center"/>
              <w:rPr>
                <w:sz w:val="18"/>
                <w:szCs w:val="18"/>
              </w:rPr>
            </w:pPr>
            <w:r w:rsidRPr="00964248">
              <w:rPr>
                <w:sz w:val="18"/>
                <w:szCs w:val="18"/>
              </w:rPr>
              <w:t>23</w:t>
            </w:r>
          </w:p>
        </w:tc>
      </w:tr>
      <w:tr w:rsidR="00826896" w:rsidRPr="005F5F6E" w:rsidTr="007679A8">
        <w:trPr>
          <w:cantSplit/>
          <w:trHeight w:val="737"/>
        </w:trPr>
        <w:tc>
          <w:tcPr>
            <w:tcW w:w="3085" w:type="dxa"/>
            <w:gridSpan w:val="2"/>
          </w:tcPr>
          <w:p w:rsidR="00826896" w:rsidRPr="005F5F6E" w:rsidRDefault="00826896" w:rsidP="00826896">
            <w:pPr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Преступления экстремистской направленности</w:t>
            </w:r>
          </w:p>
        </w:tc>
        <w:tc>
          <w:tcPr>
            <w:tcW w:w="284" w:type="dxa"/>
            <w:vAlign w:val="center"/>
          </w:tcPr>
          <w:p w:rsidR="00826896" w:rsidRPr="005F5F6E" w:rsidRDefault="00826896" w:rsidP="00826896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698" w:name="G0101"/>
            <w:bookmarkEnd w:id="8698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699" w:name="G0102"/>
            <w:bookmarkEnd w:id="8699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00" w:name="G0103"/>
            <w:bookmarkEnd w:id="87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01" w:name="G0104"/>
            <w:bookmarkEnd w:id="87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02" w:name="G0105"/>
            <w:bookmarkEnd w:id="87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03" w:name="G0106"/>
            <w:bookmarkEnd w:id="87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04" w:name="G0107"/>
            <w:bookmarkEnd w:id="87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05" w:name="G0108"/>
            <w:bookmarkEnd w:id="87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06" w:name="G0109"/>
            <w:bookmarkEnd w:id="87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07" w:name="G0110"/>
            <w:bookmarkEnd w:id="87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08" w:name="G0111"/>
            <w:bookmarkEnd w:id="87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09" w:name="G0112"/>
            <w:bookmarkEnd w:id="87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3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10" w:name="G0113"/>
            <w:bookmarkEnd w:id="87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11" w:name="G0114"/>
            <w:bookmarkEnd w:id="87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12" w:name="G0115"/>
            <w:bookmarkEnd w:id="87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13" w:name="G0116"/>
            <w:bookmarkEnd w:id="87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826896" w:rsidRPr="007679A8" w:rsidRDefault="00012017" w:rsidP="007679A8">
            <w:pPr>
              <w:jc w:val="center"/>
              <w:rPr>
                <w:sz w:val="18"/>
                <w:szCs w:val="18"/>
              </w:rPr>
            </w:pPr>
            <w:bookmarkStart w:id="8714" w:name="G0117"/>
            <w:bookmarkEnd w:id="87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6896" w:rsidRPr="007679A8" w:rsidRDefault="00012017" w:rsidP="007679A8">
            <w:pPr>
              <w:ind w:left="-108"/>
              <w:jc w:val="center"/>
              <w:rPr>
                <w:b/>
                <w:sz w:val="18"/>
                <w:szCs w:val="18"/>
                <w:highlight w:val="green"/>
              </w:rPr>
            </w:pPr>
            <w:bookmarkStart w:id="8715" w:name="G0118"/>
            <w:bookmarkEnd w:id="8715"/>
            <w:r>
              <w:rPr>
                <w:b/>
                <w:sz w:val="18"/>
                <w:szCs w:val="18"/>
                <w:highlight w:val="green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ind w:left="-108"/>
              <w:jc w:val="center"/>
              <w:rPr>
                <w:b/>
                <w:sz w:val="18"/>
                <w:szCs w:val="18"/>
                <w:highlight w:val="green"/>
              </w:rPr>
            </w:pPr>
            <w:bookmarkStart w:id="8716" w:name="G0119"/>
            <w:bookmarkEnd w:id="8716"/>
            <w:r>
              <w:rPr>
                <w:b/>
                <w:sz w:val="18"/>
                <w:szCs w:val="18"/>
                <w:highlight w:val="green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826896" w:rsidRPr="007679A8" w:rsidRDefault="00012017" w:rsidP="007679A8">
            <w:pPr>
              <w:ind w:left="-108"/>
              <w:jc w:val="center"/>
              <w:rPr>
                <w:b/>
                <w:sz w:val="18"/>
                <w:szCs w:val="18"/>
                <w:highlight w:val="green"/>
              </w:rPr>
            </w:pPr>
            <w:bookmarkStart w:id="8717" w:name="G0120"/>
            <w:bookmarkEnd w:id="8717"/>
            <w:r>
              <w:rPr>
                <w:b/>
                <w:sz w:val="18"/>
                <w:szCs w:val="18"/>
                <w:highlight w:val="green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826896" w:rsidRPr="007679A8" w:rsidRDefault="00012017" w:rsidP="007679A8">
            <w:pPr>
              <w:ind w:left="-108"/>
              <w:jc w:val="center"/>
              <w:rPr>
                <w:b/>
                <w:sz w:val="18"/>
                <w:szCs w:val="18"/>
                <w:highlight w:val="green"/>
              </w:rPr>
            </w:pPr>
            <w:bookmarkStart w:id="8718" w:name="G0121"/>
            <w:bookmarkEnd w:id="8718"/>
            <w:r>
              <w:rPr>
                <w:b/>
                <w:sz w:val="18"/>
                <w:szCs w:val="18"/>
                <w:highlight w:val="green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826896" w:rsidRPr="007679A8" w:rsidRDefault="00012017" w:rsidP="007679A8">
            <w:pPr>
              <w:ind w:left="-108"/>
              <w:jc w:val="center"/>
              <w:rPr>
                <w:b/>
                <w:sz w:val="18"/>
                <w:szCs w:val="18"/>
                <w:highlight w:val="green"/>
              </w:rPr>
            </w:pPr>
            <w:bookmarkStart w:id="8719" w:name="G0122"/>
            <w:bookmarkEnd w:id="8719"/>
            <w:r>
              <w:rPr>
                <w:b/>
                <w:sz w:val="18"/>
                <w:szCs w:val="18"/>
                <w:highlight w:val="green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826896" w:rsidRPr="007679A8" w:rsidRDefault="00012017" w:rsidP="007679A8">
            <w:pPr>
              <w:ind w:left="-108"/>
              <w:jc w:val="center"/>
              <w:rPr>
                <w:b/>
                <w:sz w:val="18"/>
                <w:szCs w:val="18"/>
                <w:highlight w:val="green"/>
              </w:rPr>
            </w:pPr>
            <w:bookmarkStart w:id="8720" w:name="G0123"/>
            <w:bookmarkEnd w:id="8720"/>
            <w:r>
              <w:rPr>
                <w:b/>
                <w:sz w:val="18"/>
                <w:szCs w:val="18"/>
                <w:highlight w:val="green"/>
              </w:rPr>
              <w:t xml:space="preserve"> 0</w:t>
            </w:r>
          </w:p>
        </w:tc>
      </w:tr>
      <w:tr w:rsidR="00826896" w:rsidRPr="005F5F6E" w:rsidTr="007679A8">
        <w:trPr>
          <w:cantSplit/>
          <w:trHeight w:val="1134"/>
        </w:trPr>
        <w:tc>
          <w:tcPr>
            <w:tcW w:w="816" w:type="dxa"/>
            <w:vMerge w:val="restart"/>
            <w:vAlign w:val="center"/>
          </w:tcPr>
          <w:p w:rsidR="00826896" w:rsidRPr="005F5F6E" w:rsidRDefault="00826896" w:rsidP="00826896">
            <w:pPr>
              <w:jc w:val="center"/>
              <w:rPr>
                <w:sz w:val="20"/>
                <w:szCs w:val="20"/>
                <w:highlight w:val="yellow"/>
              </w:rPr>
            </w:pPr>
            <w:r w:rsidRPr="005F5F6E">
              <w:rPr>
                <w:sz w:val="20"/>
                <w:szCs w:val="20"/>
              </w:rPr>
              <w:t>Из них</w:t>
            </w:r>
          </w:p>
        </w:tc>
        <w:tc>
          <w:tcPr>
            <w:tcW w:w="2269" w:type="dxa"/>
          </w:tcPr>
          <w:p w:rsidR="00826896" w:rsidRPr="00964248" w:rsidRDefault="00826896" w:rsidP="00826896">
            <w:pPr>
              <w:pStyle w:val="ad"/>
              <w:spacing w:line="18" w:lineRule="atLeast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 xml:space="preserve">финансирование экстремистской деятельности либо </w:t>
            </w:r>
          </w:p>
          <w:p w:rsidR="00826896" w:rsidRPr="005F5F6E" w:rsidRDefault="00826896" w:rsidP="00826896">
            <w:pPr>
              <w:rPr>
                <w:sz w:val="20"/>
                <w:szCs w:val="20"/>
                <w:highlight w:val="yellow"/>
              </w:rPr>
            </w:pPr>
            <w:r w:rsidRPr="00964248">
              <w:rPr>
                <w:sz w:val="20"/>
                <w:szCs w:val="20"/>
              </w:rPr>
              <w:t>экстремистской организации</w:t>
            </w:r>
          </w:p>
        </w:tc>
        <w:tc>
          <w:tcPr>
            <w:tcW w:w="284" w:type="dxa"/>
            <w:vAlign w:val="center"/>
          </w:tcPr>
          <w:p w:rsidR="00826896" w:rsidRPr="005F5F6E" w:rsidRDefault="00826896" w:rsidP="00826896">
            <w:pPr>
              <w:jc w:val="center"/>
              <w:rPr>
                <w:sz w:val="18"/>
                <w:szCs w:val="18"/>
              </w:rPr>
            </w:pPr>
            <w:r w:rsidRPr="005F5F6E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ind w:left="-108"/>
              <w:jc w:val="center"/>
              <w:rPr>
                <w:sz w:val="18"/>
                <w:szCs w:val="18"/>
              </w:rPr>
            </w:pPr>
            <w:bookmarkStart w:id="8721" w:name="G0201"/>
            <w:bookmarkEnd w:id="8721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22" w:name="G0202"/>
            <w:bookmarkEnd w:id="8722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23" w:name="G0203"/>
            <w:bookmarkEnd w:id="8723"/>
          </w:p>
        </w:tc>
        <w:tc>
          <w:tcPr>
            <w:tcW w:w="426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24" w:name="G0204"/>
            <w:bookmarkEnd w:id="8724"/>
          </w:p>
        </w:tc>
        <w:tc>
          <w:tcPr>
            <w:tcW w:w="283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25" w:name="G0205"/>
            <w:bookmarkEnd w:id="8725"/>
          </w:p>
        </w:tc>
        <w:tc>
          <w:tcPr>
            <w:tcW w:w="709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26" w:name="G0206"/>
            <w:bookmarkEnd w:id="8726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27" w:name="G0207"/>
            <w:bookmarkEnd w:id="8727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28" w:name="G0208"/>
            <w:bookmarkEnd w:id="8728"/>
          </w:p>
        </w:tc>
        <w:tc>
          <w:tcPr>
            <w:tcW w:w="709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29" w:name="G0209"/>
            <w:bookmarkEnd w:id="8729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30" w:name="G0210"/>
            <w:bookmarkEnd w:id="8730"/>
          </w:p>
        </w:tc>
        <w:tc>
          <w:tcPr>
            <w:tcW w:w="709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31" w:name="G0211"/>
            <w:bookmarkEnd w:id="8731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32" w:name="G0212"/>
            <w:bookmarkEnd w:id="8732"/>
          </w:p>
        </w:tc>
        <w:tc>
          <w:tcPr>
            <w:tcW w:w="993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33" w:name="G0213"/>
            <w:bookmarkEnd w:id="8733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34" w:name="G0214"/>
            <w:bookmarkEnd w:id="8734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35" w:name="G0215"/>
            <w:bookmarkEnd w:id="8735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36" w:name="G0216"/>
            <w:bookmarkEnd w:id="8736"/>
          </w:p>
        </w:tc>
        <w:tc>
          <w:tcPr>
            <w:tcW w:w="426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37" w:name="G0217"/>
            <w:bookmarkEnd w:id="8737"/>
          </w:p>
        </w:tc>
        <w:tc>
          <w:tcPr>
            <w:tcW w:w="567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38" w:name="G0218"/>
            <w:bookmarkEnd w:id="8738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39" w:name="G0219"/>
            <w:bookmarkEnd w:id="8739"/>
          </w:p>
        </w:tc>
        <w:tc>
          <w:tcPr>
            <w:tcW w:w="850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40" w:name="G0220"/>
            <w:bookmarkEnd w:id="8740"/>
          </w:p>
        </w:tc>
        <w:tc>
          <w:tcPr>
            <w:tcW w:w="567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41" w:name="G0221"/>
            <w:bookmarkEnd w:id="8741"/>
          </w:p>
        </w:tc>
        <w:tc>
          <w:tcPr>
            <w:tcW w:w="709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42" w:name="G0222"/>
            <w:bookmarkEnd w:id="8742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43" w:name="G0223"/>
            <w:bookmarkEnd w:id="8743"/>
          </w:p>
        </w:tc>
      </w:tr>
      <w:tr w:rsidR="00826896" w:rsidRPr="00F04534" w:rsidTr="007679A8">
        <w:trPr>
          <w:trHeight w:val="698"/>
        </w:trPr>
        <w:tc>
          <w:tcPr>
            <w:tcW w:w="816" w:type="dxa"/>
            <w:vMerge/>
            <w:vAlign w:val="center"/>
          </w:tcPr>
          <w:p w:rsidR="00826896" w:rsidRPr="007A2664" w:rsidRDefault="00826896" w:rsidP="008268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826896" w:rsidRPr="007A2664" w:rsidRDefault="00826896" w:rsidP="00826896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против личности и общественного порядка (ст. 105, 111, 112, 115, 116, 117, 119, 212</w:t>
            </w:r>
            <w:r>
              <w:rPr>
                <w:sz w:val="20"/>
                <w:szCs w:val="20"/>
              </w:rPr>
              <w:t xml:space="preserve"> и</w:t>
            </w:r>
            <w:r w:rsidRPr="007A2664">
              <w:rPr>
                <w:sz w:val="20"/>
                <w:szCs w:val="20"/>
              </w:rPr>
              <w:t xml:space="preserve"> 213 УК РФ)</w:t>
            </w:r>
          </w:p>
        </w:tc>
        <w:tc>
          <w:tcPr>
            <w:tcW w:w="284" w:type="dxa"/>
            <w:vAlign w:val="center"/>
          </w:tcPr>
          <w:p w:rsidR="00826896" w:rsidRPr="00F04534" w:rsidRDefault="00826896" w:rsidP="008268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744" w:name="G0301"/>
            <w:bookmarkEnd w:id="8744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45" w:name="G0302"/>
            <w:bookmarkEnd w:id="8745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46" w:name="G0303"/>
            <w:bookmarkEnd w:id="8746"/>
          </w:p>
        </w:tc>
        <w:tc>
          <w:tcPr>
            <w:tcW w:w="426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47" w:name="G0304"/>
            <w:bookmarkEnd w:id="8747"/>
          </w:p>
        </w:tc>
        <w:tc>
          <w:tcPr>
            <w:tcW w:w="283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48" w:name="G0305"/>
            <w:bookmarkEnd w:id="8748"/>
          </w:p>
        </w:tc>
        <w:tc>
          <w:tcPr>
            <w:tcW w:w="709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49" w:name="G0306"/>
            <w:bookmarkEnd w:id="8749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50" w:name="G0307"/>
            <w:bookmarkEnd w:id="8750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51" w:name="G0308"/>
            <w:bookmarkEnd w:id="8751"/>
          </w:p>
        </w:tc>
        <w:tc>
          <w:tcPr>
            <w:tcW w:w="709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52" w:name="G0309"/>
            <w:bookmarkEnd w:id="8752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53" w:name="G0310"/>
            <w:bookmarkEnd w:id="8753"/>
          </w:p>
        </w:tc>
        <w:tc>
          <w:tcPr>
            <w:tcW w:w="709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54" w:name="G0311"/>
            <w:bookmarkEnd w:id="8754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55" w:name="G0312"/>
            <w:bookmarkEnd w:id="8755"/>
          </w:p>
        </w:tc>
        <w:tc>
          <w:tcPr>
            <w:tcW w:w="993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56" w:name="G0313"/>
            <w:bookmarkEnd w:id="8756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57" w:name="G0314"/>
            <w:bookmarkEnd w:id="8757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58" w:name="G0315"/>
            <w:bookmarkEnd w:id="8758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59" w:name="G0316"/>
            <w:bookmarkEnd w:id="8759"/>
          </w:p>
        </w:tc>
        <w:tc>
          <w:tcPr>
            <w:tcW w:w="426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60" w:name="G0317"/>
            <w:bookmarkEnd w:id="8760"/>
          </w:p>
        </w:tc>
        <w:tc>
          <w:tcPr>
            <w:tcW w:w="567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61" w:name="G0318"/>
            <w:bookmarkEnd w:id="8761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62" w:name="G0319"/>
            <w:bookmarkEnd w:id="8762"/>
          </w:p>
        </w:tc>
        <w:tc>
          <w:tcPr>
            <w:tcW w:w="850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63" w:name="G0320"/>
            <w:bookmarkEnd w:id="8763"/>
          </w:p>
        </w:tc>
        <w:tc>
          <w:tcPr>
            <w:tcW w:w="567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64" w:name="G0321"/>
            <w:bookmarkEnd w:id="8764"/>
          </w:p>
        </w:tc>
        <w:tc>
          <w:tcPr>
            <w:tcW w:w="709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65" w:name="G0322"/>
            <w:bookmarkEnd w:id="8765"/>
          </w:p>
        </w:tc>
        <w:tc>
          <w:tcPr>
            <w:tcW w:w="425" w:type="dxa"/>
            <w:vAlign w:val="center"/>
          </w:tcPr>
          <w:p w:rsidR="00826896" w:rsidRPr="007679A8" w:rsidRDefault="00826896" w:rsidP="007679A8">
            <w:pPr>
              <w:jc w:val="center"/>
              <w:rPr>
                <w:sz w:val="18"/>
                <w:szCs w:val="18"/>
              </w:rPr>
            </w:pPr>
            <w:bookmarkStart w:id="8766" w:name="G0323"/>
            <w:bookmarkEnd w:id="8766"/>
          </w:p>
        </w:tc>
      </w:tr>
    </w:tbl>
    <w:p w:rsidR="00DF0DF8" w:rsidRDefault="00DF0DF8">
      <w:r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6"/>
        <w:gridCol w:w="2269"/>
        <w:gridCol w:w="284"/>
        <w:gridCol w:w="425"/>
        <w:gridCol w:w="425"/>
        <w:gridCol w:w="425"/>
        <w:gridCol w:w="426"/>
        <w:gridCol w:w="283"/>
        <w:gridCol w:w="709"/>
        <w:gridCol w:w="425"/>
        <w:gridCol w:w="425"/>
        <w:gridCol w:w="709"/>
        <w:gridCol w:w="425"/>
        <w:gridCol w:w="709"/>
        <w:gridCol w:w="425"/>
        <w:gridCol w:w="993"/>
        <w:gridCol w:w="425"/>
        <w:gridCol w:w="425"/>
        <w:gridCol w:w="425"/>
        <w:gridCol w:w="426"/>
        <w:gridCol w:w="567"/>
        <w:gridCol w:w="425"/>
        <w:gridCol w:w="850"/>
        <w:gridCol w:w="567"/>
        <w:gridCol w:w="709"/>
        <w:gridCol w:w="425"/>
      </w:tblGrid>
      <w:tr w:rsidR="002A6B3B" w:rsidRPr="00DF0DF8" w:rsidTr="002A6B3B">
        <w:tc>
          <w:tcPr>
            <w:tcW w:w="3085" w:type="dxa"/>
            <w:gridSpan w:val="2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А</w:t>
            </w:r>
          </w:p>
        </w:tc>
        <w:tc>
          <w:tcPr>
            <w:tcW w:w="284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Б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7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12</w:t>
            </w:r>
          </w:p>
        </w:tc>
        <w:tc>
          <w:tcPr>
            <w:tcW w:w="993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13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15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16</w:t>
            </w:r>
          </w:p>
        </w:tc>
        <w:tc>
          <w:tcPr>
            <w:tcW w:w="426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18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22</w:t>
            </w:r>
          </w:p>
        </w:tc>
        <w:tc>
          <w:tcPr>
            <w:tcW w:w="425" w:type="dxa"/>
            <w:vAlign w:val="center"/>
          </w:tcPr>
          <w:p w:rsidR="002A6B3B" w:rsidRPr="00DF0DF8" w:rsidRDefault="002A6B3B" w:rsidP="00DF0DF8">
            <w:pPr>
              <w:jc w:val="center"/>
              <w:rPr>
                <w:sz w:val="20"/>
                <w:szCs w:val="20"/>
              </w:rPr>
            </w:pPr>
            <w:r w:rsidRPr="00DF0DF8">
              <w:rPr>
                <w:sz w:val="20"/>
                <w:szCs w:val="20"/>
              </w:rPr>
              <w:t>23</w:t>
            </w:r>
          </w:p>
        </w:tc>
      </w:tr>
      <w:tr w:rsidR="002A6B3B" w:rsidRPr="00F04534" w:rsidTr="00E45E27">
        <w:trPr>
          <w:trHeight w:val="191"/>
        </w:trPr>
        <w:tc>
          <w:tcPr>
            <w:tcW w:w="3085" w:type="dxa"/>
            <w:gridSpan w:val="2"/>
          </w:tcPr>
          <w:p w:rsidR="002A6B3B" w:rsidRPr="007A2664" w:rsidRDefault="002A6B3B" w:rsidP="007C47D4">
            <w:pPr>
              <w:rPr>
                <w:sz w:val="20"/>
                <w:szCs w:val="20"/>
              </w:rPr>
            </w:pPr>
            <w:r w:rsidRPr="007A2664">
              <w:rPr>
                <w:sz w:val="20"/>
                <w:szCs w:val="20"/>
              </w:rPr>
              <w:t>Преступления террористического характера</w:t>
            </w:r>
          </w:p>
        </w:tc>
        <w:tc>
          <w:tcPr>
            <w:tcW w:w="284" w:type="dxa"/>
            <w:vAlign w:val="center"/>
          </w:tcPr>
          <w:p w:rsidR="002A6B3B" w:rsidRPr="00F04534" w:rsidRDefault="002A6B3B" w:rsidP="00A40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b/>
                <w:color w:val="0070C0"/>
                <w:sz w:val="18"/>
                <w:szCs w:val="18"/>
              </w:rPr>
            </w:pPr>
            <w:bookmarkStart w:id="8767" w:name="G0401"/>
            <w:bookmarkEnd w:id="8767"/>
            <w:r>
              <w:rPr>
                <w:b/>
                <w:color w:val="0070C0"/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68" w:name="G0402"/>
            <w:bookmarkEnd w:id="8768"/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69" w:name="G0403"/>
            <w:bookmarkEnd w:id="876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70" w:name="G0404"/>
            <w:bookmarkEnd w:id="877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71" w:name="G0405"/>
            <w:bookmarkEnd w:id="877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72" w:name="G0406"/>
            <w:bookmarkEnd w:id="877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73" w:name="G0407"/>
            <w:bookmarkEnd w:id="877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74" w:name="G0408"/>
            <w:bookmarkEnd w:id="877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75" w:name="G0409"/>
            <w:bookmarkEnd w:id="877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76" w:name="G0410"/>
            <w:bookmarkEnd w:id="877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77" w:name="G0411"/>
            <w:bookmarkEnd w:id="877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78" w:name="G0412"/>
            <w:bookmarkEnd w:id="877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3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79" w:name="G0413"/>
            <w:bookmarkEnd w:id="877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80" w:name="G0414"/>
            <w:bookmarkEnd w:id="878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81" w:name="G0415"/>
            <w:bookmarkEnd w:id="878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82" w:name="G0416"/>
            <w:bookmarkEnd w:id="878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83" w:name="G0417"/>
            <w:bookmarkEnd w:id="878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84" w:name="G0418"/>
            <w:bookmarkEnd w:id="878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85" w:name="G0419"/>
            <w:bookmarkEnd w:id="878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86" w:name="G0420"/>
            <w:bookmarkEnd w:id="878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87" w:name="G0421"/>
            <w:bookmarkEnd w:id="878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88" w:name="G0422"/>
            <w:bookmarkEnd w:id="878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2A6B3B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89" w:name="G0423"/>
            <w:bookmarkEnd w:id="8789"/>
            <w:r>
              <w:rPr>
                <w:sz w:val="18"/>
                <w:szCs w:val="18"/>
              </w:rPr>
              <w:t xml:space="preserve"> 0</w:t>
            </w:r>
          </w:p>
        </w:tc>
      </w:tr>
      <w:tr w:rsidR="00B80E9F" w:rsidRPr="005F5F6E" w:rsidTr="00E45E27">
        <w:trPr>
          <w:cantSplit/>
          <w:trHeight w:val="1134"/>
        </w:trPr>
        <w:tc>
          <w:tcPr>
            <w:tcW w:w="816" w:type="dxa"/>
            <w:vAlign w:val="center"/>
          </w:tcPr>
          <w:p w:rsidR="00B80E9F" w:rsidRPr="00964248" w:rsidRDefault="00B80E9F" w:rsidP="00B80E9F">
            <w:pPr>
              <w:jc w:val="center"/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Из них</w:t>
            </w:r>
          </w:p>
        </w:tc>
        <w:tc>
          <w:tcPr>
            <w:tcW w:w="2269" w:type="dxa"/>
          </w:tcPr>
          <w:p w:rsidR="00B80E9F" w:rsidRPr="00964248" w:rsidRDefault="00B80E9F" w:rsidP="00B80E9F">
            <w:pPr>
              <w:rPr>
                <w:sz w:val="20"/>
                <w:szCs w:val="20"/>
              </w:rPr>
            </w:pPr>
            <w:r w:rsidRPr="00964248">
              <w:rPr>
                <w:sz w:val="20"/>
                <w:szCs w:val="20"/>
              </w:rPr>
              <w:t>финансирование терроризма</w:t>
            </w:r>
          </w:p>
        </w:tc>
        <w:tc>
          <w:tcPr>
            <w:tcW w:w="284" w:type="dxa"/>
            <w:vAlign w:val="center"/>
          </w:tcPr>
          <w:p w:rsidR="00B80E9F" w:rsidRPr="005F5F6E" w:rsidRDefault="00B80E9F" w:rsidP="00B80E9F">
            <w:pPr>
              <w:jc w:val="center"/>
              <w:rPr>
                <w:sz w:val="20"/>
                <w:szCs w:val="20"/>
              </w:rPr>
            </w:pPr>
            <w:r w:rsidRPr="005F5F6E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ind w:left="-108"/>
              <w:jc w:val="center"/>
              <w:rPr>
                <w:sz w:val="18"/>
                <w:szCs w:val="18"/>
              </w:rPr>
            </w:pPr>
            <w:bookmarkStart w:id="8790" w:name="G0501"/>
            <w:bookmarkEnd w:id="879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91" w:name="G0502"/>
            <w:bookmarkEnd w:id="8791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92" w:name="G0503"/>
            <w:bookmarkEnd w:id="879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93" w:name="G0504"/>
            <w:bookmarkEnd w:id="879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283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94" w:name="G0505"/>
            <w:bookmarkEnd w:id="879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95" w:name="G0506"/>
            <w:bookmarkEnd w:id="879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96" w:name="G0507"/>
            <w:bookmarkEnd w:id="879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97" w:name="G0508"/>
            <w:bookmarkEnd w:id="879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98" w:name="G0509"/>
            <w:bookmarkEnd w:id="879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799" w:name="G0510"/>
            <w:bookmarkEnd w:id="879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00" w:name="G0511"/>
            <w:bookmarkEnd w:id="880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01" w:name="G0512"/>
            <w:bookmarkEnd w:id="880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993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02" w:name="G0513"/>
            <w:bookmarkEnd w:id="880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03" w:name="G0514"/>
            <w:bookmarkEnd w:id="880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04" w:name="G0515"/>
            <w:bookmarkEnd w:id="88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05" w:name="G0516"/>
            <w:bookmarkEnd w:id="880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6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06" w:name="G0517"/>
            <w:bookmarkEnd w:id="88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07" w:name="G0518"/>
            <w:bookmarkEnd w:id="88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08" w:name="G0519"/>
            <w:bookmarkEnd w:id="88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0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09" w:name="G0520"/>
            <w:bookmarkEnd w:id="88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10" w:name="G0521"/>
            <w:bookmarkEnd w:id="88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11" w:name="G0522"/>
            <w:bookmarkEnd w:id="88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425" w:type="dxa"/>
            <w:vAlign w:val="center"/>
          </w:tcPr>
          <w:p w:rsidR="00B80E9F" w:rsidRPr="00E45E27" w:rsidRDefault="00012017" w:rsidP="00E45E27">
            <w:pPr>
              <w:jc w:val="center"/>
              <w:rPr>
                <w:sz w:val="18"/>
                <w:szCs w:val="18"/>
              </w:rPr>
            </w:pPr>
            <w:bookmarkStart w:id="8812" w:name="G0523"/>
            <w:bookmarkEnd w:id="8812"/>
            <w:r>
              <w:rPr>
                <w:sz w:val="18"/>
                <w:szCs w:val="18"/>
              </w:rPr>
              <w:t xml:space="preserve"> 0</w:t>
            </w:r>
          </w:p>
        </w:tc>
      </w:tr>
    </w:tbl>
    <w:p w:rsidR="002777D7" w:rsidRDefault="002777D7" w:rsidP="00B14826">
      <w:pPr>
        <w:jc w:val="center"/>
        <w:rPr>
          <w:b/>
          <w:sz w:val="16"/>
          <w:szCs w:val="16"/>
        </w:rPr>
      </w:pPr>
    </w:p>
    <w:p w:rsidR="00A6144A" w:rsidRDefault="00A6144A" w:rsidP="00B14826">
      <w:pPr>
        <w:jc w:val="center"/>
        <w:rPr>
          <w:b/>
          <w:sz w:val="16"/>
          <w:szCs w:val="16"/>
        </w:rPr>
      </w:pPr>
    </w:p>
    <w:p w:rsidR="00BE427F" w:rsidRPr="00BE427F" w:rsidRDefault="00BE427F" w:rsidP="006A02BB"/>
    <w:sectPr w:rsidR="00BE427F" w:rsidRPr="00BE427F" w:rsidSect="00B47A2D">
      <w:headerReference w:type="even" r:id="rId367"/>
      <w:headerReference w:type="default" r:id="rId368"/>
      <w:headerReference w:type="first" r:id="rId369"/>
      <w:pgSz w:w="16838" w:h="11906" w:orient="landscape"/>
      <w:pgMar w:top="709" w:right="1134" w:bottom="425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851" w:rsidRDefault="000B5851">
      <w:r>
        <w:separator/>
      </w:r>
    </w:p>
  </w:endnote>
  <w:endnote w:type="continuationSeparator" w:id="0">
    <w:p w:rsidR="000B5851" w:rsidRDefault="000B5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851" w:rsidRDefault="000B5851">
      <w:r>
        <w:separator/>
      </w:r>
    </w:p>
  </w:footnote>
  <w:footnote w:type="continuationSeparator" w:id="0">
    <w:p w:rsidR="000B5851" w:rsidRDefault="000B58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2D" w:rsidRDefault="00E0282D" w:rsidP="005D104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0282D" w:rsidRDefault="00E028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2D" w:rsidRDefault="00E0282D" w:rsidP="005D104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E7BD2">
      <w:rPr>
        <w:rStyle w:val="a8"/>
        <w:noProof/>
      </w:rPr>
      <w:t>64</w:t>
    </w:r>
    <w:r>
      <w:rPr>
        <w:rStyle w:val="a8"/>
      </w:rPr>
      <w:fldChar w:fldCharType="end"/>
    </w:r>
  </w:p>
  <w:p w:rsidR="00E0282D" w:rsidRDefault="00E028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82D" w:rsidRPr="00207A38" w:rsidRDefault="00E0282D" w:rsidP="00207A38">
    <w:pPr>
      <w:shd w:val="clear" w:color="auto" w:fill="FFFFFF"/>
      <w:spacing w:line="240" w:lineRule="exact"/>
      <w:ind w:left="11482"/>
      <w:rPr>
        <w:sz w:val="20"/>
        <w:szCs w:val="20"/>
      </w:rPr>
    </w:pPr>
    <w:r w:rsidRPr="00207A38">
      <w:rPr>
        <w:sz w:val="20"/>
        <w:szCs w:val="20"/>
      </w:rPr>
      <w:t>Приложение</w:t>
    </w:r>
  </w:p>
  <w:p w:rsidR="00E0282D" w:rsidRPr="00207A38" w:rsidRDefault="00E0282D" w:rsidP="005F281C">
    <w:pPr>
      <w:shd w:val="clear" w:color="auto" w:fill="FFFFFF"/>
      <w:spacing w:line="180" w:lineRule="exact"/>
      <w:ind w:left="11482"/>
      <w:rPr>
        <w:sz w:val="20"/>
        <w:szCs w:val="20"/>
      </w:rPr>
    </w:pPr>
    <w:r w:rsidRPr="00207A38">
      <w:rPr>
        <w:sz w:val="20"/>
        <w:szCs w:val="20"/>
      </w:rPr>
      <w:t>к приказу Генерального прокурора</w:t>
    </w:r>
  </w:p>
  <w:p w:rsidR="00E0282D" w:rsidRPr="00207A38" w:rsidRDefault="00E0282D" w:rsidP="005F281C">
    <w:pPr>
      <w:shd w:val="clear" w:color="auto" w:fill="FFFFFF"/>
      <w:spacing w:line="180" w:lineRule="exact"/>
      <w:ind w:left="11482"/>
      <w:rPr>
        <w:sz w:val="20"/>
        <w:szCs w:val="20"/>
      </w:rPr>
    </w:pPr>
    <w:r w:rsidRPr="00207A38">
      <w:rPr>
        <w:sz w:val="20"/>
        <w:szCs w:val="20"/>
      </w:rPr>
      <w:t>Российской Федерации</w:t>
    </w:r>
  </w:p>
  <w:p w:rsidR="00E0282D" w:rsidRPr="00207A38" w:rsidRDefault="00E0282D" w:rsidP="005F281C">
    <w:pPr>
      <w:shd w:val="clear" w:color="auto" w:fill="FFFFFF"/>
      <w:spacing w:line="180" w:lineRule="exact"/>
      <w:ind w:left="11482"/>
      <w:rPr>
        <w:sz w:val="20"/>
        <w:szCs w:val="20"/>
      </w:rPr>
    </w:pPr>
    <w:r w:rsidRPr="00207A38">
      <w:rPr>
        <w:sz w:val="20"/>
        <w:szCs w:val="20"/>
      </w:rPr>
      <w:t xml:space="preserve">от </w:t>
    </w:r>
    <w:r>
      <w:rPr>
        <w:sz w:val="20"/>
        <w:szCs w:val="20"/>
      </w:rPr>
      <w:t>19.11.</w:t>
    </w:r>
    <w:r w:rsidRPr="00207A38">
      <w:rPr>
        <w:sz w:val="20"/>
        <w:szCs w:val="20"/>
      </w:rPr>
      <w:t>2019  №</w:t>
    </w:r>
    <w:r>
      <w:rPr>
        <w:sz w:val="20"/>
        <w:szCs w:val="20"/>
      </w:rPr>
      <w:t xml:space="preserve"> 804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7619"/>
    <w:rsid w:val="000035CF"/>
    <w:rsid w:val="00005EBD"/>
    <w:rsid w:val="000060C8"/>
    <w:rsid w:val="00006F5E"/>
    <w:rsid w:val="00007967"/>
    <w:rsid w:val="000108BF"/>
    <w:rsid w:val="00011619"/>
    <w:rsid w:val="00012017"/>
    <w:rsid w:val="00013FA8"/>
    <w:rsid w:val="00015018"/>
    <w:rsid w:val="000161C9"/>
    <w:rsid w:val="000171B1"/>
    <w:rsid w:val="00020039"/>
    <w:rsid w:val="000202F8"/>
    <w:rsid w:val="000208FE"/>
    <w:rsid w:val="00027DBB"/>
    <w:rsid w:val="0003073B"/>
    <w:rsid w:val="00031743"/>
    <w:rsid w:val="00031CEA"/>
    <w:rsid w:val="000323A6"/>
    <w:rsid w:val="000339CF"/>
    <w:rsid w:val="00036297"/>
    <w:rsid w:val="00040DDA"/>
    <w:rsid w:val="00041456"/>
    <w:rsid w:val="000426EB"/>
    <w:rsid w:val="00045E40"/>
    <w:rsid w:val="000463B0"/>
    <w:rsid w:val="000471DD"/>
    <w:rsid w:val="00047F8A"/>
    <w:rsid w:val="0005009D"/>
    <w:rsid w:val="00057E66"/>
    <w:rsid w:val="0006188F"/>
    <w:rsid w:val="00063CE4"/>
    <w:rsid w:val="0007115B"/>
    <w:rsid w:val="000713F3"/>
    <w:rsid w:val="00075C1B"/>
    <w:rsid w:val="000765EC"/>
    <w:rsid w:val="000855DE"/>
    <w:rsid w:val="00090B95"/>
    <w:rsid w:val="00095360"/>
    <w:rsid w:val="000957C5"/>
    <w:rsid w:val="000A0287"/>
    <w:rsid w:val="000A1416"/>
    <w:rsid w:val="000A19EA"/>
    <w:rsid w:val="000A54B3"/>
    <w:rsid w:val="000A696F"/>
    <w:rsid w:val="000B0555"/>
    <w:rsid w:val="000B3234"/>
    <w:rsid w:val="000B338D"/>
    <w:rsid w:val="000B5851"/>
    <w:rsid w:val="000B5F81"/>
    <w:rsid w:val="000B7DD6"/>
    <w:rsid w:val="000C491D"/>
    <w:rsid w:val="000D1A46"/>
    <w:rsid w:val="000D24A5"/>
    <w:rsid w:val="000D67D8"/>
    <w:rsid w:val="000D67DE"/>
    <w:rsid w:val="000E01DA"/>
    <w:rsid w:val="000E0569"/>
    <w:rsid w:val="000E1B3B"/>
    <w:rsid w:val="000E34AA"/>
    <w:rsid w:val="000E3AB5"/>
    <w:rsid w:val="000E507C"/>
    <w:rsid w:val="000E7DDE"/>
    <w:rsid w:val="000F180E"/>
    <w:rsid w:val="000F338D"/>
    <w:rsid w:val="000F3633"/>
    <w:rsid w:val="000F4D08"/>
    <w:rsid w:val="000F6127"/>
    <w:rsid w:val="000F7636"/>
    <w:rsid w:val="00113D0C"/>
    <w:rsid w:val="00117592"/>
    <w:rsid w:val="001175E2"/>
    <w:rsid w:val="00120333"/>
    <w:rsid w:val="0012279C"/>
    <w:rsid w:val="00124AFD"/>
    <w:rsid w:val="00125965"/>
    <w:rsid w:val="001277C7"/>
    <w:rsid w:val="00127B60"/>
    <w:rsid w:val="00132706"/>
    <w:rsid w:val="0013755B"/>
    <w:rsid w:val="00137E9B"/>
    <w:rsid w:val="001403A6"/>
    <w:rsid w:val="0014131F"/>
    <w:rsid w:val="001455FE"/>
    <w:rsid w:val="00145AED"/>
    <w:rsid w:val="00152A03"/>
    <w:rsid w:val="00154634"/>
    <w:rsid w:val="0015489F"/>
    <w:rsid w:val="00160FC2"/>
    <w:rsid w:val="00162FC0"/>
    <w:rsid w:val="001648C5"/>
    <w:rsid w:val="00166FCE"/>
    <w:rsid w:val="0016708B"/>
    <w:rsid w:val="001746B6"/>
    <w:rsid w:val="001752BB"/>
    <w:rsid w:val="001762EE"/>
    <w:rsid w:val="00177AC4"/>
    <w:rsid w:val="00182E08"/>
    <w:rsid w:val="0018581F"/>
    <w:rsid w:val="0019289B"/>
    <w:rsid w:val="00193971"/>
    <w:rsid w:val="00194471"/>
    <w:rsid w:val="00196493"/>
    <w:rsid w:val="00196EBE"/>
    <w:rsid w:val="001974C5"/>
    <w:rsid w:val="001979F9"/>
    <w:rsid w:val="001A03F1"/>
    <w:rsid w:val="001A04FE"/>
    <w:rsid w:val="001A12D5"/>
    <w:rsid w:val="001A2E49"/>
    <w:rsid w:val="001A4481"/>
    <w:rsid w:val="001A6AA0"/>
    <w:rsid w:val="001A7A43"/>
    <w:rsid w:val="001B1C6A"/>
    <w:rsid w:val="001B2117"/>
    <w:rsid w:val="001B3C6A"/>
    <w:rsid w:val="001B5586"/>
    <w:rsid w:val="001B5CD8"/>
    <w:rsid w:val="001B65A1"/>
    <w:rsid w:val="001B70BC"/>
    <w:rsid w:val="001C0D12"/>
    <w:rsid w:val="001C2777"/>
    <w:rsid w:val="001C2B54"/>
    <w:rsid w:val="001C2DD0"/>
    <w:rsid w:val="001C331B"/>
    <w:rsid w:val="001C58BF"/>
    <w:rsid w:val="001C7F73"/>
    <w:rsid w:val="001D0160"/>
    <w:rsid w:val="001D2905"/>
    <w:rsid w:val="001D4201"/>
    <w:rsid w:val="001D7A5E"/>
    <w:rsid w:val="001E23B5"/>
    <w:rsid w:val="001E263C"/>
    <w:rsid w:val="001E28AC"/>
    <w:rsid w:val="001E2C77"/>
    <w:rsid w:val="001E5E8F"/>
    <w:rsid w:val="001E7977"/>
    <w:rsid w:val="001F0DF1"/>
    <w:rsid w:val="001F219A"/>
    <w:rsid w:val="001F2A53"/>
    <w:rsid w:val="001F2ED0"/>
    <w:rsid w:val="00202FDE"/>
    <w:rsid w:val="00203F0E"/>
    <w:rsid w:val="00205579"/>
    <w:rsid w:val="00207A38"/>
    <w:rsid w:val="002101E0"/>
    <w:rsid w:val="0021497D"/>
    <w:rsid w:val="002167C7"/>
    <w:rsid w:val="00217262"/>
    <w:rsid w:val="002212E0"/>
    <w:rsid w:val="00221C16"/>
    <w:rsid w:val="00221C78"/>
    <w:rsid w:val="00223D50"/>
    <w:rsid w:val="00223EC1"/>
    <w:rsid w:val="00225F77"/>
    <w:rsid w:val="00226C60"/>
    <w:rsid w:val="002276AE"/>
    <w:rsid w:val="00227855"/>
    <w:rsid w:val="002326FB"/>
    <w:rsid w:val="0023619B"/>
    <w:rsid w:val="0024090E"/>
    <w:rsid w:val="00240E49"/>
    <w:rsid w:val="002453B3"/>
    <w:rsid w:val="00247F54"/>
    <w:rsid w:val="00250051"/>
    <w:rsid w:val="002502EC"/>
    <w:rsid w:val="00251CB9"/>
    <w:rsid w:val="00254B64"/>
    <w:rsid w:val="002562F5"/>
    <w:rsid w:val="00256B45"/>
    <w:rsid w:val="00262D0E"/>
    <w:rsid w:val="00264445"/>
    <w:rsid w:val="002652F6"/>
    <w:rsid w:val="00265586"/>
    <w:rsid w:val="00266C5F"/>
    <w:rsid w:val="002700E1"/>
    <w:rsid w:val="00272339"/>
    <w:rsid w:val="00275FB0"/>
    <w:rsid w:val="002777D7"/>
    <w:rsid w:val="00280BA3"/>
    <w:rsid w:val="00286C23"/>
    <w:rsid w:val="0029145C"/>
    <w:rsid w:val="00291A33"/>
    <w:rsid w:val="00294DB7"/>
    <w:rsid w:val="002955EA"/>
    <w:rsid w:val="00295A9C"/>
    <w:rsid w:val="002A29B4"/>
    <w:rsid w:val="002A6B3B"/>
    <w:rsid w:val="002B0902"/>
    <w:rsid w:val="002B238C"/>
    <w:rsid w:val="002B2E7A"/>
    <w:rsid w:val="002B3ED3"/>
    <w:rsid w:val="002C115B"/>
    <w:rsid w:val="002C2AC7"/>
    <w:rsid w:val="002C3D12"/>
    <w:rsid w:val="002C4C52"/>
    <w:rsid w:val="002C6CF9"/>
    <w:rsid w:val="002D2100"/>
    <w:rsid w:val="002D239E"/>
    <w:rsid w:val="002D5BBB"/>
    <w:rsid w:val="002D6489"/>
    <w:rsid w:val="002E0091"/>
    <w:rsid w:val="002E4A04"/>
    <w:rsid w:val="002E515C"/>
    <w:rsid w:val="002E5AD8"/>
    <w:rsid w:val="002F133F"/>
    <w:rsid w:val="002F5E39"/>
    <w:rsid w:val="002F5F87"/>
    <w:rsid w:val="002F6AE7"/>
    <w:rsid w:val="002F7AB1"/>
    <w:rsid w:val="00302F79"/>
    <w:rsid w:val="003035F7"/>
    <w:rsid w:val="00321E4A"/>
    <w:rsid w:val="00322655"/>
    <w:rsid w:val="00322A7F"/>
    <w:rsid w:val="00322C0D"/>
    <w:rsid w:val="003236F1"/>
    <w:rsid w:val="00323BB3"/>
    <w:rsid w:val="00327D4B"/>
    <w:rsid w:val="003322DC"/>
    <w:rsid w:val="003348C0"/>
    <w:rsid w:val="00334F9D"/>
    <w:rsid w:val="00337989"/>
    <w:rsid w:val="00337B3C"/>
    <w:rsid w:val="00342174"/>
    <w:rsid w:val="00342CF6"/>
    <w:rsid w:val="00343104"/>
    <w:rsid w:val="003459FD"/>
    <w:rsid w:val="003460B5"/>
    <w:rsid w:val="003517BF"/>
    <w:rsid w:val="00355034"/>
    <w:rsid w:val="00355BA4"/>
    <w:rsid w:val="00357A11"/>
    <w:rsid w:val="0036060E"/>
    <w:rsid w:val="00361804"/>
    <w:rsid w:val="00361C14"/>
    <w:rsid w:val="00361C2E"/>
    <w:rsid w:val="00361F7C"/>
    <w:rsid w:val="003633D3"/>
    <w:rsid w:val="003634A6"/>
    <w:rsid w:val="00365ED5"/>
    <w:rsid w:val="00366DB3"/>
    <w:rsid w:val="00367266"/>
    <w:rsid w:val="003735A0"/>
    <w:rsid w:val="0037544A"/>
    <w:rsid w:val="003809E6"/>
    <w:rsid w:val="00381DB2"/>
    <w:rsid w:val="00382DE9"/>
    <w:rsid w:val="00383294"/>
    <w:rsid w:val="003839D9"/>
    <w:rsid w:val="00391352"/>
    <w:rsid w:val="00397ED2"/>
    <w:rsid w:val="003A118E"/>
    <w:rsid w:val="003A2998"/>
    <w:rsid w:val="003A566C"/>
    <w:rsid w:val="003A5BBC"/>
    <w:rsid w:val="003A67C3"/>
    <w:rsid w:val="003B2838"/>
    <w:rsid w:val="003B5000"/>
    <w:rsid w:val="003B63D3"/>
    <w:rsid w:val="003B6414"/>
    <w:rsid w:val="003B6648"/>
    <w:rsid w:val="003C01D2"/>
    <w:rsid w:val="003C1891"/>
    <w:rsid w:val="003C2D4D"/>
    <w:rsid w:val="003C401B"/>
    <w:rsid w:val="003C71C1"/>
    <w:rsid w:val="003C732E"/>
    <w:rsid w:val="003D1902"/>
    <w:rsid w:val="003D33E6"/>
    <w:rsid w:val="003D5ACA"/>
    <w:rsid w:val="003D67C5"/>
    <w:rsid w:val="003D7DE7"/>
    <w:rsid w:val="003E00E4"/>
    <w:rsid w:val="003E35DB"/>
    <w:rsid w:val="003F139D"/>
    <w:rsid w:val="003F226A"/>
    <w:rsid w:val="003F399D"/>
    <w:rsid w:val="0040043B"/>
    <w:rsid w:val="00401622"/>
    <w:rsid w:val="00402726"/>
    <w:rsid w:val="004031B9"/>
    <w:rsid w:val="0040345F"/>
    <w:rsid w:val="00407332"/>
    <w:rsid w:val="004125E9"/>
    <w:rsid w:val="0041649E"/>
    <w:rsid w:val="00416628"/>
    <w:rsid w:val="00416C3D"/>
    <w:rsid w:val="00424797"/>
    <w:rsid w:val="00424AFE"/>
    <w:rsid w:val="00425D02"/>
    <w:rsid w:val="0043030C"/>
    <w:rsid w:val="00430328"/>
    <w:rsid w:val="00433420"/>
    <w:rsid w:val="00435821"/>
    <w:rsid w:val="004422C9"/>
    <w:rsid w:val="004439CD"/>
    <w:rsid w:val="004447FD"/>
    <w:rsid w:val="0044488C"/>
    <w:rsid w:val="00445A7F"/>
    <w:rsid w:val="004533C9"/>
    <w:rsid w:val="00454862"/>
    <w:rsid w:val="0045575E"/>
    <w:rsid w:val="004578E6"/>
    <w:rsid w:val="0046308E"/>
    <w:rsid w:val="00464DB7"/>
    <w:rsid w:val="00466CAF"/>
    <w:rsid w:val="00476A0B"/>
    <w:rsid w:val="00480DB1"/>
    <w:rsid w:val="00482C07"/>
    <w:rsid w:val="00484433"/>
    <w:rsid w:val="00490F58"/>
    <w:rsid w:val="004959C8"/>
    <w:rsid w:val="004A44D9"/>
    <w:rsid w:val="004A6A91"/>
    <w:rsid w:val="004B18FE"/>
    <w:rsid w:val="004B3692"/>
    <w:rsid w:val="004B593B"/>
    <w:rsid w:val="004B73C6"/>
    <w:rsid w:val="004C1A53"/>
    <w:rsid w:val="004C421C"/>
    <w:rsid w:val="004C44A0"/>
    <w:rsid w:val="004C4858"/>
    <w:rsid w:val="004C647F"/>
    <w:rsid w:val="004C6986"/>
    <w:rsid w:val="004C7993"/>
    <w:rsid w:val="004D0F04"/>
    <w:rsid w:val="004D2FBC"/>
    <w:rsid w:val="004D4DF1"/>
    <w:rsid w:val="004D5A27"/>
    <w:rsid w:val="004E100F"/>
    <w:rsid w:val="004E13CA"/>
    <w:rsid w:val="004E3D0C"/>
    <w:rsid w:val="004E6D39"/>
    <w:rsid w:val="004E7D36"/>
    <w:rsid w:val="004F33B9"/>
    <w:rsid w:val="004F38C5"/>
    <w:rsid w:val="004F3A1D"/>
    <w:rsid w:val="004F3EB0"/>
    <w:rsid w:val="005016EB"/>
    <w:rsid w:val="00503063"/>
    <w:rsid w:val="00504A91"/>
    <w:rsid w:val="0050544E"/>
    <w:rsid w:val="00505485"/>
    <w:rsid w:val="00512A92"/>
    <w:rsid w:val="005143DE"/>
    <w:rsid w:val="005145F3"/>
    <w:rsid w:val="00514E39"/>
    <w:rsid w:val="0051501F"/>
    <w:rsid w:val="00515DEF"/>
    <w:rsid w:val="00516A3C"/>
    <w:rsid w:val="00516CEB"/>
    <w:rsid w:val="005175E2"/>
    <w:rsid w:val="00522889"/>
    <w:rsid w:val="005233D7"/>
    <w:rsid w:val="00523A8B"/>
    <w:rsid w:val="00523AFD"/>
    <w:rsid w:val="00525DD3"/>
    <w:rsid w:val="005313DF"/>
    <w:rsid w:val="005344E2"/>
    <w:rsid w:val="00535943"/>
    <w:rsid w:val="00535971"/>
    <w:rsid w:val="00537823"/>
    <w:rsid w:val="005464ED"/>
    <w:rsid w:val="00547474"/>
    <w:rsid w:val="005564C6"/>
    <w:rsid w:val="00556E47"/>
    <w:rsid w:val="00561D03"/>
    <w:rsid w:val="005631D0"/>
    <w:rsid w:val="00563707"/>
    <w:rsid w:val="00566535"/>
    <w:rsid w:val="00572802"/>
    <w:rsid w:val="0057311B"/>
    <w:rsid w:val="00573AD6"/>
    <w:rsid w:val="005746EC"/>
    <w:rsid w:val="00580166"/>
    <w:rsid w:val="00581D48"/>
    <w:rsid w:val="00586EE4"/>
    <w:rsid w:val="00593E73"/>
    <w:rsid w:val="00595F64"/>
    <w:rsid w:val="00597EA3"/>
    <w:rsid w:val="005A3F4B"/>
    <w:rsid w:val="005A56F0"/>
    <w:rsid w:val="005B11EA"/>
    <w:rsid w:val="005B65AB"/>
    <w:rsid w:val="005B71C1"/>
    <w:rsid w:val="005C10B3"/>
    <w:rsid w:val="005C3694"/>
    <w:rsid w:val="005C6473"/>
    <w:rsid w:val="005D0B4C"/>
    <w:rsid w:val="005D1049"/>
    <w:rsid w:val="005D1C90"/>
    <w:rsid w:val="005D520F"/>
    <w:rsid w:val="005E48E6"/>
    <w:rsid w:val="005E69B2"/>
    <w:rsid w:val="005F281C"/>
    <w:rsid w:val="005F409B"/>
    <w:rsid w:val="005F5F6E"/>
    <w:rsid w:val="00601E0A"/>
    <w:rsid w:val="00601E82"/>
    <w:rsid w:val="00602A4E"/>
    <w:rsid w:val="00603638"/>
    <w:rsid w:val="00604EAD"/>
    <w:rsid w:val="0060574A"/>
    <w:rsid w:val="00606A96"/>
    <w:rsid w:val="00615C88"/>
    <w:rsid w:val="0061744B"/>
    <w:rsid w:val="00623A9B"/>
    <w:rsid w:val="00626EE4"/>
    <w:rsid w:val="00634984"/>
    <w:rsid w:val="00634F04"/>
    <w:rsid w:val="00636B4A"/>
    <w:rsid w:val="00637B03"/>
    <w:rsid w:val="00640041"/>
    <w:rsid w:val="006454C7"/>
    <w:rsid w:val="006457DB"/>
    <w:rsid w:val="00646420"/>
    <w:rsid w:val="00646964"/>
    <w:rsid w:val="0064722C"/>
    <w:rsid w:val="00650BE6"/>
    <w:rsid w:val="00651303"/>
    <w:rsid w:val="006515FA"/>
    <w:rsid w:val="00651EE4"/>
    <w:rsid w:val="00652E2B"/>
    <w:rsid w:val="00653654"/>
    <w:rsid w:val="00654807"/>
    <w:rsid w:val="00655559"/>
    <w:rsid w:val="00656073"/>
    <w:rsid w:val="00657D51"/>
    <w:rsid w:val="00670093"/>
    <w:rsid w:val="006711B3"/>
    <w:rsid w:val="00673FE1"/>
    <w:rsid w:val="0067576D"/>
    <w:rsid w:val="00680D65"/>
    <w:rsid w:val="00682EE1"/>
    <w:rsid w:val="00683679"/>
    <w:rsid w:val="00685030"/>
    <w:rsid w:val="00687885"/>
    <w:rsid w:val="00691E62"/>
    <w:rsid w:val="006A02BB"/>
    <w:rsid w:val="006A0725"/>
    <w:rsid w:val="006A08B9"/>
    <w:rsid w:val="006A584C"/>
    <w:rsid w:val="006A6213"/>
    <w:rsid w:val="006A6E68"/>
    <w:rsid w:val="006B025D"/>
    <w:rsid w:val="006B063F"/>
    <w:rsid w:val="006B296C"/>
    <w:rsid w:val="006B3D9B"/>
    <w:rsid w:val="006C152A"/>
    <w:rsid w:val="006C33BB"/>
    <w:rsid w:val="006C38D7"/>
    <w:rsid w:val="006C475C"/>
    <w:rsid w:val="006D0840"/>
    <w:rsid w:val="006D3852"/>
    <w:rsid w:val="006D4A72"/>
    <w:rsid w:val="006D786B"/>
    <w:rsid w:val="006E1FD4"/>
    <w:rsid w:val="006E6642"/>
    <w:rsid w:val="006E72F8"/>
    <w:rsid w:val="006F0629"/>
    <w:rsid w:val="006F0D5B"/>
    <w:rsid w:val="006F356E"/>
    <w:rsid w:val="006F55FC"/>
    <w:rsid w:val="006F7A1E"/>
    <w:rsid w:val="006F7EE6"/>
    <w:rsid w:val="00701210"/>
    <w:rsid w:val="0070188C"/>
    <w:rsid w:val="00713B33"/>
    <w:rsid w:val="00714CE5"/>
    <w:rsid w:val="007178DB"/>
    <w:rsid w:val="007217FC"/>
    <w:rsid w:val="00723832"/>
    <w:rsid w:val="00724AE0"/>
    <w:rsid w:val="007251C9"/>
    <w:rsid w:val="007258AF"/>
    <w:rsid w:val="00731C1A"/>
    <w:rsid w:val="00732511"/>
    <w:rsid w:val="00736C21"/>
    <w:rsid w:val="00740296"/>
    <w:rsid w:val="00740EC7"/>
    <w:rsid w:val="00743DC7"/>
    <w:rsid w:val="00754000"/>
    <w:rsid w:val="0075599C"/>
    <w:rsid w:val="007571A8"/>
    <w:rsid w:val="00757B38"/>
    <w:rsid w:val="00760AAA"/>
    <w:rsid w:val="00760C21"/>
    <w:rsid w:val="00761C8A"/>
    <w:rsid w:val="007645AD"/>
    <w:rsid w:val="007679A8"/>
    <w:rsid w:val="00770435"/>
    <w:rsid w:val="00770F87"/>
    <w:rsid w:val="00771DAA"/>
    <w:rsid w:val="007732D2"/>
    <w:rsid w:val="00776C18"/>
    <w:rsid w:val="007770B3"/>
    <w:rsid w:val="007820FA"/>
    <w:rsid w:val="00783D62"/>
    <w:rsid w:val="0078707A"/>
    <w:rsid w:val="007900BF"/>
    <w:rsid w:val="0079011B"/>
    <w:rsid w:val="00792CE6"/>
    <w:rsid w:val="00792F4E"/>
    <w:rsid w:val="00793ADF"/>
    <w:rsid w:val="00794A60"/>
    <w:rsid w:val="007A085E"/>
    <w:rsid w:val="007A180A"/>
    <w:rsid w:val="007A2664"/>
    <w:rsid w:val="007A48E1"/>
    <w:rsid w:val="007A527E"/>
    <w:rsid w:val="007A7431"/>
    <w:rsid w:val="007A7602"/>
    <w:rsid w:val="007A7E6B"/>
    <w:rsid w:val="007B0130"/>
    <w:rsid w:val="007B03E3"/>
    <w:rsid w:val="007B19ED"/>
    <w:rsid w:val="007B203F"/>
    <w:rsid w:val="007B3A91"/>
    <w:rsid w:val="007B505A"/>
    <w:rsid w:val="007B5AAF"/>
    <w:rsid w:val="007B601B"/>
    <w:rsid w:val="007C2927"/>
    <w:rsid w:val="007C2D92"/>
    <w:rsid w:val="007C47D4"/>
    <w:rsid w:val="007D0482"/>
    <w:rsid w:val="007D13E9"/>
    <w:rsid w:val="007D5B37"/>
    <w:rsid w:val="007D5F94"/>
    <w:rsid w:val="007D7294"/>
    <w:rsid w:val="007E36CA"/>
    <w:rsid w:val="007E37DF"/>
    <w:rsid w:val="007E419A"/>
    <w:rsid w:val="007F2507"/>
    <w:rsid w:val="007F4233"/>
    <w:rsid w:val="008002A7"/>
    <w:rsid w:val="00801706"/>
    <w:rsid w:val="00801DA0"/>
    <w:rsid w:val="00806407"/>
    <w:rsid w:val="008129DD"/>
    <w:rsid w:val="00814D48"/>
    <w:rsid w:val="00815E6B"/>
    <w:rsid w:val="008215E8"/>
    <w:rsid w:val="00821985"/>
    <w:rsid w:val="00824F23"/>
    <w:rsid w:val="00826896"/>
    <w:rsid w:val="0083695E"/>
    <w:rsid w:val="00840432"/>
    <w:rsid w:val="00840C5B"/>
    <w:rsid w:val="00841BF1"/>
    <w:rsid w:val="00843235"/>
    <w:rsid w:val="00843B4E"/>
    <w:rsid w:val="008466BE"/>
    <w:rsid w:val="00847881"/>
    <w:rsid w:val="0085093C"/>
    <w:rsid w:val="00852253"/>
    <w:rsid w:val="00852458"/>
    <w:rsid w:val="00856E1F"/>
    <w:rsid w:val="00857D0E"/>
    <w:rsid w:val="008629C1"/>
    <w:rsid w:val="008636D9"/>
    <w:rsid w:val="00866494"/>
    <w:rsid w:val="00867907"/>
    <w:rsid w:val="00867F33"/>
    <w:rsid w:val="0087354B"/>
    <w:rsid w:val="00873C7D"/>
    <w:rsid w:val="0087477D"/>
    <w:rsid w:val="0087567A"/>
    <w:rsid w:val="00881283"/>
    <w:rsid w:val="0088262C"/>
    <w:rsid w:val="00886065"/>
    <w:rsid w:val="0089186D"/>
    <w:rsid w:val="008975EC"/>
    <w:rsid w:val="00897C40"/>
    <w:rsid w:val="008A2B89"/>
    <w:rsid w:val="008A32D8"/>
    <w:rsid w:val="008A4F27"/>
    <w:rsid w:val="008A7460"/>
    <w:rsid w:val="008B4F3F"/>
    <w:rsid w:val="008B675B"/>
    <w:rsid w:val="008C1A41"/>
    <w:rsid w:val="008C1F11"/>
    <w:rsid w:val="008C400F"/>
    <w:rsid w:val="008C7F64"/>
    <w:rsid w:val="008D05D8"/>
    <w:rsid w:val="008D3CC4"/>
    <w:rsid w:val="008D6D7F"/>
    <w:rsid w:val="008D785D"/>
    <w:rsid w:val="008E0A5E"/>
    <w:rsid w:val="008E412D"/>
    <w:rsid w:val="008E6035"/>
    <w:rsid w:val="008E6E78"/>
    <w:rsid w:val="008E6F29"/>
    <w:rsid w:val="008F160C"/>
    <w:rsid w:val="008F46A7"/>
    <w:rsid w:val="008F52DC"/>
    <w:rsid w:val="008F591E"/>
    <w:rsid w:val="008F7BE9"/>
    <w:rsid w:val="009008A4"/>
    <w:rsid w:val="0091076A"/>
    <w:rsid w:val="0091088D"/>
    <w:rsid w:val="00910E43"/>
    <w:rsid w:val="009110B3"/>
    <w:rsid w:val="00914417"/>
    <w:rsid w:val="00914DCE"/>
    <w:rsid w:val="0091578E"/>
    <w:rsid w:val="0091775F"/>
    <w:rsid w:val="00917D63"/>
    <w:rsid w:val="009213F2"/>
    <w:rsid w:val="00922057"/>
    <w:rsid w:val="00924248"/>
    <w:rsid w:val="0093376D"/>
    <w:rsid w:val="0093732C"/>
    <w:rsid w:val="009406DF"/>
    <w:rsid w:val="00941094"/>
    <w:rsid w:val="0094134A"/>
    <w:rsid w:val="009443D6"/>
    <w:rsid w:val="00944526"/>
    <w:rsid w:val="00944CCF"/>
    <w:rsid w:val="00944F3B"/>
    <w:rsid w:val="009461CE"/>
    <w:rsid w:val="00947142"/>
    <w:rsid w:val="00950031"/>
    <w:rsid w:val="00951463"/>
    <w:rsid w:val="00952C75"/>
    <w:rsid w:val="00964248"/>
    <w:rsid w:val="00965358"/>
    <w:rsid w:val="0096537E"/>
    <w:rsid w:val="009704A8"/>
    <w:rsid w:val="00971C67"/>
    <w:rsid w:val="0097285F"/>
    <w:rsid w:val="00972E09"/>
    <w:rsid w:val="00973ECE"/>
    <w:rsid w:val="00976CE8"/>
    <w:rsid w:val="00980736"/>
    <w:rsid w:val="0098251C"/>
    <w:rsid w:val="00982D59"/>
    <w:rsid w:val="00982E91"/>
    <w:rsid w:val="00984863"/>
    <w:rsid w:val="00984E60"/>
    <w:rsid w:val="0098528C"/>
    <w:rsid w:val="00986297"/>
    <w:rsid w:val="0098790D"/>
    <w:rsid w:val="009A190A"/>
    <w:rsid w:val="009A2492"/>
    <w:rsid w:val="009A2C7D"/>
    <w:rsid w:val="009A4200"/>
    <w:rsid w:val="009A61E0"/>
    <w:rsid w:val="009A69DD"/>
    <w:rsid w:val="009B0004"/>
    <w:rsid w:val="009B2507"/>
    <w:rsid w:val="009B4D7F"/>
    <w:rsid w:val="009B66B3"/>
    <w:rsid w:val="009C6C05"/>
    <w:rsid w:val="009D16AE"/>
    <w:rsid w:val="009E1027"/>
    <w:rsid w:val="009E1124"/>
    <w:rsid w:val="009E16D5"/>
    <w:rsid w:val="009E3099"/>
    <w:rsid w:val="009E5B2D"/>
    <w:rsid w:val="009E7BD2"/>
    <w:rsid w:val="009E7BD4"/>
    <w:rsid w:val="009F02A2"/>
    <w:rsid w:val="009F110A"/>
    <w:rsid w:val="009F212A"/>
    <w:rsid w:val="009F3380"/>
    <w:rsid w:val="00A00D43"/>
    <w:rsid w:val="00A00ECD"/>
    <w:rsid w:val="00A06D44"/>
    <w:rsid w:val="00A071F3"/>
    <w:rsid w:val="00A111A2"/>
    <w:rsid w:val="00A12740"/>
    <w:rsid w:val="00A142D5"/>
    <w:rsid w:val="00A1632F"/>
    <w:rsid w:val="00A1670F"/>
    <w:rsid w:val="00A177ED"/>
    <w:rsid w:val="00A17E84"/>
    <w:rsid w:val="00A24000"/>
    <w:rsid w:val="00A248E0"/>
    <w:rsid w:val="00A2562F"/>
    <w:rsid w:val="00A3028C"/>
    <w:rsid w:val="00A30530"/>
    <w:rsid w:val="00A34041"/>
    <w:rsid w:val="00A35920"/>
    <w:rsid w:val="00A35A8E"/>
    <w:rsid w:val="00A40A3A"/>
    <w:rsid w:val="00A46944"/>
    <w:rsid w:val="00A46D0E"/>
    <w:rsid w:val="00A47C9A"/>
    <w:rsid w:val="00A54D94"/>
    <w:rsid w:val="00A54FD2"/>
    <w:rsid w:val="00A55F62"/>
    <w:rsid w:val="00A6144A"/>
    <w:rsid w:val="00A616B3"/>
    <w:rsid w:val="00A66DC8"/>
    <w:rsid w:val="00A67AAE"/>
    <w:rsid w:val="00A72724"/>
    <w:rsid w:val="00A7349B"/>
    <w:rsid w:val="00A735EF"/>
    <w:rsid w:val="00A73951"/>
    <w:rsid w:val="00A75F04"/>
    <w:rsid w:val="00A80192"/>
    <w:rsid w:val="00A81C9C"/>
    <w:rsid w:val="00A83B62"/>
    <w:rsid w:val="00A844BF"/>
    <w:rsid w:val="00A860A5"/>
    <w:rsid w:val="00A87680"/>
    <w:rsid w:val="00A919C6"/>
    <w:rsid w:val="00A91DF5"/>
    <w:rsid w:val="00A94906"/>
    <w:rsid w:val="00AA1673"/>
    <w:rsid w:val="00AA28B8"/>
    <w:rsid w:val="00AA3B76"/>
    <w:rsid w:val="00AA3F14"/>
    <w:rsid w:val="00AA5175"/>
    <w:rsid w:val="00AA5688"/>
    <w:rsid w:val="00AA5B8F"/>
    <w:rsid w:val="00AB5C27"/>
    <w:rsid w:val="00AB654B"/>
    <w:rsid w:val="00AB7272"/>
    <w:rsid w:val="00AC18F5"/>
    <w:rsid w:val="00AC1F78"/>
    <w:rsid w:val="00AC3BCD"/>
    <w:rsid w:val="00AC71A2"/>
    <w:rsid w:val="00AC76E0"/>
    <w:rsid w:val="00AD0B2B"/>
    <w:rsid w:val="00AD1F41"/>
    <w:rsid w:val="00AD37A4"/>
    <w:rsid w:val="00AD3C9E"/>
    <w:rsid w:val="00AD666E"/>
    <w:rsid w:val="00AD69A3"/>
    <w:rsid w:val="00AE505A"/>
    <w:rsid w:val="00AF055D"/>
    <w:rsid w:val="00AF189B"/>
    <w:rsid w:val="00AF3870"/>
    <w:rsid w:val="00AF42EF"/>
    <w:rsid w:val="00AF5505"/>
    <w:rsid w:val="00AF6490"/>
    <w:rsid w:val="00B10C3B"/>
    <w:rsid w:val="00B11146"/>
    <w:rsid w:val="00B11E46"/>
    <w:rsid w:val="00B14021"/>
    <w:rsid w:val="00B146E8"/>
    <w:rsid w:val="00B14826"/>
    <w:rsid w:val="00B14DA2"/>
    <w:rsid w:val="00B163AB"/>
    <w:rsid w:val="00B217EE"/>
    <w:rsid w:val="00B249BC"/>
    <w:rsid w:val="00B278DD"/>
    <w:rsid w:val="00B32859"/>
    <w:rsid w:val="00B365F1"/>
    <w:rsid w:val="00B37C1D"/>
    <w:rsid w:val="00B40C92"/>
    <w:rsid w:val="00B40E14"/>
    <w:rsid w:val="00B41184"/>
    <w:rsid w:val="00B43936"/>
    <w:rsid w:val="00B439DF"/>
    <w:rsid w:val="00B4708D"/>
    <w:rsid w:val="00B479E5"/>
    <w:rsid w:val="00B47A2D"/>
    <w:rsid w:val="00B5222A"/>
    <w:rsid w:val="00B545CE"/>
    <w:rsid w:val="00B62C92"/>
    <w:rsid w:val="00B63F69"/>
    <w:rsid w:val="00B64701"/>
    <w:rsid w:val="00B64C63"/>
    <w:rsid w:val="00B72202"/>
    <w:rsid w:val="00B725F1"/>
    <w:rsid w:val="00B73BC9"/>
    <w:rsid w:val="00B74777"/>
    <w:rsid w:val="00B74A86"/>
    <w:rsid w:val="00B80E9F"/>
    <w:rsid w:val="00B81154"/>
    <w:rsid w:val="00B81211"/>
    <w:rsid w:val="00B84D68"/>
    <w:rsid w:val="00B86463"/>
    <w:rsid w:val="00B878A2"/>
    <w:rsid w:val="00B90F1C"/>
    <w:rsid w:val="00B90F22"/>
    <w:rsid w:val="00B92E33"/>
    <w:rsid w:val="00B97197"/>
    <w:rsid w:val="00BA10C6"/>
    <w:rsid w:val="00BA17D3"/>
    <w:rsid w:val="00BA7665"/>
    <w:rsid w:val="00BA7CDD"/>
    <w:rsid w:val="00BB10DF"/>
    <w:rsid w:val="00BB2226"/>
    <w:rsid w:val="00BB22D9"/>
    <w:rsid w:val="00BB3CCD"/>
    <w:rsid w:val="00BB46A7"/>
    <w:rsid w:val="00BB74FF"/>
    <w:rsid w:val="00BC3256"/>
    <w:rsid w:val="00BC3A86"/>
    <w:rsid w:val="00BC64AE"/>
    <w:rsid w:val="00BC7994"/>
    <w:rsid w:val="00BD3639"/>
    <w:rsid w:val="00BD5A7A"/>
    <w:rsid w:val="00BD60AD"/>
    <w:rsid w:val="00BE235B"/>
    <w:rsid w:val="00BE27B7"/>
    <w:rsid w:val="00BE427F"/>
    <w:rsid w:val="00BE50B1"/>
    <w:rsid w:val="00BE683F"/>
    <w:rsid w:val="00BE75A8"/>
    <w:rsid w:val="00BE7F9D"/>
    <w:rsid w:val="00BF22A0"/>
    <w:rsid w:val="00BF667B"/>
    <w:rsid w:val="00C0056C"/>
    <w:rsid w:val="00C00978"/>
    <w:rsid w:val="00C032DF"/>
    <w:rsid w:val="00C03542"/>
    <w:rsid w:val="00C05233"/>
    <w:rsid w:val="00C0533A"/>
    <w:rsid w:val="00C065CA"/>
    <w:rsid w:val="00C06973"/>
    <w:rsid w:val="00C06AA2"/>
    <w:rsid w:val="00C10A36"/>
    <w:rsid w:val="00C14BC7"/>
    <w:rsid w:val="00C14BE5"/>
    <w:rsid w:val="00C16001"/>
    <w:rsid w:val="00C229D4"/>
    <w:rsid w:val="00C24AD2"/>
    <w:rsid w:val="00C2767A"/>
    <w:rsid w:val="00C306BB"/>
    <w:rsid w:val="00C3158D"/>
    <w:rsid w:val="00C35556"/>
    <w:rsid w:val="00C3558D"/>
    <w:rsid w:val="00C3607C"/>
    <w:rsid w:val="00C36260"/>
    <w:rsid w:val="00C366CE"/>
    <w:rsid w:val="00C41D67"/>
    <w:rsid w:val="00C460B1"/>
    <w:rsid w:val="00C46B48"/>
    <w:rsid w:val="00C472F2"/>
    <w:rsid w:val="00C502CB"/>
    <w:rsid w:val="00C5120F"/>
    <w:rsid w:val="00C512D2"/>
    <w:rsid w:val="00C51538"/>
    <w:rsid w:val="00C55DD7"/>
    <w:rsid w:val="00C60A64"/>
    <w:rsid w:val="00C61A18"/>
    <w:rsid w:val="00C637EC"/>
    <w:rsid w:val="00C63E31"/>
    <w:rsid w:val="00C64A7E"/>
    <w:rsid w:val="00C65581"/>
    <w:rsid w:val="00C66626"/>
    <w:rsid w:val="00C669E6"/>
    <w:rsid w:val="00C66CB3"/>
    <w:rsid w:val="00C70B96"/>
    <w:rsid w:val="00C712B7"/>
    <w:rsid w:val="00C72AB7"/>
    <w:rsid w:val="00C75203"/>
    <w:rsid w:val="00C7626E"/>
    <w:rsid w:val="00C768BB"/>
    <w:rsid w:val="00C76FF0"/>
    <w:rsid w:val="00C87B7F"/>
    <w:rsid w:val="00CA02A9"/>
    <w:rsid w:val="00CA11D4"/>
    <w:rsid w:val="00CA3216"/>
    <w:rsid w:val="00CA52E3"/>
    <w:rsid w:val="00CA6C1F"/>
    <w:rsid w:val="00CB02C5"/>
    <w:rsid w:val="00CB2CA0"/>
    <w:rsid w:val="00CB5BF5"/>
    <w:rsid w:val="00CB612D"/>
    <w:rsid w:val="00CC1AED"/>
    <w:rsid w:val="00CC577D"/>
    <w:rsid w:val="00CD094C"/>
    <w:rsid w:val="00CD11DE"/>
    <w:rsid w:val="00CD151A"/>
    <w:rsid w:val="00CD3015"/>
    <w:rsid w:val="00CD5C84"/>
    <w:rsid w:val="00CD66C4"/>
    <w:rsid w:val="00CE1215"/>
    <w:rsid w:val="00CE603D"/>
    <w:rsid w:val="00CE7156"/>
    <w:rsid w:val="00CF197B"/>
    <w:rsid w:val="00CF1D4E"/>
    <w:rsid w:val="00CF23CC"/>
    <w:rsid w:val="00CF242C"/>
    <w:rsid w:val="00CF2AE3"/>
    <w:rsid w:val="00D02C99"/>
    <w:rsid w:val="00D0558B"/>
    <w:rsid w:val="00D14A21"/>
    <w:rsid w:val="00D16489"/>
    <w:rsid w:val="00D1709C"/>
    <w:rsid w:val="00D2064F"/>
    <w:rsid w:val="00D22634"/>
    <w:rsid w:val="00D23EA8"/>
    <w:rsid w:val="00D24BA5"/>
    <w:rsid w:val="00D303C2"/>
    <w:rsid w:val="00D31148"/>
    <w:rsid w:val="00D32EE7"/>
    <w:rsid w:val="00D37045"/>
    <w:rsid w:val="00D41218"/>
    <w:rsid w:val="00D42B7C"/>
    <w:rsid w:val="00D4407C"/>
    <w:rsid w:val="00D444B5"/>
    <w:rsid w:val="00D4536A"/>
    <w:rsid w:val="00D4630A"/>
    <w:rsid w:val="00D50B2F"/>
    <w:rsid w:val="00D512B5"/>
    <w:rsid w:val="00D52550"/>
    <w:rsid w:val="00D56B7E"/>
    <w:rsid w:val="00D57619"/>
    <w:rsid w:val="00D576D4"/>
    <w:rsid w:val="00D625BE"/>
    <w:rsid w:val="00D64A98"/>
    <w:rsid w:val="00D64B55"/>
    <w:rsid w:val="00D65083"/>
    <w:rsid w:val="00D71C7D"/>
    <w:rsid w:val="00D73232"/>
    <w:rsid w:val="00D741DE"/>
    <w:rsid w:val="00D74868"/>
    <w:rsid w:val="00D753D6"/>
    <w:rsid w:val="00D80008"/>
    <w:rsid w:val="00D80524"/>
    <w:rsid w:val="00D8146D"/>
    <w:rsid w:val="00D81DBD"/>
    <w:rsid w:val="00D835DB"/>
    <w:rsid w:val="00D83DEF"/>
    <w:rsid w:val="00D9029C"/>
    <w:rsid w:val="00D91066"/>
    <w:rsid w:val="00D911A0"/>
    <w:rsid w:val="00D91D05"/>
    <w:rsid w:val="00D92F11"/>
    <w:rsid w:val="00D93E7F"/>
    <w:rsid w:val="00D96698"/>
    <w:rsid w:val="00DA16BF"/>
    <w:rsid w:val="00DA1801"/>
    <w:rsid w:val="00DA4B69"/>
    <w:rsid w:val="00DB0F9F"/>
    <w:rsid w:val="00DB5837"/>
    <w:rsid w:val="00DB7D96"/>
    <w:rsid w:val="00DC1132"/>
    <w:rsid w:val="00DC37BF"/>
    <w:rsid w:val="00DC75F8"/>
    <w:rsid w:val="00DC7C4F"/>
    <w:rsid w:val="00DD21D2"/>
    <w:rsid w:val="00DD4E69"/>
    <w:rsid w:val="00DD7FA4"/>
    <w:rsid w:val="00DE1893"/>
    <w:rsid w:val="00DE4D35"/>
    <w:rsid w:val="00DE527A"/>
    <w:rsid w:val="00DE6B3C"/>
    <w:rsid w:val="00DE7464"/>
    <w:rsid w:val="00DF0DF8"/>
    <w:rsid w:val="00DF2E20"/>
    <w:rsid w:val="00DF2EA3"/>
    <w:rsid w:val="00DF5BCC"/>
    <w:rsid w:val="00DF71C8"/>
    <w:rsid w:val="00DF72B2"/>
    <w:rsid w:val="00DF7EC9"/>
    <w:rsid w:val="00E00ED7"/>
    <w:rsid w:val="00E0282D"/>
    <w:rsid w:val="00E06EF8"/>
    <w:rsid w:val="00E178C9"/>
    <w:rsid w:val="00E2489C"/>
    <w:rsid w:val="00E30B3A"/>
    <w:rsid w:val="00E32DD6"/>
    <w:rsid w:val="00E33C8B"/>
    <w:rsid w:val="00E34CEA"/>
    <w:rsid w:val="00E360E5"/>
    <w:rsid w:val="00E377D2"/>
    <w:rsid w:val="00E37F23"/>
    <w:rsid w:val="00E405BA"/>
    <w:rsid w:val="00E419B8"/>
    <w:rsid w:val="00E429B3"/>
    <w:rsid w:val="00E43D8C"/>
    <w:rsid w:val="00E4521F"/>
    <w:rsid w:val="00E45E27"/>
    <w:rsid w:val="00E47001"/>
    <w:rsid w:val="00E47C6F"/>
    <w:rsid w:val="00E5146D"/>
    <w:rsid w:val="00E545DB"/>
    <w:rsid w:val="00E55F52"/>
    <w:rsid w:val="00E60150"/>
    <w:rsid w:val="00E62BE3"/>
    <w:rsid w:val="00E65DB2"/>
    <w:rsid w:val="00E70F0A"/>
    <w:rsid w:val="00E71004"/>
    <w:rsid w:val="00E715E4"/>
    <w:rsid w:val="00E716FB"/>
    <w:rsid w:val="00E71B28"/>
    <w:rsid w:val="00E73817"/>
    <w:rsid w:val="00E73C7A"/>
    <w:rsid w:val="00E76D30"/>
    <w:rsid w:val="00E81A55"/>
    <w:rsid w:val="00E82C75"/>
    <w:rsid w:val="00E85B71"/>
    <w:rsid w:val="00E8736F"/>
    <w:rsid w:val="00E87F8E"/>
    <w:rsid w:val="00E90409"/>
    <w:rsid w:val="00E9323D"/>
    <w:rsid w:val="00E95EC4"/>
    <w:rsid w:val="00E96B16"/>
    <w:rsid w:val="00EA191F"/>
    <w:rsid w:val="00EA45A3"/>
    <w:rsid w:val="00EA5988"/>
    <w:rsid w:val="00EB1671"/>
    <w:rsid w:val="00EB321B"/>
    <w:rsid w:val="00EB3DA6"/>
    <w:rsid w:val="00EB60C1"/>
    <w:rsid w:val="00EC1B07"/>
    <w:rsid w:val="00EC3467"/>
    <w:rsid w:val="00EC77E8"/>
    <w:rsid w:val="00ED1527"/>
    <w:rsid w:val="00ED1751"/>
    <w:rsid w:val="00ED29DB"/>
    <w:rsid w:val="00ED5E03"/>
    <w:rsid w:val="00ED6461"/>
    <w:rsid w:val="00ED75C2"/>
    <w:rsid w:val="00EE14E6"/>
    <w:rsid w:val="00EE756C"/>
    <w:rsid w:val="00EF0E04"/>
    <w:rsid w:val="00EF4C21"/>
    <w:rsid w:val="00F00D1A"/>
    <w:rsid w:val="00F04534"/>
    <w:rsid w:val="00F127B8"/>
    <w:rsid w:val="00F12DE8"/>
    <w:rsid w:val="00F167C9"/>
    <w:rsid w:val="00F16B2E"/>
    <w:rsid w:val="00F204C6"/>
    <w:rsid w:val="00F21013"/>
    <w:rsid w:val="00F243CE"/>
    <w:rsid w:val="00F27C18"/>
    <w:rsid w:val="00F3026D"/>
    <w:rsid w:val="00F30C32"/>
    <w:rsid w:val="00F327EF"/>
    <w:rsid w:val="00F33291"/>
    <w:rsid w:val="00F37432"/>
    <w:rsid w:val="00F42725"/>
    <w:rsid w:val="00F4292A"/>
    <w:rsid w:val="00F452C9"/>
    <w:rsid w:val="00F46206"/>
    <w:rsid w:val="00F4641D"/>
    <w:rsid w:val="00F50041"/>
    <w:rsid w:val="00F50C82"/>
    <w:rsid w:val="00F52350"/>
    <w:rsid w:val="00F5400E"/>
    <w:rsid w:val="00F56B74"/>
    <w:rsid w:val="00F6008E"/>
    <w:rsid w:val="00F615CE"/>
    <w:rsid w:val="00F62899"/>
    <w:rsid w:val="00F66406"/>
    <w:rsid w:val="00F6644B"/>
    <w:rsid w:val="00F67E8E"/>
    <w:rsid w:val="00F717B8"/>
    <w:rsid w:val="00F75387"/>
    <w:rsid w:val="00F75728"/>
    <w:rsid w:val="00F817B6"/>
    <w:rsid w:val="00F83C51"/>
    <w:rsid w:val="00F85A2C"/>
    <w:rsid w:val="00F919A6"/>
    <w:rsid w:val="00F95941"/>
    <w:rsid w:val="00F97C64"/>
    <w:rsid w:val="00FA02FB"/>
    <w:rsid w:val="00FA0436"/>
    <w:rsid w:val="00FA4CCF"/>
    <w:rsid w:val="00FA7276"/>
    <w:rsid w:val="00FA787D"/>
    <w:rsid w:val="00FB0791"/>
    <w:rsid w:val="00FB0ED7"/>
    <w:rsid w:val="00FB2C29"/>
    <w:rsid w:val="00FB6BCA"/>
    <w:rsid w:val="00FB6FD0"/>
    <w:rsid w:val="00FB7588"/>
    <w:rsid w:val="00FC2209"/>
    <w:rsid w:val="00FC65F7"/>
    <w:rsid w:val="00FC6E63"/>
    <w:rsid w:val="00FD1B55"/>
    <w:rsid w:val="00FD3A56"/>
    <w:rsid w:val="00FE11E8"/>
    <w:rsid w:val="00FE215E"/>
    <w:rsid w:val="00FE49C3"/>
    <w:rsid w:val="00FE4EA0"/>
    <w:rsid w:val="00FE6C7C"/>
    <w:rsid w:val="00FE6DCC"/>
    <w:rsid w:val="00FF1F31"/>
    <w:rsid w:val="00FF313F"/>
    <w:rsid w:val="00FF4FA7"/>
    <w:rsid w:val="00FF5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/>
    <w:lsdException w:name="footer" w:locked="1"/>
    <w:lsdException w:name="caption" w:locked="1" w:semiHidden="1" w:unhideWhenUsed="1" w:qFormat="1"/>
    <w:lsdException w:name="Title" w:locked="1" w:qFormat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576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Plain Text"/>
    <w:basedOn w:val="a"/>
    <w:link w:val="a5"/>
    <w:rsid w:val="009213F2"/>
    <w:rPr>
      <w:rFonts w:ascii="Consolas" w:hAnsi="Consolas" w:cs="Consolas"/>
      <w:sz w:val="21"/>
      <w:szCs w:val="21"/>
      <w:lang w:eastAsia="en-US"/>
    </w:rPr>
  </w:style>
  <w:style w:type="character" w:customStyle="1" w:styleId="a5">
    <w:name w:val="Текст Знак"/>
    <w:link w:val="a4"/>
    <w:locked/>
    <w:rsid w:val="009213F2"/>
    <w:rPr>
      <w:rFonts w:ascii="Consolas" w:hAnsi="Consolas" w:cs="Times New Roman"/>
      <w:sz w:val="21"/>
      <w:lang w:val="ru-RU" w:eastAsia="en-US"/>
    </w:rPr>
  </w:style>
  <w:style w:type="paragraph" w:customStyle="1" w:styleId="ConsPlusNormal">
    <w:name w:val="ConsPlusNormal"/>
    <w:rsid w:val="00F50C82"/>
    <w:pPr>
      <w:autoSpaceDE w:val="0"/>
      <w:autoSpaceDN w:val="0"/>
      <w:adjustRightInd w:val="0"/>
    </w:pPr>
  </w:style>
  <w:style w:type="paragraph" w:styleId="a6">
    <w:name w:val="header"/>
    <w:basedOn w:val="a"/>
    <w:link w:val="a7"/>
    <w:rsid w:val="002777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Pr>
      <w:rFonts w:cs="Times New Roman"/>
      <w:sz w:val="24"/>
    </w:rPr>
  </w:style>
  <w:style w:type="character" w:styleId="a8">
    <w:name w:val="page number"/>
    <w:rsid w:val="002777D7"/>
    <w:rPr>
      <w:rFonts w:cs="Times New Roman"/>
    </w:rPr>
  </w:style>
  <w:style w:type="paragraph" w:styleId="a9">
    <w:name w:val="Balloon Text"/>
    <w:basedOn w:val="a"/>
    <w:link w:val="aa"/>
    <w:semiHidden/>
    <w:rsid w:val="002777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Pr>
      <w:rFonts w:ascii="Segoe UI" w:hAnsi="Segoe UI" w:cs="Times New Roman"/>
      <w:sz w:val="18"/>
    </w:rPr>
  </w:style>
  <w:style w:type="paragraph" w:styleId="ab">
    <w:name w:val="Body Text"/>
    <w:basedOn w:val="a"/>
    <w:link w:val="ac"/>
    <w:rsid w:val="007C47D4"/>
    <w:pPr>
      <w:autoSpaceDE w:val="0"/>
      <w:autoSpaceDN w:val="0"/>
      <w:spacing w:after="120"/>
    </w:pPr>
    <w:rPr>
      <w:sz w:val="28"/>
      <w:szCs w:val="28"/>
    </w:rPr>
  </w:style>
  <w:style w:type="character" w:customStyle="1" w:styleId="ac">
    <w:name w:val="Основной текст Знак"/>
    <w:link w:val="ab"/>
    <w:locked/>
    <w:rsid w:val="007C47D4"/>
    <w:rPr>
      <w:rFonts w:cs="Times New Roman"/>
      <w:sz w:val="28"/>
    </w:rPr>
  </w:style>
  <w:style w:type="paragraph" w:styleId="ad">
    <w:name w:val="footer"/>
    <w:basedOn w:val="a"/>
    <w:link w:val="ae"/>
    <w:rsid w:val="00F302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locked/>
    <w:rsid w:val="00F3026D"/>
    <w:rPr>
      <w:rFonts w:cs="Times New Roman"/>
      <w:sz w:val="24"/>
    </w:rPr>
  </w:style>
  <w:style w:type="paragraph" w:styleId="af">
    <w:name w:val="Document Map"/>
    <w:basedOn w:val="a"/>
    <w:link w:val="af0"/>
    <w:semiHidden/>
    <w:rsid w:val="00C0697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link w:val="af"/>
    <w:semiHidden/>
    <w:locked/>
    <w:rPr>
      <w:rFonts w:ascii="Segoe UI" w:hAnsi="Segoe UI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8198D1B11550903A2023AED8AD5CFE5D88A84618FC81333A7AE95B5FFD7831F354F757EBD88DO8J2Q" TargetMode="External"/><Relationship Id="rId299" Type="http://schemas.openxmlformats.org/officeDocument/2006/relationships/hyperlink" Target="consultantplus://offline/ref=14290DFA0575F281E585C403649CA58E87A380FF082F44D49724C1171481DFC7D0AE3526D7425025H96BF" TargetMode="External"/><Relationship Id="rId303" Type="http://schemas.openxmlformats.org/officeDocument/2006/relationships/hyperlink" Target="consultantplus://offline/ref=38D8903531A60845384DD1FF3CD5F19B4B2F3383566A289E8E6E94D80E1BCD8917DDAA14C8B54353D0s0N" TargetMode="External"/><Relationship Id="rId21" Type="http://schemas.openxmlformats.org/officeDocument/2006/relationships/hyperlink" Target="consultantplus://offline/ref=14290DFA0575F281E585C403649CA58E84A184F7052944D49724C1171481DFC7D0AE3526D7415224H96FF" TargetMode="External"/><Relationship Id="rId42" Type="http://schemas.openxmlformats.org/officeDocument/2006/relationships/hyperlink" Target="consultantplus://offline/ref=3D0C6273224B1818DFC848933F7CDF225437BB752FB150FA1E79844E51775512A18DCD9F1F0CCD93c23CI" TargetMode="External"/><Relationship Id="rId63" Type="http://schemas.openxmlformats.org/officeDocument/2006/relationships/hyperlink" Target="consultantplus://offline/ref=D16120B5B901910C49EF824F6A6C640190329AB8CC203077C6471FCA57BA444B1F7ED4CE0CCAC732d6G" TargetMode="External"/><Relationship Id="rId84" Type="http://schemas.openxmlformats.org/officeDocument/2006/relationships/hyperlink" Target="consultantplus://offline/ref=95FE4020741230597D0CF63D42A86DD401A0A4098E1AADAB867FE9444C484AA260B01C704A0F45E4S9e6I" TargetMode="External"/><Relationship Id="rId138" Type="http://schemas.openxmlformats.org/officeDocument/2006/relationships/hyperlink" Target="consultantplus://offline/ref=3D0C6273224B1818DFC848933F7CDF225437BB752FB150FA1E79844E51775512A18DCD9F1F0EC791c238I" TargetMode="External"/><Relationship Id="rId159" Type="http://schemas.openxmlformats.org/officeDocument/2006/relationships/hyperlink" Target="consultantplus://offline/ref=0B638D62459B50B522BBF749B4A380D997673F65E26EACCA7C3001E55F8237C4A7B32604B8BA5D9A1AE1F8FA1B54C779EDC4E90B3526D7F0V8g2G" TargetMode="External"/><Relationship Id="rId324" Type="http://schemas.openxmlformats.org/officeDocument/2006/relationships/hyperlink" Target="consultantplus://offline/ref=5AB6DE813BC3B82F557D31368D8AA7003DB64E34D69A185477C85CD17AD2A8FA51D8A7865583A277PAD3J" TargetMode="External"/><Relationship Id="rId345" Type="http://schemas.openxmlformats.org/officeDocument/2006/relationships/hyperlink" Target="consultantplus://offline/ref=E9C37B8D808AB3B2658FFDC915EBD08B4393C40B42D2D34E016CEFC88EB05A1E5F4373EAC687CF8Dc2d2I" TargetMode="External"/><Relationship Id="rId366" Type="http://schemas.openxmlformats.org/officeDocument/2006/relationships/hyperlink" Target="consultantplus://offline/ref=D16120B5B901910C49EF824F6A6C640190329AB8CC203077C6471FCA57BA444B1F7ED4CE0CCAC732d6G" TargetMode="External"/><Relationship Id="rId170" Type="http://schemas.openxmlformats.org/officeDocument/2006/relationships/hyperlink" Target="consultantplus://offline/ref=6616D3723430D8087529E01D0825B64FB7DC77CFDD80B2263D49EA8DBC88F469FEE6E11F6F8AFEA7WAi7I" TargetMode="External"/><Relationship Id="rId191" Type="http://schemas.openxmlformats.org/officeDocument/2006/relationships/hyperlink" Target="consultantplus://offline/ref=8198D1B11550903A2023AED8AD5CFE5D88A84618FC81333A7AE95B5FFD7831F354F757EBD88BO8JBQ" TargetMode="External"/><Relationship Id="rId205" Type="http://schemas.openxmlformats.org/officeDocument/2006/relationships/hyperlink" Target="consultantplus://offline/ref=3D0C6273224B1818DFC848933F7CDF225437BC7C2FB850FA1E79844E51775512A18DCD9F1F0FCF99c238I" TargetMode="External"/><Relationship Id="rId226" Type="http://schemas.openxmlformats.org/officeDocument/2006/relationships/hyperlink" Target="consultantplus://offline/ref=3BBB3296277738A68FF7E174762DEFEFE7717344B34CFA20BA3ACC62542D902C47D210CCE4741424c1G" TargetMode="External"/><Relationship Id="rId247" Type="http://schemas.openxmlformats.org/officeDocument/2006/relationships/hyperlink" Target="consultantplus://offline/ref=6616D3723430D8087529E01D0825B64FB4D47FCFDB83B2263D49EA8DBC88F469FEE6E11CW6i7I" TargetMode="External"/><Relationship Id="rId107" Type="http://schemas.openxmlformats.org/officeDocument/2006/relationships/hyperlink" Target="consultantplus://offline/ref=FBC9FE1D6E4E7D66552D27E56F19994D1F41D803C5BED9A9064ED9FBF5EA6DFBCEA5359FB5DFD257T4H1Q" TargetMode="External"/><Relationship Id="rId268" Type="http://schemas.openxmlformats.org/officeDocument/2006/relationships/hyperlink" Target="consultantplus://offline/ref=95FE4020741230597D0CF63D42A86DD401A0A4098E1AADAB867FE9444C484AA260B01C704A0F45E4S9e6I" TargetMode="External"/><Relationship Id="rId289" Type="http://schemas.openxmlformats.org/officeDocument/2006/relationships/hyperlink" Target="consultantplus://offline/ref=14290DFA0575F281E585C403649CA58E87A380FF082F44D49724C1171481DFC7D0AE3526D7425025H96BF" TargetMode="External"/><Relationship Id="rId11" Type="http://schemas.openxmlformats.org/officeDocument/2006/relationships/hyperlink" Target="consultantplus://offline/ref=14290DFA0575F281E585C403649CA58E84A184F7052944D49724C1171481DFC7D0AE3526D7435425H968F" TargetMode="External"/><Relationship Id="rId32" Type="http://schemas.openxmlformats.org/officeDocument/2006/relationships/hyperlink" Target="consultantplus://offline/ref=ABFD2FA8285FEAFDD69A983095EEA1A92BCC6F7A2A92EBB32403279E9979E61A424AE4BE8BF0C4AFSAI7P" TargetMode="External"/><Relationship Id="rId53" Type="http://schemas.openxmlformats.org/officeDocument/2006/relationships/hyperlink" Target="consultantplus://offline/ref=3D0C6273224B1818DFC848933F7CDF225437BB752FB150FA1E79844E51775512A18DCD9C1E09cC3CI" TargetMode="External"/><Relationship Id="rId74" Type="http://schemas.openxmlformats.org/officeDocument/2006/relationships/hyperlink" Target="consultantplus://offline/ref=9341FC13AC8CB4C01A7079FE0D1AF2D333B4B10E7BEB363E6E3F4584801D48E9F607C52BAD7B4935i16EL" TargetMode="External"/><Relationship Id="rId128" Type="http://schemas.openxmlformats.org/officeDocument/2006/relationships/hyperlink" Target="consultantplus://offline/ref=38D8903531A60845384DD1FF3CD5F19B4B2F3383566A289E8E6E94D80E1BCD8917DDAA14CDBED4s6N" TargetMode="External"/><Relationship Id="rId149" Type="http://schemas.openxmlformats.org/officeDocument/2006/relationships/hyperlink" Target="consultantplus://offline/ref=3BBB3296277738A68FF7E174762DEFEFE7717344B34CFA20BA3ACC62542D902C47D210CCE4741424cAG" TargetMode="External"/><Relationship Id="rId314" Type="http://schemas.openxmlformats.org/officeDocument/2006/relationships/hyperlink" Target="consultantplus://offline/ref=3D0C6273224B1818DFC848933F7CDF225437BB752FB150FA1E79844E51775512A18DCD9F1F0ECB93c23DI" TargetMode="External"/><Relationship Id="rId335" Type="http://schemas.openxmlformats.org/officeDocument/2006/relationships/hyperlink" Target="consultantplus://offline/ref=0B638D62459B50B522BBF749B4A380D997673F65E26EACCA7C3001E55F8237C4A7B32604B8BA5D9917E1F8FA1B54C779EDC4E90B3526D7F0V8g2G" TargetMode="External"/><Relationship Id="rId356" Type="http://schemas.openxmlformats.org/officeDocument/2006/relationships/hyperlink" Target="consultantplus://offline/ref=E9C37B8D808AB3B2658FFDC915EBD08B4393C40B42D2D34E016CEFC88EB05A1E5F4373EAC687CF8Ac2dFI" TargetMode="External"/><Relationship Id="rId5" Type="http://schemas.openxmlformats.org/officeDocument/2006/relationships/endnotes" Target="endnotes.xml"/><Relationship Id="rId95" Type="http://schemas.openxmlformats.org/officeDocument/2006/relationships/hyperlink" Target="consultantplus://offline/ref=6616D3723430D8087529E01D0825B64FB4D47FCFDB83B2263D49EA8DBC88F469FEE6E11CW6i7I" TargetMode="External"/><Relationship Id="rId160" Type="http://schemas.openxmlformats.org/officeDocument/2006/relationships/hyperlink" Target="consultantplus://offline/ref=F37FA3D80F6D9E299D5A46674523ADFFC205022DF2D82978020F2A98328FBDB09BC324A1F3C6A3DEB24FD889FCB0F2CEE7CA38160EA6EB17d8h3G" TargetMode="External"/><Relationship Id="rId181" Type="http://schemas.openxmlformats.org/officeDocument/2006/relationships/hyperlink" Target="consultantplus://offline/ref=FBC9FE1D6E4E7D66552D27E56F19994D1F41D803C5BED9A9064ED9FBF5EA6DFBCEA5359FB5DFD552T4HEQ" TargetMode="External"/><Relationship Id="rId216" Type="http://schemas.openxmlformats.org/officeDocument/2006/relationships/hyperlink" Target="consultantplus://offline/ref=3D0C6273224B1818DFC848933F7CDF225437BB752FB150FA1E79844E51775512A18DCD9F1F0CCE95c239I" TargetMode="External"/><Relationship Id="rId237" Type="http://schemas.openxmlformats.org/officeDocument/2006/relationships/hyperlink" Target="consultantplus://offline/ref=F37FA3D80F6D9E299D5A46674523ADFFC0060326F5DC2978020F2A98328FBDB09BC324A2F6C3AAD7E015C88DB5E5FCD0E5D4271410A5dEh2G" TargetMode="External"/><Relationship Id="rId258" Type="http://schemas.openxmlformats.org/officeDocument/2006/relationships/hyperlink" Target="consultantplus://offline/ref=6616D3723430D8087529E01D0825B64FB7DC77CFDD80B2263D49EA8DBC88F469FEE6E11F6F8AFEA7WAi7I" TargetMode="External"/><Relationship Id="rId279" Type="http://schemas.openxmlformats.org/officeDocument/2006/relationships/hyperlink" Target="consultantplus://offline/ref=14290DFA0575F281E585C403649CA58E84A184F7052944D49724C1171481DFC7D0AE3526D7435320H969F" TargetMode="External"/><Relationship Id="rId22" Type="http://schemas.openxmlformats.org/officeDocument/2006/relationships/hyperlink" Target="consultantplus://offline/ref=14290DFA0575F281E585C403649CA58E84A184F7052944D49724C1171481DFC7D0AE3526D340H569F" TargetMode="External"/><Relationship Id="rId43" Type="http://schemas.openxmlformats.org/officeDocument/2006/relationships/hyperlink" Target="consultantplus://offline/ref=3D0C6273224B1818DFC848933F7CDF225437BB752FB150FA1E79844E51775512A18DCD9F1F0CCD93c23CI" TargetMode="External"/><Relationship Id="rId64" Type="http://schemas.openxmlformats.org/officeDocument/2006/relationships/hyperlink" Target="consultantplus://offline/ref=D16120B5B901910C49EF824F6A6C640190329AB8CC203077C6471FCA57BA444B1F7ED4CE0CCAC732d6G" TargetMode="External"/><Relationship Id="rId118" Type="http://schemas.openxmlformats.org/officeDocument/2006/relationships/hyperlink" Target="consultantplus://offline/ref=8198D1B11550903A2023AED8AD5CFE5D88A84618FC81333A7AE95B5FFD7831F354F757EBDC888169ODJ2Q" TargetMode="External"/><Relationship Id="rId139" Type="http://schemas.openxmlformats.org/officeDocument/2006/relationships/hyperlink" Target="consultantplus://offline/ref=3D0C6273224B1818DFC848933F7CDF225437BB752FB150FA1E79844E51775512A18DCD9F1F0EC791c23BI" TargetMode="External"/><Relationship Id="rId290" Type="http://schemas.openxmlformats.org/officeDocument/2006/relationships/hyperlink" Target="consultantplus://offline/ref=14290DFA0575F281E585C403649CA58E84A184F7052944D49724C1171481DFC7D0AE3526D7415224H96FF" TargetMode="External"/><Relationship Id="rId304" Type="http://schemas.openxmlformats.org/officeDocument/2006/relationships/hyperlink" Target="consultantplus://offline/ref=38D8903531A60845384DD1FF3CD5F19B4B2F3383566A289E8E6E94D80E1BCD8917DDAA14CCB4D4s8N" TargetMode="External"/><Relationship Id="rId325" Type="http://schemas.openxmlformats.org/officeDocument/2006/relationships/hyperlink" Target="consultantplus://offline/ref=5AB6DE813BC3B82F557D31368D8AA7003DB64E34D69A185477C85CD17AD2A8FA51D8A7865583A372PADAJ" TargetMode="External"/><Relationship Id="rId346" Type="http://schemas.openxmlformats.org/officeDocument/2006/relationships/hyperlink" Target="consultantplus://offline/ref=95FE4020741230597D0CF63D42A86DD401A0A4098E1AADAB867FE9444C484AA260B01C704A0F45E4S9e6I" TargetMode="External"/><Relationship Id="rId367" Type="http://schemas.openxmlformats.org/officeDocument/2006/relationships/header" Target="header1.xml"/><Relationship Id="rId85" Type="http://schemas.openxmlformats.org/officeDocument/2006/relationships/hyperlink" Target="consultantplus://offline/ref=95FE4020741230597D0CF63D42A86DD401A0A4098E1AADAB867FE9444C484AA260B01C704A0F45E4S9e6I" TargetMode="External"/><Relationship Id="rId150" Type="http://schemas.openxmlformats.org/officeDocument/2006/relationships/hyperlink" Target="consultantplus://offline/ref=3BBB3296277738A68FF7E174762DEFEFE7717344B34CFA20BA3ACC62542D902C47D210CCE4741424c1G" TargetMode="External"/><Relationship Id="rId171" Type="http://schemas.openxmlformats.org/officeDocument/2006/relationships/hyperlink" Target="consultantplus://offline/ref=6616D3723430D8087529E01D0825B64FB4D47FCFDB83B2263D49EA8DBC88F469FEE6E11CW6i7I" TargetMode="External"/><Relationship Id="rId192" Type="http://schemas.openxmlformats.org/officeDocument/2006/relationships/hyperlink" Target="consultantplus://offline/ref=8198D1B11550903A2023AED8AD5CFE5D88A84618FC81333A7AE95B5FFD7831F354F757EBD88AO8J1Q" TargetMode="External"/><Relationship Id="rId206" Type="http://schemas.openxmlformats.org/officeDocument/2006/relationships/hyperlink" Target="consultantplus://offline/ref=3D0C6273224B1818DFC848933F7CDF225437BB752FB150FA1E79844E51775512A18DCD9F1F0CCD93c23CI" TargetMode="External"/><Relationship Id="rId227" Type="http://schemas.openxmlformats.org/officeDocument/2006/relationships/hyperlink" Target="consultantplus://offline/ref=D16120B5B901910C49EF824F6A6C640190329AB8CC203077C6471FCA57BA444B1F7ED4CE0CCAC732d6G" TargetMode="External"/><Relationship Id="rId248" Type="http://schemas.openxmlformats.org/officeDocument/2006/relationships/hyperlink" Target="consultantplus://offline/ref=95FE4020741230597D0CF63D42A86DD401A0A4098E1AADAB867FE9444C484AA260B01C704A0F45E4S9e6I" TargetMode="External"/><Relationship Id="rId269" Type="http://schemas.openxmlformats.org/officeDocument/2006/relationships/hyperlink" Target="consultantplus://offline/ref=6616D3723430D8087529E01D0825B64FB7DC77CFDD80B2263D49EA8DBC88F469FEE6E11F6F8AFEA7WAi7I" TargetMode="External"/><Relationship Id="rId12" Type="http://schemas.openxmlformats.org/officeDocument/2006/relationships/hyperlink" Target="consultantplus://offline/ref=14290DFA0575F281E585C403649CA58E84A184F7052944D49724C1171481DFC7D0AE3526D7435425H96FF" TargetMode="External"/><Relationship Id="rId33" Type="http://schemas.openxmlformats.org/officeDocument/2006/relationships/hyperlink" Target="consultantplus://offline/ref=ABFD2FA8285FEAFDD69A983095EEA1A92BCC6F7A2A92EBB32403279E9979E61A424AE4BE8BF2C5A8SAI0P" TargetMode="External"/><Relationship Id="rId108" Type="http://schemas.openxmlformats.org/officeDocument/2006/relationships/hyperlink" Target="consultantplus://offline/ref=FBC9FE1D6E4E7D66552D27E56F19994D1F41D803C5BED9A9064ED9FBF5EA6DFBCEA5359FB5DFDE55T4H6Q" TargetMode="External"/><Relationship Id="rId129" Type="http://schemas.openxmlformats.org/officeDocument/2006/relationships/hyperlink" Target="consultantplus://offline/ref=3D0C6273224B1818DFC848933F7CDF225437BC7C2FB850FA1E79844E51775512A18DCD9F1F0FCF99c238I" TargetMode="External"/><Relationship Id="rId280" Type="http://schemas.openxmlformats.org/officeDocument/2006/relationships/hyperlink" Target="consultantplus://offline/ref=14290DFA0575F281E585C403649CA58E84A184F7052944D49724C1171481DFC7D0AE3526D7435425H968F" TargetMode="External"/><Relationship Id="rId315" Type="http://schemas.openxmlformats.org/officeDocument/2006/relationships/hyperlink" Target="consultantplus://offline/ref=3D0C6273224B1818DFC848933F7CDF225437BB752FB150FA1E79844E51775512A18DCD9F1F0ECB93c23AI" TargetMode="External"/><Relationship Id="rId336" Type="http://schemas.openxmlformats.org/officeDocument/2006/relationships/hyperlink" Target="consultantplus://offline/ref=0B638D62459B50B522BBF749B4A380D997673F65E26EACCA7C3001E55F8237C4A7B32604B8BA5D991CE1F8FA1B54C779EDC4E90B3526D7F0V8g2G" TargetMode="External"/><Relationship Id="rId357" Type="http://schemas.openxmlformats.org/officeDocument/2006/relationships/hyperlink" Target="consultantplus://offline/ref=E9C37B8D808AB3B2658FFDC915EBD08B4393C40B42D2D34E016CEFC88EB05A1E5F4373EAC687CF8Dc2d2I" TargetMode="External"/><Relationship Id="rId54" Type="http://schemas.openxmlformats.org/officeDocument/2006/relationships/hyperlink" Target="consultantplus://offline/ref=3D0C6273224B1818DFC848933F7CDF225437BC7C2FB850FA1E79844E51775512A18DCD9F1F0FCF99c23BI" TargetMode="External"/><Relationship Id="rId75" Type="http://schemas.openxmlformats.org/officeDocument/2006/relationships/hyperlink" Target="consultantplus://offline/ref=C5B7CBCAAD404179DDEC60511FE8EC4948D21BAF20D624D5EBA849FEDB30FE0A84652CCF4120AC25P27BL" TargetMode="External"/><Relationship Id="rId96" Type="http://schemas.openxmlformats.org/officeDocument/2006/relationships/hyperlink" Target="consultantplus://offline/ref=95FE4020741230597D0CF63D42A86DD401A0A4098E1AADAB867FE9444C484AA260B01C704A0F45E4S9e6I" TargetMode="External"/><Relationship Id="rId140" Type="http://schemas.openxmlformats.org/officeDocument/2006/relationships/hyperlink" Target="consultantplus://offline/ref=3D0C6273224B1818DFC848933F7CDF225437BB752FB150FA1E79844E51775512A18DCD9F1F0CCE95c239I" TargetMode="External"/><Relationship Id="rId161" Type="http://schemas.openxmlformats.org/officeDocument/2006/relationships/hyperlink" Target="consultantplus://offline/ref=F37FA3D80F6D9E299D5A46674523ADFFC0060326F5DC2978020F2A98328FBDB09BC324A2F6C3AAD7E015C88DB5E5FCD0E5D4271410A5dEh2G" TargetMode="External"/><Relationship Id="rId182" Type="http://schemas.openxmlformats.org/officeDocument/2006/relationships/hyperlink" Target="consultantplus://offline/ref=FBC9FE1D6E4E7D66552D27E56F19994D1F41D803C5BED9A9064ED9FBF5EA6DFBCEA5359FB5DFD257T4H6Q" TargetMode="External"/><Relationship Id="rId217" Type="http://schemas.openxmlformats.org/officeDocument/2006/relationships/hyperlink" Target="consultantplus://offline/ref=3D0C6273224B1818DFC848933F7CDF225437BB752FB150FA1E79844E51775512A18DCD9C1E09cC3CI" TargetMode="External"/><Relationship Id="rId6" Type="http://schemas.openxmlformats.org/officeDocument/2006/relationships/hyperlink" Target="consultantplus://offline/ref=14290DFA0575F281E585C403649CA58E87A380FF082F44D49724C1171481DFC7D0AE3526D7425025H96BF" TargetMode="External"/><Relationship Id="rId238" Type="http://schemas.openxmlformats.org/officeDocument/2006/relationships/hyperlink" Target="consultantplus://offline/ref=9341FC13AC8CB4C01A7079FE0D1AF2D333B4B10E7BEB363E6E3F4584801D48E9F607C52BAD7B4935i16EL" TargetMode="External"/><Relationship Id="rId259" Type="http://schemas.openxmlformats.org/officeDocument/2006/relationships/hyperlink" Target="consultantplus://offline/ref=6616D3723430D8087529E01D0825B64FB4D47FCFDB83B2263D49EA8DBC88F469FEE6E11CW6i7I" TargetMode="External"/><Relationship Id="rId23" Type="http://schemas.openxmlformats.org/officeDocument/2006/relationships/hyperlink" Target="consultantplus://offline/ref=14290DFA0575F281E585C403649CA58E84A184F7052944D49724C1171481DFC7D0AE3526D341H563F" TargetMode="External"/><Relationship Id="rId119" Type="http://schemas.openxmlformats.org/officeDocument/2006/relationships/hyperlink" Target="consultantplus://offline/ref=8198D1B11550903A2023AED8AD5CFE5D88A84618FC81333A7AE95B5FFD7831F354F757EBD981O8J5Q" TargetMode="External"/><Relationship Id="rId270" Type="http://schemas.openxmlformats.org/officeDocument/2006/relationships/hyperlink" Target="consultantplus://offline/ref=6616D3723430D8087529E01D0825B64FB4D47FCFDB83B2263D49EA8DBC88F469FEE6E11CW6i7I" TargetMode="External"/><Relationship Id="rId291" Type="http://schemas.openxmlformats.org/officeDocument/2006/relationships/hyperlink" Target="consultantplus://offline/ref=14290DFA0575F281E585C403649CA58E84A184F7052944D49724C1171481DFC7D0AE3526D340H569F" TargetMode="External"/><Relationship Id="rId305" Type="http://schemas.openxmlformats.org/officeDocument/2006/relationships/hyperlink" Target="consultantplus://offline/ref=38D8903531A60845384DD1FF3CD5F19B4B2F3383566A289E8E6E94D80E1BCD8917DDAA14C8B74252D0s2N" TargetMode="External"/><Relationship Id="rId326" Type="http://schemas.openxmlformats.org/officeDocument/2006/relationships/hyperlink" Target="consultantplus://offline/ref=5AB6DE813BC3B82F557D31368D8AA7003DB64E34D69A185477C85CD17AD2A8FA51D8A7865583A372PAD8J" TargetMode="External"/><Relationship Id="rId347" Type="http://schemas.openxmlformats.org/officeDocument/2006/relationships/hyperlink" Target="consultantplus://offline/ref=95FE4020741230597D0CF63D42A86DD401A0A4098E1AADAB867FE9444C484AA260B01C704A0F45E4S9e6I" TargetMode="External"/><Relationship Id="rId44" Type="http://schemas.openxmlformats.org/officeDocument/2006/relationships/hyperlink" Target="consultantplus://offline/ref=3D0C6273224B1818DFC848933F7CDF225437BB752FB150FA1E79844E51775512A18DCD9F1F0ECC92c23DI" TargetMode="External"/><Relationship Id="rId65" Type="http://schemas.openxmlformats.org/officeDocument/2006/relationships/hyperlink" Target="consultantplus://offline/ref=0B638D62459B50B522BBF749B4A380D997673F65E26EACCA7C3001E55F8237C4B5B37E08B8B943991EF4AEAB5EV0g8G" TargetMode="External"/><Relationship Id="rId86" Type="http://schemas.openxmlformats.org/officeDocument/2006/relationships/hyperlink" Target="consultantplus://offline/ref=95FE4020741230597D0CF63D42A86DD401A0A4098E1AADAB867FE9444C484AA260B01C704A0F45E4S9e6I" TargetMode="External"/><Relationship Id="rId130" Type="http://schemas.openxmlformats.org/officeDocument/2006/relationships/hyperlink" Target="consultantplus://offline/ref=3D0C6273224B1818DFC848933F7CDF225437BB752FB150FA1E79844E51775512A18DCD9F1F0CCD93c23CI" TargetMode="External"/><Relationship Id="rId151" Type="http://schemas.openxmlformats.org/officeDocument/2006/relationships/hyperlink" Target="consultantplus://offline/ref=D16120B5B901910C49EF824F6A6C640190329AB8CC203077C6471FCA57BA444B1F7ED4CE0CCAC732d6G" TargetMode="External"/><Relationship Id="rId368" Type="http://schemas.openxmlformats.org/officeDocument/2006/relationships/header" Target="header2.xml"/><Relationship Id="rId172" Type="http://schemas.openxmlformats.org/officeDocument/2006/relationships/hyperlink" Target="consultantplus://offline/ref=95FE4020741230597D0CF63D42A86DD401A0A4098E1AADAB867FE9444C484AA260B01C704A0F45E4S9e6I" TargetMode="External"/><Relationship Id="rId193" Type="http://schemas.openxmlformats.org/officeDocument/2006/relationships/hyperlink" Target="consultantplus://offline/ref=8198D1B11550903A2023AED8AD5CFE5D88A84618FC81333A7AE95B5FFD7831F354F757EBD88DO8J2Q" TargetMode="External"/><Relationship Id="rId207" Type="http://schemas.openxmlformats.org/officeDocument/2006/relationships/hyperlink" Target="consultantplus://offline/ref=3D0C6273224B1818DFC848933F7CDF225437BB752FB150FA1E79844E51775512A18DCD9F1F0CCD93c23CI" TargetMode="External"/><Relationship Id="rId228" Type="http://schemas.openxmlformats.org/officeDocument/2006/relationships/hyperlink" Target="consultantplus://offline/ref=D16120B5B901910C49EF824F6A6C640190329AB8CC203077C6471FCA57BA444B1F7ED4CE0CCAC732d6G" TargetMode="External"/><Relationship Id="rId249" Type="http://schemas.openxmlformats.org/officeDocument/2006/relationships/hyperlink" Target="consultantplus://offline/ref=95FE4020741230597D0CF63D42A86DD401A0A4098E1AADAB867FE9444C484AA260B01C704A0F45E4S9e6I" TargetMode="External"/><Relationship Id="rId13" Type="http://schemas.openxmlformats.org/officeDocument/2006/relationships/hyperlink" Target="consultantplus://offline/ref=14290DFA0575F281E585C403649CA58E84A184F7052944D49724C1171481DFC7D0AE3526D7435827H968F" TargetMode="External"/><Relationship Id="rId109" Type="http://schemas.openxmlformats.org/officeDocument/2006/relationships/hyperlink" Target="consultantplus://offline/ref=FBC9FE1D6E4E7D66552D27E56F19994D1F41D803C5BED9A9064ED9FBF5EA6DFBCEA5359FB5DFDE55T4H3Q" TargetMode="External"/><Relationship Id="rId260" Type="http://schemas.openxmlformats.org/officeDocument/2006/relationships/hyperlink" Target="consultantplus://offline/ref=95FE4020741230597D0CF63D42A86DD401A0A4098E1AADAB867FE9444C484AA260B01C704A0F45E4S9e6I" TargetMode="External"/><Relationship Id="rId281" Type="http://schemas.openxmlformats.org/officeDocument/2006/relationships/hyperlink" Target="consultantplus://offline/ref=14290DFA0575F281E585C403649CA58E84A184F7052944D49724C1171481DFC7D0AE3526D7435425H96FF" TargetMode="External"/><Relationship Id="rId316" Type="http://schemas.openxmlformats.org/officeDocument/2006/relationships/hyperlink" Target="consultantplus://offline/ref=3D0C6273224B1818DFC848933F7CDF225437BB752FB150FA1E79844E51775512A18DCD9F1F0EC791c23DI" TargetMode="External"/><Relationship Id="rId337" Type="http://schemas.openxmlformats.org/officeDocument/2006/relationships/hyperlink" Target="consultantplus://offline/ref=0B638D62459B50B522BBF749B4A380D997673F65E26EACCA7C3001E55F8237C4A7B32604B8BA5D9A1DE1F8FA1B54C779EDC4E90B3526D7F0V8g2G" TargetMode="External"/><Relationship Id="rId34" Type="http://schemas.openxmlformats.org/officeDocument/2006/relationships/hyperlink" Target="consultantplus://offline/ref=38D8903531A60845384DD1FF3CD5F19B4B2F3383566A289E8E6E94D80E1BCD8917DDAA14C8B54353D0s0N" TargetMode="External"/><Relationship Id="rId55" Type="http://schemas.openxmlformats.org/officeDocument/2006/relationships/hyperlink" Target="consultantplus://offline/ref=364D4A402FF55B481202DD5058F78FDE884FD6B69A60292218C92B00D65FC4C1EBEDF27EmA7DI" TargetMode="External"/><Relationship Id="rId76" Type="http://schemas.openxmlformats.org/officeDocument/2006/relationships/hyperlink" Target="consultantplus://offline/ref=9341FC13AC8CB4C01A7079FE0D1AF2D333B4B10E7BEB363E6E3F4584801D48E9F607C52BAD7B4935i16EL" TargetMode="External"/><Relationship Id="rId97" Type="http://schemas.openxmlformats.org/officeDocument/2006/relationships/hyperlink" Target="consultantplus://offline/ref=95FE4020741230597D0CF63D42A86DD401A0A4098E1AADAB867FE9444C484AA260B01C704A0F45E4S9e6I" TargetMode="External"/><Relationship Id="rId120" Type="http://schemas.openxmlformats.org/officeDocument/2006/relationships/hyperlink" Target="consultantplus://offline/ref=14290DFA0575F281E585C403649CA58E87A380FF082F44D49724C1171481DFC7D0AE3526D7425025H96BF" TargetMode="External"/><Relationship Id="rId141" Type="http://schemas.openxmlformats.org/officeDocument/2006/relationships/hyperlink" Target="consultantplus://offline/ref=3D0C6273224B1818DFC848933F7CDF225437BB752FB150FA1E79844E51775512A18DCD9C1E09cC3CI" TargetMode="External"/><Relationship Id="rId358" Type="http://schemas.openxmlformats.org/officeDocument/2006/relationships/hyperlink" Target="consultantplus://offline/ref=95FE4020741230597D0CF63D42A86DD401A0A4098E1AADAB867FE9444C484AA260B01C704A0F45E4S9e6I" TargetMode="External"/><Relationship Id="rId7" Type="http://schemas.openxmlformats.org/officeDocument/2006/relationships/hyperlink" Target="consultantplus://offline/ref=14290DFA0575F281E585C403649CA58E84A184F7052944D49724C1171481DFC7D0AE3526D7415225H96EF" TargetMode="External"/><Relationship Id="rId162" Type="http://schemas.openxmlformats.org/officeDocument/2006/relationships/hyperlink" Target="consultantplus://offline/ref=9341FC13AC8CB4C01A7079FE0D1AF2D333B4B10E7BEB363E6E3F4584801D48E9F607C52BAD7B4935i16EL" TargetMode="External"/><Relationship Id="rId183" Type="http://schemas.openxmlformats.org/officeDocument/2006/relationships/hyperlink" Target="consultantplus://offline/ref=FBC9FE1D6E4E7D66552D27E56F19994D1F41D803C5BED9A9064ED9FBF5EA6DFBCEA5359FB5DFD257T4H1Q" TargetMode="External"/><Relationship Id="rId218" Type="http://schemas.openxmlformats.org/officeDocument/2006/relationships/hyperlink" Target="consultantplus://offline/ref=3D0C6273224B1818DFC848933F7CDF225437BC7C2FB850FA1E79844E51775512A18DCD9F1F0FCF99c23BI" TargetMode="External"/><Relationship Id="rId239" Type="http://schemas.openxmlformats.org/officeDocument/2006/relationships/hyperlink" Target="consultantplus://offline/ref=C5B7CBCAAD404179DDEC60511FE8EC4948D21BAF20D624D5EBA849FEDB30FE0A84652CCF4120AC25P27BL" TargetMode="External"/><Relationship Id="rId250" Type="http://schemas.openxmlformats.org/officeDocument/2006/relationships/hyperlink" Target="consultantplus://offline/ref=95FE4020741230597D0CF63D42A86DD401A0A4098E1AADAB867FE9444C484AA260B01C704A0F45E4S9e6I" TargetMode="External"/><Relationship Id="rId271" Type="http://schemas.openxmlformats.org/officeDocument/2006/relationships/hyperlink" Target="consultantplus://offline/ref=95FE4020741230597D0CF63D42A86DD401A0A4098E1AADAB867FE9444C484AA260B01C704A0F45E4S9e6I" TargetMode="External"/><Relationship Id="rId292" Type="http://schemas.openxmlformats.org/officeDocument/2006/relationships/hyperlink" Target="consultantplus://offline/ref=14290DFA0575F281E585C403649CA58E84A184F7052944D49724C1171481DFC7D0AE3526D341H563F" TargetMode="External"/><Relationship Id="rId306" Type="http://schemas.openxmlformats.org/officeDocument/2006/relationships/hyperlink" Target="consultantplus://offline/ref=38D8903531A60845384DD1FF3CD5F19B4B2F3383566A289E8E6E94D80E1BCD8917DDAA14C8B54254D0sEN" TargetMode="External"/><Relationship Id="rId24" Type="http://schemas.openxmlformats.org/officeDocument/2006/relationships/hyperlink" Target="consultantplus://offline/ref=14290DFA0575F281E585C403649CA58E84A184F7052944D49724C1171481DFC7D0AE3526D346H560F" TargetMode="External"/><Relationship Id="rId45" Type="http://schemas.openxmlformats.org/officeDocument/2006/relationships/hyperlink" Target="consultantplus://offline/ref=3D0C6273224B1818DFC848933F7CDF225437BB752FB150FA1E79844E51775512A18DCD9F1F0ECC94c23CI" TargetMode="External"/><Relationship Id="rId66" Type="http://schemas.openxmlformats.org/officeDocument/2006/relationships/hyperlink" Target="consultantplus://offline/ref=0B638D62459B50B522BBF749B4A380D995643E6EE56AACCA7C3001E55F8237C4A7B32604B8BA5D9D17E1F8FA1B54C779EDC4E90B3526D7F0V8g2G" TargetMode="External"/><Relationship Id="rId87" Type="http://schemas.openxmlformats.org/officeDocument/2006/relationships/hyperlink" Target="consultantplus://offline/ref=14290DFA0575F281E585C403649CA58E87A380FF082F44D49724C1171481DFC7D0AE3526D7425025H96BF" TargetMode="External"/><Relationship Id="rId110" Type="http://schemas.openxmlformats.org/officeDocument/2006/relationships/hyperlink" Target="consultantplus://offline/ref=FBC9FE1D6E4E7D66552D27E56F19994D1F41D803C5BED9A9064ED9FBF5EA6DFBCEA5359FB5DFDE55T4H0Q" TargetMode="External"/><Relationship Id="rId131" Type="http://schemas.openxmlformats.org/officeDocument/2006/relationships/hyperlink" Target="consultantplus://offline/ref=3D0C6273224B1818DFC848933F7CDF225437BB752FB150FA1E79844E51775512A18DCD9F1F0CCD93c23CI" TargetMode="External"/><Relationship Id="rId327" Type="http://schemas.openxmlformats.org/officeDocument/2006/relationships/hyperlink" Target="consultantplus://offline/ref=3BBB3296277738A68FF7E174762DEFEFE7717344B34CFA20BA3ACC62542D902C47D210CCE4741524cFG" TargetMode="External"/><Relationship Id="rId348" Type="http://schemas.openxmlformats.org/officeDocument/2006/relationships/hyperlink" Target="consultantplus://offline/ref=95FE4020741230597D0CF63D42A86DD401A0A4098E1AADAB867FE9444C484AA260B01C704A0F45E4S9e6I" TargetMode="External"/><Relationship Id="rId369" Type="http://schemas.openxmlformats.org/officeDocument/2006/relationships/header" Target="header3.xml"/><Relationship Id="rId152" Type="http://schemas.openxmlformats.org/officeDocument/2006/relationships/hyperlink" Target="consultantplus://offline/ref=D16120B5B901910C49EF824F6A6C640190329AB8CC203077C6471FCA57BA444B1F7ED4CE0CCAC732d6G" TargetMode="External"/><Relationship Id="rId173" Type="http://schemas.openxmlformats.org/officeDocument/2006/relationships/hyperlink" Target="consultantplus://offline/ref=95FE4020741230597D0CF63D42A86DD401A0A4098E1AADAB867FE9444C484AA260B01C704A0F45E4S9e6I" TargetMode="External"/><Relationship Id="rId194" Type="http://schemas.openxmlformats.org/officeDocument/2006/relationships/hyperlink" Target="consultantplus://offline/ref=8198D1B11550903A2023AED8AD5CFE5D88A84618FC81333A7AE95B5FFD7831F354F757EBDC888169ODJ2Q" TargetMode="External"/><Relationship Id="rId208" Type="http://schemas.openxmlformats.org/officeDocument/2006/relationships/hyperlink" Target="consultantplus://offline/ref=3D0C6273224B1818DFC848933F7CDF225437BB752FB150FA1E79844E51775512A18DCD9F1F0ECC92c23DI" TargetMode="External"/><Relationship Id="rId229" Type="http://schemas.openxmlformats.org/officeDocument/2006/relationships/hyperlink" Target="consultantplus://offline/ref=0B638D62459B50B522BBF749B4A380D997673F65E26EACCA7C3001E55F8237C4B5B37E08B8B943991EF4AEAB5EV0g8G" TargetMode="External"/><Relationship Id="rId240" Type="http://schemas.openxmlformats.org/officeDocument/2006/relationships/hyperlink" Target="consultantplus://offline/ref=9341FC13AC8CB4C01A7079FE0D1AF2D333B4B10E7BEB363E6E3F4584801D48E9F607C52BAD7B4935i16EL" TargetMode="External"/><Relationship Id="rId261" Type="http://schemas.openxmlformats.org/officeDocument/2006/relationships/hyperlink" Target="consultantplus://offline/ref=95FE4020741230597D0CF63D42A86DD401A0A4098E1AADAB867FE9444C484AA260B01C704A0F45E4S9e6I" TargetMode="External"/><Relationship Id="rId14" Type="http://schemas.openxmlformats.org/officeDocument/2006/relationships/hyperlink" Target="consultantplus://offline/ref=14290DFA0575F281E585C403649CA58E84A184F7052944D49724C1171481DFC7D0AE3526D7435827H96DF" TargetMode="External"/><Relationship Id="rId35" Type="http://schemas.openxmlformats.org/officeDocument/2006/relationships/hyperlink" Target="consultantplus://offline/ref=38D8903531A60845384DD1FF3CD5F19B4B2F3383566A289E8E6E94D80E1BCD8917DDAA14CCB4D4s8N" TargetMode="External"/><Relationship Id="rId56" Type="http://schemas.openxmlformats.org/officeDocument/2006/relationships/hyperlink" Target="consultantplus://offline/ref=5AB6DE813BC3B82F557D31368D8AA7003DB64E34D69A185477C85CD17AD2A8FA51D8A7865583A373PAD3J" TargetMode="External"/><Relationship Id="rId77" Type="http://schemas.openxmlformats.org/officeDocument/2006/relationships/hyperlink" Target="consultantplus://offline/ref=E9C37B8D808AB3B2658FFDC915EBD08B4393C40B42D2D34E016CEFC88EB05A1E5F4373EAC687CF8Ac2dFI" TargetMode="External"/><Relationship Id="rId100" Type="http://schemas.openxmlformats.org/officeDocument/2006/relationships/hyperlink" Target="consultantplus://offline/ref=FBC9FE1D6E4E7D66552D27E56F19994D1F41D803C5BED9A9064ED9FBF5EA6DFBCEA5359CB6D9TDH3Q" TargetMode="External"/><Relationship Id="rId282" Type="http://schemas.openxmlformats.org/officeDocument/2006/relationships/hyperlink" Target="consultantplus://offline/ref=14290DFA0575F281E585C403649CA58E84A184F7052944D49724C1171481DFC7D0AE3526D7435827H968F" TargetMode="External"/><Relationship Id="rId317" Type="http://schemas.openxmlformats.org/officeDocument/2006/relationships/hyperlink" Target="consultantplus://offline/ref=3D0C6273224B1818DFC848933F7CDF225437BB752FB150FA1E79844E51775512A18DCD9F1F0EC791c238I" TargetMode="External"/><Relationship Id="rId338" Type="http://schemas.openxmlformats.org/officeDocument/2006/relationships/hyperlink" Target="consultantplus://offline/ref=0B638D62459B50B522BBF749B4A380D997673F65E26EACCA7C3001E55F8237C4A7B32604B8BA5D9A1AE1F8FA1B54C779EDC4E90B3526D7F0V8g2G" TargetMode="External"/><Relationship Id="rId359" Type="http://schemas.openxmlformats.org/officeDocument/2006/relationships/hyperlink" Target="consultantplus://offline/ref=95FE4020741230597D0CF63D42A86DD401A0A4098E1AADAB867FE9444C484AA260B01C704A0F45E4S9e6I" TargetMode="External"/><Relationship Id="rId8" Type="http://schemas.openxmlformats.org/officeDocument/2006/relationships/hyperlink" Target="consultantplus://offline/ref=14290DFA0575F281E585C403649CA58E84A184F7052944D49724C1171481DFC7D0AE3526D7435324H968F" TargetMode="External"/><Relationship Id="rId98" Type="http://schemas.openxmlformats.org/officeDocument/2006/relationships/hyperlink" Target="consultantplus://offline/ref=95FE4020741230597D0CF63D42A86DD401A0A4098E1AADAB867FE9444C484AA260B01C704A0F45E4S9e6I" TargetMode="External"/><Relationship Id="rId121" Type="http://schemas.openxmlformats.org/officeDocument/2006/relationships/hyperlink" Target="consultantplus://offline/ref=ABFD2FA8285FEAFDD69A983095EEA1A92BCC6F7A2A92EBB32403279E9979E61A424AE4BD8AF7SCI4P" TargetMode="External"/><Relationship Id="rId142" Type="http://schemas.openxmlformats.org/officeDocument/2006/relationships/hyperlink" Target="consultantplus://offline/ref=3D0C6273224B1818DFC848933F7CDF225437BC7C2FB850FA1E79844E51775512A18DCD9F1F0FCF99c23BI" TargetMode="External"/><Relationship Id="rId163" Type="http://schemas.openxmlformats.org/officeDocument/2006/relationships/hyperlink" Target="consultantplus://offline/ref=C5B7CBCAAD404179DDEC60511FE8EC4948D21BAF20D624D5EBA849FEDB30FE0A84652CCF4120AC25P27BL" TargetMode="External"/><Relationship Id="rId184" Type="http://schemas.openxmlformats.org/officeDocument/2006/relationships/hyperlink" Target="consultantplus://offline/ref=FBC9FE1D6E4E7D66552D27E56F19994D1F41D803C5BED9A9064ED9FBF5EA6DFBCEA5359FB5DFDE55T4H6Q" TargetMode="External"/><Relationship Id="rId219" Type="http://schemas.openxmlformats.org/officeDocument/2006/relationships/hyperlink" Target="consultantplus://offline/ref=364D4A402FF55B481202DD5058F78FDE884FD6B69A60292218C92B00D65FC4C1EBEDF27EmA7DI" TargetMode="External"/><Relationship Id="rId370" Type="http://schemas.openxmlformats.org/officeDocument/2006/relationships/fontTable" Target="fontTable.xml"/><Relationship Id="rId230" Type="http://schemas.openxmlformats.org/officeDocument/2006/relationships/hyperlink" Target="consultantplus://offline/ref=0B638D62459B50B522BBF749B4A380D995643E6EE56AACCA7C3001E55F8237C4A7B32604B8BA5D9D17E1F8FA1B54C779EDC4E90B3526D7F0V8g2G" TargetMode="External"/><Relationship Id="rId251" Type="http://schemas.openxmlformats.org/officeDocument/2006/relationships/hyperlink" Target="consultantplus://offline/ref=C7B1E020CA034C3314BFD463BD20877D96E6BF4DF61C6F56DB27079C90E459ABC7268BD71C01v7r8P" TargetMode="External"/><Relationship Id="rId25" Type="http://schemas.openxmlformats.org/officeDocument/2006/relationships/hyperlink" Target="consultantplus://offline/ref=14290DFA0575F281E585C403649CA58E84A184F7052944D49724C1171481DFC7D0AE3526D7435324H968F" TargetMode="External"/><Relationship Id="rId46" Type="http://schemas.openxmlformats.org/officeDocument/2006/relationships/hyperlink" Target="consultantplus://offline/ref=3D0C6273224B1818DFC848933F7CDF225437BB752FB150FA1E79844E51775512A18DCD9F1F0ECC96c23CI" TargetMode="External"/><Relationship Id="rId67" Type="http://schemas.openxmlformats.org/officeDocument/2006/relationships/hyperlink" Target="consultantplus://offline/ref=0B638D62459B50B522BBF749B4A380D995643E6EE56AACCA7C3001E55F8237C4A7B32604B8BA5D9E1EE1F8FA1B54C779EDC4E90B3526D7F0V8g2G" TargetMode="External"/><Relationship Id="rId272" Type="http://schemas.openxmlformats.org/officeDocument/2006/relationships/hyperlink" Target="consultantplus://offline/ref=95FE4020741230597D0CF63D42A86DD401A0A4098E1AADAB867FE9444C484AA260B01C704A0F45E4S9e6I" TargetMode="External"/><Relationship Id="rId293" Type="http://schemas.openxmlformats.org/officeDocument/2006/relationships/hyperlink" Target="consultantplus://offline/ref=14290DFA0575F281E585C403649CA58E84A184F7052944D49724C1171481DFC7D0AE3526D346H560F" TargetMode="External"/><Relationship Id="rId307" Type="http://schemas.openxmlformats.org/officeDocument/2006/relationships/hyperlink" Target="consultantplus://offline/ref=38D8903531A60845384DD1FF3CD5F19B4B2F3383566A289E8E6E94D80E1BCD8917DDAA14CDBED4s6N" TargetMode="External"/><Relationship Id="rId328" Type="http://schemas.openxmlformats.org/officeDocument/2006/relationships/hyperlink" Target="consultantplus://offline/ref=3BBB3296277738A68FF7E174762DEFEFE7717344B34CFA20BA3ACC62542D902C47D210CCE4741424cAG" TargetMode="External"/><Relationship Id="rId349" Type="http://schemas.openxmlformats.org/officeDocument/2006/relationships/hyperlink" Target="consultantplus://offline/ref=6616D3723430D8087529E01D0825B64FB7DC77CFDD80B2263D49EA8DBC88F469FEE6E11F6F8AFEA7WAi7I" TargetMode="External"/><Relationship Id="rId88" Type="http://schemas.openxmlformats.org/officeDocument/2006/relationships/hyperlink" Target="consultantplus://offline/ref=979AFA1CE4C67D7EB1DC2E04C308C786ECA83E1D13A6D0C3D6AA8311C8BE68C1F9E3132FF51C72BFj8WEJ" TargetMode="External"/><Relationship Id="rId111" Type="http://schemas.openxmlformats.org/officeDocument/2006/relationships/hyperlink" Target="consultantplus://offline/ref=FBC9FE1D6E4E7D66552D27E56F19994D1F41D803C5BED9A9064ED9FBF5EA6DFBCEA5359FB5DDD751T4H2Q" TargetMode="External"/><Relationship Id="rId132" Type="http://schemas.openxmlformats.org/officeDocument/2006/relationships/hyperlink" Target="consultantplus://offline/ref=3D0C6273224B1818DFC848933F7CDF225437BB752FB150FA1E79844E51775512A18DCD9F1F0ECC92c23DI" TargetMode="External"/><Relationship Id="rId153" Type="http://schemas.openxmlformats.org/officeDocument/2006/relationships/hyperlink" Target="consultantplus://offline/ref=0B638D62459B50B522BBF749B4A380D997673F65E26EACCA7C3001E55F8237C4B5B37E08B8B943991EF4AEAB5EV0g8G" TargetMode="External"/><Relationship Id="rId174" Type="http://schemas.openxmlformats.org/officeDocument/2006/relationships/hyperlink" Target="consultantplus://offline/ref=95FE4020741230597D0CF63D42A86DD401A0A4098E1AADAB867FE9444C484AA260B01C704A0F45E4S9e6I" TargetMode="External"/><Relationship Id="rId195" Type="http://schemas.openxmlformats.org/officeDocument/2006/relationships/hyperlink" Target="consultantplus://offline/ref=8198D1B11550903A2023AED8AD5CFE5D88A84618FC81333A7AE95B5FFD7831F354F757EBD981O8J5Q" TargetMode="External"/><Relationship Id="rId209" Type="http://schemas.openxmlformats.org/officeDocument/2006/relationships/hyperlink" Target="consultantplus://offline/ref=3D0C6273224B1818DFC848933F7CDF225437BB752FB150FA1E79844E51775512A18DCD9F1F0ECC94c23CI" TargetMode="External"/><Relationship Id="rId360" Type="http://schemas.openxmlformats.org/officeDocument/2006/relationships/hyperlink" Target="consultantplus://offline/ref=95FE4020741230597D0CF63D42A86DD401A0A4098E1AADAB867FE9444C484AA260B01C704A0F45E4S9e6I" TargetMode="External"/><Relationship Id="rId220" Type="http://schemas.openxmlformats.org/officeDocument/2006/relationships/hyperlink" Target="consultantplus://offline/ref=5AB6DE813BC3B82F557D31368D8AA7003DB64E34D69A185477C85CD17AD2A8FA51D8A7865583A373PAD3J" TargetMode="External"/><Relationship Id="rId241" Type="http://schemas.openxmlformats.org/officeDocument/2006/relationships/hyperlink" Target="consultantplus://offline/ref=E9C37B8D808AB3B2658FFDC915EBD08B4393C40B42D2D34E016CEFC88EB05A1E5F4373EAC687CF8Ac2dFI" TargetMode="External"/><Relationship Id="rId15" Type="http://schemas.openxmlformats.org/officeDocument/2006/relationships/hyperlink" Target="consultantplus://offline/ref=14290DFA0575F281E585C403649CA58E84A184F7052944D49724C1171481DFC7D0AE3526D7435827H96EF" TargetMode="External"/><Relationship Id="rId36" Type="http://schemas.openxmlformats.org/officeDocument/2006/relationships/hyperlink" Target="consultantplus://offline/ref=38D8903531A60845384DD1FF3CD5F19B4B2F3383566A289E8E6E94D80E1BCD8917DDAA14C8B74252D0s2N" TargetMode="External"/><Relationship Id="rId57" Type="http://schemas.openxmlformats.org/officeDocument/2006/relationships/hyperlink" Target="consultantplus://offline/ref=5AB6DE813BC3B82F557D31368D8AA7003DB64E34D69A185477C85CD17AD2A8FA51D8A7865583A277PAD3J" TargetMode="External"/><Relationship Id="rId262" Type="http://schemas.openxmlformats.org/officeDocument/2006/relationships/hyperlink" Target="consultantplus://offline/ref=95FE4020741230597D0CF63D42A86DD401A0A4098E1AADAB867FE9444C484AA260B01C704A0F45E4S9e6I" TargetMode="External"/><Relationship Id="rId283" Type="http://schemas.openxmlformats.org/officeDocument/2006/relationships/hyperlink" Target="consultantplus://offline/ref=14290DFA0575F281E585C403649CA58E84A184F7052944D49724C1171481DFC7D0AE3526D7435827H96DF" TargetMode="External"/><Relationship Id="rId318" Type="http://schemas.openxmlformats.org/officeDocument/2006/relationships/hyperlink" Target="consultantplus://offline/ref=3D0C6273224B1818DFC848933F7CDF225437BB752FB150FA1E79844E51775512A18DCD9F1F0EC791c23BI" TargetMode="External"/><Relationship Id="rId339" Type="http://schemas.openxmlformats.org/officeDocument/2006/relationships/hyperlink" Target="consultantplus://offline/ref=F37FA3D80F6D9E299D5A46674523ADFFC205022DF2D82978020F2A98328FBDB09BC324A1F3C6A3DEB24FD889FCB0F2CEE7CA38160EA6EB17d8h3G" TargetMode="External"/><Relationship Id="rId10" Type="http://schemas.openxmlformats.org/officeDocument/2006/relationships/hyperlink" Target="consultantplus://offline/ref=14290DFA0575F281E585C403649CA58E84A184F7052944D49724C1171481DFC7D0AE3526D7435320H969F" TargetMode="External"/><Relationship Id="rId31" Type="http://schemas.openxmlformats.org/officeDocument/2006/relationships/hyperlink" Target="consultantplus://offline/ref=ABFD2FA8285FEAFDD69A983095EEA1A92BCC6F7A2A92EBB32403279E9979E61A424AE4BD8AF7SCI4P" TargetMode="External"/><Relationship Id="rId52" Type="http://schemas.openxmlformats.org/officeDocument/2006/relationships/hyperlink" Target="consultantplus://offline/ref=3D0C6273224B1818DFC848933F7CDF225437BB752FB150FA1E79844E51775512A18DCD9F1F0CCE95c239I" TargetMode="External"/><Relationship Id="rId73" Type="http://schemas.openxmlformats.org/officeDocument/2006/relationships/hyperlink" Target="consultantplus://offline/ref=F37FA3D80F6D9E299D5A46674523ADFFC0060326F5DC2978020F2A98328FBDB09BC324A2F6C3AAD7E015C88DB5E5FCD0E5D4271410A5dEh2G" TargetMode="External"/><Relationship Id="rId78" Type="http://schemas.openxmlformats.org/officeDocument/2006/relationships/hyperlink" Target="consultantplus://offline/ref=E9C37B8D808AB3B2658FFDC915EBD08B4393C40B42D2D34E016CEFC88EB05A1E5F4373EAC687CF8Dc2d2I" TargetMode="External"/><Relationship Id="rId94" Type="http://schemas.openxmlformats.org/officeDocument/2006/relationships/hyperlink" Target="consultantplus://offline/ref=6616D3723430D8087529E01D0825B64FB7DC77CFDD80B2263D49EA8DBC88F469FEE6E11F6F8AFEA7WAi7I" TargetMode="External"/><Relationship Id="rId99" Type="http://schemas.openxmlformats.org/officeDocument/2006/relationships/hyperlink" Target="consultantplus://offline/ref=D16120B5B901910C49EF824F6A6C640190329AB8CC203077C6471FCA57BA444B1F7ED4CE0CCAC732d6G" TargetMode="External"/><Relationship Id="rId101" Type="http://schemas.openxmlformats.org/officeDocument/2006/relationships/hyperlink" Target="consultantplus://offline/ref=FBC9FE1D6E4E7D66552D27E56F19994D1F41D803C5BED9A9064ED9FBF5EA6DFBCEA5359FB5DFD556T4H5Q" TargetMode="External"/><Relationship Id="rId122" Type="http://schemas.openxmlformats.org/officeDocument/2006/relationships/hyperlink" Target="consultantplus://offline/ref=ABFD2FA8285FEAFDD69A983095EEA1A92BCC6F7A2A92EBB32403279E9979E61A424AE4BE8BF0C4AFSAI7P" TargetMode="External"/><Relationship Id="rId143" Type="http://schemas.openxmlformats.org/officeDocument/2006/relationships/hyperlink" Target="consultantplus://offline/ref=364D4A402FF55B481202DD5058F78FDE884FD6B69A60292218C92B00D65FC4C1EBEDF27EmA7DI" TargetMode="External"/><Relationship Id="rId148" Type="http://schemas.openxmlformats.org/officeDocument/2006/relationships/hyperlink" Target="consultantplus://offline/ref=3BBB3296277738A68FF7E174762DEFEFE7717344B34CFA20BA3ACC62542D902C47D210CCE4741524cFG" TargetMode="External"/><Relationship Id="rId164" Type="http://schemas.openxmlformats.org/officeDocument/2006/relationships/hyperlink" Target="consultantplus://offline/ref=9341FC13AC8CB4C01A7079FE0D1AF2D333B4B10E7BEB363E6E3F4584801D48E9F607C52BAD7B4935i16EL" TargetMode="External"/><Relationship Id="rId169" Type="http://schemas.openxmlformats.org/officeDocument/2006/relationships/hyperlink" Target="consultantplus://offline/ref=95FE4020741230597D0CF63D42A86DD401A0A4098E1AADAB867FE9444C484AA260B01C704A0F45E4S9e6I" TargetMode="External"/><Relationship Id="rId185" Type="http://schemas.openxmlformats.org/officeDocument/2006/relationships/hyperlink" Target="consultantplus://offline/ref=FBC9FE1D6E4E7D66552D27E56F19994D1F41D803C5BED9A9064ED9FBF5EA6DFBCEA5359FB5DFDE55T4H3Q" TargetMode="External"/><Relationship Id="rId334" Type="http://schemas.openxmlformats.org/officeDocument/2006/relationships/hyperlink" Target="consultantplus://offline/ref=0B638D62459B50B522BBF749B4A380D995643E6EE56AACCA7C3001E55F8237C4A7B32604B8BA5D9E1EE1F8FA1B54C779EDC4E90B3526D7F0V8g2G" TargetMode="External"/><Relationship Id="rId350" Type="http://schemas.openxmlformats.org/officeDocument/2006/relationships/hyperlink" Target="consultantplus://offline/ref=6616D3723430D8087529E01D0825B64FB4D47FCFDB83B2263D49EA8DBC88F469FEE6E11CW6i7I" TargetMode="External"/><Relationship Id="rId355" Type="http://schemas.openxmlformats.org/officeDocument/2006/relationships/hyperlink" Target="consultantplus://offline/ref=14290DFA0575F281E585C403649CA58E87A380FF082F44D49724C1171481DFC7D0AE3526D7425025H96BF" TargetMode="External"/><Relationship Id="rId37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4290DFA0575F281E585C403649CA58E84A184F7052944D49724C1171481DFC7D0AE3526D7435322H969F" TargetMode="External"/><Relationship Id="rId180" Type="http://schemas.openxmlformats.org/officeDocument/2006/relationships/hyperlink" Target="consultantplus://offline/ref=FBC9FE1D6E4E7D66552D27E56F19994D1F41D803C5BED9A9064ED9FBF5EA6DFBCEA5359FB5DFD552T4H6Q" TargetMode="External"/><Relationship Id="rId210" Type="http://schemas.openxmlformats.org/officeDocument/2006/relationships/hyperlink" Target="consultantplus://offline/ref=3D0C6273224B1818DFC848933F7CDF225437BB752FB150FA1E79844E51775512A18DCD9F1F0ECC96c23CI" TargetMode="External"/><Relationship Id="rId215" Type="http://schemas.openxmlformats.org/officeDocument/2006/relationships/hyperlink" Target="consultantplus://offline/ref=3D0C6273224B1818DFC848933F7CDF225437BB752FB150FA1E79844E51775512A18DCD9F1F0EC791c23BI" TargetMode="External"/><Relationship Id="rId236" Type="http://schemas.openxmlformats.org/officeDocument/2006/relationships/hyperlink" Target="consultantplus://offline/ref=F37FA3D80F6D9E299D5A46674523ADFFC205022DF2D82978020F2A98328FBDB09BC324A1F3C6A3DEB24FD889FCB0F2CEE7CA38160EA6EB17d8h3G" TargetMode="External"/><Relationship Id="rId257" Type="http://schemas.openxmlformats.org/officeDocument/2006/relationships/hyperlink" Target="consultantplus://offline/ref=95FE4020741230597D0CF63D42A86DD401A0A4098E1AADAB867FE9444C484AA260B01C704A0F45E4S9e6I" TargetMode="External"/><Relationship Id="rId278" Type="http://schemas.openxmlformats.org/officeDocument/2006/relationships/hyperlink" Target="consultantplus://offline/ref=14290DFA0575F281E585C403649CA58E84A184F7052944D49724C1171481DFC7D0AE3526D7435322H969F" TargetMode="External"/><Relationship Id="rId26" Type="http://schemas.openxmlformats.org/officeDocument/2006/relationships/hyperlink" Target="consultantplus://offline/ref=14290DFA0575F281E585C403649CA58E84A184F7052944D49724C1171481DFC7D0AE3526D7435320H969F" TargetMode="External"/><Relationship Id="rId231" Type="http://schemas.openxmlformats.org/officeDocument/2006/relationships/hyperlink" Target="consultantplus://offline/ref=0B638D62459B50B522BBF749B4A380D995643E6EE56AACCA7C3001E55F8237C4A7B32604B8BA5D9E1EE1F8FA1B54C779EDC4E90B3526D7F0V8g2G" TargetMode="External"/><Relationship Id="rId252" Type="http://schemas.openxmlformats.org/officeDocument/2006/relationships/hyperlink" Target="consultantplus://offline/ref=14290DFA0575F281E585C403649CA58E87A380FF082F44D49724C1171481DFC7D0AE3526D7425025H96BF" TargetMode="External"/><Relationship Id="rId273" Type="http://schemas.openxmlformats.org/officeDocument/2006/relationships/hyperlink" Target="consultantplus://offline/ref=95FE4020741230597D0CF63D42A86DD401A0A4098E1AADAB867FE9444C484AA260B01C704A0F45E4S9e6I" TargetMode="External"/><Relationship Id="rId294" Type="http://schemas.openxmlformats.org/officeDocument/2006/relationships/hyperlink" Target="consultantplus://offline/ref=14290DFA0575F281E585C403649CA58E84A184F7052944D49724C1171481DFC7D0AE3526D7435324H968F" TargetMode="External"/><Relationship Id="rId308" Type="http://schemas.openxmlformats.org/officeDocument/2006/relationships/hyperlink" Target="consultantplus://offline/ref=3D0C6273224B1818DFC848933F7CDF225437BC7C2FB850FA1E79844E51775512A18DCD9F1F0FCF99c238I" TargetMode="External"/><Relationship Id="rId329" Type="http://schemas.openxmlformats.org/officeDocument/2006/relationships/hyperlink" Target="consultantplus://offline/ref=3BBB3296277738A68FF7E174762DEFEFE7717344B34CFA20BA3ACC62542D902C47D210CCE4741424c1G" TargetMode="External"/><Relationship Id="rId47" Type="http://schemas.openxmlformats.org/officeDocument/2006/relationships/hyperlink" Target="consultantplus://offline/ref=3D0C6273224B1818DFC848933F7CDF225437BB752FB150FA1E79844E51775512A18DCD9F1F0ECB93c23DI" TargetMode="External"/><Relationship Id="rId68" Type="http://schemas.openxmlformats.org/officeDocument/2006/relationships/hyperlink" Target="consultantplus://offline/ref=0B638D62459B50B522BBF749B4A380D997673F65E26EACCA7C3001E55F8237C4A7B32604B8BA5D9917E1F8FA1B54C779EDC4E90B3526D7F0V8g2G" TargetMode="External"/><Relationship Id="rId89" Type="http://schemas.openxmlformats.org/officeDocument/2006/relationships/hyperlink" Target="consultantplus://offline/ref=E9C37B8D808AB3B2658FFDC915EBD08B4393C40B42D2D34E016CEFC88EB05A1E5F4373EAC687CF8Ac2dFI" TargetMode="External"/><Relationship Id="rId112" Type="http://schemas.openxmlformats.org/officeDocument/2006/relationships/hyperlink" Target="consultantplus://offline/ref=14290DFA0575F281E585C403649CA58E87A380FF082F44D49724C1171481DFC7D0AE3526D7425025H96BF" TargetMode="External"/><Relationship Id="rId133" Type="http://schemas.openxmlformats.org/officeDocument/2006/relationships/hyperlink" Target="consultantplus://offline/ref=3D0C6273224B1818DFC848933F7CDF225437BB752FB150FA1E79844E51775512A18DCD9F1F0ECC94c23CI" TargetMode="External"/><Relationship Id="rId154" Type="http://schemas.openxmlformats.org/officeDocument/2006/relationships/hyperlink" Target="consultantplus://offline/ref=0B638D62459B50B522BBF749B4A380D995643E6EE56AACCA7C3001E55F8237C4A7B32604B8BA5D9D17E1F8FA1B54C779EDC4E90B3526D7F0V8g2G" TargetMode="External"/><Relationship Id="rId175" Type="http://schemas.openxmlformats.org/officeDocument/2006/relationships/hyperlink" Target="consultantplus://offline/ref=14290DFA0575F281E585C403649CA58E87A380FF082F44D49724C1171481DFC7D0AE3526D7425025H96BF" TargetMode="External"/><Relationship Id="rId340" Type="http://schemas.openxmlformats.org/officeDocument/2006/relationships/hyperlink" Target="consultantplus://offline/ref=F37FA3D80F6D9E299D5A46674523ADFFC0060326F5DC2978020F2A98328FBDB09BC324A2F6C3AAD7E015C88DB5E5FCD0E5D4271410A5dEh2G" TargetMode="External"/><Relationship Id="rId361" Type="http://schemas.openxmlformats.org/officeDocument/2006/relationships/hyperlink" Target="consultantplus://offline/ref=6616D3723430D8087529E01D0825B64FB7DC77CFDD80B2263D49EA8DBC88F469FEE6E11F6F8AFEA7WAi7I" TargetMode="External"/><Relationship Id="rId196" Type="http://schemas.openxmlformats.org/officeDocument/2006/relationships/hyperlink" Target="consultantplus://offline/ref=14290DFA0575F281E585C403649CA58E87A380FF082F44D49724C1171481DFC7D0AE3526D7425025H96BF" TargetMode="External"/><Relationship Id="rId200" Type="http://schemas.openxmlformats.org/officeDocument/2006/relationships/hyperlink" Target="consultantplus://offline/ref=38D8903531A60845384DD1FF3CD5F19B4B2F3383566A289E8E6E94D80E1BCD8917DDAA14C8B54353D0s0N" TargetMode="External"/><Relationship Id="rId16" Type="http://schemas.openxmlformats.org/officeDocument/2006/relationships/hyperlink" Target="consultantplus://offline/ref=14290DFA0575F281E585C403649CA58E84A184F7052944D49724C1171481DFC7D0AE3526D7415123H96CF" TargetMode="External"/><Relationship Id="rId221" Type="http://schemas.openxmlformats.org/officeDocument/2006/relationships/hyperlink" Target="consultantplus://offline/ref=5AB6DE813BC3B82F557D31368D8AA7003DB64E34D69A185477C85CD17AD2A8FA51D8A7865583A277PAD3J" TargetMode="External"/><Relationship Id="rId242" Type="http://schemas.openxmlformats.org/officeDocument/2006/relationships/hyperlink" Target="consultantplus://offline/ref=E9C37B8D808AB3B2658FFDC915EBD08B4393C40B42D2D34E016CEFC88EB05A1E5F4373EAC687CF8Dc2d2I" TargetMode="External"/><Relationship Id="rId263" Type="http://schemas.openxmlformats.org/officeDocument/2006/relationships/hyperlink" Target="consultantplus://offline/ref=D16120B5B901910C49EF824F6A6C640190329AB8CC203077C6471FCA57BA444B1F7ED4CE0CCAC732d6G" TargetMode="External"/><Relationship Id="rId284" Type="http://schemas.openxmlformats.org/officeDocument/2006/relationships/hyperlink" Target="consultantplus://offline/ref=14290DFA0575F281E585C403649CA58E84A184F7052944D49724C1171481DFC7D0AE3526D7435827H96EF" TargetMode="External"/><Relationship Id="rId319" Type="http://schemas.openxmlformats.org/officeDocument/2006/relationships/hyperlink" Target="consultantplus://offline/ref=3D0C6273224B1818DFC848933F7CDF225437BB752FB150FA1E79844E51775512A18DCD9F1F0CCE95c239I" TargetMode="External"/><Relationship Id="rId37" Type="http://schemas.openxmlformats.org/officeDocument/2006/relationships/hyperlink" Target="consultantplus://offline/ref=38D8903531A60845384DD1FF3CD5F19B4B2F3383566A289E8E6E94D80E1BCD8917DDAA14C8B54254D0sEN" TargetMode="External"/><Relationship Id="rId58" Type="http://schemas.openxmlformats.org/officeDocument/2006/relationships/hyperlink" Target="consultantplus://offline/ref=5AB6DE813BC3B82F557D31368D8AA7003DB64E34D69A185477C85CD17AD2A8FA51D8A7865583A372PADAJ" TargetMode="External"/><Relationship Id="rId79" Type="http://schemas.openxmlformats.org/officeDocument/2006/relationships/hyperlink" Target="consultantplus://offline/ref=95FE4020741230597D0CF63D42A86DD401A0A4098E1AADAB867FE9444C484AA260B01C704A0F45E4S9e6I" TargetMode="External"/><Relationship Id="rId102" Type="http://schemas.openxmlformats.org/officeDocument/2006/relationships/hyperlink" Target="consultantplus://offline/ref=FBC9FE1D6E4E7D66552D27E56F19994D1F41D803C5BED9A9064ED9FBF5EA6DFBCEA5359FB5DFD556T4H3Q" TargetMode="External"/><Relationship Id="rId123" Type="http://schemas.openxmlformats.org/officeDocument/2006/relationships/hyperlink" Target="consultantplus://offline/ref=ABFD2FA8285FEAFDD69A983095EEA1A92BCC6F7A2A92EBB32403279E9979E61A424AE4BE8BF2C5A8SAI0P" TargetMode="External"/><Relationship Id="rId144" Type="http://schemas.openxmlformats.org/officeDocument/2006/relationships/hyperlink" Target="consultantplus://offline/ref=5AB6DE813BC3B82F557D31368D8AA7003DB64E34D69A185477C85CD17AD2A8FA51D8A7865583A373PAD3J" TargetMode="External"/><Relationship Id="rId330" Type="http://schemas.openxmlformats.org/officeDocument/2006/relationships/hyperlink" Target="consultantplus://offline/ref=D16120B5B901910C49EF824F6A6C640190329AB8CC203077C6471FCA57BA444B1F7ED4CE0CCAC732d6G" TargetMode="External"/><Relationship Id="rId90" Type="http://schemas.openxmlformats.org/officeDocument/2006/relationships/hyperlink" Target="consultantplus://offline/ref=E9C37B8D808AB3B2658FFDC915EBD08B4393C40B42D2D34E016CEFC88EB05A1E5F4373EAC687CF8Dc2d2I" TargetMode="External"/><Relationship Id="rId165" Type="http://schemas.openxmlformats.org/officeDocument/2006/relationships/hyperlink" Target="consultantplus://offline/ref=E9C37B8D808AB3B2658FFDC915EBD08B4393C40B42D2D34E016CEFC88EB05A1E5F4373EAC687CF8Ac2dFI" TargetMode="External"/><Relationship Id="rId186" Type="http://schemas.openxmlformats.org/officeDocument/2006/relationships/hyperlink" Target="consultantplus://offline/ref=FBC9FE1D6E4E7D66552D27E56F19994D1F41D803C5BED9A9064ED9FBF5EA6DFBCEA5359FB5DFDE55T4H0Q" TargetMode="External"/><Relationship Id="rId351" Type="http://schemas.openxmlformats.org/officeDocument/2006/relationships/hyperlink" Target="consultantplus://offline/ref=95FE4020741230597D0CF63D42A86DD401A0A4098E1AADAB867FE9444C484AA260B01C704A0F45E4S9e6I" TargetMode="External"/><Relationship Id="rId211" Type="http://schemas.openxmlformats.org/officeDocument/2006/relationships/hyperlink" Target="consultantplus://offline/ref=3D0C6273224B1818DFC848933F7CDF225437BB752FB150FA1E79844E51775512A18DCD9F1F0ECB93c23DI" TargetMode="External"/><Relationship Id="rId232" Type="http://schemas.openxmlformats.org/officeDocument/2006/relationships/hyperlink" Target="consultantplus://offline/ref=0B638D62459B50B522BBF749B4A380D997673F65E26EACCA7C3001E55F8237C4A7B32604B8BA5D9917E1F8FA1B54C779EDC4E90B3526D7F0V8g2G" TargetMode="External"/><Relationship Id="rId253" Type="http://schemas.openxmlformats.org/officeDocument/2006/relationships/hyperlink" Target="consultantplus://offline/ref=E9C37B8D808AB3B2658FFDC915EBD08B4393C40B42D2D34E016CEFC88EB05A1E5F4373EAC687CF8Ac2dFI" TargetMode="External"/><Relationship Id="rId274" Type="http://schemas.openxmlformats.org/officeDocument/2006/relationships/hyperlink" Target="consultantplus://offline/ref=D16120B5B901910C49EF824F6A6C640190329AB8CC203077C6471FCA57BA444B1F7ED4CE0CCAC732d6G" TargetMode="External"/><Relationship Id="rId295" Type="http://schemas.openxmlformats.org/officeDocument/2006/relationships/hyperlink" Target="consultantplus://offline/ref=14290DFA0575F281E585C403649CA58E84A184F7052944D49724C1171481DFC7D0AE3526D7435320H969F" TargetMode="External"/><Relationship Id="rId309" Type="http://schemas.openxmlformats.org/officeDocument/2006/relationships/hyperlink" Target="consultantplus://offline/ref=3D0C6273224B1818DFC848933F7CDF225437BB752FB150FA1E79844E51775512A18DCD9F1F0CCD93c23CI" TargetMode="External"/><Relationship Id="rId27" Type="http://schemas.openxmlformats.org/officeDocument/2006/relationships/hyperlink" Target="consultantplus://offline/ref=14290DFA0575F281E585C403649CA58E87A380FF082F44D49724C1171481DFC7D0AE3526D7425025H96AF" TargetMode="External"/><Relationship Id="rId48" Type="http://schemas.openxmlformats.org/officeDocument/2006/relationships/hyperlink" Target="consultantplus://offline/ref=3D0C6273224B1818DFC848933F7CDF225437BB752FB150FA1E79844E51775512A18DCD9F1F0ECB93c23AI" TargetMode="External"/><Relationship Id="rId69" Type="http://schemas.openxmlformats.org/officeDocument/2006/relationships/hyperlink" Target="consultantplus://offline/ref=0B638D62459B50B522BBF749B4A380D997673F65E26EACCA7C3001E55F8237C4A7B32604B8BA5D991CE1F8FA1B54C779EDC4E90B3526D7F0V8g2G" TargetMode="External"/><Relationship Id="rId113" Type="http://schemas.openxmlformats.org/officeDocument/2006/relationships/hyperlink" Target="consultantplus://offline/ref=8198D1B11550903A2023AED8AD5CFE5D88A04712F089333A7AE95B5FFD7831F354F757EBDC89826DODJ3Q" TargetMode="External"/><Relationship Id="rId134" Type="http://schemas.openxmlformats.org/officeDocument/2006/relationships/hyperlink" Target="consultantplus://offline/ref=3D0C6273224B1818DFC848933F7CDF225437BB752FB150FA1E79844E51775512A18DCD9F1F0ECC96c23CI" TargetMode="External"/><Relationship Id="rId320" Type="http://schemas.openxmlformats.org/officeDocument/2006/relationships/hyperlink" Target="consultantplus://offline/ref=3D0C6273224B1818DFC848933F7CDF225437BB752FB150FA1E79844E51775512A18DCD9C1E09cC3CI" TargetMode="External"/><Relationship Id="rId80" Type="http://schemas.openxmlformats.org/officeDocument/2006/relationships/hyperlink" Target="consultantplus://offline/ref=95FE4020741230597D0CF63D42A86DD401A0A4098E1AADAB867FE9444C484AA260B01C704A0F45E4S9e6I" TargetMode="External"/><Relationship Id="rId155" Type="http://schemas.openxmlformats.org/officeDocument/2006/relationships/hyperlink" Target="consultantplus://offline/ref=0B638D62459B50B522BBF749B4A380D995643E6EE56AACCA7C3001E55F8237C4A7B32604B8BA5D9E1EE1F8FA1B54C779EDC4E90B3526D7F0V8g2G" TargetMode="External"/><Relationship Id="rId176" Type="http://schemas.openxmlformats.org/officeDocument/2006/relationships/hyperlink" Target="consultantplus://offline/ref=FBC9FE1D6E4E7D66552D27E56F19994D1F41D803C5BED9A9064ED9FBF5EA6DFBCEA5359CB6D9TDH3Q" TargetMode="External"/><Relationship Id="rId197" Type="http://schemas.openxmlformats.org/officeDocument/2006/relationships/hyperlink" Target="consultantplus://offline/ref=ABFD2FA8285FEAFDD69A983095EEA1A92BCC6F7A2A92EBB32403279E9979E61A424AE4BD8AF7SCI4P" TargetMode="External"/><Relationship Id="rId341" Type="http://schemas.openxmlformats.org/officeDocument/2006/relationships/hyperlink" Target="consultantplus://offline/ref=9341FC13AC8CB4C01A7079FE0D1AF2D333B4B10E7BEB363E6E3F4584801D48E9F607C52BAD7B4935i16EL" TargetMode="External"/><Relationship Id="rId362" Type="http://schemas.openxmlformats.org/officeDocument/2006/relationships/hyperlink" Target="consultantplus://offline/ref=6616D3723430D8087529E01D0825B64FB4D47FCFDB83B2263D49EA8DBC88F469FEE6E11CW6i7I" TargetMode="External"/><Relationship Id="rId201" Type="http://schemas.openxmlformats.org/officeDocument/2006/relationships/hyperlink" Target="consultantplus://offline/ref=38D8903531A60845384DD1FF3CD5F19B4B2F3383566A289E8E6E94D80E1BCD8917DDAA14CCB4D4s8N" TargetMode="External"/><Relationship Id="rId222" Type="http://schemas.openxmlformats.org/officeDocument/2006/relationships/hyperlink" Target="consultantplus://offline/ref=5AB6DE813BC3B82F557D31368D8AA7003DB64E34D69A185477C85CD17AD2A8FA51D8A7865583A372PADAJ" TargetMode="External"/><Relationship Id="rId243" Type="http://schemas.openxmlformats.org/officeDocument/2006/relationships/hyperlink" Target="consultantplus://offline/ref=95FE4020741230597D0CF63D42A86DD401A0A4098E1AADAB867FE9444C484AA260B01C704A0F45E4S9e6I" TargetMode="External"/><Relationship Id="rId264" Type="http://schemas.openxmlformats.org/officeDocument/2006/relationships/hyperlink" Target="consultantplus://offline/ref=E9C37B8D808AB3B2658FFDC915EBD08B4393C40B42D2D34E016CEFC88EB05A1E5F4373EAC687CF8Ac2dFI" TargetMode="External"/><Relationship Id="rId285" Type="http://schemas.openxmlformats.org/officeDocument/2006/relationships/hyperlink" Target="consultantplus://offline/ref=14290DFA0575F281E585C403649CA58E84A184F7052944D49724C1171481DFC7D0AE3526D7415123H96CF" TargetMode="External"/><Relationship Id="rId17" Type="http://schemas.openxmlformats.org/officeDocument/2006/relationships/hyperlink" Target="consultantplus://offline/ref=14290DFA0575F281E585C403649CA58E87A380FF082F44D49724C1171481DFC7D0AE3526D7425025H96AF" TargetMode="External"/><Relationship Id="rId38" Type="http://schemas.openxmlformats.org/officeDocument/2006/relationships/hyperlink" Target="consultantplus://offline/ref=38D8903531A60845384DD1FF3CD5F19B4B2F3383566A289E8E6E94D80E1BCD8917DDAA14CDBED4s6N" TargetMode="External"/><Relationship Id="rId59" Type="http://schemas.openxmlformats.org/officeDocument/2006/relationships/hyperlink" Target="consultantplus://offline/ref=5AB6DE813BC3B82F557D31368D8AA7003DB64E34D69A185477C85CD17AD2A8FA51D8A7865583A372PAD8J" TargetMode="External"/><Relationship Id="rId103" Type="http://schemas.openxmlformats.org/officeDocument/2006/relationships/hyperlink" Target="consultantplus://offline/ref=FBC9FE1D6E4E7D66552D27E56F19994D1F41D803C5BED9A9064ED9FBF5EA6DFBCEA5359FB5DFD550T4H7Q" TargetMode="External"/><Relationship Id="rId124" Type="http://schemas.openxmlformats.org/officeDocument/2006/relationships/hyperlink" Target="consultantplus://offline/ref=38D8903531A60845384DD1FF3CD5F19B4B2F3383566A289E8E6E94D80E1BCD8917DDAA14C8B54353D0s0N" TargetMode="External"/><Relationship Id="rId310" Type="http://schemas.openxmlformats.org/officeDocument/2006/relationships/hyperlink" Target="consultantplus://offline/ref=3D0C6273224B1818DFC848933F7CDF225437BB752FB150FA1E79844E51775512A18DCD9F1F0CCD93c23CI" TargetMode="External"/><Relationship Id="rId70" Type="http://schemas.openxmlformats.org/officeDocument/2006/relationships/hyperlink" Target="consultantplus://offline/ref=0B638D62459B50B522BBF749B4A380D997673F65E26EACCA7C3001E55F8237C4A7B32604B8BA5D9A1DE1F8FA1B54C779EDC4E90B3526D7F0V8g2G" TargetMode="External"/><Relationship Id="rId91" Type="http://schemas.openxmlformats.org/officeDocument/2006/relationships/hyperlink" Target="consultantplus://offline/ref=95FE4020741230597D0CF63D42A86DD401A0A4098E1AADAB867FE9444C484AA260B01C704A0F45E4S9e6I" TargetMode="External"/><Relationship Id="rId145" Type="http://schemas.openxmlformats.org/officeDocument/2006/relationships/hyperlink" Target="consultantplus://offline/ref=5AB6DE813BC3B82F557D31368D8AA7003DB64E34D69A185477C85CD17AD2A8FA51D8A7865583A277PAD3J" TargetMode="External"/><Relationship Id="rId166" Type="http://schemas.openxmlformats.org/officeDocument/2006/relationships/hyperlink" Target="consultantplus://offline/ref=E9C37B8D808AB3B2658FFDC915EBD08B4393C40B42D2D34E016CEFC88EB05A1E5F4373EAC687CF8Dc2d2I" TargetMode="External"/><Relationship Id="rId187" Type="http://schemas.openxmlformats.org/officeDocument/2006/relationships/hyperlink" Target="consultantplus://offline/ref=FBC9FE1D6E4E7D66552D27E56F19994D1F41D803C5BED9A9064ED9FBF5EA6DFBCEA5359FB5DDD751T4H2Q" TargetMode="External"/><Relationship Id="rId331" Type="http://schemas.openxmlformats.org/officeDocument/2006/relationships/hyperlink" Target="consultantplus://offline/ref=D16120B5B901910C49EF824F6A6C640190329AB8CC203077C6471FCA57BA444B1F7ED4CE0CCAC732d6G" TargetMode="External"/><Relationship Id="rId352" Type="http://schemas.openxmlformats.org/officeDocument/2006/relationships/hyperlink" Target="consultantplus://offline/ref=95FE4020741230597D0CF63D42A86DD401A0A4098E1AADAB867FE9444C484AA260B01C704A0F45E4S9e6I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3D0C6273224B1818DFC848933F7CDF225437BB752FB150FA1E79844E51775512A18DCD9F1F0ECB93c23AI" TargetMode="External"/><Relationship Id="rId233" Type="http://schemas.openxmlformats.org/officeDocument/2006/relationships/hyperlink" Target="consultantplus://offline/ref=0B638D62459B50B522BBF749B4A380D997673F65E26EACCA7C3001E55F8237C4A7B32604B8BA5D991CE1F8FA1B54C779EDC4E90B3526D7F0V8g2G" TargetMode="External"/><Relationship Id="rId254" Type="http://schemas.openxmlformats.org/officeDocument/2006/relationships/hyperlink" Target="consultantplus://offline/ref=E9C37B8D808AB3B2658FFDC915EBD08B4393C40B42D2D34E016CEFC88EB05A1E5F4373EAC687CF8Dc2d2I" TargetMode="External"/><Relationship Id="rId28" Type="http://schemas.openxmlformats.org/officeDocument/2006/relationships/hyperlink" Target="consultantplus://offline/ref=14290DFA0575F281E585C403649CA58E87A380FF082F44D49724C1171481DFC7D0AE3526D7425025H96DF" TargetMode="External"/><Relationship Id="rId49" Type="http://schemas.openxmlformats.org/officeDocument/2006/relationships/hyperlink" Target="consultantplus://offline/ref=3D0C6273224B1818DFC848933F7CDF225437BB752FB150FA1E79844E51775512A18DCD9F1F0EC791c23DI" TargetMode="External"/><Relationship Id="rId114" Type="http://schemas.openxmlformats.org/officeDocument/2006/relationships/hyperlink" Target="consultantplus://offline/ref=8198D1B11550903A2023AED8AD5CFE5D88A84618FC81333A7AE95B5FFD7831F354F757EBDC8A8068ODJ0Q" TargetMode="External"/><Relationship Id="rId275" Type="http://schemas.openxmlformats.org/officeDocument/2006/relationships/hyperlink" Target="consultantplus://offline/ref=14290DFA0575F281E585C403649CA58E87A380FF082F44D49724C1171481DFC7D0AE3526D7425025H96BF" TargetMode="External"/><Relationship Id="rId296" Type="http://schemas.openxmlformats.org/officeDocument/2006/relationships/hyperlink" Target="consultantplus://offline/ref=14290DFA0575F281E585C403649CA58E87A380FF082F44D49724C1171481DFC7D0AE3526D7425025H96AF" TargetMode="External"/><Relationship Id="rId300" Type="http://schemas.openxmlformats.org/officeDocument/2006/relationships/hyperlink" Target="consultantplus://offline/ref=ABFD2FA8285FEAFDD69A983095EEA1A92BCC6F7A2A92EBB32403279E9979E61A424AE4BD8AF7SCI4P" TargetMode="External"/><Relationship Id="rId60" Type="http://schemas.openxmlformats.org/officeDocument/2006/relationships/hyperlink" Target="consultantplus://offline/ref=3BBB3296277738A68FF7E174762DEFEFE7717344B34CFA20BA3ACC62542D902C47D210CCE4741524cFG" TargetMode="External"/><Relationship Id="rId81" Type="http://schemas.openxmlformats.org/officeDocument/2006/relationships/hyperlink" Target="consultantplus://offline/ref=95FE4020741230597D0CF63D42A86DD401A0A4098E1AADAB867FE9444C484AA260B01C704A0F45E4S9e6I" TargetMode="External"/><Relationship Id="rId135" Type="http://schemas.openxmlformats.org/officeDocument/2006/relationships/hyperlink" Target="consultantplus://offline/ref=3D0C6273224B1818DFC848933F7CDF225437BB752FB150FA1E79844E51775512A18DCD9F1F0ECB93c23DI" TargetMode="External"/><Relationship Id="rId156" Type="http://schemas.openxmlformats.org/officeDocument/2006/relationships/hyperlink" Target="consultantplus://offline/ref=0B638D62459B50B522BBF749B4A380D997673F65E26EACCA7C3001E55F8237C4A7B32604B8BA5D9917E1F8FA1B54C779EDC4E90B3526D7F0V8g2G" TargetMode="External"/><Relationship Id="rId177" Type="http://schemas.openxmlformats.org/officeDocument/2006/relationships/hyperlink" Target="consultantplus://offline/ref=FBC9FE1D6E4E7D66552D27E56F19994D1F41D803C5BED9A9064ED9FBF5EA6DFBCEA5359FB5DFD556T4H5Q" TargetMode="External"/><Relationship Id="rId198" Type="http://schemas.openxmlformats.org/officeDocument/2006/relationships/hyperlink" Target="consultantplus://offline/ref=ABFD2FA8285FEAFDD69A983095EEA1A92BCC6F7A2A92EBB32403279E9979E61A424AE4BE8BF0C4AFSAI7P" TargetMode="External"/><Relationship Id="rId321" Type="http://schemas.openxmlformats.org/officeDocument/2006/relationships/hyperlink" Target="consultantplus://offline/ref=3D0C6273224B1818DFC848933F7CDF225437BC7C2FB850FA1E79844E51775512A18DCD9F1F0FCF99c23BI" TargetMode="External"/><Relationship Id="rId342" Type="http://schemas.openxmlformats.org/officeDocument/2006/relationships/hyperlink" Target="consultantplus://offline/ref=C5B7CBCAAD404179DDEC60511FE8EC4948D21BAF20D624D5EBA849FEDB30FE0A84652CCF4120AC25P27BL" TargetMode="External"/><Relationship Id="rId363" Type="http://schemas.openxmlformats.org/officeDocument/2006/relationships/hyperlink" Target="consultantplus://offline/ref=95FE4020741230597D0CF63D42A86DD401A0A4098E1AADAB867FE9444C484AA260B01C704A0F45E4S9e6I" TargetMode="External"/><Relationship Id="rId202" Type="http://schemas.openxmlformats.org/officeDocument/2006/relationships/hyperlink" Target="consultantplus://offline/ref=38D8903531A60845384DD1FF3CD5F19B4B2F3383566A289E8E6E94D80E1BCD8917DDAA14C8B74252D0s2N" TargetMode="External"/><Relationship Id="rId223" Type="http://schemas.openxmlformats.org/officeDocument/2006/relationships/hyperlink" Target="consultantplus://offline/ref=5AB6DE813BC3B82F557D31368D8AA7003DB64E34D69A185477C85CD17AD2A8FA51D8A7865583A372PAD8J" TargetMode="External"/><Relationship Id="rId244" Type="http://schemas.openxmlformats.org/officeDocument/2006/relationships/hyperlink" Target="consultantplus://offline/ref=95FE4020741230597D0CF63D42A86DD401A0A4098E1AADAB867FE9444C484AA260B01C704A0F45E4S9e6I" TargetMode="External"/><Relationship Id="rId18" Type="http://schemas.openxmlformats.org/officeDocument/2006/relationships/hyperlink" Target="consultantplus://offline/ref=14290DFA0575F281E585C403649CA58E87A380FF082F44D49724C1171481DFC7D0AE3526D7425025H96DF" TargetMode="External"/><Relationship Id="rId39" Type="http://schemas.openxmlformats.org/officeDocument/2006/relationships/hyperlink" Target="consultantplus://offline/ref=BE691847D57076061DEEC989AE6241C61BB6D0F5DF0F246D8D6B865CE6A171A1FCC6A7D4EC34D72DP2e5P" TargetMode="External"/><Relationship Id="rId265" Type="http://schemas.openxmlformats.org/officeDocument/2006/relationships/hyperlink" Target="consultantplus://offline/ref=E9C37B8D808AB3B2658FFDC915EBD08B4393C40B42D2D34E016CEFC88EB05A1E5F4373EAC687CF8Dc2d2I" TargetMode="External"/><Relationship Id="rId286" Type="http://schemas.openxmlformats.org/officeDocument/2006/relationships/hyperlink" Target="consultantplus://offline/ref=14290DFA0575F281E585C403649CA58E87A380FF082F44D49724C1171481DFC7D0AE3526D7425025H96AF" TargetMode="External"/><Relationship Id="rId50" Type="http://schemas.openxmlformats.org/officeDocument/2006/relationships/hyperlink" Target="consultantplus://offline/ref=3D0C6273224B1818DFC848933F7CDF225437BB752FB150FA1E79844E51775512A18DCD9F1F0EC791c238I" TargetMode="External"/><Relationship Id="rId104" Type="http://schemas.openxmlformats.org/officeDocument/2006/relationships/hyperlink" Target="consultantplus://offline/ref=FBC9FE1D6E4E7D66552D27E56F19994D1F41D803C5BED9A9064ED9FBF5EA6DFBCEA5359FB5DFD552T4H6Q" TargetMode="External"/><Relationship Id="rId125" Type="http://schemas.openxmlformats.org/officeDocument/2006/relationships/hyperlink" Target="consultantplus://offline/ref=38D8903531A60845384DD1FF3CD5F19B4B2F3383566A289E8E6E94D80E1BCD8917DDAA14CCB4D4s8N" TargetMode="External"/><Relationship Id="rId146" Type="http://schemas.openxmlformats.org/officeDocument/2006/relationships/hyperlink" Target="consultantplus://offline/ref=5AB6DE813BC3B82F557D31368D8AA7003DB64E34D69A185477C85CD17AD2A8FA51D8A7865583A372PADAJ" TargetMode="External"/><Relationship Id="rId167" Type="http://schemas.openxmlformats.org/officeDocument/2006/relationships/hyperlink" Target="consultantplus://offline/ref=95FE4020741230597D0CF63D42A86DD401A0A4098E1AADAB867FE9444C484AA260B01C704A0F45E4S9e6I" TargetMode="External"/><Relationship Id="rId188" Type="http://schemas.openxmlformats.org/officeDocument/2006/relationships/hyperlink" Target="consultantplus://offline/ref=14290DFA0575F281E585C403649CA58E87A380FF082F44D49724C1171481DFC7D0AE3526D7425025H96BF" TargetMode="External"/><Relationship Id="rId311" Type="http://schemas.openxmlformats.org/officeDocument/2006/relationships/hyperlink" Target="consultantplus://offline/ref=3D0C6273224B1818DFC848933F7CDF225437BB752FB150FA1E79844E51775512A18DCD9F1F0ECC92c23DI" TargetMode="External"/><Relationship Id="rId332" Type="http://schemas.openxmlformats.org/officeDocument/2006/relationships/hyperlink" Target="consultantplus://offline/ref=0B638D62459B50B522BBF749B4A380D997673F65E26EACCA7C3001E55F8237C4B5B37E08B8B943991EF4AEAB5EV0g8G" TargetMode="External"/><Relationship Id="rId353" Type="http://schemas.openxmlformats.org/officeDocument/2006/relationships/hyperlink" Target="consultantplus://offline/ref=95FE4020741230597D0CF63D42A86DD401A0A4098E1AADAB867FE9444C484AA260B01C704A0F45E4S9e6I" TargetMode="External"/><Relationship Id="rId71" Type="http://schemas.openxmlformats.org/officeDocument/2006/relationships/hyperlink" Target="consultantplus://offline/ref=0B638D62459B50B522BBF749B4A380D997673F65E26EACCA7C3001E55F8237C4A7B32604B8BA5D9A1AE1F8FA1B54C779EDC4E90B3526D7F0V8g2G" TargetMode="External"/><Relationship Id="rId92" Type="http://schemas.openxmlformats.org/officeDocument/2006/relationships/hyperlink" Target="consultantplus://offline/ref=95FE4020741230597D0CF63D42A86DD401A0A4098E1AADAB867FE9444C484AA260B01C704A0F45E4S9e6I" TargetMode="External"/><Relationship Id="rId213" Type="http://schemas.openxmlformats.org/officeDocument/2006/relationships/hyperlink" Target="consultantplus://offline/ref=3D0C6273224B1818DFC848933F7CDF225437BB752FB150FA1E79844E51775512A18DCD9F1F0EC791c23DI" TargetMode="External"/><Relationship Id="rId234" Type="http://schemas.openxmlformats.org/officeDocument/2006/relationships/hyperlink" Target="consultantplus://offline/ref=0B638D62459B50B522BBF749B4A380D997673F65E26EACCA7C3001E55F8237C4A7B32604B8BA5D9A1DE1F8FA1B54C779EDC4E90B3526D7F0V8g2G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14290DFA0575F281E585C403649CA58E87A380FF082F44D49724C1171481DFC7D0AE3526D7425025H96CF" TargetMode="External"/><Relationship Id="rId255" Type="http://schemas.openxmlformats.org/officeDocument/2006/relationships/hyperlink" Target="consultantplus://offline/ref=95FE4020741230597D0CF63D42A86DD401A0A4098E1AADAB867FE9444C484AA260B01C704A0F45E4S9e6I" TargetMode="External"/><Relationship Id="rId276" Type="http://schemas.openxmlformats.org/officeDocument/2006/relationships/hyperlink" Target="consultantplus://offline/ref=14290DFA0575F281E585C403649CA58E84A184F7052944D49724C1171481DFC7D0AE3526D7415225H96EF" TargetMode="External"/><Relationship Id="rId297" Type="http://schemas.openxmlformats.org/officeDocument/2006/relationships/hyperlink" Target="consultantplus://offline/ref=14290DFA0575F281E585C403649CA58E87A380FF082F44D49724C1171481DFC7D0AE3526D7425025H96DF" TargetMode="External"/><Relationship Id="rId40" Type="http://schemas.openxmlformats.org/officeDocument/2006/relationships/hyperlink" Target="consultantplus://offline/ref=BE691847D57076061DEEC989AE6241C61BB6D0F5DF0F246D8D6B865CE6A171A1FCC6A7D4EC34D721P2e4P" TargetMode="External"/><Relationship Id="rId115" Type="http://schemas.openxmlformats.org/officeDocument/2006/relationships/hyperlink" Target="consultantplus://offline/ref=8198D1B11550903A2023AED8AD5CFE5D88A84618FC81333A7AE95B5FFD7831F354F757EBD88BO8JBQ" TargetMode="External"/><Relationship Id="rId136" Type="http://schemas.openxmlformats.org/officeDocument/2006/relationships/hyperlink" Target="consultantplus://offline/ref=3D0C6273224B1818DFC848933F7CDF225437BB752FB150FA1E79844E51775512A18DCD9F1F0ECB93c23AI" TargetMode="External"/><Relationship Id="rId157" Type="http://schemas.openxmlformats.org/officeDocument/2006/relationships/hyperlink" Target="consultantplus://offline/ref=0B638D62459B50B522BBF749B4A380D997673F65E26EACCA7C3001E55F8237C4A7B32604B8BA5D991CE1F8FA1B54C779EDC4E90B3526D7F0V8g2G" TargetMode="External"/><Relationship Id="rId178" Type="http://schemas.openxmlformats.org/officeDocument/2006/relationships/hyperlink" Target="consultantplus://offline/ref=FBC9FE1D6E4E7D66552D27E56F19994D1F41D803C5BED9A9064ED9FBF5EA6DFBCEA5359FB5DFD556T4H3Q" TargetMode="External"/><Relationship Id="rId301" Type="http://schemas.openxmlformats.org/officeDocument/2006/relationships/hyperlink" Target="consultantplus://offline/ref=ABFD2FA8285FEAFDD69A983095EEA1A92BCC6F7A2A92EBB32403279E9979E61A424AE4BE8BF0C4AFSAI7P" TargetMode="External"/><Relationship Id="rId322" Type="http://schemas.openxmlformats.org/officeDocument/2006/relationships/hyperlink" Target="consultantplus://offline/ref=364D4A402FF55B481202DD5058F78FDE884FD6B69A60292218C92B00D65FC4C1EBEDF27EmA7DI" TargetMode="External"/><Relationship Id="rId343" Type="http://schemas.openxmlformats.org/officeDocument/2006/relationships/hyperlink" Target="consultantplus://offline/ref=9341FC13AC8CB4C01A7079FE0D1AF2D333B4B10E7BEB363E6E3F4584801D48E9F607C52BAD7B4935i16EL" TargetMode="External"/><Relationship Id="rId364" Type="http://schemas.openxmlformats.org/officeDocument/2006/relationships/hyperlink" Target="consultantplus://offline/ref=95FE4020741230597D0CF63D42A86DD401A0A4098E1AADAB867FE9444C484AA260B01C704A0F45E4S9e6I" TargetMode="External"/><Relationship Id="rId61" Type="http://schemas.openxmlformats.org/officeDocument/2006/relationships/hyperlink" Target="consultantplus://offline/ref=3BBB3296277738A68FF7E174762DEFEFE7717344B34CFA20BA3ACC62542D902C47D210CCE4741424cAG" TargetMode="External"/><Relationship Id="rId82" Type="http://schemas.openxmlformats.org/officeDocument/2006/relationships/hyperlink" Target="consultantplus://offline/ref=6616D3723430D8087529E01D0825B64FB7DC77CFDD80B2263D49EA8DBC88F469FEE6E11F6F8AFEA7WAi7I" TargetMode="External"/><Relationship Id="rId199" Type="http://schemas.openxmlformats.org/officeDocument/2006/relationships/hyperlink" Target="consultantplus://offline/ref=ABFD2FA8285FEAFDD69A983095EEA1A92BCC6F7A2A92EBB32403279E9979E61A424AE4BE8BF2C5A8SAI0P" TargetMode="External"/><Relationship Id="rId203" Type="http://schemas.openxmlformats.org/officeDocument/2006/relationships/hyperlink" Target="consultantplus://offline/ref=38D8903531A60845384DD1FF3CD5F19B4B2F3383566A289E8E6E94D80E1BCD8917DDAA14C8B54254D0sEN" TargetMode="External"/><Relationship Id="rId19" Type="http://schemas.openxmlformats.org/officeDocument/2006/relationships/hyperlink" Target="consultantplus://offline/ref=14290DFA0575F281E585C403649CA58E87A380FF082F44D49724C1171481DFC7D0AE3526D7425025H96BF" TargetMode="External"/><Relationship Id="rId224" Type="http://schemas.openxmlformats.org/officeDocument/2006/relationships/hyperlink" Target="consultantplus://offline/ref=3BBB3296277738A68FF7E174762DEFEFE7717344B34CFA20BA3ACC62542D902C47D210CCE4741524cFG" TargetMode="External"/><Relationship Id="rId245" Type="http://schemas.openxmlformats.org/officeDocument/2006/relationships/hyperlink" Target="consultantplus://offline/ref=95FE4020741230597D0CF63D42A86DD401A0A4098E1AADAB867FE9444C484AA260B01C704A0F45E4S9e6I" TargetMode="External"/><Relationship Id="rId266" Type="http://schemas.openxmlformats.org/officeDocument/2006/relationships/hyperlink" Target="consultantplus://offline/ref=95FE4020741230597D0CF63D42A86DD401A0A4098E1AADAB867FE9444C484AA260B01C704A0F45E4S9e6I" TargetMode="External"/><Relationship Id="rId287" Type="http://schemas.openxmlformats.org/officeDocument/2006/relationships/hyperlink" Target="consultantplus://offline/ref=14290DFA0575F281E585C403649CA58E87A380FF082F44D49724C1171481DFC7D0AE3526D7425025H96DF" TargetMode="External"/><Relationship Id="rId30" Type="http://schemas.openxmlformats.org/officeDocument/2006/relationships/hyperlink" Target="consultantplus://offline/ref=14290DFA0575F281E585C403649CA58E87A380FF082F44D49724C1171481DFC7D0AE3526D7425025H96BF" TargetMode="External"/><Relationship Id="rId105" Type="http://schemas.openxmlformats.org/officeDocument/2006/relationships/hyperlink" Target="consultantplus://offline/ref=FBC9FE1D6E4E7D66552D27E56F19994D1F41D803C5BED9A9064ED9FBF5EA6DFBCEA5359FB5DFD552T4HEQ" TargetMode="External"/><Relationship Id="rId126" Type="http://schemas.openxmlformats.org/officeDocument/2006/relationships/hyperlink" Target="consultantplus://offline/ref=38D8903531A60845384DD1FF3CD5F19B4B2F3383566A289E8E6E94D80E1BCD8917DDAA14C8B74252D0s2N" TargetMode="External"/><Relationship Id="rId147" Type="http://schemas.openxmlformats.org/officeDocument/2006/relationships/hyperlink" Target="consultantplus://offline/ref=5AB6DE813BC3B82F557D31368D8AA7003DB64E34D69A185477C85CD17AD2A8FA51D8A7865583A372PAD8J" TargetMode="External"/><Relationship Id="rId168" Type="http://schemas.openxmlformats.org/officeDocument/2006/relationships/hyperlink" Target="consultantplus://offline/ref=95FE4020741230597D0CF63D42A86DD401A0A4098E1AADAB867FE9444C484AA260B01C704A0F45E4S9e6I" TargetMode="External"/><Relationship Id="rId312" Type="http://schemas.openxmlformats.org/officeDocument/2006/relationships/hyperlink" Target="consultantplus://offline/ref=3D0C6273224B1818DFC848933F7CDF225437BB752FB150FA1E79844E51775512A18DCD9F1F0ECC94c23CI" TargetMode="External"/><Relationship Id="rId333" Type="http://schemas.openxmlformats.org/officeDocument/2006/relationships/hyperlink" Target="consultantplus://offline/ref=0B638D62459B50B522BBF749B4A380D995643E6EE56AACCA7C3001E55F8237C4A7B32604B8BA5D9D17E1F8FA1B54C779EDC4E90B3526D7F0V8g2G" TargetMode="External"/><Relationship Id="rId354" Type="http://schemas.openxmlformats.org/officeDocument/2006/relationships/hyperlink" Target="consultantplus://offline/ref=C7B1E020CA034C3314BFD463BD20877D96E6BF4DF61C6F56DB27079C90E459ABC7268BD71C01v7r8P" TargetMode="External"/><Relationship Id="rId51" Type="http://schemas.openxmlformats.org/officeDocument/2006/relationships/hyperlink" Target="consultantplus://offline/ref=3D0C6273224B1818DFC848933F7CDF225437BB752FB150FA1E79844E51775512A18DCD9F1F0EC791c23BI" TargetMode="External"/><Relationship Id="rId72" Type="http://schemas.openxmlformats.org/officeDocument/2006/relationships/hyperlink" Target="consultantplus://offline/ref=F37FA3D80F6D9E299D5A46674523ADFFC205022DF2D82978020F2A98328FBDB09BC324A1F3C6A3DEB24FD889FCB0F2CEE7CA38160EA6EB17d8h3G" TargetMode="External"/><Relationship Id="rId93" Type="http://schemas.openxmlformats.org/officeDocument/2006/relationships/hyperlink" Target="consultantplus://offline/ref=95FE4020741230597D0CF63D42A86DD401A0A4098E1AADAB867FE9444C484AA260B01C704A0F45E4S9e6I" TargetMode="External"/><Relationship Id="rId189" Type="http://schemas.openxmlformats.org/officeDocument/2006/relationships/hyperlink" Target="consultantplus://offline/ref=8198D1B11550903A2023AED8AD5CFE5D88A04712F089333A7AE95B5FFD7831F354F757EBDC89826DODJ3Q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3D0C6273224B1818DFC848933F7CDF225437BB752FB150FA1E79844E51775512A18DCD9F1F0EC791c238I" TargetMode="External"/><Relationship Id="rId235" Type="http://schemas.openxmlformats.org/officeDocument/2006/relationships/hyperlink" Target="consultantplus://offline/ref=0B638D62459B50B522BBF749B4A380D997673F65E26EACCA7C3001E55F8237C4A7B32604B8BA5D9A1AE1F8FA1B54C779EDC4E90B3526D7F0V8g2G" TargetMode="External"/><Relationship Id="rId256" Type="http://schemas.openxmlformats.org/officeDocument/2006/relationships/hyperlink" Target="consultantplus://offline/ref=95FE4020741230597D0CF63D42A86DD401A0A4098E1AADAB867FE9444C484AA260B01C704A0F45E4S9e6I" TargetMode="External"/><Relationship Id="rId277" Type="http://schemas.openxmlformats.org/officeDocument/2006/relationships/hyperlink" Target="consultantplus://offline/ref=14290DFA0575F281E585C403649CA58E84A184F7052944D49724C1171481DFC7D0AE3526D7435324H968F" TargetMode="External"/><Relationship Id="rId298" Type="http://schemas.openxmlformats.org/officeDocument/2006/relationships/hyperlink" Target="consultantplus://offline/ref=14290DFA0575F281E585C403649CA58E87A380FF082F44D49724C1171481DFC7D0AE3526D7425025H96CF" TargetMode="External"/><Relationship Id="rId116" Type="http://schemas.openxmlformats.org/officeDocument/2006/relationships/hyperlink" Target="consultantplus://offline/ref=8198D1B11550903A2023AED8AD5CFE5D88A84618FC81333A7AE95B5FFD7831F354F757EBD88AO8J1Q" TargetMode="External"/><Relationship Id="rId137" Type="http://schemas.openxmlformats.org/officeDocument/2006/relationships/hyperlink" Target="consultantplus://offline/ref=3D0C6273224B1818DFC848933F7CDF225437BB752FB150FA1E79844E51775512A18DCD9F1F0EC791c23DI" TargetMode="External"/><Relationship Id="rId158" Type="http://schemas.openxmlformats.org/officeDocument/2006/relationships/hyperlink" Target="consultantplus://offline/ref=0B638D62459B50B522BBF749B4A380D997673F65E26EACCA7C3001E55F8237C4A7B32604B8BA5D9A1DE1F8FA1B54C779EDC4E90B3526D7F0V8g2G" TargetMode="External"/><Relationship Id="rId302" Type="http://schemas.openxmlformats.org/officeDocument/2006/relationships/hyperlink" Target="consultantplus://offline/ref=ABFD2FA8285FEAFDD69A983095EEA1A92BCC6F7A2A92EBB32403279E9979E61A424AE4BE8BF2C5A8SAI0P" TargetMode="External"/><Relationship Id="rId323" Type="http://schemas.openxmlformats.org/officeDocument/2006/relationships/hyperlink" Target="consultantplus://offline/ref=5AB6DE813BC3B82F557D31368D8AA7003DB64E34D69A185477C85CD17AD2A8FA51D8A7865583A373PAD3J" TargetMode="External"/><Relationship Id="rId344" Type="http://schemas.openxmlformats.org/officeDocument/2006/relationships/hyperlink" Target="consultantplus://offline/ref=E9C37B8D808AB3B2658FFDC915EBD08B4393C40B42D2D34E016CEFC88EB05A1E5F4373EAC687CF8Ac2dFI" TargetMode="External"/><Relationship Id="rId20" Type="http://schemas.openxmlformats.org/officeDocument/2006/relationships/hyperlink" Target="consultantplus://offline/ref=14290DFA0575F281E585C403649CA58E87A380FF082F44D49724C1171481DFC7D0AE3526D7425025H96BF" TargetMode="External"/><Relationship Id="rId41" Type="http://schemas.openxmlformats.org/officeDocument/2006/relationships/hyperlink" Target="consultantplus://offline/ref=3D0C6273224B1818DFC848933F7CDF225437BC7C2FB850FA1E79844E51775512A18DCD9F1F0FCF99c238I" TargetMode="External"/><Relationship Id="rId62" Type="http://schemas.openxmlformats.org/officeDocument/2006/relationships/hyperlink" Target="consultantplus://offline/ref=3BBB3296277738A68FF7E174762DEFEFE7717344B34CFA20BA3ACC62542D902C47D210CCE4741424c1G" TargetMode="External"/><Relationship Id="rId83" Type="http://schemas.openxmlformats.org/officeDocument/2006/relationships/hyperlink" Target="consultantplus://offline/ref=6616D3723430D8087529E01D0825B64FB4D47FCFDB83B2263D49EA8DBC88F469FEE6E11CW6i7I" TargetMode="External"/><Relationship Id="rId179" Type="http://schemas.openxmlformats.org/officeDocument/2006/relationships/hyperlink" Target="consultantplus://offline/ref=FBC9FE1D6E4E7D66552D27E56F19994D1F41D803C5BED9A9064ED9FBF5EA6DFBCEA5359FB5DFD550T4H7Q" TargetMode="External"/><Relationship Id="rId365" Type="http://schemas.openxmlformats.org/officeDocument/2006/relationships/hyperlink" Target="consultantplus://offline/ref=95FE4020741230597D0CF63D42A86DD401A0A4098E1AADAB867FE9444C484AA260B01C704A0F45E4S9e6I" TargetMode="External"/><Relationship Id="rId190" Type="http://schemas.openxmlformats.org/officeDocument/2006/relationships/hyperlink" Target="consultantplus://offline/ref=8198D1B11550903A2023AED8AD5CFE5D88A84618FC81333A7AE95B5FFD7831F354F757EBDC8A8068ODJ0Q" TargetMode="External"/><Relationship Id="rId204" Type="http://schemas.openxmlformats.org/officeDocument/2006/relationships/hyperlink" Target="consultantplus://offline/ref=38D8903531A60845384DD1FF3CD5F19B4B2F3383566A289E8E6E94D80E1BCD8917DDAA14CDBED4s6N" TargetMode="External"/><Relationship Id="rId225" Type="http://schemas.openxmlformats.org/officeDocument/2006/relationships/hyperlink" Target="consultantplus://offline/ref=3BBB3296277738A68FF7E174762DEFEFE7717344B34CFA20BA3ACC62542D902C47D210CCE4741424cAG" TargetMode="External"/><Relationship Id="rId246" Type="http://schemas.openxmlformats.org/officeDocument/2006/relationships/hyperlink" Target="consultantplus://offline/ref=6616D3723430D8087529E01D0825B64FB7DC77CFDD80B2263D49EA8DBC88F469FEE6E11F6F8AFEA7WAi7I" TargetMode="External"/><Relationship Id="rId267" Type="http://schemas.openxmlformats.org/officeDocument/2006/relationships/hyperlink" Target="consultantplus://offline/ref=95FE4020741230597D0CF63D42A86DD401A0A4098E1AADAB867FE9444C484AA260B01C704A0F45E4S9e6I" TargetMode="External"/><Relationship Id="rId288" Type="http://schemas.openxmlformats.org/officeDocument/2006/relationships/hyperlink" Target="consultantplus://offline/ref=14290DFA0575F281E585C403649CA58E87A380FF082F44D49724C1171481DFC7D0AE3526D7425025H96BF" TargetMode="External"/><Relationship Id="rId106" Type="http://schemas.openxmlformats.org/officeDocument/2006/relationships/hyperlink" Target="consultantplus://offline/ref=FBC9FE1D6E4E7D66552D27E56F19994D1F41D803C5BED9A9064ED9FBF5EA6DFBCEA5359FB5DFD257T4H6Q" TargetMode="External"/><Relationship Id="rId127" Type="http://schemas.openxmlformats.org/officeDocument/2006/relationships/hyperlink" Target="consultantplus://offline/ref=38D8903531A60845384DD1FF3CD5F19B4B2F3383566A289E8E6E94D80E1BCD8917DDAA14C8B54254D0sEN" TargetMode="External"/><Relationship Id="rId313" Type="http://schemas.openxmlformats.org/officeDocument/2006/relationships/hyperlink" Target="consultantplus://offline/ref=3D0C6273224B1818DFC848933F7CDF225437BB752FB150FA1E79844E51775512A18DCD9F1F0ECC96c23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256_08_20</Template>
  <TotalTime>0</TotalTime>
  <Pages>64</Pages>
  <Words>23754</Words>
  <Characters>135399</Characters>
  <Application>Microsoft Office Word</Application>
  <DocSecurity>0</DocSecurity>
  <Lines>1128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 1</vt:lpstr>
    </vt:vector>
  </TitlesOfParts>
  <Company>Hewlett-Packard Company</Company>
  <LinksUpToDate>false</LinksUpToDate>
  <CharactersWithSpaces>158836</CharactersWithSpaces>
  <SharedDoc>false</SharedDoc>
  <HLinks>
    <vt:vector size="2166" baseType="variant">
      <vt:variant>
        <vt:i4>1114200</vt:i4>
      </vt:variant>
      <vt:variant>
        <vt:i4>1078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3276848</vt:i4>
      </vt:variant>
      <vt:variant>
        <vt:i4>1075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1072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1069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7274554</vt:i4>
      </vt:variant>
      <vt:variant>
        <vt:i4>1066</vt:i4>
      </vt:variant>
      <vt:variant>
        <vt:i4>0</vt:i4>
      </vt:variant>
      <vt:variant>
        <vt:i4>5</vt:i4>
      </vt:variant>
      <vt:variant>
        <vt:lpwstr>consultantplus://offline/ref=6616D3723430D8087529E01D0825B64FB4D47FCFDB83B2263D49EA8DBC88F469FEE6E11CW6i7I</vt:lpwstr>
      </vt:variant>
      <vt:variant>
        <vt:lpwstr/>
      </vt:variant>
      <vt:variant>
        <vt:i4>6684733</vt:i4>
      </vt:variant>
      <vt:variant>
        <vt:i4>1063</vt:i4>
      </vt:variant>
      <vt:variant>
        <vt:i4>0</vt:i4>
      </vt:variant>
      <vt:variant>
        <vt:i4>5</vt:i4>
      </vt:variant>
      <vt:variant>
        <vt:lpwstr>consultantplus://offline/ref=6616D3723430D8087529E01D0825B64FB7DC77CFDD80B2263D49EA8DBC88F469FEE6E11F6F8AFEA7WAi7I</vt:lpwstr>
      </vt:variant>
      <vt:variant>
        <vt:lpwstr/>
      </vt:variant>
      <vt:variant>
        <vt:i4>3276848</vt:i4>
      </vt:variant>
      <vt:variant>
        <vt:i4>1060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1057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1054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7536751</vt:i4>
      </vt:variant>
      <vt:variant>
        <vt:i4>1051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consultantplus://offline/ref=E9C37B8D808AB3B2658FFDC915EBD08B4393C40B42D2D34E016CEFC88EB05A1E5F4373EAC687CF8Dc2d2I</vt:lpwstr>
      </vt:variant>
      <vt:variant>
        <vt:lpwstr/>
      </vt:variant>
      <vt:variant>
        <vt:i4>7536702</vt:i4>
      </vt:variant>
      <vt:variant>
        <vt:i4>1048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consultantplus://offline/ref=E9C37B8D808AB3B2658FFDC915EBD08B4393C40B42D2D34E016CEFC88EB05A1E5F4373EAC687CF8Ac2dFI</vt:lpwstr>
      </vt:variant>
      <vt:variant>
        <vt:lpwstr/>
      </vt:variant>
      <vt:variant>
        <vt:i4>7929914</vt:i4>
      </vt:variant>
      <vt:variant>
        <vt:i4>1045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6881383</vt:i4>
      </vt:variant>
      <vt:variant>
        <vt:i4>1042</vt:i4>
      </vt:variant>
      <vt:variant>
        <vt:i4>0</vt:i4>
      </vt:variant>
      <vt:variant>
        <vt:i4>5</vt:i4>
      </vt:variant>
      <vt:variant>
        <vt:lpwstr>consultantplus://offline/ref=C7B1E020CA034C3314BFD463BD20877D96E6BF4DF61C6F56DB27079C90E459ABC7268BD71C01v7r8P</vt:lpwstr>
      </vt:variant>
      <vt:variant>
        <vt:lpwstr/>
      </vt:variant>
      <vt:variant>
        <vt:i4>3276848</vt:i4>
      </vt:variant>
      <vt:variant>
        <vt:i4>1039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1036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1033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7274554</vt:i4>
      </vt:variant>
      <vt:variant>
        <vt:i4>1030</vt:i4>
      </vt:variant>
      <vt:variant>
        <vt:i4>0</vt:i4>
      </vt:variant>
      <vt:variant>
        <vt:i4>5</vt:i4>
      </vt:variant>
      <vt:variant>
        <vt:lpwstr>consultantplus://offline/ref=6616D3723430D8087529E01D0825B64FB4D47FCFDB83B2263D49EA8DBC88F469FEE6E11CW6i7I</vt:lpwstr>
      </vt:variant>
      <vt:variant>
        <vt:lpwstr/>
      </vt:variant>
      <vt:variant>
        <vt:i4>6684733</vt:i4>
      </vt:variant>
      <vt:variant>
        <vt:i4>1027</vt:i4>
      </vt:variant>
      <vt:variant>
        <vt:i4>0</vt:i4>
      </vt:variant>
      <vt:variant>
        <vt:i4>5</vt:i4>
      </vt:variant>
      <vt:variant>
        <vt:lpwstr>consultantplus://offline/ref=6616D3723430D8087529E01D0825B64FB7DC77CFDD80B2263D49EA8DBC88F469FEE6E11F6F8AFEA7WAi7I</vt:lpwstr>
      </vt:variant>
      <vt:variant>
        <vt:lpwstr/>
      </vt:variant>
      <vt:variant>
        <vt:i4>3276848</vt:i4>
      </vt:variant>
      <vt:variant>
        <vt:i4>1024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1021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1018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7536751</vt:i4>
      </vt:variant>
      <vt:variant>
        <vt:i4>1015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consultantplus://offline/ref=E9C37B8D808AB3B2658FFDC915EBD08B4393C40B42D2D34E016CEFC88EB05A1E5F4373EAC687CF8Dc2d2I</vt:lpwstr>
      </vt:variant>
      <vt:variant>
        <vt:lpwstr/>
      </vt:variant>
      <vt:variant>
        <vt:i4>7536702</vt:i4>
      </vt:variant>
      <vt:variant>
        <vt:i4>1012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consultantplus://offline/ref=E9C37B8D808AB3B2658FFDC915EBD08B4393C40B42D2D34E016CEFC88EB05A1E5F4373EAC687CF8Ac2dFI</vt:lpwstr>
      </vt:variant>
      <vt:variant>
        <vt:lpwstr/>
      </vt:variant>
      <vt:variant>
        <vt:i4>7798881</vt:i4>
      </vt:variant>
      <vt:variant>
        <vt:i4>1009</vt:i4>
      </vt:variant>
      <vt:variant>
        <vt:i4>0</vt:i4>
      </vt:variant>
      <vt:variant>
        <vt:i4>5</vt:i4>
      </vt:variant>
      <vt:variant>
        <vt:lpwstr>consultantplus://offline/ref=9341FC13AC8CB4C01A7079FE0D1AF2D333B4B10E7BEB363E6E3F4584801D48E9F607C52BAD7B4935i16EL</vt:lpwstr>
      </vt:variant>
      <vt:variant>
        <vt:lpwstr/>
      </vt:variant>
      <vt:variant>
        <vt:i4>6422628</vt:i4>
      </vt:variant>
      <vt:variant>
        <vt:i4>1006</vt:i4>
      </vt:variant>
      <vt:variant>
        <vt:i4>0</vt:i4>
      </vt:variant>
      <vt:variant>
        <vt:i4>5</vt:i4>
      </vt:variant>
      <vt:variant>
        <vt:lpwstr>consultantplus://offline/ref=C5B7CBCAAD404179DDEC60511FE8EC4948D21BAF20D624D5EBA849FEDB30FE0A84652CCF4120AC25P27BL</vt:lpwstr>
      </vt:variant>
      <vt:variant>
        <vt:lpwstr/>
      </vt:variant>
      <vt:variant>
        <vt:i4>7798881</vt:i4>
      </vt:variant>
      <vt:variant>
        <vt:i4>1003</vt:i4>
      </vt:variant>
      <vt:variant>
        <vt:i4>0</vt:i4>
      </vt:variant>
      <vt:variant>
        <vt:i4>5</vt:i4>
      </vt:variant>
      <vt:variant>
        <vt:lpwstr>consultantplus://offline/ref=9341FC13AC8CB4C01A7079FE0D1AF2D333B4B10E7BEB363E6E3F4584801D48E9F607C52BAD7B4935i16EL</vt:lpwstr>
      </vt:variant>
      <vt:variant>
        <vt:lpwstr/>
      </vt:variant>
      <vt:variant>
        <vt:i4>8257638</vt:i4>
      </vt:variant>
      <vt:variant>
        <vt:i4>1000</vt:i4>
      </vt:variant>
      <vt:variant>
        <vt:i4>0</vt:i4>
      </vt:variant>
      <vt:variant>
        <vt:i4>5</vt:i4>
      </vt:variant>
      <vt:variant>
        <vt:lpwstr>consultantplus://offline/ref=F37FA3D80F6D9E299D5A46674523ADFFC0060326F5DC2978020F2A98328FBDB09BC324A2F6C3AAD7E015C88DB5E5FCD0E5D4271410A5dEh2G</vt:lpwstr>
      </vt:variant>
      <vt:variant>
        <vt:lpwstr/>
      </vt:variant>
      <vt:variant>
        <vt:i4>2883637</vt:i4>
      </vt:variant>
      <vt:variant>
        <vt:i4>997</vt:i4>
      </vt:variant>
      <vt:variant>
        <vt:i4>0</vt:i4>
      </vt:variant>
      <vt:variant>
        <vt:i4>5</vt:i4>
      </vt:variant>
      <vt:variant>
        <vt:lpwstr>consultantplus://offline/ref=F37FA3D80F6D9E299D5A46674523ADFFC205022DF2D82978020F2A98328FBDB09BC324A1F3C6A3DEB24FD889FCB0F2CEE7CA38160EA6EB17d8h3G</vt:lpwstr>
      </vt:variant>
      <vt:variant>
        <vt:lpwstr/>
      </vt:variant>
      <vt:variant>
        <vt:i4>3342444</vt:i4>
      </vt:variant>
      <vt:variant>
        <vt:i4>994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consultantplus://offline/ref=0B638D62459B50B522BBF749B4A380D997673F65E26EACCA7C3001E55F8237C4A7B32604B8BA5D9A1AE1F8FA1B54C779EDC4E90B3526D7F0V8g2G</vt:lpwstr>
      </vt:variant>
      <vt:variant>
        <vt:lpwstr/>
      </vt:variant>
      <vt:variant>
        <vt:i4>3342441</vt:i4>
      </vt:variant>
      <vt:variant>
        <vt:i4>991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consultantplus://offline/ref=0B638D62459B50B522BBF749B4A380D997673F65E26EACCA7C3001E55F8237C4A7B32604B8BA5D9A1DE1F8FA1B54C779EDC4E90B3526D7F0V8g2G</vt:lpwstr>
      </vt:variant>
      <vt:variant>
        <vt:lpwstr/>
      </vt:variant>
      <vt:variant>
        <vt:i4>3342390</vt:i4>
      </vt:variant>
      <vt:variant>
        <vt:i4>988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consultantplus://offline/ref=0B638D62459B50B522BBF749B4A380D997673F65E26EACCA7C3001E55F8237C4A7B32604B8BA5D991CE1F8FA1B54C779EDC4E90B3526D7F0V8g2G</vt:lpwstr>
      </vt:variant>
      <vt:variant>
        <vt:lpwstr/>
      </vt:variant>
      <vt:variant>
        <vt:i4>3342434</vt:i4>
      </vt:variant>
      <vt:variant>
        <vt:i4>985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consultantplus://offline/ref=0B638D62459B50B522BBF749B4A380D997673F65E26EACCA7C3001E55F8237C4A7B32604B8BA5D9917E1F8FA1B54C779EDC4E90B3526D7F0V8g2G</vt:lpwstr>
      </vt:variant>
      <vt:variant>
        <vt:lpwstr/>
      </vt:variant>
      <vt:variant>
        <vt:i4>3342397</vt:i4>
      </vt:variant>
      <vt:variant>
        <vt:i4>982</vt:i4>
      </vt:variant>
      <vt:variant>
        <vt:i4>0</vt:i4>
      </vt:variant>
      <vt:variant>
        <vt:i4>5</vt:i4>
      </vt:variant>
      <vt:variant>
        <vt:lpwstr>consultantplus://offline/ref=0B638D62459B50B522BBF749B4A380D995643E6EE56AACCA7C3001E55F8237C4A7B32604B8BA5D9E1EE1F8FA1B54C779EDC4E90B3526D7F0V8g2G</vt:lpwstr>
      </vt:variant>
      <vt:variant>
        <vt:lpwstr/>
      </vt:variant>
      <vt:variant>
        <vt:i4>3342446</vt:i4>
      </vt:variant>
      <vt:variant>
        <vt:i4>979</vt:i4>
      </vt:variant>
      <vt:variant>
        <vt:i4>0</vt:i4>
      </vt:variant>
      <vt:variant>
        <vt:i4>5</vt:i4>
      </vt:variant>
      <vt:variant>
        <vt:lpwstr>consultantplus://offline/ref=0B638D62459B50B522BBF749B4A380D995643E6EE56AACCA7C3001E55F8237C4A7B32604B8BA5D9D17E1F8FA1B54C779EDC4E90B3526D7F0V8g2G</vt:lpwstr>
      </vt:variant>
      <vt:variant>
        <vt:lpwstr/>
      </vt:variant>
      <vt:variant>
        <vt:i4>131081</vt:i4>
      </vt:variant>
      <vt:variant>
        <vt:i4>976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consultantplus://offline/ref=0B638D62459B50B522BBF749B4A380D997673F65E26EACCA7C3001E55F8237C4B5B37E08B8B943991EF4AEAB5EV0g8G</vt:lpwstr>
      </vt:variant>
      <vt:variant>
        <vt:lpwstr/>
      </vt:variant>
      <vt:variant>
        <vt:i4>1114200</vt:i4>
      </vt:variant>
      <vt:variant>
        <vt:i4>973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1114200</vt:i4>
      </vt:variant>
      <vt:variant>
        <vt:i4>970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5046360</vt:i4>
      </vt:variant>
      <vt:variant>
        <vt:i4>967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consultantplus://offline/ref=3BBB3296277738A68FF7E174762DEFEFE7717344B34CFA20BA3ACC62542D902C47D210CCE4741424c1G</vt:lpwstr>
      </vt:variant>
      <vt:variant>
        <vt:lpwstr/>
      </vt:variant>
      <vt:variant>
        <vt:i4>5046280</vt:i4>
      </vt:variant>
      <vt:variant>
        <vt:i4>964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consultantplus://offline/ref=3BBB3296277738A68FF7E174762DEFEFE7717344B34CFA20BA3ACC62542D902C47D210CCE4741424cAG</vt:lpwstr>
      </vt:variant>
      <vt:variant>
        <vt:lpwstr/>
      </vt:variant>
      <vt:variant>
        <vt:i4>5046286</vt:i4>
      </vt:variant>
      <vt:variant>
        <vt:i4>961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consultantplus://offline/ref=3BBB3296277738A68FF7E174762DEFEFE7717344B34CFA20BA3ACC62542D902C47D210CCE4741524cFG</vt:lpwstr>
      </vt:variant>
      <vt:variant>
        <vt:lpwstr/>
      </vt:variant>
      <vt:variant>
        <vt:i4>7274592</vt:i4>
      </vt:variant>
      <vt:variant>
        <vt:i4>958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consultantplus://offline/ref=5AB6DE813BC3B82F557D31368D8AA7003DB64E34D69A185477C85CD17AD2A8FA51D8A7865583A372PAD8J</vt:lpwstr>
      </vt:variant>
      <vt:variant>
        <vt:lpwstr/>
      </vt:variant>
      <vt:variant>
        <vt:i4>7274553</vt:i4>
      </vt:variant>
      <vt:variant>
        <vt:i4>955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consultantplus://offline/ref=5AB6DE813BC3B82F557D31368D8AA7003DB64E34D69A185477C85CD17AD2A8FA51D8A7865583A372PADAJ</vt:lpwstr>
      </vt:variant>
      <vt:variant>
        <vt:lpwstr/>
      </vt:variant>
      <vt:variant>
        <vt:i4>7274607</vt:i4>
      </vt:variant>
      <vt:variant>
        <vt:i4>952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consultantplus://offline/ref=5AB6DE813BC3B82F557D31368D8AA7003DB64E34D69A185477C85CD17AD2A8FA51D8A7865583A277PAD3J</vt:lpwstr>
      </vt:variant>
      <vt:variant>
        <vt:lpwstr/>
      </vt:variant>
      <vt:variant>
        <vt:i4>7274602</vt:i4>
      </vt:variant>
      <vt:variant>
        <vt:i4>949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consultantplus://offline/ref=5AB6DE813BC3B82F557D31368D8AA7003DB64E34D69A185477C85CD17AD2A8FA51D8A7865583A373PAD3J</vt:lpwstr>
      </vt:variant>
      <vt:variant>
        <vt:lpwstr/>
      </vt:variant>
      <vt:variant>
        <vt:i4>3080293</vt:i4>
      </vt:variant>
      <vt:variant>
        <vt:i4>946</vt:i4>
      </vt:variant>
      <vt:variant>
        <vt:i4>0</vt:i4>
      </vt:variant>
      <vt:variant>
        <vt:i4>5</vt:i4>
      </vt:variant>
      <vt:variant>
        <vt:lpwstr>consultantplus://offline/ref=364D4A402FF55B481202DD5058F78FDE884FD6B69A60292218C92B00D65FC4C1EBEDF27EmA7DI</vt:lpwstr>
      </vt:variant>
      <vt:variant>
        <vt:lpwstr/>
      </vt:variant>
      <vt:variant>
        <vt:i4>2424939</vt:i4>
      </vt:variant>
      <vt:variant>
        <vt:i4>943</vt:i4>
      </vt:variant>
      <vt:variant>
        <vt:i4>0</vt:i4>
      </vt:variant>
      <vt:variant>
        <vt:i4>5</vt:i4>
      </vt:variant>
      <vt:variant>
        <vt:lpwstr>consultantplus://offline/ref=3D0C6273224B1818DFC848933F7CDF225437BC7C2FB850FA1E79844E51775512A18DCD9F1F0FCF99c23BI</vt:lpwstr>
      </vt:variant>
      <vt:variant>
        <vt:lpwstr/>
      </vt:variant>
      <vt:variant>
        <vt:i4>8323171</vt:i4>
      </vt:variant>
      <vt:variant>
        <vt:i4>940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consultantplus://offline/ref=3D0C6273224B1818DFC848933F7CDF225437BB752FB150FA1E79844E51775512A18DCD9C1E09cC3CI</vt:lpwstr>
      </vt:variant>
      <vt:variant>
        <vt:lpwstr/>
      </vt:variant>
      <vt:variant>
        <vt:i4>2424932</vt:i4>
      </vt:variant>
      <vt:variant>
        <vt:i4>937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consultantplus://offline/ref=3D0C6273224B1818DFC848933F7CDF225437BB752FB150FA1E79844E51775512A18DCD9F1F0CCE95c239I</vt:lpwstr>
      </vt:variant>
      <vt:variant>
        <vt:lpwstr/>
      </vt:variant>
      <vt:variant>
        <vt:i4>2424943</vt:i4>
      </vt:variant>
      <vt:variant>
        <vt:i4>934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consultantplus://offline/ref=3D0C6273224B1818DFC848933F7CDF225437BB752FB150FA1E79844E51775512A18DCD9F1F0EC791c23BI</vt:lpwstr>
      </vt:variant>
      <vt:variant>
        <vt:lpwstr/>
      </vt:variant>
      <vt:variant>
        <vt:i4>2424885</vt:i4>
      </vt:variant>
      <vt:variant>
        <vt:i4>931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consultantplus://offline/ref=3D0C6273224B1818DFC848933F7CDF225437BB752FB150FA1E79844E51775512A18DCD9F1F0EC791c238I</vt:lpwstr>
      </vt:variant>
      <vt:variant>
        <vt:lpwstr/>
      </vt:variant>
      <vt:variant>
        <vt:i4>2424937</vt:i4>
      </vt:variant>
      <vt:variant>
        <vt:i4>928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consultantplus://offline/ref=3D0C6273224B1818DFC848933F7CDF225437BB752FB150FA1E79844E51775512A18DCD9F1F0EC791c23DI</vt:lpwstr>
      </vt:variant>
      <vt:variant>
        <vt:lpwstr/>
      </vt:variant>
      <vt:variant>
        <vt:i4>2424891</vt:i4>
      </vt:variant>
      <vt:variant>
        <vt:i4>925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consultantplus://offline/ref=3D0C6273224B1818DFC848933F7CDF225437BB752FB150FA1E79844E51775512A18DCD9F1F0ECB93c23AI</vt:lpwstr>
      </vt:variant>
      <vt:variant>
        <vt:lpwstr/>
      </vt:variant>
      <vt:variant>
        <vt:i4>2424894</vt:i4>
      </vt:variant>
      <vt:variant>
        <vt:i4>922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consultantplus://offline/ref=3D0C6273224B1818DFC848933F7CDF225437BB752FB150FA1E79844E51775512A18DCD9F1F0ECB93c23DI</vt:lpwstr>
      </vt:variant>
      <vt:variant>
        <vt:lpwstr/>
      </vt:variant>
      <vt:variant>
        <vt:i4>2424893</vt:i4>
      </vt:variant>
      <vt:variant>
        <vt:i4>919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consultantplus://offline/ref=3D0C6273224B1818DFC848933F7CDF225437BB752FB150FA1E79844E51775512A18DCD9F1F0ECC96c23CI</vt:lpwstr>
      </vt:variant>
      <vt:variant>
        <vt:lpwstr/>
      </vt:variant>
      <vt:variant>
        <vt:i4>2424895</vt:i4>
      </vt:variant>
      <vt:variant>
        <vt:i4>916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consultantplus://offline/ref=3D0C6273224B1818DFC848933F7CDF225437BB752FB150FA1E79844E51775512A18DCD9F1F0ECC94c23CI</vt:lpwstr>
      </vt:variant>
      <vt:variant>
        <vt:lpwstr/>
      </vt:variant>
      <vt:variant>
        <vt:i4>2424894</vt:i4>
      </vt:variant>
      <vt:variant>
        <vt:i4>913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consultantplus://offline/ref=3D0C6273224B1818DFC848933F7CDF225437BB752FB150FA1E79844E51775512A18DCD9F1F0ECC92c23DI</vt:lpwstr>
      </vt:variant>
      <vt:variant>
        <vt:lpwstr/>
      </vt:variant>
      <vt:variant>
        <vt:i4>2424889</vt:i4>
      </vt:variant>
      <vt:variant>
        <vt:i4>910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consultantplus://offline/ref=3D0C6273224B1818DFC848933F7CDF225437BB752FB150FA1E79844E51775512A18DCD9F1F0CCD93c23CI</vt:lpwstr>
      </vt:variant>
      <vt:variant>
        <vt:lpwstr/>
      </vt:variant>
      <vt:variant>
        <vt:i4>2424889</vt:i4>
      </vt:variant>
      <vt:variant>
        <vt:i4>907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consultantplus://offline/ref=3D0C6273224B1818DFC848933F7CDF225437BB752FB150FA1E79844E51775512A18DCD9F1F0CCD93c23CI</vt:lpwstr>
      </vt:variant>
      <vt:variant>
        <vt:lpwstr/>
      </vt:variant>
      <vt:variant>
        <vt:i4>2424881</vt:i4>
      </vt:variant>
      <vt:variant>
        <vt:i4>904</vt:i4>
      </vt:variant>
      <vt:variant>
        <vt:i4>0</vt:i4>
      </vt:variant>
      <vt:variant>
        <vt:i4>5</vt:i4>
      </vt:variant>
      <vt:variant>
        <vt:lpwstr>consultantplus://offline/ref=3D0C6273224B1818DFC848933F7CDF225437BC7C2FB850FA1E79844E51775512A18DCD9F1F0FCF99c238I</vt:lpwstr>
      </vt:variant>
      <vt:variant>
        <vt:lpwstr/>
      </vt:variant>
      <vt:variant>
        <vt:i4>3342397</vt:i4>
      </vt:variant>
      <vt:variant>
        <vt:i4>901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consultantplus://offline/ref=38D8903531A60845384DD1FF3CD5F19B4B2F3383566A289E8E6E94D80E1BCD8917DDAA14CDBED4s6N</vt:lpwstr>
      </vt:variant>
      <vt:variant>
        <vt:lpwstr/>
      </vt:variant>
      <vt:variant>
        <vt:i4>3276896</vt:i4>
      </vt:variant>
      <vt:variant>
        <vt:i4>898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consultantplus://offline/ref=38D8903531A60845384DD1FF3CD5F19B4B2F3383566A289E8E6E94D80E1BCD8917DDAA14C8B54254D0sEN</vt:lpwstr>
      </vt:variant>
      <vt:variant>
        <vt:lpwstr/>
      </vt:variant>
      <vt:variant>
        <vt:i4>3276851</vt:i4>
      </vt:variant>
      <vt:variant>
        <vt:i4>895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consultantplus://offline/ref=38D8903531A60845384DD1FF3CD5F19B4B2F3383566A289E8E6E94D80E1BCD8917DDAA14C8B74252D0s2N</vt:lpwstr>
      </vt:variant>
      <vt:variant>
        <vt:lpwstr/>
      </vt:variant>
      <vt:variant>
        <vt:i4>3342437</vt:i4>
      </vt:variant>
      <vt:variant>
        <vt:i4>892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consultantplus://offline/ref=38D8903531A60845384DD1FF3CD5F19B4B2F3383566A289E8E6E94D80E1BCD8917DDAA14CCB4D4s8N</vt:lpwstr>
      </vt:variant>
      <vt:variant>
        <vt:lpwstr/>
      </vt:variant>
      <vt:variant>
        <vt:i4>3276851</vt:i4>
      </vt:variant>
      <vt:variant>
        <vt:i4>889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consultantplus://offline/ref=38D8903531A60845384DD1FF3CD5F19B4B2F3383566A289E8E6E94D80E1BCD8917DDAA14C8B54353D0s0N</vt:lpwstr>
      </vt:variant>
      <vt:variant>
        <vt:lpwstr/>
      </vt:variant>
      <vt:variant>
        <vt:i4>2162797</vt:i4>
      </vt:variant>
      <vt:variant>
        <vt:i4>886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consultantplus://offline/ref=ABFD2FA8285FEAFDD69A983095EEA1A92BCC6F7A2A92EBB32403279E9979E61A424AE4BE8BF2C5A8SAI0P</vt:lpwstr>
      </vt:variant>
      <vt:variant>
        <vt:lpwstr/>
      </vt:variant>
      <vt:variant>
        <vt:i4>2162743</vt:i4>
      </vt:variant>
      <vt:variant>
        <vt:i4>883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consultantplus://offline/ref=ABFD2FA8285FEAFDD69A983095EEA1A92BCC6F7A2A92EBB32403279E9979E61A424AE4BE8BF0C4AFSAI7P</vt:lpwstr>
      </vt:variant>
      <vt:variant>
        <vt:lpwstr/>
      </vt:variant>
      <vt:variant>
        <vt:i4>2293857</vt:i4>
      </vt:variant>
      <vt:variant>
        <vt:i4>880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consultantplus://offline/ref=ABFD2FA8285FEAFDD69A983095EEA1A92BCC6F7A2A92EBB32403279E9979E61A424AE4BD8AF7SCI4P</vt:lpwstr>
      </vt:variant>
      <vt:variant>
        <vt:lpwstr/>
      </vt:variant>
      <vt:variant>
        <vt:i4>7929914</vt:i4>
      </vt:variant>
      <vt:variant>
        <vt:i4>877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7929915</vt:i4>
      </vt:variant>
      <vt:variant>
        <vt:i4>874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consultantplus://offline/ref=14290DFA0575F281E585C403649CA58E87A380FF082F44D49724C1171481DFC7D0AE3526D7425025H96CF</vt:lpwstr>
      </vt:variant>
      <vt:variant>
        <vt:lpwstr/>
      </vt:variant>
      <vt:variant>
        <vt:i4>7929916</vt:i4>
      </vt:variant>
      <vt:variant>
        <vt:i4>871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consultantplus://offline/ref=14290DFA0575F281E585C403649CA58E87A380FF082F44D49724C1171481DFC7D0AE3526D7425025H96DF</vt:lpwstr>
      </vt:variant>
      <vt:variant>
        <vt:lpwstr/>
      </vt:variant>
      <vt:variant>
        <vt:i4>7929913</vt:i4>
      </vt:variant>
      <vt:variant>
        <vt:i4>868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consultantplus://offline/ref=14290DFA0575F281E585C403649CA58E87A380FF082F44D49724C1171481DFC7D0AE3526D7425025H96AF</vt:lpwstr>
      </vt:variant>
      <vt:variant>
        <vt:lpwstr/>
      </vt:variant>
      <vt:variant>
        <vt:i4>7929952</vt:i4>
      </vt:variant>
      <vt:variant>
        <vt:i4>865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consultantplus://offline/ref=14290DFA0575F281E585C403649CA58E84A184F7052944D49724C1171481DFC7D0AE3526D7435320H969F</vt:lpwstr>
      </vt:variant>
      <vt:variant>
        <vt:lpwstr/>
      </vt:variant>
      <vt:variant>
        <vt:i4>7929957</vt:i4>
      </vt:variant>
      <vt:variant>
        <vt:i4>862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consultantplus://offline/ref=14290DFA0575F281E585C403649CA58E84A184F7052944D49724C1171481DFC7D0AE3526D7435324H968F</vt:lpwstr>
      </vt:variant>
      <vt:variant>
        <vt:lpwstr/>
      </vt:variant>
      <vt:variant>
        <vt:i4>8257639</vt:i4>
      </vt:variant>
      <vt:variant>
        <vt:i4>859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consultantplus://offline/ref=14290DFA0575F281E585C403649CA58E84A184F7052944D49724C1171481DFC7D0AE3526D346H560F</vt:lpwstr>
      </vt:variant>
      <vt:variant>
        <vt:lpwstr/>
      </vt:variant>
      <vt:variant>
        <vt:i4>8257635</vt:i4>
      </vt:variant>
      <vt:variant>
        <vt:i4>856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consultantplus://offline/ref=14290DFA0575F281E585C403649CA58E84A184F7052944D49724C1171481DFC7D0AE3526D341H563F</vt:lpwstr>
      </vt:variant>
      <vt:variant>
        <vt:lpwstr/>
      </vt:variant>
      <vt:variant>
        <vt:i4>8257640</vt:i4>
      </vt:variant>
      <vt:variant>
        <vt:i4>853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consultantplus://offline/ref=14290DFA0575F281E585C403649CA58E84A184F7052944D49724C1171481DFC7D0AE3526D340H569F</vt:lpwstr>
      </vt:variant>
      <vt:variant>
        <vt:lpwstr/>
      </vt:variant>
      <vt:variant>
        <vt:i4>7929912</vt:i4>
      </vt:variant>
      <vt:variant>
        <vt:i4>850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consultantplus://offline/ref=14290DFA0575F281E585C403649CA58E84A184F7052944D49724C1171481DFC7D0AE3526D7415224H96FF</vt:lpwstr>
      </vt:variant>
      <vt:variant>
        <vt:lpwstr/>
      </vt:variant>
      <vt:variant>
        <vt:i4>7929914</vt:i4>
      </vt:variant>
      <vt:variant>
        <vt:i4>847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7929914</vt:i4>
      </vt:variant>
      <vt:variant>
        <vt:i4>844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7929916</vt:i4>
      </vt:variant>
      <vt:variant>
        <vt:i4>841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consultantplus://offline/ref=14290DFA0575F281E585C403649CA58E87A380FF082F44D49724C1171481DFC7D0AE3526D7425025H96DF</vt:lpwstr>
      </vt:variant>
      <vt:variant>
        <vt:lpwstr/>
      </vt:variant>
      <vt:variant>
        <vt:i4>7929913</vt:i4>
      </vt:variant>
      <vt:variant>
        <vt:i4>838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consultantplus://offline/ref=14290DFA0575F281E585C403649CA58E87A380FF082F44D49724C1171481DFC7D0AE3526D7425025H96AF</vt:lpwstr>
      </vt:variant>
      <vt:variant>
        <vt:lpwstr/>
      </vt:variant>
      <vt:variant>
        <vt:i4>7929913</vt:i4>
      </vt:variant>
      <vt:variant>
        <vt:i4>835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consultantplus://offline/ref=14290DFA0575F281E585C403649CA58E84A184F7052944D49724C1171481DFC7D0AE3526D7415123H96CF</vt:lpwstr>
      </vt:variant>
      <vt:variant>
        <vt:lpwstr/>
      </vt:variant>
      <vt:variant>
        <vt:i4>7929904</vt:i4>
      </vt:variant>
      <vt:variant>
        <vt:i4>832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consultantplus://offline/ref=14290DFA0575F281E585C403649CA58E84A184F7052944D49724C1171481DFC7D0AE3526D7435827H96EF</vt:lpwstr>
      </vt:variant>
      <vt:variant>
        <vt:lpwstr/>
      </vt:variant>
      <vt:variant>
        <vt:i4>7929905</vt:i4>
      </vt:variant>
      <vt:variant>
        <vt:i4>829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consultantplus://offline/ref=14290DFA0575F281E585C403649CA58E84A184F7052944D49724C1171481DFC7D0AE3526D7435827H96DF</vt:lpwstr>
      </vt:variant>
      <vt:variant>
        <vt:lpwstr/>
      </vt:variant>
      <vt:variant>
        <vt:i4>7929965</vt:i4>
      </vt:variant>
      <vt:variant>
        <vt:i4>826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consultantplus://offline/ref=14290DFA0575F281E585C403649CA58E84A184F7052944D49724C1171481DFC7D0AE3526D7435827H968F</vt:lpwstr>
      </vt:variant>
      <vt:variant>
        <vt:lpwstr/>
      </vt:variant>
      <vt:variant>
        <vt:i4>7929917</vt:i4>
      </vt:variant>
      <vt:variant>
        <vt:i4>823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consultantplus://offline/ref=14290DFA0575F281E585C403649CA58E84A184F7052944D49724C1171481DFC7D0AE3526D7435425H96FF</vt:lpwstr>
      </vt:variant>
      <vt:variant>
        <vt:lpwstr/>
      </vt:variant>
      <vt:variant>
        <vt:i4>7929955</vt:i4>
      </vt:variant>
      <vt:variant>
        <vt:i4>820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consultantplus://offline/ref=14290DFA0575F281E585C403649CA58E84A184F7052944D49724C1171481DFC7D0AE3526D7435425H968F</vt:lpwstr>
      </vt:variant>
      <vt:variant>
        <vt:lpwstr/>
      </vt:variant>
      <vt:variant>
        <vt:i4>7929952</vt:i4>
      </vt:variant>
      <vt:variant>
        <vt:i4>817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consultantplus://offline/ref=14290DFA0575F281E585C403649CA58E84A184F7052944D49724C1171481DFC7D0AE3526D7435320H969F</vt:lpwstr>
      </vt:variant>
      <vt:variant>
        <vt:lpwstr/>
      </vt:variant>
      <vt:variant>
        <vt:i4>7929954</vt:i4>
      </vt:variant>
      <vt:variant>
        <vt:i4>814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consultantplus://offline/ref=14290DFA0575F281E585C403649CA58E84A184F7052944D49724C1171481DFC7D0AE3526D7435322H969F</vt:lpwstr>
      </vt:variant>
      <vt:variant>
        <vt:lpwstr/>
      </vt:variant>
      <vt:variant>
        <vt:i4>7929957</vt:i4>
      </vt:variant>
      <vt:variant>
        <vt:i4>811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consultantplus://offline/ref=14290DFA0575F281E585C403649CA58E84A184F7052944D49724C1171481DFC7D0AE3526D7435324H968F</vt:lpwstr>
      </vt:variant>
      <vt:variant>
        <vt:lpwstr/>
      </vt:variant>
      <vt:variant>
        <vt:i4>7929914</vt:i4>
      </vt:variant>
      <vt:variant>
        <vt:i4>808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consultantplus://offline/ref=14290DFA0575F281E585C403649CA58E84A184F7052944D49724C1171481DFC7D0AE3526D7415225H96EF</vt:lpwstr>
      </vt:variant>
      <vt:variant>
        <vt:lpwstr/>
      </vt:variant>
      <vt:variant>
        <vt:i4>7929914</vt:i4>
      </vt:variant>
      <vt:variant>
        <vt:i4>805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1114200</vt:i4>
      </vt:variant>
      <vt:variant>
        <vt:i4>802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3276848</vt:i4>
      </vt:variant>
      <vt:variant>
        <vt:i4>799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796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793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7274554</vt:i4>
      </vt:variant>
      <vt:variant>
        <vt:i4>790</vt:i4>
      </vt:variant>
      <vt:variant>
        <vt:i4>0</vt:i4>
      </vt:variant>
      <vt:variant>
        <vt:i4>5</vt:i4>
      </vt:variant>
      <vt:variant>
        <vt:lpwstr>consultantplus://offline/ref=6616D3723430D8087529E01D0825B64FB4D47FCFDB83B2263D49EA8DBC88F469FEE6E11CW6i7I</vt:lpwstr>
      </vt:variant>
      <vt:variant>
        <vt:lpwstr/>
      </vt:variant>
      <vt:variant>
        <vt:i4>6684733</vt:i4>
      </vt:variant>
      <vt:variant>
        <vt:i4>787</vt:i4>
      </vt:variant>
      <vt:variant>
        <vt:i4>0</vt:i4>
      </vt:variant>
      <vt:variant>
        <vt:i4>5</vt:i4>
      </vt:variant>
      <vt:variant>
        <vt:lpwstr>consultantplus://offline/ref=6616D3723430D8087529E01D0825B64FB7DC77CFDD80B2263D49EA8DBC88F469FEE6E11F6F8AFEA7WAi7I</vt:lpwstr>
      </vt:variant>
      <vt:variant>
        <vt:lpwstr/>
      </vt:variant>
      <vt:variant>
        <vt:i4>3276848</vt:i4>
      </vt:variant>
      <vt:variant>
        <vt:i4>784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781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778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7536751</vt:i4>
      </vt:variant>
      <vt:variant>
        <vt:i4>775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consultantplus://offline/ref=E9C37B8D808AB3B2658FFDC915EBD08B4393C40B42D2D34E016CEFC88EB05A1E5F4373EAC687CF8Dc2d2I</vt:lpwstr>
      </vt:variant>
      <vt:variant>
        <vt:lpwstr/>
      </vt:variant>
      <vt:variant>
        <vt:i4>7536702</vt:i4>
      </vt:variant>
      <vt:variant>
        <vt:i4>772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consultantplus://offline/ref=E9C37B8D808AB3B2658FFDC915EBD08B4393C40B42D2D34E016CEFC88EB05A1E5F4373EAC687CF8Ac2dFI</vt:lpwstr>
      </vt:variant>
      <vt:variant>
        <vt:lpwstr/>
      </vt:variant>
      <vt:variant>
        <vt:i4>1114200</vt:i4>
      </vt:variant>
      <vt:variant>
        <vt:i4>769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3276848</vt:i4>
      </vt:variant>
      <vt:variant>
        <vt:i4>766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763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760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7274554</vt:i4>
      </vt:variant>
      <vt:variant>
        <vt:i4>757</vt:i4>
      </vt:variant>
      <vt:variant>
        <vt:i4>0</vt:i4>
      </vt:variant>
      <vt:variant>
        <vt:i4>5</vt:i4>
      </vt:variant>
      <vt:variant>
        <vt:lpwstr>consultantplus://offline/ref=6616D3723430D8087529E01D0825B64FB4D47FCFDB83B2263D49EA8DBC88F469FEE6E11CW6i7I</vt:lpwstr>
      </vt:variant>
      <vt:variant>
        <vt:lpwstr/>
      </vt:variant>
      <vt:variant>
        <vt:i4>6684733</vt:i4>
      </vt:variant>
      <vt:variant>
        <vt:i4>754</vt:i4>
      </vt:variant>
      <vt:variant>
        <vt:i4>0</vt:i4>
      </vt:variant>
      <vt:variant>
        <vt:i4>5</vt:i4>
      </vt:variant>
      <vt:variant>
        <vt:lpwstr>consultantplus://offline/ref=6616D3723430D8087529E01D0825B64FB7DC77CFDD80B2263D49EA8DBC88F469FEE6E11F6F8AFEA7WAi7I</vt:lpwstr>
      </vt:variant>
      <vt:variant>
        <vt:lpwstr/>
      </vt:variant>
      <vt:variant>
        <vt:i4>3276848</vt:i4>
      </vt:variant>
      <vt:variant>
        <vt:i4>751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748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745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7536751</vt:i4>
      </vt:variant>
      <vt:variant>
        <vt:i4>742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consultantplus://offline/ref=E9C37B8D808AB3B2658FFDC915EBD08B4393C40B42D2D34E016CEFC88EB05A1E5F4373EAC687CF8Dc2d2I</vt:lpwstr>
      </vt:variant>
      <vt:variant>
        <vt:lpwstr/>
      </vt:variant>
      <vt:variant>
        <vt:i4>7536702</vt:i4>
      </vt:variant>
      <vt:variant>
        <vt:i4>739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consultantplus://offline/ref=E9C37B8D808AB3B2658FFDC915EBD08B4393C40B42D2D34E016CEFC88EB05A1E5F4373EAC687CF8Ac2dFI</vt:lpwstr>
      </vt:variant>
      <vt:variant>
        <vt:lpwstr/>
      </vt:variant>
      <vt:variant>
        <vt:i4>7929914</vt:i4>
      </vt:variant>
      <vt:variant>
        <vt:i4>736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6881383</vt:i4>
      </vt:variant>
      <vt:variant>
        <vt:i4>733</vt:i4>
      </vt:variant>
      <vt:variant>
        <vt:i4>0</vt:i4>
      </vt:variant>
      <vt:variant>
        <vt:i4>5</vt:i4>
      </vt:variant>
      <vt:variant>
        <vt:lpwstr>consultantplus://offline/ref=C7B1E020CA034C3314BFD463BD20877D96E6BF4DF61C6F56DB27079C90E459ABC7268BD71C01v7r8P</vt:lpwstr>
      </vt:variant>
      <vt:variant>
        <vt:lpwstr/>
      </vt:variant>
      <vt:variant>
        <vt:i4>3276848</vt:i4>
      </vt:variant>
      <vt:variant>
        <vt:i4>730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727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724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7274554</vt:i4>
      </vt:variant>
      <vt:variant>
        <vt:i4>721</vt:i4>
      </vt:variant>
      <vt:variant>
        <vt:i4>0</vt:i4>
      </vt:variant>
      <vt:variant>
        <vt:i4>5</vt:i4>
      </vt:variant>
      <vt:variant>
        <vt:lpwstr>consultantplus://offline/ref=6616D3723430D8087529E01D0825B64FB4D47FCFDB83B2263D49EA8DBC88F469FEE6E11CW6i7I</vt:lpwstr>
      </vt:variant>
      <vt:variant>
        <vt:lpwstr/>
      </vt:variant>
      <vt:variant>
        <vt:i4>6684733</vt:i4>
      </vt:variant>
      <vt:variant>
        <vt:i4>718</vt:i4>
      </vt:variant>
      <vt:variant>
        <vt:i4>0</vt:i4>
      </vt:variant>
      <vt:variant>
        <vt:i4>5</vt:i4>
      </vt:variant>
      <vt:variant>
        <vt:lpwstr>consultantplus://offline/ref=6616D3723430D8087529E01D0825B64FB7DC77CFDD80B2263D49EA8DBC88F469FEE6E11F6F8AFEA7WAi7I</vt:lpwstr>
      </vt:variant>
      <vt:variant>
        <vt:lpwstr/>
      </vt:variant>
      <vt:variant>
        <vt:i4>3276848</vt:i4>
      </vt:variant>
      <vt:variant>
        <vt:i4>715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712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709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7536751</vt:i4>
      </vt:variant>
      <vt:variant>
        <vt:i4>706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consultantplus://offline/ref=E9C37B8D808AB3B2658FFDC915EBD08B4393C40B42D2D34E016CEFC88EB05A1E5F4373EAC687CF8Dc2d2I</vt:lpwstr>
      </vt:variant>
      <vt:variant>
        <vt:lpwstr/>
      </vt:variant>
      <vt:variant>
        <vt:i4>7536702</vt:i4>
      </vt:variant>
      <vt:variant>
        <vt:i4>703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consultantplus://offline/ref=E9C37B8D808AB3B2658FFDC915EBD08B4393C40B42D2D34E016CEFC88EB05A1E5F4373EAC687CF8Ac2dFI</vt:lpwstr>
      </vt:variant>
      <vt:variant>
        <vt:lpwstr/>
      </vt:variant>
      <vt:variant>
        <vt:i4>7798881</vt:i4>
      </vt:variant>
      <vt:variant>
        <vt:i4>700</vt:i4>
      </vt:variant>
      <vt:variant>
        <vt:i4>0</vt:i4>
      </vt:variant>
      <vt:variant>
        <vt:i4>5</vt:i4>
      </vt:variant>
      <vt:variant>
        <vt:lpwstr>consultantplus://offline/ref=9341FC13AC8CB4C01A7079FE0D1AF2D333B4B10E7BEB363E6E3F4584801D48E9F607C52BAD7B4935i16EL</vt:lpwstr>
      </vt:variant>
      <vt:variant>
        <vt:lpwstr/>
      </vt:variant>
      <vt:variant>
        <vt:i4>6422628</vt:i4>
      </vt:variant>
      <vt:variant>
        <vt:i4>697</vt:i4>
      </vt:variant>
      <vt:variant>
        <vt:i4>0</vt:i4>
      </vt:variant>
      <vt:variant>
        <vt:i4>5</vt:i4>
      </vt:variant>
      <vt:variant>
        <vt:lpwstr>consultantplus://offline/ref=C5B7CBCAAD404179DDEC60511FE8EC4948D21BAF20D624D5EBA849FEDB30FE0A84652CCF4120AC25P27BL</vt:lpwstr>
      </vt:variant>
      <vt:variant>
        <vt:lpwstr/>
      </vt:variant>
      <vt:variant>
        <vt:i4>7798881</vt:i4>
      </vt:variant>
      <vt:variant>
        <vt:i4>694</vt:i4>
      </vt:variant>
      <vt:variant>
        <vt:i4>0</vt:i4>
      </vt:variant>
      <vt:variant>
        <vt:i4>5</vt:i4>
      </vt:variant>
      <vt:variant>
        <vt:lpwstr>consultantplus://offline/ref=9341FC13AC8CB4C01A7079FE0D1AF2D333B4B10E7BEB363E6E3F4584801D48E9F607C52BAD7B4935i16EL</vt:lpwstr>
      </vt:variant>
      <vt:variant>
        <vt:lpwstr/>
      </vt:variant>
      <vt:variant>
        <vt:i4>8257638</vt:i4>
      </vt:variant>
      <vt:variant>
        <vt:i4>691</vt:i4>
      </vt:variant>
      <vt:variant>
        <vt:i4>0</vt:i4>
      </vt:variant>
      <vt:variant>
        <vt:i4>5</vt:i4>
      </vt:variant>
      <vt:variant>
        <vt:lpwstr>consultantplus://offline/ref=F37FA3D80F6D9E299D5A46674523ADFFC0060326F5DC2978020F2A98328FBDB09BC324A2F6C3AAD7E015C88DB5E5FCD0E5D4271410A5dEh2G</vt:lpwstr>
      </vt:variant>
      <vt:variant>
        <vt:lpwstr/>
      </vt:variant>
      <vt:variant>
        <vt:i4>2883637</vt:i4>
      </vt:variant>
      <vt:variant>
        <vt:i4>688</vt:i4>
      </vt:variant>
      <vt:variant>
        <vt:i4>0</vt:i4>
      </vt:variant>
      <vt:variant>
        <vt:i4>5</vt:i4>
      </vt:variant>
      <vt:variant>
        <vt:lpwstr>consultantplus://offline/ref=F37FA3D80F6D9E299D5A46674523ADFFC205022DF2D82978020F2A98328FBDB09BC324A1F3C6A3DEB24FD889FCB0F2CEE7CA38160EA6EB17d8h3G</vt:lpwstr>
      </vt:variant>
      <vt:variant>
        <vt:lpwstr/>
      </vt:variant>
      <vt:variant>
        <vt:i4>3342444</vt:i4>
      </vt:variant>
      <vt:variant>
        <vt:i4>685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consultantplus://offline/ref=0B638D62459B50B522BBF749B4A380D997673F65E26EACCA7C3001E55F8237C4A7B32604B8BA5D9A1AE1F8FA1B54C779EDC4E90B3526D7F0V8g2G</vt:lpwstr>
      </vt:variant>
      <vt:variant>
        <vt:lpwstr/>
      </vt:variant>
      <vt:variant>
        <vt:i4>3342441</vt:i4>
      </vt:variant>
      <vt:variant>
        <vt:i4>682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consultantplus://offline/ref=0B638D62459B50B522BBF749B4A380D997673F65E26EACCA7C3001E55F8237C4A7B32604B8BA5D9A1DE1F8FA1B54C779EDC4E90B3526D7F0V8g2G</vt:lpwstr>
      </vt:variant>
      <vt:variant>
        <vt:lpwstr/>
      </vt:variant>
      <vt:variant>
        <vt:i4>3342390</vt:i4>
      </vt:variant>
      <vt:variant>
        <vt:i4>679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consultantplus://offline/ref=0B638D62459B50B522BBF749B4A380D997673F65E26EACCA7C3001E55F8237C4A7B32604B8BA5D991CE1F8FA1B54C779EDC4E90B3526D7F0V8g2G</vt:lpwstr>
      </vt:variant>
      <vt:variant>
        <vt:lpwstr/>
      </vt:variant>
      <vt:variant>
        <vt:i4>3342434</vt:i4>
      </vt:variant>
      <vt:variant>
        <vt:i4>676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consultantplus://offline/ref=0B638D62459B50B522BBF749B4A380D997673F65E26EACCA7C3001E55F8237C4A7B32604B8BA5D9917E1F8FA1B54C779EDC4E90B3526D7F0V8g2G</vt:lpwstr>
      </vt:variant>
      <vt:variant>
        <vt:lpwstr/>
      </vt:variant>
      <vt:variant>
        <vt:i4>3342397</vt:i4>
      </vt:variant>
      <vt:variant>
        <vt:i4>673</vt:i4>
      </vt:variant>
      <vt:variant>
        <vt:i4>0</vt:i4>
      </vt:variant>
      <vt:variant>
        <vt:i4>5</vt:i4>
      </vt:variant>
      <vt:variant>
        <vt:lpwstr>consultantplus://offline/ref=0B638D62459B50B522BBF749B4A380D995643E6EE56AACCA7C3001E55F8237C4A7B32604B8BA5D9E1EE1F8FA1B54C779EDC4E90B3526D7F0V8g2G</vt:lpwstr>
      </vt:variant>
      <vt:variant>
        <vt:lpwstr/>
      </vt:variant>
      <vt:variant>
        <vt:i4>3342446</vt:i4>
      </vt:variant>
      <vt:variant>
        <vt:i4>670</vt:i4>
      </vt:variant>
      <vt:variant>
        <vt:i4>0</vt:i4>
      </vt:variant>
      <vt:variant>
        <vt:i4>5</vt:i4>
      </vt:variant>
      <vt:variant>
        <vt:lpwstr>consultantplus://offline/ref=0B638D62459B50B522BBF749B4A380D995643E6EE56AACCA7C3001E55F8237C4A7B32604B8BA5D9D17E1F8FA1B54C779EDC4E90B3526D7F0V8g2G</vt:lpwstr>
      </vt:variant>
      <vt:variant>
        <vt:lpwstr/>
      </vt:variant>
      <vt:variant>
        <vt:i4>131081</vt:i4>
      </vt:variant>
      <vt:variant>
        <vt:i4>667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consultantplus://offline/ref=0B638D62459B50B522BBF749B4A380D997673F65E26EACCA7C3001E55F8237C4B5B37E08B8B943991EF4AEAB5EV0g8G</vt:lpwstr>
      </vt:variant>
      <vt:variant>
        <vt:lpwstr/>
      </vt:variant>
      <vt:variant>
        <vt:i4>1114200</vt:i4>
      </vt:variant>
      <vt:variant>
        <vt:i4>664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1114200</vt:i4>
      </vt:variant>
      <vt:variant>
        <vt:i4>661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5046360</vt:i4>
      </vt:variant>
      <vt:variant>
        <vt:i4>658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consultantplus://offline/ref=3BBB3296277738A68FF7E174762DEFEFE7717344B34CFA20BA3ACC62542D902C47D210CCE4741424c1G</vt:lpwstr>
      </vt:variant>
      <vt:variant>
        <vt:lpwstr/>
      </vt:variant>
      <vt:variant>
        <vt:i4>5046280</vt:i4>
      </vt:variant>
      <vt:variant>
        <vt:i4>655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consultantplus://offline/ref=3BBB3296277738A68FF7E174762DEFEFE7717344B34CFA20BA3ACC62542D902C47D210CCE4741424cAG</vt:lpwstr>
      </vt:variant>
      <vt:variant>
        <vt:lpwstr/>
      </vt:variant>
      <vt:variant>
        <vt:i4>5046286</vt:i4>
      </vt:variant>
      <vt:variant>
        <vt:i4>652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consultantplus://offline/ref=3BBB3296277738A68FF7E174762DEFEFE7717344B34CFA20BA3ACC62542D902C47D210CCE4741524cFG</vt:lpwstr>
      </vt:variant>
      <vt:variant>
        <vt:lpwstr/>
      </vt:variant>
      <vt:variant>
        <vt:i4>7274592</vt:i4>
      </vt:variant>
      <vt:variant>
        <vt:i4>649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consultantplus://offline/ref=5AB6DE813BC3B82F557D31368D8AA7003DB64E34D69A185477C85CD17AD2A8FA51D8A7865583A372PAD8J</vt:lpwstr>
      </vt:variant>
      <vt:variant>
        <vt:lpwstr/>
      </vt:variant>
      <vt:variant>
        <vt:i4>7274553</vt:i4>
      </vt:variant>
      <vt:variant>
        <vt:i4>646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consultantplus://offline/ref=5AB6DE813BC3B82F557D31368D8AA7003DB64E34D69A185477C85CD17AD2A8FA51D8A7865583A372PADAJ</vt:lpwstr>
      </vt:variant>
      <vt:variant>
        <vt:lpwstr/>
      </vt:variant>
      <vt:variant>
        <vt:i4>7274607</vt:i4>
      </vt:variant>
      <vt:variant>
        <vt:i4>643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consultantplus://offline/ref=5AB6DE813BC3B82F557D31368D8AA7003DB64E34D69A185477C85CD17AD2A8FA51D8A7865583A277PAD3J</vt:lpwstr>
      </vt:variant>
      <vt:variant>
        <vt:lpwstr/>
      </vt:variant>
      <vt:variant>
        <vt:i4>7274602</vt:i4>
      </vt:variant>
      <vt:variant>
        <vt:i4>640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consultantplus://offline/ref=5AB6DE813BC3B82F557D31368D8AA7003DB64E34D69A185477C85CD17AD2A8FA51D8A7865583A373PAD3J</vt:lpwstr>
      </vt:variant>
      <vt:variant>
        <vt:lpwstr/>
      </vt:variant>
      <vt:variant>
        <vt:i4>3080293</vt:i4>
      </vt:variant>
      <vt:variant>
        <vt:i4>637</vt:i4>
      </vt:variant>
      <vt:variant>
        <vt:i4>0</vt:i4>
      </vt:variant>
      <vt:variant>
        <vt:i4>5</vt:i4>
      </vt:variant>
      <vt:variant>
        <vt:lpwstr>consultantplus://offline/ref=364D4A402FF55B481202DD5058F78FDE884FD6B69A60292218C92B00D65FC4C1EBEDF27EmA7DI</vt:lpwstr>
      </vt:variant>
      <vt:variant>
        <vt:lpwstr/>
      </vt:variant>
      <vt:variant>
        <vt:i4>2424939</vt:i4>
      </vt:variant>
      <vt:variant>
        <vt:i4>634</vt:i4>
      </vt:variant>
      <vt:variant>
        <vt:i4>0</vt:i4>
      </vt:variant>
      <vt:variant>
        <vt:i4>5</vt:i4>
      </vt:variant>
      <vt:variant>
        <vt:lpwstr>consultantplus://offline/ref=3D0C6273224B1818DFC848933F7CDF225437BC7C2FB850FA1E79844E51775512A18DCD9F1F0FCF99c23BI</vt:lpwstr>
      </vt:variant>
      <vt:variant>
        <vt:lpwstr/>
      </vt:variant>
      <vt:variant>
        <vt:i4>8323171</vt:i4>
      </vt:variant>
      <vt:variant>
        <vt:i4>631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consultantplus://offline/ref=3D0C6273224B1818DFC848933F7CDF225437BB752FB150FA1E79844E51775512A18DCD9C1E09cC3CI</vt:lpwstr>
      </vt:variant>
      <vt:variant>
        <vt:lpwstr/>
      </vt:variant>
      <vt:variant>
        <vt:i4>2424932</vt:i4>
      </vt:variant>
      <vt:variant>
        <vt:i4>628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consultantplus://offline/ref=3D0C6273224B1818DFC848933F7CDF225437BB752FB150FA1E79844E51775512A18DCD9F1F0CCE95c239I</vt:lpwstr>
      </vt:variant>
      <vt:variant>
        <vt:lpwstr/>
      </vt:variant>
      <vt:variant>
        <vt:i4>2424943</vt:i4>
      </vt:variant>
      <vt:variant>
        <vt:i4>625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consultantplus://offline/ref=3D0C6273224B1818DFC848933F7CDF225437BB752FB150FA1E79844E51775512A18DCD9F1F0EC791c23BI</vt:lpwstr>
      </vt:variant>
      <vt:variant>
        <vt:lpwstr/>
      </vt:variant>
      <vt:variant>
        <vt:i4>2424885</vt:i4>
      </vt:variant>
      <vt:variant>
        <vt:i4>622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consultantplus://offline/ref=3D0C6273224B1818DFC848933F7CDF225437BB752FB150FA1E79844E51775512A18DCD9F1F0EC791c238I</vt:lpwstr>
      </vt:variant>
      <vt:variant>
        <vt:lpwstr/>
      </vt:variant>
      <vt:variant>
        <vt:i4>2424937</vt:i4>
      </vt:variant>
      <vt:variant>
        <vt:i4>619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consultantplus://offline/ref=3D0C6273224B1818DFC848933F7CDF225437BB752FB150FA1E79844E51775512A18DCD9F1F0EC791c23DI</vt:lpwstr>
      </vt:variant>
      <vt:variant>
        <vt:lpwstr/>
      </vt:variant>
      <vt:variant>
        <vt:i4>2424891</vt:i4>
      </vt:variant>
      <vt:variant>
        <vt:i4>616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consultantplus://offline/ref=3D0C6273224B1818DFC848933F7CDF225437BB752FB150FA1E79844E51775512A18DCD9F1F0ECB93c23AI</vt:lpwstr>
      </vt:variant>
      <vt:variant>
        <vt:lpwstr/>
      </vt:variant>
      <vt:variant>
        <vt:i4>2424894</vt:i4>
      </vt:variant>
      <vt:variant>
        <vt:i4>613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consultantplus://offline/ref=3D0C6273224B1818DFC848933F7CDF225437BB752FB150FA1E79844E51775512A18DCD9F1F0ECB93c23DI</vt:lpwstr>
      </vt:variant>
      <vt:variant>
        <vt:lpwstr/>
      </vt:variant>
      <vt:variant>
        <vt:i4>2424893</vt:i4>
      </vt:variant>
      <vt:variant>
        <vt:i4>610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consultantplus://offline/ref=3D0C6273224B1818DFC848933F7CDF225437BB752FB150FA1E79844E51775512A18DCD9F1F0ECC96c23CI</vt:lpwstr>
      </vt:variant>
      <vt:variant>
        <vt:lpwstr/>
      </vt:variant>
      <vt:variant>
        <vt:i4>2424895</vt:i4>
      </vt:variant>
      <vt:variant>
        <vt:i4>607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consultantplus://offline/ref=3D0C6273224B1818DFC848933F7CDF225437BB752FB150FA1E79844E51775512A18DCD9F1F0ECC94c23CI</vt:lpwstr>
      </vt:variant>
      <vt:variant>
        <vt:lpwstr/>
      </vt:variant>
      <vt:variant>
        <vt:i4>2424894</vt:i4>
      </vt:variant>
      <vt:variant>
        <vt:i4>604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consultantplus://offline/ref=3D0C6273224B1818DFC848933F7CDF225437BB752FB150FA1E79844E51775512A18DCD9F1F0ECC92c23DI</vt:lpwstr>
      </vt:variant>
      <vt:variant>
        <vt:lpwstr/>
      </vt:variant>
      <vt:variant>
        <vt:i4>2424889</vt:i4>
      </vt:variant>
      <vt:variant>
        <vt:i4>601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consultantplus://offline/ref=3D0C6273224B1818DFC848933F7CDF225437BB752FB150FA1E79844E51775512A18DCD9F1F0CCD93c23CI</vt:lpwstr>
      </vt:variant>
      <vt:variant>
        <vt:lpwstr/>
      </vt:variant>
      <vt:variant>
        <vt:i4>2424889</vt:i4>
      </vt:variant>
      <vt:variant>
        <vt:i4>598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consultantplus://offline/ref=3D0C6273224B1818DFC848933F7CDF225437BB752FB150FA1E79844E51775512A18DCD9F1F0CCD93c23CI</vt:lpwstr>
      </vt:variant>
      <vt:variant>
        <vt:lpwstr/>
      </vt:variant>
      <vt:variant>
        <vt:i4>2424881</vt:i4>
      </vt:variant>
      <vt:variant>
        <vt:i4>595</vt:i4>
      </vt:variant>
      <vt:variant>
        <vt:i4>0</vt:i4>
      </vt:variant>
      <vt:variant>
        <vt:i4>5</vt:i4>
      </vt:variant>
      <vt:variant>
        <vt:lpwstr>consultantplus://offline/ref=3D0C6273224B1818DFC848933F7CDF225437BC7C2FB850FA1E79844E51775512A18DCD9F1F0FCF99c238I</vt:lpwstr>
      </vt:variant>
      <vt:variant>
        <vt:lpwstr/>
      </vt:variant>
      <vt:variant>
        <vt:i4>3342397</vt:i4>
      </vt:variant>
      <vt:variant>
        <vt:i4>592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consultantplus://offline/ref=38D8903531A60845384DD1FF3CD5F19B4B2F3383566A289E8E6E94D80E1BCD8917DDAA14CDBED4s6N</vt:lpwstr>
      </vt:variant>
      <vt:variant>
        <vt:lpwstr/>
      </vt:variant>
      <vt:variant>
        <vt:i4>3276896</vt:i4>
      </vt:variant>
      <vt:variant>
        <vt:i4>589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consultantplus://offline/ref=38D8903531A60845384DD1FF3CD5F19B4B2F3383566A289E8E6E94D80E1BCD8917DDAA14C8B54254D0sEN</vt:lpwstr>
      </vt:variant>
      <vt:variant>
        <vt:lpwstr/>
      </vt:variant>
      <vt:variant>
        <vt:i4>3276851</vt:i4>
      </vt:variant>
      <vt:variant>
        <vt:i4>586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consultantplus://offline/ref=38D8903531A60845384DD1FF3CD5F19B4B2F3383566A289E8E6E94D80E1BCD8917DDAA14C8B74252D0s2N</vt:lpwstr>
      </vt:variant>
      <vt:variant>
        <vt:lpwstr/>
      </vt:variant>
      <vt:variant>
        <vt:i4>3342437</vt:i4>
      </vt:variant>
      <vt:variant>
        <vt:i4>583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consultantplus://offline/ref=38D8903531A60845384DD1FF3CD5F19B4B2F3383566A289E8E6E94D80E1BCD8917DDAA14CCB4D4s8N</vt:lpwstr>
      </vt:variant>
      <vt:variant>
        <vt:lpwstr/>
      </vt:variant>
      <vt:variant>
        <vt:i4>3276851</vt:i4>
      </vt:variant>
      <vt:variant>
        <vt:i4>580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consultantplus://offline/ref=38D8903531A60845384DD1FF3CD5F19B4B2F3383566A289E8E6E94D80E1BCD8917DDAA14C8B54353D0s0N</vt:lpwstr>
      </vt:variant>
      <vt:variant>
        <vt:lpwstr/>
      </vt:variant>
      <vt:variant>
        <vt:i4>2162797</vt:i4>
      </vt:variant>
      <vt:variant>
        <vt:i4>577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consultantplus://offline/ref=ABFD2FA8285FEAFDD69A983095EEA1A92BCC6F7A2A92EBB32403279E9979E61A424AE4BE8BF2C5A8SAI0P</vt:lpwstr>
      </vt:variant>
      <vt:variant>
        <vt:lpwstr/>
      </vt:variant>
      <vt:variant>
        <vt:i4>2162743</vt:i4>
      </vt:variant>
      <vt:variant>
        <vt:i4>574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consultantplus://offline/ref=ABFD2FA8285FEAFDD69A983095EEA1A92BCC6F7A2A92EBB32403279E9979E61A424AE4BE8BF0C4AFSAI7P</vt:lpwstr>
      </vt:variant>
      <vt:variant>
        <vt:lpwstr/>
      </vt:variant>
      <vt:variant>
        <vt:i4>2293857</vt:i4>
      </vt:variant>
      <vt:variant>
        <vt:i4>571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consultantplus://offline/ref=ABFD2FA8285FEAFDD69A983095EEA1A92BCC6F7A2A92EBB32403279E9979E61A424AE4BD8AF7SCI4P</vt:lpwstr>
      </vt:variant>
      <vt:variant>
        <vt:lpwstr/>
      </vt:variant>
      <vt:variant>
        <vt:i4>7929914</vt:i4>
      </vt:variant>
      <vt:variant>
        <vt:i4>568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3145787</vt:i4>
      </vt:variant>
      <vt:variant>
        <vt:i4>565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consultantplus://offline/ref=8198D1B11550903A2023AED8AD5CFE5D88A84618FC81333A7AE95B5FFD7831F354F757EBD981O8J5Q</vt:lpwstr>
      </vt:variant>
      <vt:variant>
        <vt:lpwstr/>
      </vt:variant>
      <vt:variant>
        <vt:i4>4063291</vt:i4>
      </vt:variant>
      <vt:variant>
        <vt:i4>562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consultantplus://offline/ref=8198D1B11550903A2023AED8AD5CFE5D88A84618FC81333A7AE95B5FFD7831F354F757EBDC888169ODJ2Q</vt:lpwstr>
      </vt:variant>
      <vt:variant>
        <vt:lpwstr/>
      </vt:variant>
      <vt:variant>
        <vt:i4>3145832</vt:i4>
      </vt:variant>
      <vt:variant>
        <vt:i4>559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consultantplus://offline/ref=8198D1B11550903A2023AED8AD5CFE5D88A84618FC81333A7AE95B5FFD7831F354F757EBD88DO8J2Q</vt:lpwstr>
      </vt:variant>
      <vt:variant>
        <vt:lpwstr/>
      </vt:variant>
      <vt:variant>
        <vt:i4>3145838</vt:i4>
      </vt:variant>
      <vt:variant>
        <vt:i4>556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consultantplus://offline/ref=8198D1B11550903A2023AED8AD5CFE5D88A84618FC81333A7AE95B5FFD7831F354F757EBD88AO8J1Q</vt:lpwstr>
      </vt:variant>
      <vt:variant>
        <vt:lpwstr/>
      </vt:variant>
      <vt:variant>
        <vt:i4>3145790</vt:i4>
      </vt:variant>
      <vt:variant>
        <vt:i4>553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consultantplus://offline/ref=8198D1B11550903A2023AED8AD5CFE5D88A84618FC81333A7AE95B5FFD7831F354F757EBD88BO8JBQ</vt:lpwstr>
      </vt:variant>
      <vt:variant>
        <vt:lpwstr/>
      </vt:variant>
      <vt:variant>
        <vt:i4>4063328</vt:i4>
      </vt:variant>
      <vt:variant>
        <vt:i4>550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consultantplus://offline/ref=8198D1B11550903A2023AED8AD5CFE5D88A84618FC81333A7AE95B5FFD7831F354F757EBDC8A8068ODJ0Q</vt:lpwstr>
      </vt:variant>
      <vt:variant>
        <vt:lpwstr/>
      </vt:variant>
      <vt:variant>
        <vt:i4>4063293</vt:i4>
      </vt:variant>
      <vt:variant>
        <vt:i4>547</vt:i4>
      </vt:variant>
      <vt:variant>
        <vt:i4>0</vt:i4>
      </vt:variant>
      <vt:variant>
        <vt:i4>5</vt:i4>
      </vt:variant>
      <vt:variant>
        <vt:lpwstr>consultantplus://offline/ref=8198D1B11550903A2023AED8AD5CFE5D88A04712F089333A7AE95B5FFD7831F354F757EBDC89826DODJ3Q</vt:lpwstr>
      </vt:variant>
      <vt:variant>
        <vt:lpwstr/>
      </vt:variant>
      <vt:variant>
        <vt:i4>7929914</vt:i4>
      </vt:variant>
      <vt:variant>
        <vt:i4>544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8192060</vt:i4>
      </vt:variant>
      <vt:variant>
        <vt:i4>541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consultantplus://offline/ref=FBC9FE1D6E4E7D66552D27E56F19994D1F41D803C5BED9A9064ED9FBF5EA6DFBCEA5359FB5DDD751T4H2Q</vt:lpwstr>
      </vt:variant>
      <vt:variant>
        <vt:lpwstr/>
      </vt:variant>
      <vt:variant>
        <vt:i4>8192106</vt:i4>
      </vt:variant>
      <vt:variant>
        <vt:i4>538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consultantplus://offline/ref=FBC9FE1D6E4E7D66552D27E56F19994D1F41D803C5BED9A9064ED9FBF5EA6DFBCEA5359FB5DFDE55T4H0Q</vt:lpwstr>
      </vt:variant>
      <vt:variant>
        <vt:lpwstr/>
      </vt:variant>
      <vt:variant>
        <vt:i4>8192105</vt:i4>
      </vt:variant>
      <vt:variant>
        <vt:i4>535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consultantplus://offline/ref=FBC9FE1D6E4E7D66552D27E56F19994D1F41D803C5BED9A9064ED9FBF5EA6DFBCEA5359FB5DFDE55T4H3Q</vt:lpwstr>
      </vt:variant>
      <vt:variant>
        <vt:lpwstr/>
      </vt:variant>
      <vt:variant>
        <vt:i4>8192108</vt:i4>
      </vt:variant>
      <vt:variant>
        <vt:i4>532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consultantplus://offline/ref=FBC9FE1D6E4E7D66552D27E56F19994D1F41D803C5BED9A9064ED9FBF5EA6DFBCEA5359FB5DFDE55T4H6Q</vt:lpwstr>
      </vt:variant>
      <vt:variant>
        <vt:lpwstr/>
      </vt:variant>
      <vt:variant>
        <vt:i4>8192062</vt:i4>
      </vt:variant>
      <vt:variant>
        <vt:i4>529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consultantplus://offline/ref=FBC9FE1D6E4E7D66552D27E56F19994D1F41D803C5BED9A9064ED9FBF5EA6DFBCEA5359FB5DFD257T4H1Q</vt:lpwstr>
      </vt:variant>
      <vt:variant>
        <vt:lpwstr/>
      </vt:variant>
      <vt:variant>
        <vt:i4>8192057</vt:i4>
      </vt:variant>
      <vt:variant>
        <vt:i4>526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consultantplus://offline/ref=FBC9FE1D6E4E7D66552D27E56F19994D1F41D803C5BED9A9064ED9FBF5EA6DFBCEA5359FB5DFD257T4H6Q</vt:lpwstr>
      </vt:variant>
      <vt:variant>
        <vt:lpwstr/>
      </vt:variant>
      <vt:variant>
        <vt:i4>8192104</vt:i4>
      </vt:variant>
      <vt:variant>
        <vt:i4>523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consultantplus://offline/ref=FBC9FE1D6E4E7D66552D27E56F19994D1F41D803C5BED9A9064ED9FBF5EA6DFBCEA5359FB5DFD552T4HEQ</vt:lpwstr>
      </vt:variant>
      <vt:variant>
        <vt:lpwstr/>
      </vt:variant>
      <vt:variant>
        <vt:i4>8192059</vt:i4>
      </vt:variant>
      <vt:variant>
        <vt:i4>520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consultantplus://offline/ref=FBC9FE1D6E4E7D66552D27E56F19994D1F41D803C5BED9A9064ED9FBF5EA6DFBCEA5359FB5DFD552T4H6Q</vt:lpwstr>
      </vt:variant>
      <vt:variant>
        <vt:lpwstr/>
      </vt:variant>
      <vt:variant>
        <vt:i4>8192056</vt:i4>
      </vt:variant>
      <vt:variant>
        <vt:i4>517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consultantplus://offline/ref=FBC9FE1D6E4E7D66552D27E56F19994D1F41D803C5BED9A9064ED9FBF5EA6DFBCEA5359FB5DFD550T4H7Q</vt:lpwstr>
      </vt:variant>
      <vt:variant>
        <vt:lpwstr/>
      </vt:variant>
      <vt:variant>
        <vt:i4>8192058</vt:i4>
      </vt:variant>
      <vt:variant>
        <vt:i4>515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consultantplus://offline/ref=FBC9FE1D6E4E7D66552D27E56F19994D1F41D803C5BED9A9064ED9FBF5EA6DFBCEA5359FB5DFD556T4H3Q</vt:lpwstr>
      </vt:variant>
      <vt:variant>
        <vt:lpwstr/>
      </vt:variant>
      <vt:variant>
        <vt:i4>8192060</vt:i4>
      </vt:variant>
      <vt:variant>
        <vt:i4>512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consultantplus://offline/ref=FBC9FE1D6E4E7D66552D27E56F19994D1F41D803C5BED9A9064ED9FBF5EA6DFBCEA5359FB5DFD556T4H5Q</vt:lpwstr>
      </vt:variant>
      <vt:variant>
        <vt:lpwstr/>
      </vt:variant>
      <vt:variant>
        <vt:i4>2883632</vt:i4>
      </vt:variant>
      <vt:variant>
        <vt:i4>509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consultantplus://offline/ref=FBC9FE1D6E4E7D66552D27E56F19994D1F41D803C5BED9A9064ED9FBF5EA6DFBCEA5359CB6D9TDH3Q</vt:lpwstr>
      </vt:variant>
      <vt:variant>
        <vt:lpwstr/>
      </vt:variant>
      <vt:variant>
        <vt:i4>7929914</vt:i4>
      </vt:variant>
      <vt:variant>
        <vt:i4>506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3276848</vt:i4>
      </vt:variant>
      <vt:variant>
        <vt:i4>503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500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497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7274554</vt:i4>
      </vt:variant>
      <vt:variant>
        <vt:i4>494</vt:i4>
      </vt:variant>
      <vt:variant>
        <vt:i4>0</vt:i4>
      </vt:variant>
      <vt:variant>
        <vt:i4>5</vt:i4>
      </vt:variant>
      <vt:variant>
        <vt:lpwstr>consultantplus://offline/ref=6616D3723430D8087529E01D0825B64FB4D47FCFDB83B2263D49EA8DBC88F469FEE6E11CW6i7I</vt:lpwstr>
      </vt:variant>
      <vt:variant>
        <vt:lpwstr/>
      </vt:variant>
      <vt:variant>
        <vt:i4>6684733</vt:i4>
      </vt:variant>
      <vt:variant>
        <vt:i4>491</vt:i4>
      </vt:variant>
      <vt:variant>
        <vt:i4>0</vt:i4>
      </vt:variant>
      <vt:variant>
        <vt:i4>5</vt:i4>
      </vt:variant>
      <vt:variant>
        <vt:lpwstr>consultantplus://offline/ref=6616D3723430D8087529E01D0825B64FB7DC77CFDD80B2263D49EA8DBC88F469FEE6E11F6F8AFEA7WAi7I</vt:lpwstr>
      </vt:variant>
      <vt:variant>
        <vt:lpwstr/>
      </vt:variant>
      <vt:variant>
        <vt:i4>3276848</vt:i4>
      </vt:variant>
      <vt:variant>
        <vt:i4>488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485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482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7536751</vt:i4>
      </vt:variant>
      <vt:variant>
        <vt:i4>479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consultantplus://offline/ref=E9C37B8D808AB3B2658FFDC915EBD08B4393C40B42D2D34E016CEFC88EB05A1E5F4373EAC687CF8Dc2d2I</vt:lpwstr>
      </vt:variant>
      <vt:variant>
        <vt:lpwstr/>
      </vt:variant>
      <vt:variant>
        <vt:i4>7536702</vt:i4>
      </vt:variant>
      <vt:variant>
        <vt:i4>476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consultantplus://offline/ref=E9C37B8D808AB3B2658FFDC915EBD08B4393C40B42D2D34E016CEFC88EB05A1E5F4373EAC687CF8Ac2dFI</vt:lpwstr>
      </vt:variant>
      <vt:variant>
        <vt:lpwstr/>
      </vt:variant>
      <vt:variant>
        <vt:i4>7798881</vt:i4>
      </vt:variant>
      <vt:variant>
        <vt:i4>473</vt:i4>
      </vt:variant>
      <vt:variant>
        <vt:i4>0</vt:i4>
      </vt:variant>
      <vt:variant>
        <vt:i4>5</vt:i4>
      </vt:variant>
      <vt:variant>
        <vt:lpwstr>consultantplus://offline/ref=9341FC13AC8CB4C01A7079FE0D1AF2D333B4B10E7BEB363E6E3F4584801D48E9F607C52BAD7B4935i16EL</vt:lpwstr>
      </vt:variant>
      <vt:variant>
        <vt:lpwstr/>
      </vt:variant>
      <vt:variant>
        <vt:i4>6422628</vt:i4>
      </vt:variant>
      <vt:variant>
        <vt:i4>470</vt:i4>
      </vt:variant>
      <vt:variant>
        <vt:i4>0</vt:i4>
      </vt:variant>
      <vt:variant>
        <vt:i4>5</vt:i4>
      </vt:variant>
      <vt:variant>
        <vt:lpwstr>consultantplus://offline/ref=C5B7CBCAAD404179DDEC60511FE8EC4948D21BAF20D624D5EBA849FEDB30FE0A84652CCF4120AC25P27BL</vt:lpwstr>
      </vt:variant>
      <vt:variant>
        <vt:lpwstr/>
      </vt:variant>
      <vt:variant>
        <vt:i4>7798881</vt:i4>
      </vt:variant>
      <vt:variant>
        <vt:i4>467</vt:i4>
      </vt:variant>
      <vt:variant>
        <vt:i4>0</vt:i4>
      </vt:variant>
      <vt:variant>
        <vt:i4>5</vt:i4>
      </vt:variant>
      <vt:variant>
        <vt:lpwstr>consultantplus://offline/ref=9341FC13AC8CB4C01A7079FE0D1AF2D333B4B10E7BEB363E6E3F4584801D48E9F607C52BAD7B4935i16EL</vt:lpwstr>
      </vt:variant>
      <vt:variant>
        <vt:lpwstr/>
      </vt:variant>
      <vt:variant>
        <vt:i4>8257638</vt:i4>
      </vt:variant>
      <vt:variant>
        <vt:i4>464</vt:i4>
      </vt:variant>
      <vt:variant>
        <vt:i4>0</vt:i4>
      </vt:variant>
      <vt:variant>
        <vt:i4>5</vt:i4>
      </vt:variant>
      <vt:variant>
        <vt:lpwstr>consultantplus://offline/ref=F37FA3D80F6D9E299D5A46674523ADFFC0060326F5DC2978020F2A98328FBDB09BC324A2F6C3AAD7E015C88DB5E5FCD0E5D4271410A5dEh2G</vt:lpwstr>
      </vt:variant>
      <vt:variant>
        <vt:lpwstr/>
      </vt:variant>
      <vt:variant>
        <vt:i4>2883637</vt:i4>
      </vt:variant>
      <vt:variant>
        <vt:i4>461</vt:i4>
      </vt:variant>
      <vt:variant>
        <vt:i4>0</vt:i4>
      </vt:variant>
      <vt:variant>
        <vt:i4>5</vt:i4>
      </vt:variant>
      <vt:variant>
        <vt:lpwstr>consultantplus://offline/ref=F37FA3D80F6D9E299D5A46674523ADFFC205022DF2D82978020F2A98328FBDB09BC324A1F3C6A3DEB24FD889FCB0F2CEE7CA38160EA6EB17d8h3G</vt:lpwstr>
      </vt:variant>
      <vt:variant>
        <vt:lpwstr/>
      </vt:variant>
      <vt:variant>
        <vt:i4>3342444</vt:i4>
      </vt:variant>
      <vt:variant>
        <vt:i4>458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consultantplus://offline/ref=0B638D62459B50B522BBF749B4A380D997673F65E26EACCA7C3001E55F8237C4A7B32604B8BA5D9A1AE1F8FA1B54C779EDC4E90B3526D7F0V8g2G</vt:lpwstr>
      </vt:variant>
      <vt:variant>
        <vt:lpwstr/>
      </vt:variant>
      <vt:variant>
        <vt:i4>3342441</vt:i4>
      </vt:variant>
      <vt:variant>
        <vt:i4>455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consultantplus://offline/ref=0B638D62459B50B522BBF749B4A380D997673F65E26EACCA7C3001E55F8237C4A7B32604B8BA5D9A1DE1F8FA1B54C779EDC4E90B3526D7F0V8g2G</vt:lpwstr>
      </vt:variant>
      <vt:variant>
        <vt:lpwstr/>
      </vt:variant>
      <vt:variant>
        <vt:i4>3342390</vt:i4>
      </vt:variant>
      <vt:variant>
        <vt:i4>452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consultantplus://offline/ref=0B638D62459B50B522BBF749B4A380D997673F65E26EACCA7C3001E55F8237C4A7B32604B8BA5D991CE1F8FA1B54C779EDC4E90B3526D7F0V8g2G</vt:lpwstr>
      </vt:variant>
      <vt:variant>
        <vt:lpwstr/>
      </vt:variant>
      <vt:variant>
        <vt:i4>3342434</vt:i4>
      </vt:variant>
      <vt:variant>
        <vt:i4>449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consultantplus://offline/ref=0B638D62459B50B522BBF749B4A380D997673F65E26EACCA7C3001E55F8237C4A7B32604B8BA5D9917E1F8FA1B54C779EDC4E90B3526D7F0V8g2G</vt:lpwstr>
      </vt:variant>
      <vt:variant>
        <vt:lpwstr/>
      </vt:variant>
      <vt:variant>
        <vt:i4>3342397</vt:i4>
      </vt:variant>
      <vt:variant>
        <vt:i4>446</vt:i4>
      </vt:variant>
      <vt:variant>
        <vt:i4>0</vt:i4>
      </vt:variant>
      <vt:variant>
        <vt:i4>5</vt:i4>
      </vt:variant>
      <vt:variant>
        <vt:lpwstr>consultantplus://offline/ref=0B638D62459B50B522BBF749B4A380D995643E6EE56AACCA7C3001E55F8237C4A7B32604B8BA5D9E1EE1F8FA1B54C779EDC4E90B3526D7F0V8g2G</vt:lpwstr>
      </vt:variant>
      <vt:variant>
        <vt:lpwstr/>
      </vt:variant>
      <vt:variant>
        <vt:i4>3342446</vt:i4>
      </vt:variant>
      <vt:variant>
        <vt:i4>443</vt:i4>
      </vt:variant>
      <vt:variant>
        <vt:i4>0</vt:i4>
      </vt:variant>
      <vt:variant>
        <vt:i4>5</vt:i4>
      </vt:variant>
      <vt:variant>
        <vt:lpwstr>consultantplus://offline/ref=0B638D62459B50B522BBF749B4A380D995643E6EE56AACCA7C3001E55F8237C4A7B32604B8BA5D9D17E1F8FA1B54C779EDC4E90B3526D7F0V8g2G</vt:lpwstr>
      </vt:variant>
      <vt:variant>
        <vt:lpwstr/>
      </vt:variant>
      <vt:variant>
        <vt:i4>131081</vt:i4>
      </vt:variant>
      <vt:variant>
        <vt:i4>440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consultantplus://offline/ref=0B638D62459B50B522BBF749B4A380D997673F65E26EACCA7C3001E55F8237C4B5B37E08B8B943991EF4AEAB5EV0g8G</vt:lpwstr>
      </vt:variant>
      <vt:variant>
        <vt:lpwstr/>
      </vt:variant>
      <vt:variant>
        <vt:i4>1114200</vt:i4>
      </vt:variant>
      <vt:variant>
        <vt:i4>437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1114200</vt:i4>
      </vt:variant>
      <vt:variant>
        <vt:i4>434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5046360</vt:i4>
      </vt:variant>
      <vt:variant>
        <vt:i4>431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consultantplus://offline/ref=3BBB3296277738A68FF7E174762DEFEFE7717344B34CFA20BA3ACC62542D902C47D210CCE4741424c1G</vt:lpwstr>
      </vt:variant>
      <vt:variant>
        <vt:lpwstr/>
      </vt:variant>
      <vt:variant>
        <vt:i4>5046280</vt:i4>
      </vt:variant>
      <vt:variant>
        <vt:i4>428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consultantplus://offline/ref=3BBB3296277738A68FF7E174762DEFEFE7717344B34CFA20BA3ACC62542D902C47D210CCE4741424cAG</vt:lpwstr>
      </vt:variant>
      <vt:variant>
        <vt:lpwstr/>
      </vt:variant>
      <vt:variant>
        <vt:i4>5046286</vt:i4>
      </vt:variant>
      <vt:variant>
        <vt:i4>425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consultantplus://offline/ref=3BBB3296277738A68FF7E174762DEFEFE7717344B34CFA20BA3ACC62542D902C47D210CCE4741524cFG</vt:lpwstr>
      </vt:variant>
      <vt:variant>
        <vt:lpwstr/>
      </vt:variant>
      <vt:variant>
        <vt:i4>7274592</vt:i4>
      </vt:variant>
      <vt:variant>
        <vt:i4>422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consultantplus://offline/ref=5AB6DE813BC3B82F557D31368D8AA7003DB64E34D69A185477C85CD17AD2A8FA51D8A7865583A372PAD8J</vt:lpwstr>
      </vt:variant>
      <vt:variant>
        <vt:lpwstr/>
      </vt:variant>
      <vt:variant>
        <vt:i4>7274553</vt:i4>
      </vt:variant>
      <vt:variant>
        <vt:i4>419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consultantplus://offline/ref=5AB6DE813BC3B82F557D31368D8AA7003DB64E34D69A185477C85CD17AD2A8FA51D8A7865583A372PADAJ</vt:lpwstr>
      </vt:variant>
      <vt:variant>
        <vt:lpwstr/>
      </vt:variant>
      <vt:variant>
        <vt:i4>7274607</vt:i4>
      </vt:variant>
      <vt:variant>
        <vt:i4>416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consultantplus://offline/ref=5AB6DE813BC3B82F557D31368D8AA7003DB64E34D69A185477C85CD17AD2A8FA51D8A7865583A277PAD3J</vt:lpwstr>
      </vt:variant>
      <vt:variant>
        <vt:lpwstr/>
      </vt:variant>
      <vt:variant>
        <vt:i4>7274602</vt:i4>
      </vt:variant>
      <vt:variant>
        <vt:i4>413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consultantplus://offline/ref=5AB6DE813BC3B82F557D31368D8AA7003DB64E34D69A185477C85CD17AD2A8FA51D8A7865583A373PAD3J</vt:lpwstr>
      </vt:variant>
      <vt:variant>
        <vt:lpwstr/>
      </vt:variant>
      <vt:variant>
        <vt:i4>3080293</vt:i4>
      </vt:variant>
      <vt:variant>
        <vt:i4>410</vt:i4>
      </vt:variant>
      <vt:variant>
        <vt:i4>0</vt:i4>
      </vt:variant>
      <vt:variant>
        <vt:i4>5</vt:i4>
      </vt:variant>
      <vt:variant>
        <vt:lpwstr>consultantplus://offline/ref=364D4A402FF55B481202DD5058F78FDE884FD6B69A60292218C92B00D65FC4C1EBEDF27EmA7DI</vt:lpwstr>
      </vt:variant>
      <vt:variant>
        <vt:lpwstr/>
      </vt:variant>
      <vt:variant>
        <vt:i4>2424939</vt:i4>
      </vt:variant>
      <vt:variant>
        <vt:i4>407</vt:i4>
      </vt:variant>
      <vt:variant>
        <vt:i4>0</vt:i4>
      </vt:variant>
      <vt:variant>
        <vt:i4>5</vt:i4>
      </vt:variant>
      <vt:variant>
        <vt:lpwstr>consultantplus://offline/ref=3D0C6273224B1818DFC848933F7CDF225437BC7C2FB850FA1E79844E51775512A18DCD9F1F0FCF99c23BI</vt:lpwstr>
      </vt:variant>
      <vt:variant>
        <vt:lpwstr/>
      </vt:variant>
      <vt:variant>
        <vt:i4>8323171</vt:i4>
      </vt:variant>
      <vt:variant>
        <vt:i4>404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consultantplus://offline/ref=3D0C6273224B1818DFC848933F7CDF225437BB752FB150FA1E79844E51775512A18DCD9C1E09cC3CI</vt:lpwstr>
      </vt:variant>
      <vt:variant>
        <vt:lpwstr/>
      </vt:variant>
      <vt:variant>
        <vt:i4>2424932</vt:i4>
      </vt:variant>
      <vt:variant>
        <vt:i4>401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consultantplus://offline/ref=3D0C6273224B1818DFC848933F7CDF225437BB752FB150FA1E79844E51775512A18DCD9F1F0CCE95c239I</vt:lpwstr>
      </vt:variant>
      <vt:variant>
        <vt:lpwstr/>
      </vt:variant>
      <vt:variant>
        <vt:i4>2424943</vt:i4>
      </vt:variant>
      <vt:variant>
        <vt:i4>398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consultantplus://offline/ref=3D0C6273224B1818DFC848933F7CDF225437BB752FB150FA1E79844E51775512A18DCD9F1F0EC791c23BI</vt:lpwstr>
      </vt:variant>
      <vt:variant>
        <vt:lpwstr/>
      </vt:variant>
      <vt:variant>
        <vt:i4>2424885</vt:i4>
      </vt:variant>
      <vt:variant>
        <vt:i4>395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consultantplus://offline/ref=3D0C6273224B1818DFC848933F7CDF225437BB752FB150FA1E79844E51775512A18DCD9F1F0EC791c238I</vt:lpwstr>
      </vt:variant>
      <vt:variant>
        <vt:lpwstr/>
      </vt:variant>
      <vt:variant>
        <vt:i4>2424937</vt:i4>
      </vt:variant>
      <vt:variant>
        <vt:i4>392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consultantplus://offline/ref=3D0C6273224B1818DFC848933F7CDF225437BB752FB150FA1E79844E51775512A18DCD9F1F0EC791c23DI</vt:lpwstr>
      </vt:variant>
      <vt:variant>
        <vt:lpwstr/>
      </vt:variant>
      <vt:variant>
        <vt:i4>2424891</vt:i4>
      </vt:variant>
      <vt:variant>
        <vt:i4>389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consultantplus://offline/ref=3D0C6273224B1818DFC848933F7CDF225437BB752FB150FA1E79844E51775512A18DCD9F1F0ECB93c23AI</vt:lpwstr>
      </vt:variant>
      <vt:variant>
        <vt:lpwstr/>
      </vt:variant>
      <vt:variant>
        <vt:i4>2424894</vt:i4>
      </vt:variant>
      <vt:variant>
        <vt:i4>386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consultantplus://offline/ref=3D0C6273224B1818DFC848933F7CDF225437BB752FB150FA1E79844E51775512A18DCD9F1F0ECB93c23DI</vt:lpwstr>
      </vt:variant>
      <vt:variant>
        <vt:lpwstr/>
      </vt:variant>
      <vt:variant>
        <vt:i4>2424893</vt:i4>
      </vt:variant>
      <vt:variant>
        <vt:i4>383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consultantplus://offline/ref=3D0C6273224B1818DFC848933F7CDF225437BB752FB150FA1E79844E51775512A18DCD9F1F0ECC96c23CI</vt:lpwstr>
      </vt:variant>
      <vt:variant>
        <vt:lpwstr/>
      </vt:variant>
      <vt:variant>
        <vt:i4>2424895</vt:i4>
      </vt:variant>
      <vt:variant>
        <vt:i4>380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consultantplus://offline/ref=3D0C6273224B1818DFC848933F7CDF225437BB752FB150FA1E79844E51775512A18DCD9F1F0ECC94c23CI</vt:lpwstr>
      </vt:variant>
      <vt:variant>
        <vt:lpwstr/>
      </vt:variant>
      <vt:variant>
        <vt:i4>2424894</vt:i4>
      </vt:variant>
      <vt:variant>
        <vt:i4>377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consultantplus://offline/ref=3D0C6273224B1818DFC848933F7CDF225437BB752FB150FA1E79844E51775512A18DCD9F1F0ECC92c23DI</vt:lpwstr>
      </vt:variant>
      <vt:variant>
        <vt:lpwstr/>
      </vt:variant>
      <vt:variant>
        <vt:i4>2424889</vt:i4>
      </vt:variant>
      <vt:variant>
        <vt:i4>374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consultantplus://offline/ref=3D0C6273224B1818DFC848933F7CDF225437BB752FB150FA1E79844E51775512A18DCD9F1F0CCD93c23CI</vt:lpwstr>
      </vt:variant>
      <vt:variant>
        <vt:lpwstr/>
      </vt:variant>
      <vt:variant>
        <vt:i4>2424889</vt:i4>
      </vt:variant>
      <vt:variant>
        <vt:i4>371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consultantplus://offline/ref=3D0C6273224B1818DFC848933F7CDF225437BB752FB150FA1E79844E51775512A18DCD9F1F0CCD93c23CI</vt:lpwstr>
      </vt:variant>
      <vt:variant>
        <vt:lpwstr/>
      </vt:variant>
      <vt:variant>
        <vt:i4>2424881</vt:i4>
      </vt:variant>
      <vt:variant>
        <vt:i4>368</vt:i4>
      </vt:variant>
      <vt:variant>
        <vt:i4>0</vt:i4>
      </vt:variant>
      <vt:variant>
        <vt:i4>5</vt:i4>
      </vt:variant>
      <vt:variant>
        <vt:lpwstr>consultantplus://offline/ref=3D0C6273224B1818DFC848933F7CDF225437BC7C2FB850FA1E79844E51775512A18DCD9F1F0FCF99c238I</vt:lpwstr>
      </vt:variant>
      <vt:variant>
        <vt:lpwstr/>
      </vt:variant>
      <vt:variant>
        <vt:i4>3342397</vt:i4>
      </vt:variant>
      <vt:variant>
        <vt:i4>365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consultantplus://offline/ref=38D8903531A60845384DD1FF3CD5F19B4B2F3383566A289E8E6E94D80E1BCD8917DDAA14CDBED4s6N</vt:lpwstr>
      </vt:variant>
      <vt:variant>
        <vt:lpwstr/>
      </vt:variant>
      <vt:variant>
        <vt:i4>3276896</vt:i4>
      </vt:variant>
      <vt:variant>
        <vt:i4>362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consultantplus://offline/ref=38D8903531A60845384DD1FF3CD5F19B4B2F3383566A289E8E6E94D80E1BCD8917DDAA14C8B54254D0sEN</vt:lpwstr>
      </vt:variant>
      <vt:variant>
        <vt:lpwstr/>
      </vt:variant>
      <vt:variant>
        <vt:i4>3276851</vt:i4>
      </vt:variant>
      <vt:variant>
        <vt:i4>359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consultantplus://offline/ref=38D8903531A60845384DD1FF3CD5F19B4B2F3383566A289E8E6E94D80E1BCD8917DDAA14C8B74252D0s2N</vt:lpwstr>
      </vt:variant>
      <vt:variant>
        <vt:lpwstr/>
      </vt:variant>
      <vt:variant>
        <vt:i4>3342437</vt:i4>
      </vt:variant>
      <vt:variant>
        <vt:i4>356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consultantplus://offline/ref=38D8903531A60845384DD1FF3CD5F19B4B2F3383566A289E8E6E94D80E1BCD8917DDAA14CCB4D4s8N</vt:lpwstr>
      </vt:variant>
      <vt:variant>
        <vt:lpwstr/>
      </vt:variant>
      <vt:variant>
        <vt:i4>3276851</vt:i4>
      </vt:variant>
      <vt:variant>
        <vt:i4>353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consultantplus://offline/ref=38D8903531A60845384DD1FF3CD5F19B4B2F3383566A289E8E6E94D80E1BCD8917DDAA14C8B54353D0s0N</vt:lpwstr>
      </vt:variant>
      <vt:variant>
        <vt:lpwstr/>
      </vt:variant>
      <vt:variant>
        <vt:i4>2162797</vt:i4>
      </vt:variant>
      <vt:variant>
        <vt:i4>350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consultantplus://offline/ref=ABFD2FA8285FEAFDD69A983095EEA1A92BCC6F7A2A92EBB32403279E9979E61A424AE4BE8BF2C5A8SAI0P</vt:lpwstr>
      </vt:variant>
      <vt:variant>
        <vt:lpwstr/>
      </vt:variant>
      <vt:variant>
        <vt:i4>2162743</vt:i4>
      </vt:variant>
      <vt:variant>
        <vt:i4>347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consultantplus://offline/ref=ABFD2FA8285FEAFDD69A983095EEA1A92BCC6F7A2A92EBB32403279E9979E61A424AE4BE8BF0C4AFSAI7P</vt:lpwstr>
      </vt:variant>
      <vt:variant>
        <vt:lpwstr/>
      </vt:variant>
      <vt:variant>
        <vt:i4>2293857</vt:i4>
      </vt:variant>
      <vt:variant>
        <vt:i4>344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consultantplus://offline/ref=ABFD2FA8285FEAFDD69A983095EEA1A92BCC6F7A2A92EBB32403279E9979E61A424AE4BD8AF7SCI4P</vt:lpwstr>
      </vt:variant>
      <vt:variant>
        <vt:lpwstr/>
      </vt:variant>
      <vt:variant>
        <vt:i4>7929914</vt:i4>
      </vt:variant>
      <vt:variant>
        <vt:i4>341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3145787</vt:i4>
      </vt:variant>
      <vt:variant>
        <vt:i4>338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consultantplus://offline/ref=8198D1B11550903A2023AED8AD5CFE5D88A84618FC81333A7AE95B5FFD7831F354F757EBD981O8J5Q</vt:lpwstr>
      </vt:variant>
      <vt:variant>
        <vt:lpwstr/>
      </vt:variant>
      <vt:variant>
        <vt:i4>4063291</vt:i4>
      </vt:variant>
      <vt:variant>
        <vt:i4>335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consultantplus://offline/ref=8198D1B11550903A2023AED8AD5CFE5D88A84618FC81333A7AE95B5FFD7831F354F757EBDC888169ODJ2Q</vt:lpwstr>
      </vt:variant>
      <vt:variant>
        <vt:lpwstr/>
      </vt:variant>
      <vt:variant>
        <vt:i4>3145832</vt:i4>
      </vt:variant>
      <vt:variant>
        <vt:i4>332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consultantplus://offline/ref=8198D1B11550903A2023AED8AD5CFE5D88A84618FC81333A7AE95B5FFD7831F354F757EBD88DO8J2Q</vt:lpwstr>
      </vt:variant>
      <vt:variant>
        <vt:lpwstr/>
      </vt:variant>
      <vt:variant>
        <vt:i4>3145838</vt:i4>
      </vt:variant>
      <vt:variant>
        <vt:i4>329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consultantplus://offline/ref=8198D1B11550903A2023AED8AD5CFE5D88A84618FC81333A7AE95B5FFD7831F354F757EBD88AO8J1Q</vt:lpwstr>
      </vt:variant>
      <vt:variant>
        <vt:lpwstr/>
      </vt:variant>
      <vt:variant>
        <vt:i4>3145790</vt:i4>
      </vt:variant>
      <vt:variant>
        <vt:i4>326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consultantplus://offline/ref=8198D1B11550903A2023AED8AD5CFE5D88A84618FC81333A7AE95B5FFD7831F354F757EBD88BO8JBQ</vt:lpwstr>
      </vt:variant>
      <vt:variant>
        <vt:lpwstr/>
      </vt:variant>
      <vt:variant>
        <vt:i4>4063328</vt:i4>
      </vt:variant>
      <vt:variant>
        <vt:i4>323</vt:i4>
      </vt:variant>
      <vt:variant>
        <vt:i4>0</vt:i4>
      </vt:variant>
      <vt:variant>
        <vt:i4>5</vt:i4>
      </vt:variant>
      <vt:variant>
        <vt:lpwstr>consultantplus://offline/ref=8198D1B11550903A2023AED8AD5CFE5D88A84618FC81333A7AE95B5FFD7831F354F757EBDC8A8068ODJ0Q</vt:lpwstr>
      </vt:variant>
      <vt:variant>
        <vt:lpwstr/>
      </vt:variant>
      <vt:variant>
        <vt:i4>4063293</vt:i4>
      </vt:variant>
      <vt:variant>
        <vt:i4>320</vt:i4>
      </vt:variant>
      <vt:variant>
        <vt:i4>0</vt:i4>
      </vt:variant>
      <vt:variant>
        <vt:i4>5</vt:i4>
      </vt:variant>
      <vt:variant>
        <vt:lpwstr>consultantplus://offline/ref=8198D1B11550903A2023AED8AD5CFE5D88A04712F089333A7AE95B5FFD7831F354F757EBDC89826DODJ3Q</vt:lpwstr>
      </vt:variant>
      <vt:variant>
        <vt:lpwstr/>
      </vt:variant>
      <vt:variant>
        <vt:i4>7929914</vt:i4>
      </vt:variant>
      <vt:variant>
        <vt:i4>317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8192060</vt:i4>
      </vt:variant>
      <vt:variant>
        <vt:i4>314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consultantplus://offline/ref=FBC9FE1D6E4E7D66552D27E56F19994D1F41D803C5BED9A9064ED9FBF5EA6DFBCEA5359FB5DDD751T4H2Q</vt:lpwstr>
      </vt:variant>
      <vt:variant>
        <vt:lpwstr/>
      </vt:variant>
      <vt:variant>
        <vt:i4>8192106</vt:i4>
      </vt:variant>
      <vt:variant>
        <vt:i4>311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consultantplus://offline/ref=FBC9FE1D6E4E7D66552D27E56F19994D1F41D803C5BED9A9064ED9FBF5EA6DFBCEA5359FB5DFDE55T4H0Q</vt:lpwstr>
      </vt:variant>
      <vt:variant>
        <vt:lpwstr/>
      </vt:variant>
      <vt:variant>
        <vt:i4>8192105</vt:i4>
      </vt:variant>
      <vt:variant>
        <vt:i4>308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consultantplus://offline/ref=FBC9FE1D6E4E7D66552D27E56F19994D1F41D803C5BED9A9064ED9FBF5EA6DFBCEA5359FB5DFDE55T4H3Q</vt:lpwstr>
      </vt:variant>
      <vt:variant>
        <vt:lpwstr/>
      </vt:variant>
      <vt:variant>
        <vt:i4>8192108</vt:i4>
      </vt:variant>
      <vt:variant>
        <vt:i4>305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consultantplus://offline/ref=FBC9FE1D6E4E7D66552D27E56F19994D1F41D803C5BED9A9064ED9FBF5EA6DFBCEA5359FB5DFDE55T4H6Q</vt:lpwstr>
      </vt:variant>
      <vt:variant>
        <vt:lpwstr/>
      </vt:variant>
      <vt:variant>
        <vt:i4>8192062</vt:i4>
      </vt:variant>
      <vt:variant>
        <vt:i4>302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consultantplus://offline/ref=FBC9FE1D6E4E7D66552D27E56F19994D1F41D803C5BED9A9064ED9FBF5EA6DFBCEA5359FB5DFD257T4H1Q</vt:lpwstr>
      </vt:variant>
      <vt:variant>
        <vt:lpwstr/>
      </vt:variant>
      <vt:variant>
        <vt:i4>8192057</vt:i4>
      </vt:variant>
      <vt:variant>
        <vt:i4>299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consultantplus://offline/ref=FBC9FE1D6E4E7D66552D27E56F19994D1F41D803C5BED9A9064ED9FBF5EA6DFBCEA5359FB5DFD257T4H6Q</vt:lpwstr>
      </vt:variant>
      <vt:variant>
        <vt:lpwstr/>
      </vt:variant>
      <vt:variant>
        <vt:i4>8192104</vt:i4>
      </vt:variant>
      <vt:variant>
        <vt:i4>296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consultantplus://offline/ref=FBC9FE1D6E4E7D66552D27E56F19994D1F41D803C5BED9A9064ED9FBF5EA6DFBCEA5359FB5DFD552T4HEQ</vt:lpwstr>
      </vt:variant>
      <vt:variant>
        <vt:lpwstr/>
      </vt:variant>
      <vt:variant>
        <vt:i4>8192059</vt:i4>
      </vt:variant>
      <vt:variant>
        <vt:i4>293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consultantplus://offline/ref=FBC9FE1D6E4E7D66552D27E56F19994D1F41D803C5BED9A9064ED9FBF5EA6DFBCEA5359FB5DFD552T4H6Q</vt:lpwstr>
      </vt:variant>
      <vt:variant>
        <vt:lpwstr/>
      </vt:variant>
      <vt:variant>
        <vt:i4>8192056</vt:i4>
      </vt:variant>
      <vt:variant>
        <vt:i4>290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consultantplus://offline/ref=FBC9FE1D6E4E7D66552D27E56F19994D1F41D803C5BED9A9064ED9FBF5EA6DFBCEA5359FB5DFD550T4H7Q</vt:lpwstr>
      </vt:variant>
      <vt:variant>
        <vt:lpwstr/>
      </vt:variant>
      <vt:variant>
        <vt:i4>8192058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consultantplus://offline/ref=FBC9FE1D6E4E7D66552D27E56F19994D1F41D803C5BED9A9064ED9FBF5EA6DFBCEA5359FB5DFD556T4H3Q</vt:lpwstr>
      </vt:variant>
      <vt:variant>
        <vt:lpwstr/>
      </vt:variant>
      <vt:variant>
        <vt:i4>8192060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consultantplus://offline/ref=FBC9FE1D6E4E7D66552D27E56F19994D1F41D803C5BED9A9064ED9FBF5EA6DFBCEA5359FB5DFD556T4H5Q</vt:lpwstr>
      </vt:variant>
      <vt:variant>
        <vt:lpwstr/>
      </vt:variant>
      <vt:variant>
        <vt:i4>2883632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consultantplus://offline/ref=FBC9FE1D6E4E7D66552D27E56F19994D1F41D803C5BED9A9064ED9FBF5EA6DFBCEA5359CB6D9TDH3Q</vt:lpwstr>
      </vt:variant>
      <vt:variant>
        <vt:lpwstr/>
      </vt:variant>
      <vt:variant>
        <vt:i4>1114200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3276848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7274554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consultantplus://offline/ref=6616D3723430D8087529E01D0825B64FB4D47FCFDB83B2263D49EA8DBC88F469FEE6E11CW6i7I</vt:lpwstr>
      </vt:variant>
      <vt:variant>
        <vt:lpwstr/>
      </vt:variant>
      <vt:variant>
        <vt:i4>6684733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consultantplus://offline/ref=6616D3723430D8087529E01D0825B64FB7DC77CFDD80B2263D49EA8DBC88F469FEE6E11F6F8AFEA7WAi7I</vt:lpwstr>
      </vt:variant>
      <vt:variant>
        <vt:lpwstr/>
      </vt:variant>
      <vt:variant>
        <vt:i4>3276848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7536751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consultantplus://offline/ref=E9C37B8D808AB3B2658FFDC915EBD08B4393C40B42D2D34E016CEFC88EB05A1E5F4373EAC687CF8Dc2d2I</vt:lpwstr>
      </vt:variant>
      <vt:variant>
        <vt:lpwstr/>
      </vt:variant>
      <vt:variant>
        <vt:i4>7536702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consultantplus://offline/ref=E9C37B8D808AB3B2658FFDC915EBD08B4393C40B42D2D34E016CEFC88EB05A1E5F4373EAC687CF8Ac2dFI</vt:lpwstr>
      </vt:variant>
      <vt:variant>
        <vt:lpwstr/>
      </vt:variant>
      <vt:variant>
        <vt:i4>6619234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consultantplus://offline/ref=979AFA1CE4C67D7EB1DC2E04C308C786ECA83E1D13A6D0C3D6AA8311C8BE68C1F9E3132FF51C72BFj8WEJ</vt:lpwstr>
      </vt:variant>
      <vt:variant>
        <vt:lpwstr/>
      </vt:variant>
      <vt:variant>
        <vt:i4>7929914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3276848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7274554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consultantplus://offline/ref=6616D3723430D8087529E01D0825B64FB4D47FCFDB83B2263D49EA8DBC88F469FEE6E11CW6i7I</vt:lpwstr>
      </vt:variant>
      <vt:variant>
        <vt:lpwstr/>
      </vt:variant>
      <vt:variant>
        <vt:i4>6684733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consultantplus://offline/ref=6616D3723430D8087529E01D0825B64FB7DC77CFDD80B2263D49EA8DBC88F469FEE6E11F6F8AFEA7WAi7I</vt:lpwstr>
      </vt:variant>
      <vt:variant>
        <vt:lpwstr/>
      </vt:variant>
      <vt:variant>
        <vt:i4>3276848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3276848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consultantplus://offline/ref=95FE4020741230597D0CF63D42A86DD401A0A4098E1AADAB867FE9444C484AA260B01C704A0F45E4S9e6I</vt:lpwstr>
      </vt:variant>
      <vt:variant>
        <vt:lpwstr/>
      </vt:variant>
      <vt:variant>
        <vt:i4>7536751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consultantplus://offline/ref=E9C37B8D808AB3B2658FFDC915EBD08B4393C40B42D2D34E016CEFC88EB05A1E5F4373EAC687CF8Dc2d2I</vt:lpwstr>
      </vt:variant>
      <vt:variant>
        <vt:lpwstr/>
      </vt:variant>
      <vt:variant>
        <vt:i4>7536702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consultantplus://offline/ref=E9C37B8D808AB3B2658FFDC915EBD08B4393C40B42D2D34E016CEFC88EB05A1E5F4373EAC687CF8Ac2dFI</vt:lpwstr>
      </vt:variant>
      <vt:variant>
        <vt:lpwstr/>
      </vt:variant>
      <vt:variant>
        <vt:i4>7798881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consultantplus://offline/ref=9341FC13AC8CB4C01A7079FE0D1AF2D333B4B10E7BEB363E6E3F4584801D48E9F607C52BAD7B4935i16EL</vt:lpwstr>
      </vt:variant>
      <vt:variant>
        <vt:lpwstr/>
      </vt:variant>
      <vt:variant>
        <vt:i4>6422628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consultantplus://offline/ref=C5B7CBCAAD404179DDEC60511FE8EC4948D21BAF20D624D5EBA849FEDB30FE0A84652CCF4120AC25P27BL</vt:lpwstr>
      </vt:variant>
      <vt:variant>
        <vt:lpwstr/>
      </vt:variant>
      <vt:variant>
        <vt:i4>7798881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consultantplus://offline/ref=9341FC13AC8CB4C01A7079FE0D1AF2D333B4B10E7BEB363E6E3F4584801D48E9F607C52BAD7B4935i16EL</vt:lpwstr>
      </vt:variant>
      <vt:variant>
        <vt:lpwstr/>
      </vt:variant>
      <vt:variant>
        <vt:i4>8257638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consultantplus://offline/ref=F37FA3D80F6D9E299D5A46674523ADFFC0060326F5DC2978020F2A98328FBDB09BC324A2F6C3AAD7E015C88DB5E5FCD0E5D4271410A5dEh2G</vt:lpwstr>
      </vt:variant>
      <vt:variant>
        <vt:lpwstr/>
      </vt:variant>
      <vt:variant>
        <vt:i4>2883637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consultantplus://offline/ref=F37FA3D80F6D9E299D5A46674523ADFFC205022DF2D82978020F2A98328FBDB09BC324A1F3C6A3DEB24FD889FCB0F2CEE7CA38160EA6EB17d8h3G</vt:lpwstr>
      </vt:variant>
      <vt:variant>
        <vt:lpwstr/>
      </vt:variant>
      <vt:variant>
        <vt:i4>3342444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consultantplus://offline/ref=0B638D62459B50B522BBF749B4A380D997673F65E26EACCA7C3001E55F8237C4A7B32604B8BA5D9A1AE1F8FA1B54C779EDC4E90B3526D7F0V8g2G</vt:lpwstr>
      </vt:variant>
      <vt:variant>
        <vt:lpwstr/>
      </vt:variant>
      <vt:variant>
        <vt:i4>3342441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consultantplus://offline/ref=0B638D62459B50B522BBF749B4A380D997673F65E26EACCA7C3001E55F8237C4A7B32604B8BA5D9A1DE1F8FA1B54C779EDC4E90B3526D7F0V8g2G</vt:lpwstr>
      </vt:variant>
      <vt:variant>
        <vt:lpwstr/>
      </vt:variant>
      <vt:variant>
        <vt:i4>3342390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consultantplus://offline/ref=0B638D62459B50B522BBF749B4A380D997673F65E26EACCA7C3001E55F8237C4A7B32604B8BA5D991CE1F8FA1B54C779EDC4E90B3526D7F0V8g2G</vt:lpwstr>
      </vt:variant>
      <vt:variant>
        <vt:lpwstr/>
      </vt:variant>
      <vt:variant>
        <vt:i4>3342434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consultantplus://offline/ref=0B638D62459B50B522BBF749B4A380D997673F65E26EACCA7C3001E55F8237C4A7B32604B8BA5D9917E1F8FA1B54C779EDC4E90B3526D7F0V8g2G</vt:lpwstr>
      </vt:variant>
      <vt:variant>
        <vt:lpwstr/>
      </vt:variant>
      <vt:variant>
        <vt:i4>3342397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consultantplus://offline/ref=0B638D62459B50B522BBF749B4A380D995643E6EE56AACCA7C3001E55F8237C4A7B32604B8BA5D9E1EE1F8FA1B54C779EDC4E90B3526D7F0V8g2G</vt:lpwstr>
      </vt:variant>
      <vt:variant>
        <vt:lpwstr/>
      </vt:variant>
      <vt:variant>
        <vt:i4>3342446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consultantplus://offline/ref=0B638D62459B50B522BBF749B4A380D995643E6EE56AACCA7C3001E55F8237C4A7B32604B8BA5D9D17E1F8FA1B54C779EDC4E90B3526D7F0V8g2G</vt:lpwstr>
      </vt:variant>
      <vt:variant>
        <vt:lpwstr/>
      </vt:variant>
      <vt:variant>
        <vt:i4>131081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consultantplus://offline/ref=0B638D62459B50B522BBF749B4A380D997673F65E26EACCA7C3001E55F8237C4B5B37E08B8B943991EF4AEAB5EV0g8G</vt:lpwstr>
      </vt:variant>
      <vt:variant>
        <vt:lpwstr/>
      </vt:variant>
      <vt:variant>
        <vt:i4>1114200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1114200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consultantplus://offline/ref=D16120B5B901910C49EF824F6A6C640190329AB8CC203077C6471FCA57BA444B1F7ED4CE0CCAC732d6G</vt:lpwstr>
      </vt:variant>
      <vt:variant>
        <vt:lpwstr/>
      </vt:variant>
      <vt:variant>
        <vt:i4>5046360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consultantplus://offline/ref=3BBB3296277738A68FF7E174762DEFEFE7717344B34CFA20BA3ACC62542D902C47D210CCE4741424c1G</vt:lpwstr>
      </vt:variant>
      <vt:variant>
        <vt:lpwstr/>
      </vt:variant>
      <vt:variant>
        <vt:i4>5046280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consultantplus://offline/ref=3BBB3296277738A68FF7E174762DEFEFE7717344B34CFA20BA3ACC62542D902C47D210CCE4741424cAG</vt:lpwstr>
      </vt:variant>
      <vt:variant>
        <vt:lpwstr/>
      </vt:variant>
      <vt:variant>
        <vt:i4>5046286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consultantplus://offline/ref=3BBB3296277738A68FF7E174762DEFEFE7717344B34CFA20BA3ACC62542D902C47D210CCE4741524cFG</vt:lpwstr>
      </vt:variant>
      <vt:variant>
        <vt:lpwstr/>
      </vt:variant>
      <vt:variant>
        <vt:i4>7274592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consultantplus://offline/ref=5AB6DE813BC3B82F557D31368D8AA7003DB64E34D69A185477C85CD17AD2A8FA51D8A7865583A372PAD8J</vt:lpwstr>
      </vt:variant>
      <vt:variant>
        <vt:lpwstr/>
      </vt:variant>
      <vt:variant>
        <vt:i4>7274553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consultantplus://offline/ref=5AB6DE813BC3B82F557D31368D8AA7003DB64E34D69A185477C85CD17AD2A8FA51D8A7865583A372PADAJ</vt:lpwstr>
      </vt:variant>
      <vt:variant>
        <vt:lpwstr/>
      </vt:variant>
      <vt:variant>
        <vt:i4>7274607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consultantplus://offline/ref=5AB6DE813BC3B82F557D31368D8AA7003DB64E34D69A185477C85CD17AD2A8FA51D8A7865583A277PAD3J</vt:lpwstr>
      </vt:variant>
      <vt:variant>
        <vt:lpwstr/>
      </vt:variant>
      <vt:variant>
        <vt:i4>7274602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consultantplus://offline/ref=5AB6DE813BC3B82F557D31368D8AA7003DB64E34D69A185477C85CD17AD2A8FA51D8A7865583A373PAD3J</vt:lpwstr>
      </vt:variant>
      <vt:variant>
        <vt:lpwstr/>
      </vt:variant>
      <vt:variant>
        <vt:i4>3080293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consultantplus://offline/ref=364D4A402FF55B481202DD5058F78FDE884FD6B69A60292218C92B00D65FC4C1EBEDF27EmA7DI</vt:lpwstr>
      </vt:variant>
      <vt:variant>
        <vt:lpwstr/>
      </vt:variant>
      <vt:variant>
        <vt:i4>2424939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consultantplus://offline/ref=3D0C6273224B1818DFC848933F7CDF225437BC7C2FB850FA1E79844E51775512A18DCD9F1F0FCF99c23BI</vt:lpwstr>
      </vt:variant>
      <vt:variant>
        <vt:lpwstr/>
      </vt:variant>
      <vt:variant>
        <vt:i4>8323171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consultantplus://offline/ref=3D0C6273224B1818DFC848933F7CDF225437BB752FB150FA1E79844E51775512A18DCD9C1E09cC3CI</vt:lpwstr>
      </vt:variant>
      <vt:variant>
        <vt:lpwstr/>
      </vt:variant>
      <vt:variant>
        <vt:i4>2424932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consultantplus://offline/ref=3D0C6273224B1818DFC848933F7CDF225437BB752FB150FA1E79844E51775512A18DCD9F1F0CCE95c239I</vt:lpwstr>
      </vt:variant>
      <vt:variant>
        <vt:lpwstr/>
      </vt:variant>
      <vt:variant>
        <vt:i4>2424943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consultantplus://offline/ref=3D0C6273224B1818DFC848933F7CDF225437BB752FB150FA1E79844E51775512A18DCD9F1F0EC791c23BI</vt:lpwstr>
      </vt:variant>
      <vt:variant>
        <vt:lpwstr/>
      </vt:variant>
      <vt:variant>
        <vt:i4>2424885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consultantplus://offline/ref=3D0C6273224B1818DFC848933F7CDF225437BB752FB150FA1E79844E51775512A18DCD9F1F0EC791c238I</vt:lpwstr>
      </vt:variant>
      <vt:variant>
        <vt:lpwstr/>
      </vt:variant>
      <vt:variant>
        <vt:i4>2424937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consultantplus://offline/ref=3D0C6273224B1818DFC848933F7CDF225437BB752FB150FA1E79844E51775512A18DCD9F1F0EC791c23DI</vt:lpwstr>
      </vt:variant>
      <vt:variant>
        <vt:lpwstr/>
      </vt:variant>
      <vt:variant>
        <vt:i4>2424891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consultantplus://offline/ref=3D0C6273224B1818DFC848933F7CDF225437BB752FB150FA1E79844E51775512A18DCD9F1F0ECB93c23AI</vt:lpwstr>
      </vt:variant>
      <vt:variant>
        <vt:lpwstr/>
      </vt:variant>
      <vt:variant>
        <vt:i4>2424894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consultantplus://offline/ref=3D0C6273224B1818DFC848933F7CDF225437BB752FB150FA1E79844E51775512A18DCD9F1F0ECB93c23DI</vt:lpwstr>
      </vt:variant>
      <vt:variant>
        <vt:lpwstr/>
      </vt:variant>
      <vt:variant>
        <vt:i4>2424893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consultantplus://offline/ref=3D0C6273224B1818DFC848933F7CDF225437BB752FB150FA1E79844E51775512A18DCD9F1F0ECC96c23CI</vt:lpwstr>
      </vt:variant>
      <vt:variant>
        <vt:lpwstr/>
      </vt:variant>
      <vt:variant>
        <vt:i4>2424895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consultantplus://offline/ref=3D0C6273224B1818DFC848933F7CDF225437BB752FB150FA1E79844E51775512A18DCD9F1F0ECC94c23CI</vt:lpwstr>
      </vt:variant>
      <vt:variant>
        <vt:lpwstr/>
      </vt:variant>
      <vt:variant>
        <vt:i4>2424894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consultantplus://offline/ref=3D0C6273224B1818DFC848933F7CDF225437BB752FB150FA1E79844E51775512A18DCD9F1F0ECC92c23DI</vt:lpwstr>
      </vt:variant>
      <vt:variant>
        <vt:lpwstr/>
      </vt:variant>
      <vt:variant>
        <vt:i4>2424889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consultantplus://offline/ref=3D0C6273224B1818DFC848933F7CDF225437BB752FB150FA1E79844E51775512A18DCD9F1F0CCD93c23CI</vt:lpwstr>
      </vt:variant>
      <vt:variant>
        <vt:lpwstr/>
      </vt:variant>
      <vt:variant>
        <vt:i4>2424889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consultantplus://offline/ref=3D0C6273224B1818DFC848933F7CDF225437BB752FB150FA1E79844E51775512A18DCD9F1F0CCD93c23CI</vt:lpwstr>
      </vt:variant>
      <vt:variant>
        <vt:lpwstr/>
      </vt:variant>
      <vt:variant>
        <vt:i4>2424881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consultantplus://offline/ref=3D0C6273224B1818DFC848933F7CDF225437BC7C2FB850FA1E79844E51775512A18DCD9F1F0FCF99c238I</vt:lpwstr>
      </vt:variant>
      <vt:variant>
        <vt:lpwstr/>
      </vt:variant>
      <vt:variant>
        <vt:i4>8060978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consultantplus://offline/ref=BE691847D57076061DEEC989AE6241C61BB6D0F5DF0F246D8D6B865CE6A171A1FCC6A7D4EC34D721P2e4P</vt:lpwstr>
      </vt:variant>
      <vt:variant>
        <vt:lpwstr/>
      </vt:variant>
      <vt:variant>
        <vt:i4>8061030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consultantplus://offline/ref=BE691847D57076061DEEC989AE6241C61BB6D0F5DF0F246D8D6B865CE6A171A1FCC6A7D4EC34D72DP2e5P</vt:lpwstr>
      </vt:variant>
      <vt:variant>
        <vt:lpwstr/>
      </vt:variant>
      <vt:variant>
        <vt:i4>3342397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consultantplus://offline/ref=38D8903531A60845384DD1FF3CD5F19B4B2F3383566A289E8E6E94D80E1BCD8917DDAA14CDBED4s6N</vt:lpwstr>
      </vt:variant>
      <vt:variant>
        <vt:lpwstr/>
      </vt:variant>
      <vt:variant>
        <vt:i4>3276896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consultantplus://offline/ref=38D8903531A60845384DD1FF3CD5F19B4B2F3383566A289E8E6E94D80E1BCD8917DDAA14C8B54254D0sEN</vt:lpwstr>
      </vt:variant>
      <vt:variant>
        <vt:lpwstr/>
      </vt:variant>
      <vt:variant>
        <vt:i4>3276851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consultantplus://offline/ref=38D8903531A60845384DD1FF3CD5F19B4B2F3383566A289E8E6E94D80E1BCD8917DDAA14C8B74252D0s2N</vt:lpwstr>
      </vt:variant>
      <vt:variant>
        <vt:lpwstr/>
      </vt:variant>
      <vt:variant>
        <vt:i4>3342437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consultantplus://offline/ref=38D8903531A60845384DD1FF3CD5F19B4B2F3383566A289E8E6E94D80E1BCD8917DDAA14CCB4D4s8N</vt:lpwstr>
      </vt:variant>
      <vt:variant>
        <vt:lpwstr/>
      </vt:variant>
      <vt:variant>
        <vt:i4>3276851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consultantplus://offline/ref=38D8903531A60845384DD1FF3CD5F19B4B2F3383566A289E8E6E94D80E1BCD8917DDAA14C8B54353D0s0N</vt:lpwstr>
      </vt:variant>
      <vt:variant>
        <vt:lpwstr/>
      </vt:variant>
      <vt:variant>
        <vt:i4>2162797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consultantplus://offline/ref=ABFD2FA8285FEAFDD69A983095EEA1A92BCC6F7A2A92EBB32403279E9979E61A424AE4BE8BF2C5A8SAI0P</vt:lpwstr>
      </vt:variant>
      <vt:variant>
        <vt:lpwstr/>
      </vt:variant>
      <vt:variant>
        <vt:i4>2162743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consultantplus://offline/ref=ABFD2FA8285FEAFDD69A983095EEA1A92BCC6F7A2A92EBB32403279E9979E61A424AE4BE8BF0C4AFSAI7P</vt:lpwstr>
      </vt:variant>
      <vt:variant>
        <vt:lpwstr/>
      </vt:variant>
      <vt:variant>
        <vt:i4>2293857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consultantplus://offline/ref=ABFD2FA8285FEAFDD69A983095EEA1A92BCC6F7A2A92EBB32403279E9979E61A424AE4BD8AF7SCI4P</vt:lpwstr>
      </vt:variant>
      <vt:variant>
        <vt:lpwstr/>
      </vt:variant>
      <vt:variant>
        <vt:i4>7929914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7929915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consultantplus://offline/ref=14290DFA0575F281E585C403649CA58E87A380FF082F44D49724C1171481DFC7D0AE3526D7425025H96CF</vt:lpwstr>
      </vt:variant>
      <vt:variant>
        <vt:lpwstr/>
      </vt:variant>
      <vt:variant>
        <vt:i4>7929916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consultantplus://offline/ref=14290DFA0575F281E585C403649CA58E87A380FF082F44D49724C1171481DFC7D0AE3526D7425025H96DF</vt:lpwstr>
      </vt:variant>
      <vt:variant>
        <vt:lpwstr/>
      </vt:variant>
      <vt:variant>
        <vt:i4>7929913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consultantplus://offline/ref=14290DFA0575F281E585C403649CA58E87A380FF082F44D49724C1171481DFC7D0AE3526D7425025H96AF</vt:lpwstr>
      </vt:variant>
      <vt:variant>
        <vt:lpwstr/>
      </vt:variant>
      <vt:variant>
        <vt:i4>7929952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consultantplus://offline/ref=14290DFA0575F281E585C403649CA58E84A184F7052944D49724C1171481DFC7D0AE3526D7435320H969F</vt:lpwstr>
      </vt:variant>
      <vt:variant>
        <vt:lpwstr/>
      </vt:variant>
      <vt:variant>
        <vt:i4>7929957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consultantplus://offline/ref=14290DFA0575F281E585C403649CA58E84A184F7052944D49724C1171481DFC7D0AE3526D7435324H968F</vt:lpwstr>
      </vt:variant>
      <vt:variant>
        <vt:lpwstr/>
      </vt:variant>
      <vt:variant>
        <vt:i4>8257639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consultantplus://offline/ref=14290DFA0575F281E585C403649CA58E84A184F7052944D49724C1171481DFC7D0AE3526D346H560F</vt:lpwstr>
      </vt:variant>
      <vt:variant>
        <vt:lpwstr/>
      </vt:variant>
      <vt:variant>
        <vt:i4>8257635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consultantplus://offline/ref=14290DFA0575F281E585C403649CA58E84A184F7052944D49724C1171481DFC7D0AE3526D341H563F</vt:lpwstr>
      </vt:variant>
      <vt:variant>
        <vt:lpwstr/>
      </vt:variant>
      <vt:variant>
        <vt:i4>8257640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consultantplus://offline/ref=14290DFA0575F281E585C403649CA58E84A184F7052944D49724C1171481DFC7D0AE3526D340H569F</vt:lpwstr>
      </vt:variant>
      <vt:variant>
        <vt:lpwstr/>
      </vt:variant>
      <vt:variant>
        <vt:i4>7929912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consultantplus://offline/ref=14290DFA0575F281E585C403649CA58E84A184F7052944D49724C1171481DFC7D0AE3526D7415224H96FF</vt:lpwstr>
      </vt:variant>
      <vt:variant>
        <vt:lpwstr/>
      </vt:variant>
      <vt:variant>
        <vt:i4>7929914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7929914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  <vt:variant>
        <vt:i4>7929916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consultantplus://offline/ref=14290DFA0575F281E585C403649CA58E87A380FF082F44D49724C1171481DFC7D0AE3526D7425025H96DF</vt:lpwstr>
      </vt:variant>
      <vt:variant>
        <vt:lpwstr/>
      </vt:variant>
      <vt:variant>
        <vt:i4>7929913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consultantplus://offline/ref=14290DFA0575F281E585C403649CA58E87A380FF082F44D49724C1171481DFC7D0AE3526D7425025H96AF</vt:lpwstr>
      </vt:variant>
      <vt:variant>
        <vt:lpwstr/>
      </vt:variant>
      <vt:variant>
        <vt:i4>7929913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consultantplus://offline/ref=14290DFA0575F281E585C403649CA58E84A184F7052944D49724C1171481DFC7D0AE3526D7415123H96CF</vt:lpwstr>
      </vt:variant>
      <vt:variant>
        <vt:lpwstr/>
      </vt:variant>
      <vt:variant>
        <vt:i4>7929904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consultantplus://offline/ref=14290DFA0575F281E585C403649CA58E84A184F7052944D49724C1171481DFC7D0AE3526D7435827H96EF</vt:lpwstr>
      </vt:variant>
      <vt:variant>
        <vt:lpwstr/>
      </vt:variant>
      <vt:variant>
        <vt:i4>7929905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consultantplus://offline/ref=14290DFA0575F281E585C403649CA58E84A184F7052944D49724C1171481DFC7D0AE3526D7435827H96DF</vt:lpwstr>
      </vt:variant>
      <vt:variant>
        <vt:lpwstr/>
      </vt:variant>
      <vt:variant>
        <vt:i4>7929965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consultantplus://offline/ref=14290DFA0575F281E585C403649CA58E84A184F7052944D49724C1171481DFC7D0AE3526D7435827H968F</vt:lpwstr>
      </vt:variant>
      <vt:variant>
        <vt:lpwstr/>
      </vt:variant>
      <vt:variant>
        <vt:i4>7929917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consultantplus://offline/ref=14290DFA0575F281E585C403649CA58E84A184F7052944D49724C1171481DFC7D0AE3526D7435425H96FF</vt:lpwstr>
      </vt:variant>
      <vt:variant>
        <vt:lpwstr/>
      </vt:variant>
      <vt:variant>
        <vt:i4>7929955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consultantplus://offline/ref=14290DFA0575F281E585C403649CA58E84A184F7052944D49724C1171481DFC7D0AE3526D7435425H968F</vt:lpwstr>
      </vt:variant>
      <vt:variant>
        <vt:lpwstr/>
      </vt:variant>
      <vt:variant>
        <vt:i4>7929952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consultantplus://offline/ref=14290DFA0575F281E585C403649CA58E84A184F7052944D49724C1171481DFC7D0AE3526D7435320H969F</vt:lpwstr>
      </vt:variant>
      <vt:variant>
        <vt:lpwstr/>
      </vt:variant>
      <vt:variant>
        <vt:i4>7929954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consultantplus://offline/ref=14290DFA0575F281E585C403649CA58E84A184F7052944D49724C1171481DFC7D0AE3526D7435322H969F</vt:lpwstr>
      </vt:variant>
      <vt:variant>
        <vt:lpwstr/>
      </vt:variant>
      <vt:variant>
        <vt:i4>7929957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consultantplus://offline/ref=14290DFA0575F281E585C403649CA58E84A184F7052944D49724C1171481DFC7D0AE3526D7435324H968F</vt:lpwstr>
      </vt:variant>
      <vt:variant>
        <vt:lpwstr/>
      </vt:variant>
      <vt:variant>
        <vt:i4>7929914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consultantplus://offline/ref=14290DFA0575F281E585C403649CA58E84A184F7052944D49724C1171481DFC7D0AE3526D7415225H96EF</vt:lpwstr>
      </vt:variant>
      <vt:variant>
        <vt:lpwstr/>
      </vt:variant>
      <vt:variant>
        <vt:i4>7929914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consultantplus://offline/ref=14290DFA0575F281E585C403649CA58E87A380FF082F44D49724C1171481DFC7D0AE3526D7425025H96BF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1</dc:title>
  <dc:creator>matveeva.t</dc:creator>
  <cp:lastModifiedBy>kuzmina.m</cp:lastModifiedBy>
  <cp:revision>2</cp:revision>
  <cp:lastPrinted>2019-11-05T07:38:00Z</cp:lastPrinted>
  <dcterms:created xsi:type="dcterms:W3CDTF">2020-09-14T09:56:00Z</dcterms:created>
  <dcterms:modified xsi:type="dcterms:W3CDTF">2020-09-14T09:56:00Z</dcterms:modified>
</cp:coreProperties>
</file>